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0873CAA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</w:t>
      </w:r>
      <w:r w:rsidR="00617D90">
        <w:rPr>
          <w:szCs w:val="20"/>
        </w:rPr>
        <w:t>1</w:t>
      </w:r>
      <w:r w:rsidRPr="00A61F05">
        <w:rPr>
          <w:rFonts w:hint="eastAsia"/>
          <w:szCs w:val="20"/>
        </w:rPr>
        <w:t xml:space="preserve">년 </w:t>
      </w:r>
      <w:r w:rsidR="009060B6">
        <w:rPr>
          <w:szCs w:val="20"/>
        </w:rPr>
        <w:t>10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7177AB68" w14:textId="61D0EFEA" w:rsidR="00617D90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84402772" w:history="1">
        <w:r w:rsidR="00617D90" w:rsidRPr="009525B0">
          <w:rPr>
            <w:rStyle w:val="a6"/>
          </w:rPr>
          <w:t>1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설치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_Toc84402772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3</w:t>
        </w:r>
        <w:r w:rsidR="00617D90">
          <w:rPr>
            <w:webHidden/>
          </w:rPr>
          <w:fldChar w:fldCharType="end"/>
        </w:r>
      </w:hyperlink>
    </w:p>
    <w:p w14:paraId="16F797EA" w14:textId="764FDE8E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3" w:history="1">
        <w:r w:rsidR="00617D90" w:rsidRPr="009525B0">
          <w:rPr>
            <w:rStyle w:val="a6"/>
            <w:noProof/>
          </w:rPr>
          <w:t>1.1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프로그램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설치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_Toc84402773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3</w:t>
        </w:r>
        <w:r w:rsidR="00617D90">
          <w:rPr>
            <w:noProof/>
            <w:webHidden/>
          </w:rPr>
          <w:fldChar w:fldCharType="end"/>
        </w:r>
      </w:hyperlink>
    </w:p>
    <w:p w14:paraId="338BAB79" w14:textId="0BDB0383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4" w:history="1">
        <w:r w:rsidR="00617D90" w:rsidRPr="009525B0">
          <w:rPr>
            <w:rStyle w:val="a6"/>
            <w:noProof/>
          </w:rPr>
          <w:t>1.2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프로그램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실행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_Toc84402774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4</w:t>
        </w:r>
        <w:r w:rsidR="00617D90">
          <w:rPr>
            <w:noProof/>
            <w:webHidden/>
          </w:rPr>
          <w:fldChar w:fldCharType="end"/>
        </w:r>
      </w:hyperlink>
    </w:p>
    <w:p w14:paraId="103E1508" w14:textId="02DFF417" w:rsidR="00617D90" w:rsidRDefault="00DD101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775" w:history="1">
        <w:r w:rsidR="00617D90" w:rsidRPr="009525B0">
          <w:rPr>
            <w:rStyle w:val="a6"/>
          </w:rPr>
          <w:t>2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사전 설정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_Toc84402775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5</w:t>
        </w:r>
        <w:r w:rsidR="00617D90">
          <w:rPr>
            <w:webHidden/>
          </w:rPr>
          <w:fldChar w:fldCharType="end"/>
        </w:r>
      </w:hyperlink>
    </w:p>
    <w:p w14:paraId="38B97FBD" w14:textId="785ADAE1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6" w:history="1">
        <w:r w:rsidR="00617D90" w:rsidRPr="009525B0">
          <w:rPr>
            <w:rStyle w:val="a6"/>
            <w:noProof/>
          </w:rPr>
          <w:t>2.1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프로젝트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등록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_Toc84402776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5</w:t>
        </w:r>
        <w:r w:rsidR="00617D90">
          <w:rPr>
            <w:noProof/>
            <w:webHidden/>
          </w:rPr>
          <w:fldChar w:fldCharType="end"/>
        </w:r>
      </w:hyperlink>
    </w:p>
    <w:p w14:paraId="3F665977" w14:textId="23D3E621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7" w:history="1">
        <w:r w:rsidR="00617D90" w:rsidRPr="009525B0">
          <w:rPr>
            <w:rStyle w:val="a6"/>
            <w:noProof/>
          </w:rPr>
          <w:t>2.2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화면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구성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_Toc84402777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6</w:t>
        </w:r>
        <w:r w:rsidR="00617D90">
          <w:rPr>
            <w:noProof/>
            <w:webHidden/>
          </w:rPr>
          <w:fldChar w:fldCharType="end"/>
        </w:r>
      </w:hyperlink>
    </w:p>
    <w:p w14:paraId="548301F8" w14:textId="3CCE3B69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8" w:history="1">
        <w:r w:rsidR="00617D90" w:rsidRPr="009525B0">
          <w:rPr>
            <w:rStyle w:val="a6"/>
            <w:noProof/>
          </w:rPr>
          <w:t>2.3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환경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설정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_Toc84402778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8</w:t>
        </w:r>
        <w:r w:rsidR="00617D90">
          <w:rPr>
            <w:noProof/>
            <w:webHidden/>
          </w:rPr>
          <w:fldChar w:fldCharType="end"/>
        </w:r>
      </w:hyperlink>
    </w:p>
    <w:p w14:paraId="40EF7BD5" w14:textId="350901EC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79" w:history="1">
        <w:r w:rsidR="00617D90" w:rsidRPr="009525B0">
          <w:rPr>
            <w:rStyle w:val="a6"/>
            <w:noProof/>
          </w:rPr>
          <w:t>2.4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영역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설정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_Toc84402779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19</w:t>
        </w:r>
        <w:r w:rsidR="00617D90">
          <w:rPr>
            <w:noProof/>
            <w:webHidden/>
          </w:rPr>
          <w:fldChar w:fldCharType="end"/>
        </w:r>
      </w:hyperlink>
    </w:p>
    <w:p w14:paraId="3E6E7412" w14:textId="29C85DCC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0" w:history="1">
        <w:r w:rsidR="00617D90" w:rsidRPr="009525B0">
          <w:rPr>
            <w:rStyle w:val="a6"/>
            <w:noProof/>
          </w:rPr>
          <w:t>2.5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내보내기</w:t>
        </w:r>
        <w:r w:rsidR="00617D90" w:rsidRPr="009525B0">
          <w:rPr>
            <w:rStyle w:val="a6"/>
            <w:noProof/>
          </w:rPr>
          <w:t>(Export)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_Toc84402780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20</w:t>
        </w:r>
        <w:r w:rsidR="00617D90">
          <w:rPr>
            <w:noProof/>
            <w:webHidden/>
          </w:rPr>
          <w:fldChar w:fldCharType="end"/>
        </w:r>
      </w:hyperlink>
    </w:p>
    <w:p w14:paraId="2E679A47" w14:textId="0507B72D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1" w:history="1">
        <w:r w:rsidR="00617D90" w:rsidRPr="009525B0">
          <w:rPr>
            <w:rStyle w:val="a6"/>
            <w:noProof/>
          </w:rPr>
          <w:t>2.6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코드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테이블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설정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_Toc84402781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21</w:t>
        </w:r>
        <w:r w:rsidR="00617D90">
          <w:rPr>
            <w:noProof/>
            <w:webHidden/>
          </w:rPr>
          <w:fldChar w:fldCharType="end"/>
        </w:r>
      </w:hyperlink>
    </w:p>
    <w:p w14:paraId="5796510F" w14:textId="015A55C5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2" w:history="1">
        <w:r w:rsidR="00617D90" w:rsidRPr="009525B0">
          <w:rPr>
            <w:rStyle w:val="a6"/>
            <w:noProof/>
          </w:rPr>
          <w:t>2.7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HMB Data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_Toc84402782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24</w:t>
        </w:r>
        <w:r w:rsidR="00617D90">
          <w:rPr>
            <w:noProof/>
            <w:webHidden/>
          </w:rPr>
          <w:fldChar w:fldCharType="end"/>
        </w:r>
      </w:hyperlink>
    </w:p>
    <w:p w14:paraId="3CB0A04A" w14:textId="688ED4EB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3" w:history="1">
        <w:r w:rsidR="00617D90" w:rsidRPr="009525B0">
          <w:rPr>
            <w:rStyle w:val="a6"/>
            <w:noProof/>
          </w:rPr>
          <w:t>2.8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Custom Code Table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_Toc84402783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25</w:t>
        </w:r>
        <w:r w:rsidR="00617D90">
          <w:rPr>
            <w:noProof/>
            <w:webHidden/>
          </w:rPr>
          <w:fldChar w:fldCharType="end"/>
        </w:r>
      </w:hyperlink>
    </w:p>
    <w:p w14:paraId="5F0209AD" w14:textId="585E395B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4" w:history="1">
        <w:r w:rsidR="00617D90" w:rsidRPr="009525B0">
          <w:rPr>
            <w:rStyle w:val="a6"/>
            <w:noProof/>
          </w:rPr>
          <w:t>2.9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 xml:space="preserve">Replace Code Table </w:t>
        </w:r>
        <w:r w:rsidR="00617D90" w:rsidRPr="009525B0">
          <w:rPr>
            <w:rStyle w:val="a6"/>
            <w:noProof/>
            <w:highlight w:val="yellow"/>
          </w:rPr>
          <w:t>(Mainly for Instrument Module)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_Toc84402784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26</w:t>
        </w:r>
        <w:r w:rsidR="00617D90">
          <w:rPr>
            <w:noProof/>
            <w:webHidden/>
          </w:rPr>
          <w:fldChar w:fldCharType="end"/>
        </w:r>
      </w:hyperlink>
    </w:p>
    <w:p w14:paraId="6C3A2708" w14:textId="5DE6B7F6" w:rsidR="00617D90" w:rsidRDefault="00DD1018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5" w:history="1">
        <w:r w:rsidR="00617D90" w:rsidRPr="009525B0">
          <w:rPr>
            <w:rStyle w:val="a6"/>
            <w:noProof/>
          </w:rPr>
          <w:t>2.10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 xml:space="preserve">Special Item Type </w:t>
        </w:r>
        <w:r w:rsidR="00617D90" w:rsidRPr="009525B0">
          <w:rPr>
            <w:rStyle w:val="a6"/>
            <w:noProof/>
          </w:rPr>
          <w:t>설정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_Toc84402785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27</w:t>
        </w:r>
        <w:r w:rsidR="00617D90">
          <w:rPr>
            <w:noProof/>
            <w:webHidden/>
          </w:rPr>
          <w:fldChar w:fldCharType="end"/>
        </w:r>
      </w:hyperlink>
    </w:p>
    <w:p w14:paraId="0DF86169" w14:textId="7A743489" w:rsidR="00617D90" w:rsidRDefault="00DD1018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6" w:history="1">
        <w:r w:rsidR="00617D90" w:rsidRPr="009525B0">
          <w:rPr>
            <w:rStyle w:val="a6"/>
            <w:noProof/>
          </w:rPr>
          <w:t>2.11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문자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학습</w:t>
        </w:r>
        <w:r w:rsidR="00617D90" w:rsidRPr="009525B0">
          <w:rPr>
            <w:rStyle w:val="a6"/>
            <w:noProof/>
          </w:rPr>
          <w:t>(OCR Training)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_Toc84402786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28</w:t>
        </w:r>
        <w:r w:rsidR="00617D90">
          <w:rPr>
            <w:noProof/>
            <w:webHidden/>
          </w:rPr>
          <w:fldChar w:fldCharType="end"/>
        </w:r>
      </w:hyperlink>
    </w:p>
    <w:p w14:paraId="0CBDA43B" w14:textId="2CF0F6DC" w:rsidR="00617D90" w:rsidRDefault="00DD1018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7" w:history="1">
        <w:r w:rsidR="00617D90" w:rsidRPr="009525B0">
          <w:rPr>
            <w:rStyle w:val="a6"/>
            <w:noProof/>
          </w:rPr>
          <w:t>2.12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심볼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학습</w:t>
        </w:r>
        <w:r w:rsidR="00617D90" w:rsidRPr="009525B0">
          <w:rPr>
            <w:rStyle w:val="a6"/>
            <w:noProof/>
          </w:rPr>
          <w:t>(Symbol Training)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_Toc84402787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29</w:t>
        </w:r>
        <w:r w:rsidR="00617D90">
          <w:rPr>
            <w:noProof/>
            <w:webHidden/>
          </w:rPr>
          <w:fldChar w:fldCharType="end"/>
        </w:r>
      </w:hyperlink>
    </w:p>
    <w:p w14:paraId="62522FEB" w14:textId="7E345992" w:rsidR="00617D90" w:rsidRDefault="00DD1018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8" w:history="1">
        <w:r w:rsidR="00617D90" w:rsidRPr="009525B0">
          <w:rPr>
            <w:rStyle w:val="a6"/>
            <w:noProof/>
          </w:rPr>
          <w:t>2.13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Make Label Data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_Toc84402788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29</w:t>
        </w:r>
        <w:r w:rsidR="00617D90">
          <w:rPr>
            <w:noProof/>
            <w:webHidden/>
          </w:rPr>
          <w:fldChar w:fldCharType="end"/>
        </w:r>
      </w:hyperlink>
    </w:p>
    <w:p w14:paraId="060524F7" w14:textId="49AE8668" w:rsidR="00617D90" w:rsidRDefault="00DD1018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89" w:history="1">
        <w:r w:rsidR="00617D90" w:rsidRPr="009525B0">
          <w:rPr>
            <w:rStyle w:val="a6"/>
            <w:noProof/>
          </w:rPr>
          <w:t>2.14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심볼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등록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_Toc84402789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30</w:t>
        </w:r>
        <w:r w:rsidR="00617D90">
          <w:rPr>
            <w:noProof/>
            <w:webHidden/>
          </w:rPr>
          <w:fldChar w:fldCharType="end"/>
        </w:r>
      </w:hyperlink>
    </w:p>
    <w:p w14:paraId="0E67BC00" w14:textId="5D15A9D5" w:rsidR="00617D90" w:rsidRDefault="00DD1018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0" w:history="1">
        <w:r w:rsidR="00617D90" w:rsidRPr="009525B0">
          <w:rPr>
            <w:rStyle w:val="a6"/>
            <w:noProof/>
          </w:rPr>
          <w:t>2.15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심볼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속성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추가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_Toc84402790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32</w:t>
        </w:r>
        <w:r w:rsidR="00617D90">
          <w:rPr>
            <w:noProof/>
            <w:webHidden/>
          </w:rPr>
          <w:fldChar w:fldCharType="end"/>
        </w:r>
      </w:hyperlink>
    </w:p>
    <w:p w14:paraId="3CA3FC2E" w14:textId="4DBEB117" w:rsidR="00617D90" w:rsidRDefault="00DD1018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1" w:history="1">
        <w:r w:rsidR="00617D90" w:rsidRPr="009525B0">
          <w:rPr>
            <w:rStyle w:val="a6"/>
            <w:noProof/>
          </w:rPr>
          <w:t>2.16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심볼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관리자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_Toc84402791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34</w:t>
        </w:r>
        <w:r w:rsidR="00617D90">
          <w:rPr>
            <w:noProof/>
            <w:webHidden/>
          </w:rPr>
          <w:fldChar w:fldCharType="end"/>
        </w:r>
      </w:hyperlink>
    </w:p>
    <w:p w14:paraId="7A0E42AE" w14:textId="3BB11BBA" w:rsidR="00617D90" w:rsidRDefault="00DD101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792" w:history="1">
        <w:r w:rsidR="00617D90" w:rsidRPr="009525B0">
          <w:rPr>
            <w:rStyle w:val="a6"/>
          </w:rPr>
          <w:t>3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인식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_Toc84402792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36</w:t>
        </w:r>
        <w:r w:rsidR="00617D90">
          <w:rPr>
            <w:webHidden/>
          </w:rPr>
          <w:fldChar w:fldCharType="end"/>
        </w:r>
      </w:hyperlink>
    </w:p>
    <w:p w14:paraId="1021027A" w14:textId="485DD5B0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3" w:history="1">
        <w:r w:rsidR="00617D90" w:rsidRPr="009525B0">
          <w:rPr>
            <w:rStyle w:val="a6"/>
            <w:noProof/>
          </w:rPr>
          <w:t>3.1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문자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인식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_Toc84402793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36</w:t>
        </w:r>
        <w:r w:rsidR="00617D90">
          <w:rPr>
            <w:noProof/>
            <w:webHidden/>
          </w:rPr>
          <w:fldChar w:fldCharType="end"/>
        </w:r>
      </w:hyperlink>
    </w:p>
    <w:p w14:paraId="5D68C022" w14:textId="4D1E3DDA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4" w:history="1">
        <w:r w:rsidR="00617D90" w:rsidRPr="009525B0">
          <w:rPr>
            <w:rStyle w:val="a6"/>
            <w:noProof/>
          </w:rPr>
          <w:t>3.2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도면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인식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_Toc84402794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37</w:t>
        </w:r>
        <w:r w:rsidR="00617D90">
          <w:rPr>
            <w:noProof/>
            <w:webHidden/>
          </w:rPr>
          <w:fldChar w:fldCharType="end"/>
        </w:r>
      </w:hyperlink>
    </w:p>
    <w:p w14:paraId="169FD2F0" w14:textId="22389D1F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5" w:history="1">
        <w:r w:rsidR="00617D90" w:rsidRPr="009525B0">
          <w:rPr>
            <w:rStyle w:val="a6"/>
            <w:noProof/>
          </w:rPr>
          <w:t>3.3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인식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결과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수정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_Toc84402795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40</w:t>
        </w:r>
        <w:r w:rsidR="00617D90">
          <w:rPr>
            <w:noProof/>
            <w:webHidden/>
          </w:rPr>
          <w:fldChar w:fldCharType="end"/>
        </w:r>
      </w:hyperlink>
    </w:p>
    <w:p w14:paraId="0C6BFAF6" w14:textId="523871F1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6" w:history="1">
        <w:r w:rsidR="00617D90" w:rsidRPr="009525B0">
          <w:rPr>
            <w:rStyle w:val="a6"/>
            <w:noProof/>
          </w:rPr>
          <w:t>3.4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속성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연계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_Toc84402796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44</w:t>
        </w:r>
        <w:r w:rsidR="00617D90">
          <w:rPr>
            <w:noProof/>
            <w:webHidden/>
          </w:rPr>
          <w:fldChar w:fldCharType="end"/>
        </w:r>
      </w:hyperlink>
    </w:p>
    <w:p w14:paraId="25876491" w14:textId="4A7DF44B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7" w:history="1">
        <w:r w:rsidR="00617D90" w:rsidRPr="009525B0">
          <w:rPr>
            <w:rStyle w:val="a6"/>
            <w:noProof/>
          </w:rPr>
          <w:t>3.5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텍스트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찾기</w:t>
        </w:r>
        <w:r w:rsidR="00617D90" w:rsidRPr="009525B0">
          <w:rPr>
            <w:rStyle w:val="a6"/>
            <w:noProof/>
          </w:rPr>
          <w:t>/</w:t>
        </w:r>
        <w:r w:rsidR="00617D90" w:rsidRPr="009525B0">
          <w:rPr>
            <w:rStyle w:val="a6"/>
            <w:noProof/>
          </w:rPr>
          <w:t>바꾸기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_Toc84402797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47</w:t>
        </w:r>
        <w:r w:rsidR="00617D90">
          <w:rPr>
            <w:noProof/>
            <w:webHidden/>
          </w:rPr>
          <w:fldChar w:fldCharType="end"/>
        </w:r>
      </w:hyperlink>
    </w:p>
    <w:p w14:paraId="5629E72A" w14:textId="09F8A70D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8" w:history="1">
        <w:r w:rsidR="00617D90" w:rsidRPr="009525B0">
          <w:rPr>
            <w:rStyle w:val="a6"/>
            <w:noProof/>
          </w:rPr>
          <w:t>3.6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Text Data List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_Toc84402798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47</w:t>
        </w:r>
        <w:r w:rsidR="00617D90">
          <w:rPr>
            <w:noProof/>
            <w:webHidden/>
          </w:rPr>
          <w:fldChar w:fldCharType="end"/>
        </w:r>
      </w:hyperlink>
    </w:p>
    <w:p w14:paraId="209623F4" w14:textId="1C0129AB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799" w:history="1">
        <w:r w:rsidR="00617D90" w:rsidRPr="009525B0">
          <w:rPr>
            <w:rStyle w:val="a6"/>
            <w:noProof/>
          </w:rPr>
          <w:t>3.7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심볼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바꾸기</w:t>
        </w:r>
        <w:r w:rsidR="00617D90" w:rsidRPr="009525B0">
          <w:rPr>
            <w:rStyle w:val="a6"/>
            <w:noProof/>
          </w:rPr>
          <w:t>/</w:t>
        </w:r>
        <w:r w:rsidR="00617D90" w:rsidRPr="009525B0">
          <w:rPr>
            <w:rStyle w:val="a6"/>
            <w:noProof/>
          </w:rPr>
          <w:t>삽입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_Toc84402799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49</w:t>
        </w:r>
        <w:r w:rsidR="00617D90">
          <w:rPr>
            <w:noProof/>
            <w:webHidden/>
          </w:rPr>
          <w:fldChar w:fldCharType="end"/>
        </w:r>
      </w:hyperlink>
    </w:p>
    <w:p w14:paraId="3AEE1E7C" w14:textId="19A0FF76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800" w:history="1">
        <w:r w:rsidR="00617D90" w:rsidRPr="009525B0">
          <w:rPr>
            <w:rStyle w:val="a6"/>
            <w:noProof/>
          </w:rPr>
          <w:t>3.8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 xml:space="preserve">OPC </w:t>
        </w:r>
        <w:r w:rsidR="00617D90" w:rsidRPr="009525B0">
          <w:rPr>
            <w:rStyle w:val="a6"/>
            <w:noProof/>
          </w:rPr>
          <w:t>연계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_Toc84402800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51</w:t>
        </w:r>
        <w:r w:rsidR="00617D90">
          <w:rPr>
            <w:noProof/>
            <w:webHidden/>
          </w:rPr>
          <w:fldChar w:fldCharType="end"/>
        </w:r>
      </w:hyperlink>
    </w:p>
    <w:p w14:paraId="5C144287" w14:textId="35A843A4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801" w:history="1">
        <w:r w:rsidR="00617D90" w:rsidRPr="009525B0">
          <w:rPr>
            <w:rStyle w:val="a6"/>
            <w:noProof/>
          </w:rPr>
          <w:t>3.9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 xml:space="preserve">Streamline </w:t>
        </w:r>
        <w:r w:rsidR="00617D90" w:rsidRPr="009525B0">
          <w:rPr>
            <w:rStyle w:val="a6"/>
            <w:noProof/>
          </w:rPr>
          <w:t>설정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_Toc84402801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52</w:t>
        </w:r>
        <w:r w:rsidR="00617D90">
          <w:rPr>
            <w:noProof/>
            <w:webHidden/>
          </w:rPr>
          <w:fldChar w:fldCharType="end"/>
        </w:r>
      </w:hyperlink>
    </w:p>
    <w:p w14:paraId="104919D3" w14:textId="5ABF6DD7" w:rsidR="00617D90" w:rsidRDefault="00DD101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2" w:history="1">
        <w:r w:rsidR="00617D90" w:rsidRPr="009525B0">
          <w:rPr>
            <w:rStyle w:val="a6"/>
          </w:rPr>
          <w:t>4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리포트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_Toc84402802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53</w:t>
        </w:r>
        <w:r w:rsidR="00617D90">
          <w:rPr>
            <w:webHidden/>
          </w:rPr>
          <w:fldChar w:fldCharType="end"/>
        </w:r>
      </w:hyperlink>
    </w:p>
    <w:p w14:paraId="5F7072E4" w14:textId="11C4D8A0" w:rsidR="00617D90" w:rsidRDefault="00DD101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84402803" w:history="1">
        <w:r w:rsidR="00617D90" w:rsidRPr="009525B0">
          <w:rPr>
            <w:rStyle w:val="a6"/>
            <w:noProof/>
          </w:rPr>
          <w:t>4.1</w:t>
        </w:r>
        <w:r w:rsidR="00617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17D90" w:rsidRPr="009525B0">
          <w:rPr>
            <w:rStyle w:val="a6"/>
            <w:noProof/>
          </w:rPr>
          <w:t>설계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정보</w:t>
        </w:r>
        <w:r w:rsidR="00617D90" w:rsidRPr="009525B0">
          <w:rPr>
            <w:rStyle w:val="a6"/>
            <w:noProof/>
          </w:rPr>
          <w:t xml:space="preserve"> </w:t>
        </w:r>
        <w:r w:rsidR="00617D90" w:rsidRPr="009525B0">
          <w:rPr>
            <w:rStyle w:val="a6"/>
            <w:noProof/>
          </w:rPr>
          <w:t>리스트</w:t>
        </w:r>
        <w:r w:rsidR="00617D90">
          <w:rPr>
            <w:noProof/>
            <w:webHidden/>
          </w:rPr>
          <w:tab/>
        </w:r>
        <w:r w:rsidR="00617D90">
          <w:rPr>
            <w:noProof/>
            <w:webHidden/>
          </w:rPr>
          <w:fldChar w:fldCharType="begin"/>
        </w:r>
        <w:r w:rsidR="00617D90">
          <w:rPr>
            <w:noProof/>
            <w:webHidden/>
          </w:rPr>
          <w:instrText xml:space="preserve"> PAGEREF _Toc84402803 \h </w:instrText>
        </w:r>
        <w:r w:rsidR="00617D90">
          <w:rPr>
            <w:noProof/>
            <w:webHidden/>
          </w:rPr>
        </w:r>
        <w:r w:rsidR="00617D90">
          <w:rPr>
            <w:noProof/>
            <w:webHidden/>
          </w:rPr>
          <w:fldChar w:fldCharType="separate"/>
        </w:r>
        <w:r w:rsidR="00197D6A">
          <w:rPr>
            <w:noProof/>
            <w:webHidden/>
          </w:rPr>
          <w:t>53</w:t>
        </w:r>
        <w:r w:rsidR="00617D90">
          <w:rPr>
            <w:noProof/>
            <w:webHidden/>
          </w:rPr>
          <w:fldChar w:fldCharType="end"/>
        </w:r>
      </w:hyperlink>
    </w:p>
    <w:p w14:paraId="77F47A5A" w14:textId="574FE072" w:rsidR="00617D90" w:rsidRDefault="00DD101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4" w:history="1">
        <w:r w:rsidR="00617D90" w:rsidRPr="009525B0">
          <w:rPr>
            <w:rStyle w:val="a6"/>
          </w:rPr>
          <w:t>5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보기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_Toc84402804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56</w:t>
        </w:r>
        <w:r w:rsidR="00617D90">
          <w:rPr>
            <w:webHidden/>
          </w:rPr>
          <w:fldChar w:fldCharType="end"/>
        </w:r>
      </w:hyperlink>
    </w:p>
    <w:p w14:paraId="7906D39D" w14:textId="0D677833" w:rsidR="00617D90" w:rsidRDefault="00DD101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5" w:history="1">
        <w:r w:rsidR="00617D90" w:rsidRPr="009525B0">
          <w:rPr>
            <w:rStyle w:val="a6"/>
          </w:rPr>
          <w:t>6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Convert PDF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_Toc84402805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57</w:t>
        </w:r>
        <w:r w:rsidR="00617D90">
          <w:rPr>
            <w:webHidden/>
          </w:rPr>
          <w:fldChar w:fldCharType="end"/>
        </w:r>
      </w:hyperlink>
    </w:p>
    <w:p w14:paraId="15F1373B" w14:textId="6BD6FFAF" w:rsidR="00617D90" w:rsidRDefault="00DD101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6" w:history="1">
        <w:r w:rsidR="00617D90" w:rsidRPr="009525B0">
          <w:rPr>
            <w:rStyle w:val="a6"/>
          </w:rPr>
          <w:t>7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CAD에서 데이터(라인, 텍스트) 가져오기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_Toc84402806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58</w:t>
        </w:r>
        <w:r w:rsidR="00617D90">
          <w:rPr>
            <w:webHidden/>
          </w:rPr>
          <w:fldChar w:fldCharType="end"/>
        </w:r>
      </w:hyperlink>
    </w:p>
    <w:p w14:paraId="61E09C63" w14:textId="6EE972F5" w:rsidR="00617D90" w:rsidRDefault="00DD101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7" w:history="1">
        <w:r w:rsidR="00617D90" w:rsidRPr="009525B0">
          <w:rPr>
            <w:rStyle w:val="a6"/>
          </w:rPr>
          <w:t>8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PDF에서 텍스트 가져오기(계장 확장)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_Toc84402807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59</w:t>
        </w:r>
        <w:r w:rsidR="00617D90">
          <w:rPr>
            <w:webHidden/>
          </w:rPr>
          <w:fldChar w:fldCharType="end"/>
        </w:r>
      </w:hyperlink>
    </w:p>
    <w:p w14:paraId="00DC6686" w14:textId="5502D6A1" w:rsidR="00617D90" w:rsidRDefault="00DD101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8" w:history="1">
        <w:r w:rsidR="00617D90" w:rsidRPr="009525B0">
          <w:rPr>
            <w:rStyle w:val="a6"/>
          </w:rPr>
          <w:t>9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심볼 굵기 강화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_Toc84402808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60</w:t>
        </w:r>
        <w:r w:rsidR="00617D90">
          <w:rPr>
            <w:webHidden/>
          </w:rPr>
          <w:fldChar w:fldCharType="end"/>
        </w:r>
      </w:hyperlink>
    </w:p>
    <w:p w14:paraId="2255CD04" w14:textId="7851C3DD" w:rsidR="00617D90" w:rsidRDefault="00DD1018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09" w:history="1">
        <w:r w:rsidR="00617D90" w:rsidRPr="009525B0">
          <w:rPr>
            <w:rStyle w:val="a6"/>
          </w:rPr>
          <w:t>10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데이터 이관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_Toc84402809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61</w:t>
        </w:r>
        <w:r w:rsidR="00617D90">
          <w:rPr>
            <w:webHidden/>
          </w:rPr>
          <w:fldChar w:fldCharType="end"/>
        </w:r>
      </w:hyperlink>
    </w:p>
    <w:p w14:paraId="50A6DDFB" w14:textId="226711A6" w:rsidR="00617D90" w:rsidRDefault="00DD1018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10" w:history="1">
        <w:r w:rsidR="00617D90" w:rsidRPr="009525B0">
          <w:rPr>
            <w:rStyle w:val="a6"/>
          </w:rPr>
          <w:t>11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>내보내기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_Toc84402810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62</w:t>
        </w:r>
        <w:r w:rsidR="00617D90">
          <w:rPr>
            <w:webHidden/>
          </w:rPr>
          <w:fldChar w:fldCharType="end"/>
        </w:r>
      </w:hyperlink>
    </w:p>
    <w:p w14:paraId="2C9ECF1F" w14:textId="582A6726" w:rsidR="00617D90" w:rsidRDefault="00DD1018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84402811" w:history="1">
        <w:r w:rsidR="00617D90" w:rsidRPr="009525B0">
          <w:rPr>
            <w:rStyle w:val="a6"/>
          </w:rPr>
          <w:t>12</w:t>
        </w:r>
        <w:r w:rsidR="00617D90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17D90" w:rsidRPr="009525B0">
          <w:rPr>
            <w:rStyle w:val="a6"/>
          </w:rPr>
          <w:t xml:space="preserve"> 문제 해결 절차</w:t>
        </w:r>
        <w:r w:rsidR="00617D90">
          <w:rPr>
            <w:webHidden/>
          </w:rPr>
          <w:tab/>
        </w:r>
        <w:r w:rsidR="00617D90">
          <w:rPr>
            <w:webHidden/>
          </w:rPr>
          <w:fldChar w:fldCharType="begin"/>
        </w:r>
        <w:r w:rsidR="00617D90">
          <w:rPr>
            <w:webHidden/>
          </w:rPr>
          <w:instrText xml:space="preserve"> PAGEREF _Toc84402811 \h </w:instrText>
        </w:r>
        <w:r w:rsidR="00617D90">
          <w:rPr>
            <w:webHidden/>
          </w:rPr>
        </w:r>
        <w:r w:rsidR="00617D90">
          <w:rPr>
            <w:webHidden/>
          </w:rPr>
          <w:fldChar w:fldCharType="separate"/>
        </w:r>
        <w:r w:rsidR="00197D6A">
          <w:rPr>
            <w:webHidden/>
          </w:rPr>
          <w:t>63</w:t>
        </w:r>
        <w:r w:rsidR="00617D90">
          <w:rPr>
            <w:webHidden/>
          </w:rPr>
          <w:fldChar w:fldCharType="end"/>
        </w:r>
      </w:hyperlink>
    </w:p>
    <w:p w14:paraId="4FB2C18E" w14:textId="637CADD4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84402772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84402773"/>
      <w:r>
        <w:rPr>
          <w:rFonts w:hint="eastAsia"/>
        </w:rPr>
        <w:t>프로그램 설치</w:t>
      </w:r>
      <w:bookmarkEnd w:id="3"/>
    </w:p>
    <w:p w14:paraId="311F7262" w14:textId="25B9CD6B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 w:rsidR="00BA0C2A">
        <w:t xml:space="preserve"> </w:t>
      </w:r>
      <w:r w:rsidR="00BA0C2A">
        <w:rPr>
          <w:rFonts w:hint="eastAsia"/>
        </w:rPr>
        <w:t xml:space="preserve">버튼을 눌러 </w:t>
      </w:r>
      <w:r>
        <w:rPr>
          <w:rFonts w:hint="eastAsia"/>
        </w:rPr>
        <w:t>설치</w:t>
      </w:r>
      <w:r w:rsidR="00BA0C2A">
        <w:rPr>
          <w:rFonts w:hint="eastAsia"/>
        </w:rPr>
        <w:t>합니다</w:t>
      </w:r>
      <w:r>
        <w:rPr>
          <w:rFonts w:hint="eastAsia"/>
        </w:rPr>
        <w:t>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84402774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2E5E0194" w14:textId="77777777" w:rsidR="000F586D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</w:p>
    <w:p w14:paraId="37DDBB32" w14:textId="4D9B1453" w:rsidR="000F586D" w:rsidRDefault="000F586D" w:rsidP="000F586D">
      <w:pPr>
        <w:pStyle w:val="a8"/>
      </w:pPr>
      <w:r>
        <w:rPr>
          <w:noProof/>
        </w:rPr>
        <w:drawing>
          <wp:inline distT="0" distB="0" distL="0" distR="0" wp14:anchorId="60C5EC3B" wp14:editId="7484C0F3">
            <wp:extent cx="5642693" cy="1784666"/>
            <wp:effectExtent l="0" t="0" r="0" b="635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42" cy="1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426" w14:textId="77777777" w:rsidR="000F586D" w:rsidRDefault="000F586D" w:rsidP="00A46C79">
      <w:pPr>
        <w:pStyle w:val="aa"/>
        <w:numPr>
          <w:ilvl w:val="0"/>
          <w:numId w:val="20"/>
        </w:numPr>
        <w:ind w:leftChars="0"/>
      </w:pPr>
      <w:r>
        <w:t xml:space="preserve">MAC </w:t>
      </w:r>
      <w:r>
        <w:rPr>
          <w:rFonts w:hint="eastAsia"/>
        </w:rPr>
        <w:t xml:space="preserve">주소와 사용자 메일 주소를 담당자에게 보내 </w:t>
      </w:r>
      <w:r>
        <w:t xml:space="preserve">License </w:t>
      </w:r>
      <w:r>
        <w:rPr>
          <w:rFonts w:hint="eastAsia"/>
        </w:rPr>
        <w:t>키를 발급받습니다.</w:t>
      </w:r>
    </w:p>
    <w:p w14:paraId="6F7D4717" w14:textId="77777777" w:rsidR="00901738" w:rsidRDefault="000F586D" w:rsidP="00A46C79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발급 받은</w:t>
      </w:r>
      <w:proofErr w:type="gramEnd"/>
      <w:r>
        <w:rPr>
          <w:rFonts w:hint="eastAsia"/>
        </w:rPr>
        <w:t xml:space="preserve"> 키를 </w:t>
      </w:r>
      <w:r>
        <w:t>License</w:t>
      </w:r>
      <w:r>
        <w:rPr>
          <w:rFonts w:hint="eastAsia"/>
        </w:rPr>
        <w:t>에 입력하시면 프로그램이 활성화 됩니다.</w:t>
      </w:r>
    </w:p>
    <w:p w14:paraId="5DF26999" w14:textId="03E16C5D" w:rsidR="00901738" w:rsidRDefault="00901738" w:rsidP="00901738">
      <w:pPr>
        <w:pStyle w:val="a8"/>
      </w:pPr>
      <w:r>
        <w:rPr>
          <w:noProof/>
        </w:rPr>
        <w:drawing>
          <wp:inline distT="0" distB="0" distL="0" distR="0" wp14:anchorId="37D29EEC" wp14:editId="64234EF9">
            <wp:extent cx="5594985" cy="1769577"/>
            <wp:effectExtent l="0" t="0" r="5715" b="254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779" cy="17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5BCD5D0B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84402775"/>
      <w:r>
        <w:rPr>
          <w:rFonts w:hint="eastAsia"/>
          <w:szCs w:val="20"/>
        </w:rPr>
        <w:lastRenderedPageBreak/>
        <w:t>사전 설정</w:t>
      </w:r>
      <w:bookmarkEnd w:id="5"/>
    </w:p>
    <w:p w14:paraId="00466E02" w14:textId="27640D46" w:rsidR="008955E3" w:rsidRDefault="00DF2A19" w:rsidP="00720BA3">
      <w:pPr>
        <w:pStyle w:val="2"/>
        <w:numPr>
          <w:ilvl w:val="1"/>
          <w:numId w:val="3"/>
        </w:numPr>
        <w:ind w:firstLineChars="0"/>
      </w:pPr>
      <w:bookmarkStart w:id="6" w:name="_Toc84402776"/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74976A40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978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61ECFEE9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3F639F2" w14:textId="0CD89F7E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5174EAC2" w14:textId="111FCE45" w:rsidR="00C61194" w:rsidRPr="00C61194" w:rsidRDefault="00C61194" w:rsidP="00C61194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C61194">
        <w:rPr>
          <w:rFonts w:hint="eastAsia"/>
          <w:color w:val="000000" w:themeColor="text1"/>
        </w:rPr>
        <w:t>P</w:t>
      </w:r>
      <w:r w:rsidRPr="00C61194">
        <w:rPr>
          <w:color w:val="000000" w:themeColor="text1"/>
        </w:rPr>
        <w:t xml:space="preserve">roject Desc: </w:t>
      </w:r>
      <w:r>
        <w:rPr>
          <w:rFonts w:hint="eastAsia"/>
          <w:color w:val="000000" w:themeColor="text1"/>
        </w:rPr>
        <w:t>프로젝트 설명을 기입합니다.</w:t>
      </w:r>
    </w:p>
    <w:p w14:paraId="24308780" w14:textId="3B7635A1" w:rsidR="00097BAB" w:rsidRDefault="007F6120" w:rsidP="00C61194">
      <w:pPr>
        <w:pStyle w:val="a8"/>
      </w:pPr>
      <w:r w:rsidRPr="007F6120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E6F543" wp14:editId="20AF79F5">
                <wp:simplePos x="0" y="0"/>
                <wp:positionH relativeFrom="column">
                  <wp:posOffset>1466850</wp:posOffset>
                </wp:positionH>
                <wp:positionV relativeFrom="paragraph">
                  <wp:posOffset>661670</wp:posOffset>
                </wp:positionV>
                <wp:extent cx="1000125" cy="95250"/>
                <wp:effectExtent l="0" t="0" r="28575" b="19050"/>
                <wp:wrapNone/>
                <wp:docPr id="12" name="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FB7A2" id="직사각형 12" o:spid="_x0000_s1026" style="position:absolute;left:0;text-align:left;margin-left:115.5pt;margin-top:52.1pt;width:78.75pt;height: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" fillcolor="#4f81bd [3204]" strokecolor="#243f60 [1604]" strokeweight="2pt"/>
            </w:pict>
          </mc:Fallback>
        </mc:AlternateContent>
      </w:r>
      <w:r w:rsidRPr="007F6120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AD18B" wp14:editId="7CB0AB7B">
                <wp:simplePos x="0" y="0"/>
                <wp:positionH relativeFrom="column">
                  <wp:posOffset>1466850</wp:posOffset>
                </wp:positionH>
                <wp:positionV relativeFrom="paragraph">
                  <wp:posOffset>414020</wp:posOffset>
                </wp:positionV>
                <wp:extent cx="1000125" cy="95250"/>
                <wp:effectExtent l="0" t="0" r="28575" b="19050"/>
                <wp:wrapNone/>
                <wp:docPr id="212" name="직사각형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8E789" id="직사각형 212" o:spid="_x0000_s1026" style="position:absolute;left:0;text-align:left;margin-left:115.5pt;margin-top:32.6pt;width:78.7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" fillcolor="#4f81bd [3204]" strokecolor="#243f60 [1604]" strokeweight="2pt"/>
            </w:pict>
          </mc:Fallback>
        </mc:AlternateContent>
      </w:r>
      <w:r w:rsidR="00C61194">
        <w:rPr>
          <w:noProof/>
        </w:rPr>
        <w:drawing>
          <wp:inline distT="0" distB="0" distL="0" distR="0" wp14:anchorId="013EA18D" wp14:editId="1EA0567A">
            <wp:extent cx="5671038" cy="2764735"/>
            <wp:effectExtent l="0" t="0" r="635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772" cy="2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6EDBFE56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3E271D">
        <w:rPr>
          <w:rFonts w:hint="eastAsia"/>
          <w:b/>
        </w:rPr>
        <w:t>합니다</w:t>
      </w:r>
      <w:r w:rsidR="00B17738">
        <w:rPr>
          <w:rFonts w:hint="eastAsia"/>
        </w:rPr>
        <w:t>.</w:t>
      </w:r>
      <w:r w:rsidR="00044A88">
        <w:t xml:space="preserve"> </w:t>
      </w:r>
      <w:r w:rsidR="003E271D">
        <w:t>[6</w:t>
      </w:r>
      <w:r w:rsidR="00395968">
        <w:t>. Convert PDF</w:t>
      </w:r>
      <w:r w:rsidR="00044A88">
        <w:t>]</w:t>
      </w:r>
      <w:r w:rsidR="00395968">
        <w:t xml:space="preserve"> </w:t>
      </w:r>
      <w:r w:rsidR="00395968">
        <w:rPr>
          <w:rFonts w:hint="eastAsia"/>
        </w:rPr>
        <w:t>참조</w:t>
      </w:r>
    </w:p>
    <w:p w14:paraId="5D483A15" w14:textId="55B54E9A" w:rsidR="00044A88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AB82" w14:textId="420A31BD" w:rsidR="004A32B6" w:rsidRPr="00FC4FB1" w:rsidRDefault="00044A88" w:rsidP="00044A88">
      <w:pPr>
        <w:widowControl/>
        <w:wordWrap/>
        <w:autoSpaceDE/>
        <w:autoSpaceDN/>
        <w:jc w:val="left"/>
      </w:pPr>
      <w:r>
        <w:br w:type="page"/>
      </w:r>
    </w:p>
    <w:p w14:paraId="4D7D8542" w14:textId="7E5AA5FD" w:rsidR="00F140A5" w:rsidRDefault="00407B7B" w:rsidP="00720BA3">
      <w:pPr>
        <w:pStyle w:val="2"/>
        <w:numPr>
          <w:ilvl w:val="1"/>
          <w:numId w:val="3"/>
        </w:numPr>
        <w:ind w:firstLineChars="0"/>
      </w:pPr>
      <w:bookmarkStart w:id="7" w:name="_Toc84402777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06A9AB60" w:rsidR="00407B7B" w:rsidRDefault="00E05E02" w:rsidP="00E05E02">
      <w:pPr>
        <w:pStyle w:val="a8"/>
      </w:pPr>
      <w:r>
        <w:rPr>
          <w:noProof/>
        </w:rPr>
        <w:drawing>
          <wp:inline distT="0" distB="0" distL="0" distR="0" wp14:anchorId="5A44E5E0" wp14:editId="6C945B2F">
            <wp:extent cx="5727096" cy="3122378"/>
            <wp:effectExtent l="0" t="0" r="6985" b="190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34" cy="31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8FB1" w14:textId="683E80BF" w:rsidR="00D706EC" w:rsidRDefault="002E00D8" w:rsidP="00D9531D">
      <w:pPr>
        <w:ind w:left="400"/>
      </w:pPr>
      <w:r>
        <w:rPr>
          <w:rFonts w:hint="eastAsia"/>
        </w:rPr>
        <w:t>객체 탐색기,</w:t>
      </w:r>
      <w:r>
        <w:t xml:space="preserve"> </w:t>
      </w:r>
      <w:r>
        <w:rPr>
          <w:rFonts w:hint="eastAsia"/>
        </w:rPr>
        <w:t>심볼 탐색기,</w:t>
      </w:r>
      <w:r>
        <w:t xml:space="preserve"> </w:t>
      </w:r>
      <w:proofErr w:type="spellStart"/>
      <w:r>
        <w:rPr>
          <w:rFonts w:hint="eastAsia"/>
        </w:rPr>
        <w:t>출력창</w:t>
      </w:r>
      <w:proofErr w:type="spellEnd"/>
      <w:r>
        <w:rPr>
          <w:rFonts w:hint="eastAsia"/>
        </w:rPr>
        <w:t xml:space="preserve"> 등은 마우스로 크기 및 위치를 조정할 수 있습니다.</w:t>
      </w:r>
    </w:p>
    <w:p w14:paraId="0578DA5F" w14:textId="25D00A85" w:rsidR="008B07A9" w:rsidRDefault="008B07A9" w:rsidP="008B07A9">
      <w:pPr>
        <w:pStyle w:val="a8"/>
        <w:keepNext/>
      </w:pPr>
      <w:r>
        <w:rPr>
          <w:noProof/>
        </w:rPr>
        <w:drawing>
          <wp:inline distT="0" distB="0" distL="0" distR="0" wp14:anchorId="38E97BCD" wp14:editId="76FF3923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F0C5770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526D0F34" w:rsidR="0066303F" w:rsidRDefault="008B07A9" w:rsidP="002A3D16">
      <w:pPr>
        <w:pStyle w:val="a8"/>
      </w:pPr>
      <w:r>
        <w:t xml:space="preserve">그림 </w:t>
      </w:r>
      <w:fldSimple w:instr=" SEQ 그림 \* ARABIC ">
        <w:r w:rsidR="00197D6A">
          <w:rPr>
            <w:noProof/>
          </w:rPr>
          <w:t>1</w:t>
        </w:r>
      </w:fldSimple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fldSimple w:instr=" SEQ 그림 \* ARABIC ">
        <w:r w:rsidR="00197D6A">
          <w:rPr>
            <w:noProof/>
          </w:rPr>
          <w:t>2</w:t>
        </w:r>
      </w:fldSimple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77777777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3306E085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C228" w14:textId="7470E765" w:rsidR="00D9531D" w:rsidRDefault="00D9531D" w:rsidP="00D9531D">
      <w:pPr>
        <w:pStyle w:val="a8"/>
      </w:pPr>
      <w:r>
        <w:rPr>
          <w:rFonts w:hint="eastAsia"/>
        </w:rPr>
        <w:t>옆 버튼을 D</w:t>
      </w:r>
      <w:r>
        <w:t>rag</w:t>
      </w:r>
      <w:r>
        <w:rPr>
          <w:rFonts w:hint="eastAsia"/>
        </w:rPr>
        <w:t>하거나 눌러서 가능</w:t>
      </w:r>
    </w:p>
    <w:p w14:paraId="24775524" w14:textId="77777777" w:rsidR="00D9531D" w:rsidRPr="00D9531D" w:rsidRDefault="00D9531D" w:rsidP="00D9531D"/>
    <w:p w14:paraId="09E35D60" w14:textId="36BF12D0" w:rsidR="001A30D3" w:rsidRPr="001A30D3" w:rsidRDefault="0042219F" w:rsidP="001A30D3">
      <w:pPr>
        <w:ind w:left="40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1C22FA2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메뉴</w:t>
      </w:r>
      <w:r w:rsidR="00044A88">
        <w:rPr>
          <w:rFonts w:hint="eastAsia"/>
        </w:rPr>
        <w:t xml:space="preserve"> </w:t>
      </w:r>
      <w:r>
        <w:rPr>
          <w:rFonts w:hint="eastAsia"/>
        </w:rPr>
        <w:t xml:space="preserve">바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302723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F621A6" w:rsidRPr="00BE5B16">
        <w:rPr>
          <w:color w:val="000000" w:themeColor="text1"/>
        </w:rPr>
        <w:t>List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 xml:space="preserve">드래그 </w:t>
      </w:r>
      <w:proofErr w:type="spellStart"/>
      <w:r w:rsidR="00F621A6" w:rsidRPr="00BE5B16">
        <w:rPr>
          <w:rFonts w:hint="eastAsia"/>
          <w:color w:val="000000" w:themeColor="text1"/>
        </w:rPr>
        <w:t>드</w:t>
      </w:r>
      <w:r w:rsidR="00044A88">
        <w:rPr>
          <w:rFonts w:hint="eastAsia"/>
          <w:color w:val="000000" w:themeColor="text1"/>
        </w:rPr>
        <w:t>롭</w:t>
      </w:r>
      <w:r w:rsidR="00F621A6" w:rsidRPr="00BE5B16">
        <w:rPr>
          <w:rFonts w:hint="eastAsia"/>
          <w:color w:val="000000" w:themeColor="text1"/>
        </w:rPr>
        <w:t>하여</w:t>
      </w:r>
      <w:proofErr w:type="spellEnd"/>
      <w:r w:rsidR="00F621A6" w:rsidRPr="00BE5B16">
        <w:rPr>
          <w:rFonts w:hint="eastAsia"/>
          <w:color w:val="000000" w:themeColor="text1"/>
        </w:rPr>
        <w:t xml:space="preserve"> 캔버스의 해당 위치에 클릭합니다.</w:t>
      </w:r>
    </w:p>
    <w:p w14:paraId="167295B7" w14:textId="76ECB660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color w:val="000000" w:themeColor="text1"/>
        </w:rPr>
        <w:t>Library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>심볼 탐색기에서 드래그-</w:t>
      </w:r>
      <w:proofErr w:type="spellStart"/>
      <w:r w:rsidR="00FB615F" w:rsidRPr="00BE5B16">
        <w:rPr>
          <w:rFonts w:hint="eastAsia"/>
          <w:color w:val="000000" w:themeColor="text1"/>
        </w:rPr>
        <w:t>드</w:t>
      </w:r>
      <w:r w:rsidR="00044A88">
        <w:rPr>
          <w:rFonts w:hint="eastAsia"/>
          <w:color w:val="000000" w:themeColor="text1"/>
        </w:rPr>
        <w:t>롭</w:t>
      </w:r>
      <w:r w:rsidR="00FB615F" w:rsidRPr="00BE5B16">
        <w:rPr>
          <w:rFonts w:hint="eastAsia"/>
          <w:color w:val="000000" w:themeColor="text1"/>
        </w:rPr>
        <w:t>하여</w:t>
      </w:r>
      <w:proofErr w:type="spellEnd"/>
      <w:r w:rsidR="00FB615F" w:rsidRPr="00BE5B16">
        <w:rPr>
          <w:rFonts w:hint="eastAsia"/>
          <w:color w:val="000000" w:themeColor="text1"/>
        </w:rPr>
        <w:t xml:space="preserve">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3B39E4D" wp14:editId="298A7B6B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</w:t>
      </w:r>
      <w:proofErr w:type="spellStart"/>
      <w:r>
        <w:rPr>
          <w:rFonts w:hint="eastAsia"/>
        </w:rPr>
        <w:t>드랍하여</w:t>
      </w:r>
      <w:proofErr w:type="spellEnd"/>
      <w:r>
        <w:rPr>
          <w:rFonts w:hint="eastAsia"/>
        </w:rPr>
        <w:t xml:space="preserve">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>roperty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1E79F91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AEF7" w14:textId="05D5E5C5" w:rsidR="00407B7B" w:rsidRDefault="00407B7B" w:rsidP="00A17F91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79DC592E" w14:textId="77777777" w:rsidR="00D706EC" w:rsidRDefault="00D706EC" w:rsidP="00D706EC">
      <w:pPr>
        <w:pStyle w:val="aa"/>
        <w:ind w:leftChars="0" w:left="1200"/>
      </w:pPr>
    </w:p>
    <w:p w14:paraId="5E8B90F9" w14:textId="7B8499BB" w:rsidR="00D706EC" w:rsidRDefault="00D706EC" w:rsidP="00D706EC">
      <w:pPr>
        <w:pStyle w:val="aa"/>
        <w:numPr>
          <w:ilvl w:val="1"/>
          <w:numId w:val="20"/>
        </w:numPr>
        <w:ind w:leftChars="0"/>
      </w:pP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9D264" wp14:editId="1C1020DD">
                <wp:simplePos x="0" y="0"/>
                <wp:positionH relativeFrom="column">
                  <wp:posOffset>5922336</wp:posOffset>
                </wp:positionH>
                <wp:positionV relativeFrom="paragraph">
                  <wp:posOffset>2583018</wp:posOffset>
                </wp:positionV>
                <wp:extent cx="116958" cy="317795"/>
                <wp:effectExtent l="19050" t="38100" r="54610" b="25400"/>
                <wp:wrapNone/>
                <wp:docPr id="45" name="직선 화살표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958" cy="31779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5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45" o:spid="_x0000_s1026" type="#_x0000_t32" style="position:absolute;left:0;text-align:left;margin-left:466.35pt;margin-top:203.4pt;width:9.2pt;height: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" strokecolor="#bc4542 [3045]" strokeweight="2.25pt">
                <v:stroke endarrow="block"/>
              </v:shape>
            </w:pict>
          </mc:Fallback>
        </mc:AlternateContent>
      </w:r>
      <w:r w:rsidRPr="007941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14BA9" wp14:editId="2DE24DB3">
                <wp:simplePos x="0" y="0"/>
                <wp:positionH relativeFrom="column">
                  <wp:posOffset>5252484</wp:posOffset>
                </wp:positionH>
                <wp:positionV relativeFrom="paragraph">
                  <wp:posOffset>2274673</wp:posOffset>
                </wp:positionV>
                <wp:extent cx="1349892" cy="1350335"/>
                <wp:effectExtent l="19050" t="19050" r="22225" b="21590"/>
                <wp:wrapNone/>
                <wp:docPr id="44" name="모서리가 둥근 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92" cy="135033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F1F5B" id="모서리가 둥근 직사각형 44" o:spid="_x0000_s1026" style="position:absolute;left:0;text-align:left;margin-left:413.6pt;margin-top:179.1pt;width:106.3pt;height:10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" filled="f" strokecolor="#4f81bd [3204]" strokeweight="2.25pt"/>
            </w:pict>
          </mc:Fallback>
        </mc:AlternateContent>
      </w:r>
      <w:r w:rsidRPr="00794108">
        <w:rPr>
          <w:rFonts w:hint="eastAsia"/>
        </w:rPr>
        <w:t>Layout 조정</w:t>
      </w:r>
      <w:r w:rsidRPr="00794108">
        <w:br/>
      </w:r>
      <w:r w:rsidRPr="00794108">
        <w:rPr>
          <w:rFonts w:hint="eastAsia"/>
        </w:rPr>
        <w:t xml:space="preserve">각 창들의 </w:t>
      </w:r>
      <w:r w:rsidRPr="00794108">
        <w:t>Layout</w:t>
      </w:r>
      <w:r w:rsidRPr="00794108">
        <w:rPr>
          <w:rFonts w:hint="eastAsia"/>
        </w:rPr>
        <w:t xml:space="preserve">은 창의 </w:t>
      </w:r>
      <w:proofErr w:type="spellStart"/>
      <w:r w:rsidRPr="00794108">
        <w:rPr>
          <w:rFonts w:hint="eastAsia"/>
        </w:rPr>
        <w:t>머릿부분을</w:t>
      </w:r>
      <w:proofErr w:type="spellEnd"/>
      <w:r w:rsidRPr="00794108">
        <w:rPr>
          <w:rFonts w:hint="eastAsia"/>
        </w:rPr>
        <w:t xml:space="preserve"> </w:t>
      </w:r>
      <w:r w:rsidRPr="00794108">
        <w:t>Drag</w:t>
      </w:r>
      <w:r w:rsidRPr="00794108">
        <w:rPr>
          <w:rFonts w:hint="eastAsia"/>
        </w:rPr>
        <w:t xml:space="preserve">해서 기존 창에 넣으려고 하면 다른 </w:t>
      </w:r>
      <w:r w:rsidRPr="00794108">
        <w:t xml:space="preserve">Layout </w:t>
      </w:r>
      <w:r w:rsidRPr="00794108">
        <w:rPr>
          <w:rFonts w:hint="eastAsia"/>
        </w:rPr>
        <w:t>제시</w:t>
      </w:r>
      <w:r w:rsidR="00D170CE" w:rsidRPr="00794108">
        <w:rPr>
          <w:rFonts w:hint="eastAsia"/>
        </w:rPr>
        <w:t>합니다</w:t>
      </w:r>
      <w:r w:rsidR="00A17F91" w:rsidRPr="00794108">
        <w:rPr>
          <w:rFonts w:hint="eastAsia"/>
        </w:rPr>
        <w:t>.</w:t>
      </w:r>
      <w:r>
        <w:br/>
      </w:r>
      <w:r>
        <w:rPr>
          <w:noProof/>
        </w:rPr>
        <w:drawing>
          <wp:inline distT="0" distB="0" distL="0" distR="0" wp14:anchorId="5BC0F0F0" wp14:editId="152E3895">
            <wp:extent cx="5687564" cy="3083442"/>
            <wp:effectExtent l="0" t="0" r="8890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025"/>
                    <a:stretch/>
                  </pic:blipFill>
                  <pic:spPr bwMode="auto">
                    <a:xfrm>
                      <a:off x="0" y="0"/>
                      <a:ext cx="5719178" cy="310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8E28" w14:textId="0DF30FBE" w:rsidR="00407B7B" w:rsidRDefault="00407B7B" w:rsidP="00720BA3">
      <w:pPr>
        <w:pStyle w:val="2"/>
        <w:numPr>
          <w:ilvl w:val="1"/>
          <w:numId w:val="3"/>
        </w:numPr>
        <w:ind w:firstLineChars="0"/>
      </w:pPr>
      <w:bookmarkStart w:id="8" w:name="_Toc84402778"/>
      <w:r>
        <w:rPr>
          <w:rFonts w:hint="eastAsia"/>
        </w:rPr>
        <w:lastRenderedPageBreak/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0EFA1B7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</w:t>
      </w:r>
      <w:proofErr w:type="gramStart"/>
      <w:r w:rsidR="001A5DA2">
        <w:rPr>
          <w:szCs w:val="20"/>
        </w:rPr>
        <w:t>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6642F522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</w:t>
      </w:r>
      <w:proofErr w:type="gramStart"/>
      <w:r>
        <w:t>modes :</w:t>
      </w:r>
      <w:proofErr w:type="gramEnd"/>
      <w:r>
        <w:t xml:space="preserve">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D539A3">
        <w:t>12</w:t>
      </w:r>
      <w:r w:rsidR="00D539A3">
        <w:rPr>
          <w:rFonts w:hint="eastAsia"/>
        </w:rPr>
        <w:t>입니다.</w:t>
      </w:r>
    </w:p>
    <w:p w14:paraId="6B2DB001" w14:textId="0F01F0CB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>
        <w:t>0</w:t>
      </w:r>
      <w:r>
        <w:rPr>
          <w:rFonts w:hint="eastAsia"/>
        </w:rPr>
        <w:t>입니다.</w:t>
      </w:r>
    </w:p>
    <w:p w14:paraId="587F4E06" w14:textId="1533111A" w:rsidR="00D14A27" w:rsidRPr="006E6370" w:rsidRDefault="00D14A27" w:rsidP="00D14A27">
      <w:pPr>
        <w:pStyle w:val="aa"/>
        <w:numPr>
          <w:ilvl w:val="3"/>
          <w:numId w:val="20"/>
        </w:numPr>
        <w:ind w:leftChars="0"/>
        <w:rPr>
          <w:shd w:val="pct15" w:color="auto" w:fill="FFFFFF"/>
        </w:rPr>
      </w:pPr>
      <w:proofErr w:type="gramStart"/>
      <w:r w:rsidRPr="006E6370">
        <w:rPr>
          <w:rFonts w:hint="eastAsia"/>
          <w:shd w:val="pct15" w:color="auto" w:fill="FFFFFF"/>
        </w:rPr>
        <w:t>0</w:t>
      </w:r>
      <w:r w:rsidRPr="006E6370">
        <w:rPr>
          <w:shd w:val="pct15" w:color="auto" w:fill="FFFFFF"/>
        </w:rPr>
        <w:t xml:space="preserve"> :</w:t>
      </w:r>
      <w:proofErr w:type="gramEnd"/>
      <w:r w:rsidRPr="006E6370">
        <w:rPr>
          <w:shd w:val="pct15" w:color="auto" w:fill="FFFFFF"/>
        </w:rPr>
        <w:t xml:space="preserve"> Legacy engine only</w:t>
      </w:r>
    </w:p>
    <w:p w14:paraId="6323C34C" w14:textId="0F042C24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1</w:t>
      </w:r>
      <w:r>
        <w:t xml:space="preserve"> :</w:t>
      </w:r>
      <w:proofErr w:type="gramEnd"/>
      <w:r>
        <w:t xml:space="preserve"> Neural nets LSTM engine only</w:t>
      </w:r>
    </w:p>
    <w:p w14:paraId="2E1E1DEC" w14:textId="0B612B0C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2</w:t>
      </w:r>
      <w:r>
        <w:t xml:space="preserve"> :</w:t>
      </w:r>
      <w:proofErr w:type="gramEnd"/>
      <w:r>
        <w:t xml:space="preserve"> Legacy + LSTM engines</w:t>
      </w:r>
    </w:p>
    <w:p w14:paraId="29BD18C5" w14:textId="5AC08781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3</w:t>
      </w:r>
      <w:r>
        <w:t xml:space="preserve"> :</w:t>
      </w:r>
      <w:proofErr w:type="gramEnd"/>
      <w:r>
        <w:t xml:space="preserve"> Default, based on what is available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</w:t>
      </w:r>
      <w:proofErr w:type="gramStart"/>
      <w:r>
        <w:t>Text :</w:t>
      </w:r>
      <w:proofErr w:type="gramEnd"/>
      <w:r>
        <w:t xml:space="preserve">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</w:t>
      </w:r>
      <w:proofErr w:type="gramStart"/>
      <w:r w:rsidRPr="00A77BBE">
        <w:rPr>
          <w:rStyle w:val="ad"/>
          <w:i w:val="0"/>
          <w:iCs w:val="0"/>
          <w:color w:val="000000" w:themeColor="text1"/>
        </w:rPr>
        <w:t>Pair :</w:t>
      </w:r>
      <w:proofErr w:type="gramEnd"/>
      <w:r w:rsidRPr="00A77BBE">
        <w:rPr>
          <w:rStyle w:val="ad"/>
          <w:i w:val="0"/>
          <w:iCs w:val="0"/>
          <w:color w:val="000000" w:themeColor="text1"/>
        </w:rPr>
        <w:t xml:space="preserve">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</w:t>
      </w:r>
      <w:proofErr w:type="gramStart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Zz,Ss</w:t>
      </w:r>
      <w:proofErr w:type="gramEnd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lastRenderedPageBreak/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proofErr w:type="gramStart"/>
      <w:r w:rsidRPr="00F13509">
        <w:t>Threshold :</w:t>
      </w:r>
      <w:proofErr w:type="gramEnd"/>
      <w:r w:rsidRPr="00F13509">
        <w:t xml:space="preserve">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No :</w:t>
      </w:r>
      <w:proofErr w:type="gramEnd"/>
      <w:r w:rsidRPr="00F13509">
        <w:t xml:space="preserve"> Gray 도면 유지</w:t>
      </w:r>
    </w:p>
    <w:p w14:paraId="1A537BAA" w14:textId="46BBB67A" w:rsidR="001834EC" w:rsidRDefault="00F13509" w:rsidP="00215E2B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OTSU :</w:t>
      </w:r>
      <w:proofErr w:type="gramEnd"/>
      <w:r w:rsidRPr="00F13509">
        <w:t xml:space="preserve"> OTSU 방법을 이용하여 도면을 이진화(</w:t>
      </w:r>
      <w:r w:rsidR="00445CC6">
        <w:t xml:space="preserve">자동으로 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Binary :</w:t>
      </w:r>
      <w:proofErr w:type="gramEnd"/>
      <w:r w:rsidRPr="00F13509">
        <w:t xml:space="preserve">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  <w:r w:rsidR="00445CC6">
        <w:br/>
      </w:r>
      <w:r w:rsidR="00445CC6">
        <w:rPr>
          <w:rFonts w:hint="eastAsia"/>
        </w:rPr>
        <w:t>(</w:t>
      </w:r>
      <w:proofErr w:type="spellStart"/>
      <w:r w:rsidR="00445CC6">
        <w:rPr>
          <w:rFonts w:hint="eastAsia"/>
        </w:rPr>
        <w:t>임계값보다</w:t>
      </w:r>
      <w:proofErr w:type="spellEnd"/>
      <w:r w:rsidR="00445CC6">
        <w:rPr>
          <w:rFonts w:hint="eastAsia"/>
        </w:rPr>
        <w:t xml:space="preserve">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</w:t>
      </w:r>
      <w:proofErr w:type="gramStart"/>
      <w:r w:rsidRPr="00F13509">
        <w:t>Blur :</w:t>
      </w:r>
      <w:proofErr w:type="gramEnd"/>
      <w:r w:rsidRPr="00F13509">
        <w:t xml:space="preserve">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4D813BD2" w:rsidR="000C1227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1E0D6A1" w14:textId="6707F49C" w:rsidR="007B0F7A" w:rsidRPr="004E16BE" w:rsidRDefault="007F38CC" w:rsidP="007B0F7A">
      <w:pPr>
        <w:pStyle w:val="a8"/>
      </w:pPr>
      <w:r>
        <w:rPr>
          <w:noProof/>
        </w:rPr>
        <w:lastRenderedPageBreak/>
        <w:drawing>
          <wp:inline distT="0" distB="0" distL="0" distR="0" wp14:anchorId="3740045A" wp14:editId="621CB05D">
            <wp:extent cx="4641784" cy="5238750"/>
            <wp:effectExtent l="0" t="0" r="6985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9054" cy="52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</w:t>
      </w:r>
      <w:proofErr w:type="gramStart"/>
      <w:r>
        <w:rPr>
          <w:szCs w:val="20"/>
        </w:rPr>
        <w:t>Symbol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</w:t>
      </w:r>
      <w:proofErr w:type="gramStart"/>
      <w:r>
        <w:rPr>
          <w:szCs w:val="20"/>
        </w:rPr>
        <w:t>Detection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</w:t>
      </w:r>
      <w:proofErr w:type="gramStart"/>
      <w:r>
        <w:t>Package :</w:t>
      </w:r>
      <w:proofErr w:type="gramEnd"/>
      <w:r>
        <w:t xml:space="preserve">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608BE714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</w:t>
      </w:r>
      <w:proofErr w:type="gramStart"/>
      <w:r>
        <w:t>Flange :</w:t>
      </w:r>
      <w:proofErr w:type="gramEnd"/>
      <w:r>
        <w:t xml:space="preserve">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3E3A85A4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</w:t>
      </w:r>
      <w:proofErr w:type="gramStart"/>
      <w:r>
        <w:t>Flange :</w:t>
      </w:r>
      <w:proofErr w:type="gramEnd"/>
      <w:r>
        <w:t xml:space="preserve">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3F0E1045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 xml:space="preserve">라인 </w:t>
      </w:r>
      <w:proofErr w:type="gramStart"/>
      <w:r>
        <w:rPr>
          <w:rFonts w:hint="eastAsia"/>
          <w:szCs w:val="20"/>
        </w:rPr>
        <w:t>번호</w:t>
      </w:r>
      <w:r w:rsidR="00AA22CD">
        <w:rPr>
          <w:szCs w:val="20"/>
        </w:rPr>
        <w:t xml:space="preserve"> :</w:t>
      </w:r>
      <w:proofErr w:type="gramEnd"/>
      <w:r w:rsidR="00AA22CD">
        <w:rPr>
          <w:szCs w:val="20"/>
        </w:rPr>
        <w:t xml:space="preserve">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3A6002C5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</w:t>
      </w:r>
      <w:proofErr w:type="gramStart"/>
      <w:r w:rsidR="00F646B8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0CC10AA1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70E39A0F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Number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638F7FA8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005DBA0D" w:rsidR="00513C82" w:rsidRPr="00AD7356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 xml:space="preserve">ag </w:t>
      </w:r>
      <w:proofErr w:type="gramStart"/>
      <w:r>
        <w:rPr>
          <w:szCs w:val="20"/>
        </w:rPr>
        <w:t>No</w:t>
      </w:r>
      <w:r w:rsidR="005320FB">
        <w:rPr>
          <w:szCs w:val="20"/>
        </w:rPr>
        <w:t xml:space="preserve"> :</w:t>
      </w:r>
      <w:proofErr w:type="gramEnd"/>
      <w:r w:rsidR="005320FB">
        <w:rPr>
          <w:szCs w:val="20"/>
        </w:rPr>
        <w:t xml:space="preserve">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lastRenderedPageBreak/>
        <w:drawing>
          <wp:inline distT="0" distB="0" distL="0" distR="0" wp14:anchorId="2873D3A9" wp14:editId="7F935444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7A49C5B9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A492598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Num</w:t>
      </w:r>
      <w:r>
        <w:rPr>
          <w:rFonts w:hint="eastAsia"/>
        </w:rPr>
        <w:t>b</w:t>
      </w:r>
      <w:r>
        <w:t>er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58F4893F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570AE79F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5D3FF3C2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026EEA8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65E2A146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1FC0160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ave Alarm(min</w:t>
      </w:r>
      <w:proofErr w:type="gramStart"/>
      <w:r>
        <w:t>) :</w:t>
      </w:r>
      <w:proofErr w:type="gramEnd"/>
      <w:r>
        <w:t xml:space="preserve">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First :</w:t>
      </w:r>
      <w:proofErr w:type="gramEnd"/>
      <w:r>
        <w:t xml:space="preserve">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28594792" w:rsidR="003C3BEF" w:rsidRDefault="003C3BEF" w:rsidP="008A67B9">
      <w:pPr>
        <w:pStyle w:val="aa"/>
        <w:numPr>
          <w:ilvl w:val="3"/>
          <w:numId w:val="20"/>
        </w:numPr>
        <w:ind w:leftChars="0"/>
      </w:pP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</w:t>
      </w:r>
      <w:r>
        <w:t xml:space="preserve">XML에만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7E7173B1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</w:t>
      </w:r>
      <w:proofErr w:type="gramStart"/>
      <w:r>
        <w:rPr>
          <w:rFonts w:hint="eastAsia"/>
        </w:rPr>
        <w:t xml:space="preserve">초기화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도면에 접속한 사용자 정보를 </w:t>
      </w:r>
      <w:proofErr w:type="spellStart"/>
      <w:r>
        <w:rPr>
          <w:rFonts w:hint="eastAsia"/>
        </w:rPr>
        <w:t>초기화시킵니다</w:t>
      </w:r>
      <w:proofErr w:type="spellEnd"/>
      <w:r>
        <w:rPr>
          <w:rFonts w:hint="eastAsia"/>
        </w:rPr>
        <w:t>.</w:t>
      </w:r>
    </w:p>
    <w:p w14:paraId="61705AD7" w14:textId="654D68B8" w:rsidR="002137FB" w:rsidRDefault="002137FB" w:rsidP="002137FB">
      <w:pPr>
        <w:pStyle w:val="aa"/>
        <w:numPr>
          <w:ilvl w:val="4"/>
          <w:numId w:val="20"/>
        </w:numPr>
        <w:ind w:leftChars="0"/>
      </w:pPr>
      <w:r>
        <w:t xml:space="preserve">다른 </w:t>
      </w:r>
      <w:r>
        <w:rPr>
          <w:rFonts w:hint="eastAsia"/>
        </w:rPr>
        <w:t>사람이 작업중인 도면에 접속하려고 하면 아래 메시지 창이 나타납니다.</w:t>
      </w:r>
    </w:p>
    <w:p w14:paraId="65B758A5" w14:textId="1700FD93" w:rsidR="002137FB" w:rsidRDefault="002137FB" w:rsidP="002137FB">
      <w:pPr>
        <w:pStyle w:val="a8"/>
      </w:pPr>
      <w:r>
        <w:rPr>
          <w:noProof/>
        </w:rPr>
        <w:drawing>
          <wp:inline distT="0" distB="0" distL="0" distR="0" wp14:anchorId="1C0C9FAF" wp14:editId="2B56C7A7">
            <wp:extent cx="3714750" cy="962025"/>
            <wp:effectExtent l="0" t="0" r="0" b="9525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</w:t>
      </w:r>
      <w:proofErr w:type="gramStart"/>
      <w:r>
        <w:rPr>
          <w:rFonts w:hint="eastAsia"/>
        </w:rPr>
        <w:t xml:space="preserve">지움 </w:t>
      </w:r>
      <w:r>
        <w:t>:</w:t>
      </w:r>
      <w:proofErr w:type="gramEnd"/>
      <w:r>
        <w:t xml:space="preserve">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>ecognition Engine</w:t>
      </w:r>
    </w:p>
    <w:p w14:paraId="2EC01953" w14:textId="6755190F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</w:t>
      </w:r>
      <w:proofErr w:type="gramStart"/>
      <w:r>
        <w:t>Address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0181C6B0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ymbol(</w:t>
      </w:r>
      <w:proofErr w:type="gramEnd"/>
      <w:r>
        <w:t>Server Threshold(%))</w:t>
      </w:r>
    </w:p>
    <w:p w14:paraId="77B9D463" w14:textId="1C0B9A7F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서버의 AI </w:t>
      </w:r>
      <w:r>
        <w:rPr>
          <w:rFonts w:hint="eastAsia"/>
        </w:rPr>
        <w:t>엔진을 통하여 심볼 인식을 수행합니다.</w:t>
      </w:r>
    </w:p>
    <w:p w14:paraId="0FA59802" w14:textId="7B6F7892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720BA3">
      <w:pPr>
        <w:pStyle w:val="2"/>
        <w:numPr>
          <w:ilvl w:val="1"/>
          <w:numId w:val="3"/>
        </w:numPr>
        <w:ind w:firstLineChars="0"/>
      </w:pPr>
      <w:bookmarkStart w:id="9" w:name="_Toc84402779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2CADCF2A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ize :</w:t>
      </w:r>
      <w:proofErr w:type="gramEnd"/>
      <w:r>
        <w:t xml:space="preserve">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>ame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>rea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</w:t>
      </w:r>
      <w:proofErr w:type="gramStart"/>
      <w:r>
        <w:rPr>
          <w:color w:val="000000" w:themeColor="text1"/>
          <w:szCs w:val="20"/>
        </w:rPr>
        <w:t>Text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 xml:space="preserve">Equipment </w:t>
      </w:r>
      <w:proofErr w:type="gramStart"/>
      <w:r w:rsidRPr="00896DCE">
        <w:rPr>
          <w:color w:val="000000" w:themeColor="text1"/>
          <w:szCs w:val="20"/>
        </w:rPr>
        <w:t>Desc</w:t>
      </w:r>
      <w:r w:rsidR="00705AC5">
        <w:rPr>
          <w:color w:val="000000" w:themeColor="text1"/>
          <w:szCs w:val="20"/>
        </w:rPr>
        <w:t xml:space="preserve"> :</w:t>
      </w:r>
      <w:proofErr w:type="gramEnd"/>
      <w:r w:rsidR="00705AC5">
        <w:rPr>
          <w:color w:val="000000" w:themeColor="text1"/>
          <w:szCs w:val="20"/>
        </w:rPr>
        <w:t xml:space="preserve">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proofErr w:type="gramStart"/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>:</w:t>
      </w:r>
      <w:proofErr w:type="gramEnd"/>
      <w:r w:rsidR="00C65754" w:rsidRPr="00896DCE">
        <w:rPr>
          <w:color w:val="000000" w:themeColor="text1"/>
          <w:szCs w:val="20"/>
        </w:rPr>
        <w:t xml:space="preserve">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20BA3">
      <w:pPr>
        <w:pStyle w:val="2"/>
        <w:numPr>
          <w:ilvl w:val="1"/>
          <w:numId w:val="3"/>
        </w:numPr>
        <w:ind w:firstLineChars="0"/>
        <w:rPr>
          <w:color w:val="000000" w:themeColor="text1"/>
        </w:rPr>
      </w:pPr>
      <w:bookmarkStart w:id="10" w:name="_Toc84402780"/>
      <w:r w:rsidRPr="00720BA3">
        <w:rPr>
          <w:rFonts w:hint="eastAsia"/>
        </w:rPr>
        <w:t>내보내기</w:t>
      </w:r>
      <w:r>
        <w:rPr>
          <w:rFonts w:hint="eastAsia"/>
          <w:color w:val="000000" w:themeColor="text1"/>
        </w:rPr>
        <w:t>(</w:t>
      </w:r>
      <w:r>
        <w:rPr>
          <w:color w:val="000000" w:themeColor="text1"/>
        </w:rPr>
        <w:t>Export)</w:t>
      </w:r>
      <w:bookmarkEnd w:id="10"/>
    </w:p>
    <w:p w14:paraId="210A8E37" w14:textId="04FF2888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</w:t>
      </w:r>
      <w:r>
        <w:rPr>
          <w:rFonts w:hint="eastAsia"/>
        </w:rPr>
        <w:t xml:space="preserve"> </w:t>
      </w:r>
      <w:r>
        <w:t>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2A41EC94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720BA3">
      <w:pPr>
        <w:pStyle w:val="2"/>
        <w:numPr>
          <w:ilvl w:val="1"/>
          <w:numId w:val="3"/>
        </w:numPr>
        <w:ind w:firstLineChars="0"/>
      </w:pPr>
      <w:bookmarkStart w:id="11" w:name="_Toc84402781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7A64C222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3BB03EB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5463FB7F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proofErr w:type="gramStart"/>
      <w:r>
        <w:rPr>
          <w:rFonts w:hint="eastAsia"/>
          <w:color w:val="FF0000"/>
        </w:rPr>
        <w:t>주의</w:t>
      </w:r>
      <w:r>
        <w:rPr>
          <w:color w:val="FF0000"/>
        </w:rPr>
        <w:t xml:space="preserve"> :</w:t>
      </w:r>
      <w:proofErr w:type="gramEnd"/>
      <w:r>
        <w:rPr>
          <w:color w:val="FF0000"/>
        </w:rPr>
        <w:t xml:space="preserve">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rFonts w:hint="eastAsia"/>
          <w:color w:val="FF0000"/>
        </w:rPr>
        <w:t>.</w:t>
      </w:r>
      <w:r w:rsidRPr="00927556">
        <w:rPr>
          <w:color w:val="FF0000"/>
        </w:rPr>
        <w:t>)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0496BA0E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6559677A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4D568E58" w:rsidR="001E5A9F" w:rsidRDefault="00B730A7" w:rsidP="001E5A9F">
      <w:pPr>
        <w:pStyle w:val="a8"/>
      </w:pPr>
      <w:r>
        <w:t xml:space="preserve">그림 </w:t>
      </w:r>
      <w:fldSimple w:instr=" SEQ 그림 \* ARABIC ">
        <w:r w:rsidR="00197D6A">
          <w:rPr>
            <w:noProof/>
          </w:rPr>
          <w:t>3</w:t>
        </w:r>
      </w:fldSimple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5F8455B3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 xml:space="preserve">uto </w:t>
      </w:r>
      <w:proofErr w:type="gramStart"/>
      <w:r w:rsidRPr="00B250C1">
        <w:rPr>
          <w:rStyle w:val="ad"/>
          <w:i w:val="0"/>
          <w:iCs w:val="0"/>
          <w:color w:val="000000" w:themeColor="text1"/>
        </w:rPr>
        <w:t>Allowable :</w:t>
      </w:r>
      <w:proofErr w:type="gramEnd"/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720BA3">
      <w:pPr>
        <w:pStyle w:val="2"/>
        <w:numPr>
          <w:ilvl w:val="1"/>
          <w:numId w:val="3"/>
        </w:numPr>
        <w:ind w:firstLineChars="0"/>
      </w:pPr>
      <w:bookmarkStart w:id="12" w:name="_Toc84402782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1452953D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7BA23A07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66033080" w:rsidR="00505037" w:rsidRDefault="00505037" w:rsidP="00720BA3">
      <w:pPr>
        <w:pStyle w:val="2"/>
        <w:numPr>
          <w:ilvl w:val="1"/>
          <w:numId w:val="3"/>
        </w:numPr>
        <w:ind w:firstLineChars="0"/>
      </w:pPr>
      <w:bookmarkStart w:id="13" w:name="_Toc84402783"/>
      <w:r>
        <w:rPr>
          <w:rFonts w:hint="eastAsia"/>
        </w:rPr>
        <w:lastRenderedPageBreak/>
        <w:t>C</w:t>
      </w:r>
      <w:r>
        <w:t>ustom Code Table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</w:t>
      </w:r>
      <w:proofErr w:type="gramStart"/>
      <w:r>
        <w:t>]</w:t>
      </w:r>
      <w:r>
        <w:rPr>
          <w:rFonts w:hint="eastAsia"/>
        </w:rPr>
        <w:t xml:space="preserve"> 에서</w:t>
      </w:r>
      <w:proofErr w:type="gramEnd"/>
      <w:r>
        <w:rPr>
          <w:rFonts w:hint="eastAsia"/>
        </w:rPr>
        <w:t xml:space="preserve">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633F9194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66A1075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1544A6BF" w:rsidR="00505037" w:rsidRDefault="00505037" w:rsidP="00720BA3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84402784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D0001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1E2A0F2C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proofErr w:type="spellStart"/>
      <w:r w:rsidRPr="00000F53">
        <w:rPr>
          <w:rFonts w:hint="eastAsia"/>
          <w:b w:val="0"/>
          <w:bCs w:val="0"/>
        </w:rPr>
        <w:t>정규식</w:t>
      </w:r>
      <w:proofErr w:type="spellEnd"/>
      <w:r w:rsidRPr="00000F53">
        <w:rPr>
          <w:rFonts w:hint="eastAsia"/>
          <w:b w:val="0"/>
          <w:bCs w:val="0"/>
        </w:rPr>
        <w:t xml:space="preserve">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720BA3">
      <w:pPr>
        <w:pStyle w:val="2"/>
        <w:numPr>
          <w:ilvl w:val="1"/>
          <w:numId w:val="3"/>
        </w:numPr>
        <w:ind w:firstLineChars="0"/>
      </w:pPr>
      <w:bookmarkStart w:id="15" w:name="_Toc84402785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5143EB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720BA3">
      <w:pPr>
        <w:pStyle w:val="2"/>
        <w:numPr>
          <w:ilvl w:val="1"/>
          <w:numId w:val="3"/>
        </w:numPr>
        <w:ind w:firstLineChars="0"/>
      </w:pPr>
      <w:bookmarkStart w:id="16" w:name="_Toc84402786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4FCD0845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이미지 </w:t>
      </w:r>
      <w:proofErr w:type="gramStart"/>
      <w:r w:rsidRPr="006179ED">
        <w:rPr>
          <w:rFonts w:hint="eastAsia"/>
        </w:rPr>
        <w:t>삭제</w:t>
      </w:r>
      <w:r w:rsidR="00384136" w:rsidRPr="006179ED">
        <w:rPr>
          <w:rFonts w:hint="eastAsia"/>
        </w:rPr>
        <w:t xml:space="preserve"> </w:t>
      </w:r>
      <w:r w:rsidR="00384136" w:rsidRPr="006179ED">
        <w:t>:</w:t>
      </w:r>
      <w:proofErr w:type="gramEnd"/>
      <w:r w:rsidR="00384136" w:rsidRPr="006179ED">
        <w:t xml:space="preserve">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</w:t>
      </w:r>
      <w:proofErr w:type="gramStart"/>
      <w:r w:rsidRPr="006179ED">
        <w:rPr>
          <w:rFonts w:hint="eastAsia"/>
        </w:rPr>
        <w:t xml:space="preserve">삭제 </w:t>
      </w:r>
      <w:r w:rsidRPr="006179ED">
        <w:t>:</w:t>
      </w:r>
      <w:proofErr w:type="gramEnd"/>
      <w:r w:rsidRPr="006179ED">
        <w:t xml:space="preserve">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>Generate Training Data</w:t>
      </w:r>
      <w:proofErr w:type="gramStart"/>
      <w:r w:rsidR="006179ED">
        <w:t xml:space="preserve">)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720BA3">
      <w:pPr>
        <w:pStyle w:val="2"/>
        <w:numPr>
          <w:ilvl w:val="1"/>
          <w:numId w:val="3"/>
        </w:numPr>
        <w:ind w:firstLineChars="0"/>
      </w:pPr>
      <w:bookmarkStart w:id="17" w:name="_Toc84402787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2CABF1D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FC1F15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Label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 xml:space="preserve">dit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 xml:space="preserve">enerate Training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E7251E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84402788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720BA3">
      <w:pPr>
        <w:pStyle w:val="2"/>
        <w:numPr>
          <w:ilvl w:val="1"/>
          <w:numId w:val="3"/>
        </w:numPr>
        <w:ind w:firstLineChars="0"/>
      </w:pPr>
      <w:bookmarkStart w:id="19" w:name="_Toc84402789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5CF046B4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검색란에</w:t>
      </w:r>
      <w:proofErr w:type="spellEnd"/>
      <w:r>
        <w:rPr>
          <w:rFonts w:hint="eastAsia"/>
        </w:rPr>
        <w:t xml:space="preserve">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554FEBBD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lastRenderedPageBreak/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 xml:space="preserve">Symbol for </w:t>
      </w:r>
      <w:proofErr w:type="gramStart"/>
      <w:r>
        <w:t>display :</w:t>
      </w:r>
      <w:proofErr w:type="gramEnd"/>
      <w:r>
        <w:t xml:space="preserve">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Symbol</w:t>
      </w:r>
      <w:r w:rsidR="00080FF1">
        <w:t xml:space="preserve"> :</w:t>
      </w:r>
      <w:proofErr w:type="gramEnd"/>
      <w:r w:rsidR="00080FF1">
        <w:t xml:space="preserve">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7C7A3F5D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</w:t>
      </w:r>
      <w:proofErr w:type="gramStart"/>
      <w:r>
        <w:t>Symbol :</w:t>
      </w:r>
      <w:proofErr w:type="gramEnd"/>
      <w:r>
        <w:t xml:space="preserve">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720BA3">
      <w:pPr>
        <w:pStyle w:val="2"/>
        <w:numPr>
          <w:ilvl w:val="1"/>
          <w:numId w:val="3"/>
        </w:numPr>
        <w:ind w:firstLineChars="0"/>
      </w:pPr>
      <w:bookmarkStart w:id="20" w:name="_Toc84402790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C</w:t>
      </w:r>
      <w:r>
        <w:t>ombined :</w:t>
      </w:r>
      <w:proofErr w:type="gramEnd"/>
      <w:r>
        <w:t xml:space="preserve">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0F57D26B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720BA3">
      <w:pPr>
        <w:pStyle w:val="2"/>
        <w:numPr>
          <w:ilvl w:val="1"/>
          <w:numId w:val="3"/>
        </w:numPr>
        <w:ind w:firstLineChars="0"/>
      </w:pPr>
      <w:bookmarkStart w:id="21" w:name="_Toc84402791"/>
      <w:r>
        <w:rPr>
          <w:rFonts w:hint="eastAsia"/>
        </w:rPr>
        <w:lastRenderedPageBreak/>
        <w:t>심볼 관리자</w:t>
      </w:r>
      <w:bookmarkEnd w:id="21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84402792"/>
      <w:r>
        <w:rPr>
          <w:rFonts w:hint="eastAsia"/>
        </w:rPr>
        <w:lastRenderedPageBreak/>
        <w:t>인식</w:t>
      </w:r>
      <w:bookmarkEnd w:id="22"/>
    </w:p>
    <w:bookmarkStart w:id="23" w:name="_Toc84402793"/>
    <w:p w14:paraId="53B67138" w14:textId="6DBC7298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1E7805F7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CC7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left:0;text-align:left;margin-left:0;margin-top:1pt;width:529.05pt;height:0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yszgEAAH4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71F30826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3AFC7D19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42392C45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16B73D75" w:rsidR="00A46C95" w:rsidRDefault="00A46C95" w:rsidP="00A46C95">
      <w:pPr>
        <w:jc w:val="center"/>
      </w:pPr>
    </w:p>
    <w:p w14:paraId="0923965E" w14:textId="6C06DDB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01C376E4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2A1BF45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C56194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09526752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5AC1CC94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33F49FC0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04D4363F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5AE977C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</w:t>
      </w:r>
      <w:proofErr w:type="gramStart"/>
      <w:r>
        <w:t>Copy :</w:t>
      </w:r>
      <w:proofErr w:type="gramEnd"/>
      <w:r>
        <w:t xml:space="preserve">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975FE6">
        <w:rPr>
          <w:rStyle w:val="ad"/>
          <w:i w:val="0"/>
          <w:iCs w:val="0"/>
          <w:color w:val="000000" w:themeColor="text1"/>
        </w:rPr>
        <w:t>Separate :</w:t>
      </w:r>
      <w:proofErr w:type="gramEnd"/>
      <w:r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</w:t>
      </w:r>
      <w:proofErr w:type="gramStart"/>
      <w:r>
        <w:t>Image :</w:t>
      </w:r>
      <w:proofErr w:type="gramEnd"/>
      <w:r>
        <w:t xml:space="preserve">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696D3176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84402794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DED8C6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 xml:space="preserve">심볼 학습 </w:t>
      </w:r>
      <w:proofErr w:type="gramStart"/>
      <w:r w:rsidR="001C3D70">
        <w:rPr>
          <w:rFonts w:hint="eastAsia"/>
          <w:szCs w:val="20"/>
        </w:rPr>
        <w:t>참조</w:t>
      </w:r>
      <w:r w:rsidR="001C3D70">
        <w:rPr>
          <w:szCs w:val="20"/>
        </w:rPr>
        <w:t xml:space="preserve"> )</w:t>
      </w:r>
      <w:proofErr w:type="gramEnd"/>
    </w:p>
    <w:p w14:paraId="26F1CF29" w14:textId="67D6E902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1C22A2B2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393FA1BE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583574C1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49F57DBF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037E8676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165FAF63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560D513F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proofErr w:type="gramStart"/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>:</w:t>
      </w:r>
      <w:proofErr w:type="gramEnd"/>
      <w:r w:rsidR="00953369" w:rsidRPr="00975FE6">
        <w:rPr>
          <w:rStyle w:val="ad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3C42F35F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4E4EA506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3FE407F9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2915A98D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4FEE" w14:textId="77777777" w:rsidR="00957CEE" w:rsidRDefault="00B933D2" w:rsidP="00957CE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7C7B3A0F" w:rsidR="00496671" w:rsidRDefault="008801A3" w:rsidP="00957CEE">
      <w:pPr>
        <w:pStyle w:val="aa"/>
        <w:ind w:leftChars="0" w:left="2400" w:firstLineChars="500" w:firstLine="1000"/>
      </w:pPr>
      <w:r>
        <w:rPr>
          <w:noProof/>
        </w:rPr>
        <w:lastRenderedPageBreak/>
        <w:drawing>
          <wp:inline distT="0" distB="0" distL="0" distR="0" wp14:anchorId="4053B5A8" wp14:editId="7059F45E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646374B9" w:rsidR="008801A3" w:rsidRDefault="00496671" w:rsidP="00496671">
      <w:pPr>
        <w:pStyle w:val="a8"/>
      </w:pPr>
      <w:r>
        <w:t xml:space="preserve">그림 </w:t>
      </w:r>
      <w:fldSimple w:instr=" SEQ 그림 \* ARABIC ">
        <w:r w:rsidR="00197D6A">
          <w:rPr>
            <w:noProof/>
          </w:rPr>
          <w:t>4</w:t>
        </w:r>
      </w:fldSimple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</w:t>
      </w:r>
      <w:proofErr w:type="gramStart"/>
      <w:r w:rsidR="00E6015E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1693B612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</w:t>
      </w:r>
      <w:proofErr w:type="gramStart"/>
      <w:r w:rsidR="000829C0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40D004C2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62C9D728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6814CC76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84402795"/>
      <w:r>
        <w:rPr>
          <w:rFonts w:hint="eastAsia"/>
        </w:rPr>
        <w:lastRenderedPageBreak/>
        <w:t>인식 결과 수정</w:t>
      </w:r>
      <w:bookmarkEnd w:id="25"/>
    </w:p>
    <w:p w14:paraId="6C1094F2" w14:textId="39782A7D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0AB3DDAF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5709BCA1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61B06F3E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02B893CC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>단축키 :</w:t>
      </w:r>
      <w:proofErr w:type="gramEnd"/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5EB51F3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4CCA48BF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62FEA2E5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290D6709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507FB620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59DCB90B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4E30F125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0371991A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7F13554F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t xml:space="preserve">validation </w:t>
      </w:r>
      <w:r w:rsidR="00446020">
        <w:t>check</w:t>
      </w:r>
    </w:p>
    <w:p w14:paraId="2C3392E5" w14:textId="505EEE2F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26A05EC5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</w:t>
      </w:r>
      <w:proofErr w:type="gramStart"/>
      <w:r>
        <w:t>Rules :</w:t>
      </w:r>
      <w:proofErr w:type="gramEnd"/>
      <w:r>
        <w:t xml:space="preserve"> 검증 </w:t>
      </w:r>
      <w:r>
        <w:rPr>
          <w:rFonts w:hint="eastAsia"/>
        </w:rPr>
        <w:t>항목들을 확인할 수 있습니다.</w:t>
      </w:r>
    </w:p>
    <w:p w14:paraId="6A411EB5" w14:textId="1FCA50D5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1D58E01A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410BA90B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59494DA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59C3AFC0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0307899B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6E892F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63103BAA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17D3FE9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56AB9D11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60D9C640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58326CF5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05AC5448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5621061C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D540F62" w14:textId="73C9A6F5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C6A8EC2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738139A1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4F869502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2C6EAFD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2DB3F689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118AD9F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44CAE656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2FADE9A1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4F362002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522EEE2B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84402796"/>
      <w:r>
        <w:rPr>
          <w:rFonts w:hint="eastAsia"/>
        </w:rPr>
        <w:lastRenderedPageBreak/>
        <w:t>속성 연계</w:t>
      </w:r>
      <w:bookmarkEnd w:id="26"/>
    </w:p>
    <w:p w14:paraId="1BBF8032" w14:textId="6B06E276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3A09BBFB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8DD7F9D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114535F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7DD0D5A0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46FFD218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4ADAB438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6ED52B0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708D3640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152ABD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</w:t>
      </w:r>
      <w:proofErr w:type="gramStart"/>
      <w:r>
        <w:t>To :</w:t>
      </w:r>
      <w:proofErr w:type="gramEnd"/>
      <w:r>
        <w:t xml:space="preserve">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5D716EED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6DBCB7D2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681DA263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64981D0C" w:rsidR="00724838" w:rsidRDefault="00724838" w:rsidP="00724838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xplode :</w:t>
      </w:r>
      <w:proofErr w:type="gramEnd"/>
      <w:r>
        <w:t xml:space="preserve">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>p from, to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</w:t>
      </w:r>
      <w:proofErr w:type="gramStart"/>
      <w:r>
        <w:t>Flow :</w:t>
      </w:r>
      <w:proofErr w:type="gramEnd"/>
      <w:r>
        <w:t xml:space="preserve">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A3040B6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pec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605B53A7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17EFD9F8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00254502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7A71B902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3344B08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tream,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788A5A82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how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280F3F55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Specs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EB811F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397111A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626507A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22FFE12F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 xml:space="preserve">nd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E86E84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20773C7B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466B326F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29571CD3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>WNER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19CFED5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</w:t>
      </w:r>
      <w:proofErr w:type="gramStart"/>
      <w:r>
        <w:rPr>
          <w:rStyle w:val="ad"/>
          <w:i w:val="0"/>
          <w:iCs w:val="0"/>
          <w:color w:val="000000" w:themeColor="text1"/>
        </w:rPr>
        <w:t>Item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2C7C2BBC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73ECBD2D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7" w:name="_Toc84402797"/>
      <w:r>
        <w:rPr>
          <w:rFonts w:hint="eastAsia"/>
        </w:rPr>
        <w:lastRenderedPageBreak/>
        <w:t>텍스트 찾기/바꾸기</w:t>
      </w:r>
      <w:bookmarkEnd w:id="27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79E837D8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65C66133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12FE321B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33340F67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84402798"/>
      <w:r>
        <w:rPr>
          <w:rFonts w:hint="eastAsia"/>
        </w:rPr>
        <w:t>T</w:t>
      </w:r>
      <w:r>
        <w:t>ext Data List</w:t>
      </w:r>
      <w:bookmarkEnd w:id="28"/>
    </w:p>
    <w:p w14:paraId="0A5FE62C" w14:textId="425B72B4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1A806809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2753D95E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3128CB5A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7760A227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70270209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4DE0049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608C9A93" w:rsidR="004C3232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66A95E8B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bookmarkStart w:id="29" w:name="_Toc84402799"/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9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26DC58A4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B10CBBE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교체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교체할 심볼을 선택합니다.</w:t>
      </w:r>
    </w:p>
    <w:p w14:paraId="09CF913E" w14:textId="56A8B079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056BE89F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333FA57D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삽입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C97C13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41A2EECF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t xml:space="preserve"> </w:t>
      </w:r>
      <w:r>
        <w:rPr>
          <w:rFonts w:hint="eastAsia"/>
        </w:rPr>
        <w:t>심볼이 삽입될 대상 심볼을 선택합니다.</w:t>
      </w:r>
    </w:p>
    <w:p w14:paraId="60BCB210" w14:textId="6D09BAC3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삽입할 심볼을 선택합니다.</w:t>
      </w:r>
    </w:p>
    <w:p w14:paraId="3956FD2C" w14:textId="1F8B08F3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9F0F6DC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연결점에 삽입</w:t>
      </w:r>
    </w:p>
    <w:p w14:paraId="3432B4C8" w14:textId="0251E53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333F8A6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</w:t>
      </w:r>
      <w:proofErr w:type="gramStart"/>
      <w:r>
        <w:t>Preset :</w:t>
      </w:r>
      <w:proofErr w:type="gramEnd"/>
      <w:r>
        <w:t xml:space="preserve"> </w:t>
      </w:r>
      <w:r>
        <w:rPr>
          <w:rFonts w:hint="eastAsia"/>
        </w:rPr>
        <w:t>자동으로 수행할 명령을 저장합니다.</w:t>
      </w:r>
    </w:p>
    <w:p w14:paraId="26AB94C5" w14:textId="3C423F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767FE43D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proofErr w:type="spellStart"/>
      <w:r>
        <w:t>flange_blind</w:t>
      </w:r>
      <w:proofErr w:type="spellEnd"/>
      <w:r>
        <w:t xml:space="preserve"> </w:t>
      </w:r>
      <w:r>
        <w:rPr>
          <w:rFonts w:hint="eastAsia"/>
        </w:rPr>
        <w:t>볼을 삽입합니다.</w:t>
      </w:r>
    </w:p>
    <w:p w14:paraId="72017198" w14:textId="397D09EB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</w:t>
      </w:r>
      <w:proofErr w:type="spellStart"/>
      <w:r>
        <w:t>single_fuction</w:t>
      </w:r>
      <w:proofErr w:type="spellEnd"/>
      <w:r>
        <w:t xml:space="preserve"> </w:t>
      </w:r>
      <w:r>
        <w:rPr>
          <w:rFonts w:hint="eastAsia"/>
        </w:rPr>
        <w:t xml:space="preserve">심볼에 연결된 다른 아이템이 없을 경우 </w:t>
      </w:r>
      <w:proofErr w:type="spellStart"/>
      <w:r>
        <w:t>tag_balloon</w:t>
      </w:r>
      <w:proofErr w:type="spellEnd"/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4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037E974E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BF28296" w14:textId="7CF39CC3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30" w:name="_Toc84402800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3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77193BF6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4E0D5E38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178368C2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1" w:name="_Toc84402801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1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</w:t>
      </w:r>
      <w:r>
        <w:t>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32B50C7F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1CA2EEDA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34260808" w:rsid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rom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o</w:t>
      </w:r>
      <w:r w:rsidR="00675CD9">
        <w:t xml:space="preserve"> :</w:t>
      </w:r>
      <w:proofErr w:type="gramEnd"/>
      <w:r w:rsidR="00675CD9">
        <w:t xml:space="preserve">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670ED4DD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1877C549" w:rsidR="005843A8" w:rsidRDefault="005843A8" w:rsidP="00957CEE">
      <w:pPr>
        <w:pStyle w:val="1"/>
        <w:numPr>
          <w:ilvl w:val="0"/>
          <w:numId w:val="3"/>
        </w:numPr>
      </w:pPr>
      <w:bookmarkStart w:id="32" w:name="_Toc84402802"/>
      <w:r w:rsidRPr="00957CEE">
        <w:rPr>
          <w:rFonts w:hint="eastAsia"/>
          <w:szCs w:val="20"/>
        </w:rPr>
        <w:lastRenderedPageBreak/>
        <w:t>리포트</w:t>
      </w:r>
      <w:bookmarkEnd w:id="32"/>
    </w:p>
    <w:bookmarkStart w:id="33" w:name="_Toc84402803"/>
    <w:p w14:paraId="2AD47F21" w14:textId="064D7BD0" w:rsidR="00EE1C2B" w:rsidRDefault="00957CEE" w:rsidP="00D45BEC">
      <w:pPr>
        <w:pStyle w:val="2"/>
        <w:numPr>
          <w:ilvl w:val="1"/>
          <w:numId w:val="37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24400" wp14:editId="6E58B2D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718935" cy="0"/>
                <wp:effectExtent l="0" t="0" r="0" b="0"/>
                <wp:wrapNone/>
                <wp:docPr id="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12D" id="AutoShape 79" o:spid="_x0000_s1026" type="#_x0000_t32" style="position:absolute;left:0;text-align:left;margin-left:0;margin-top:.95pt;width:529.0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">
                <w10:wrap anchorx="margin"/>
              </v:shape>
            </w:pict>
          </mc:Fallback>
        </mc:AlternateContent>
      </w:r>
      <w:r w:rsidR="005843A8">
        <w:rPr>
          <w:rFonts w:hint="eastAsia"/>
        </w:rPr>
        <w:t>설계 정보 리스트</w:t>
      </w:r>
      <w:bookmarkEnd w:id="33"/>
    </w:p>
    <w:p w14:paraId="02340DB3" w14:textId="07C52D19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2188AF5E" w:rsidR="00565CDD" w:rsidRPr="00565CDD" w:rsidRDefault="00565CDD" w:rsidP="00AC1229">
      <w:pPr>
        <w:ind w:left="400"/>
      </w:pPr>
    </w:p>
    <w:p w14:paraId="51F92B90" w14:textId="561D1FF1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6576B3C7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2B1772A2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74898ADC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69117BFF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</w:t>
      </w:r>
      <w:proofErr w:type="gramStart"/>
      <w:r>
        <w:t>All :</w:t>
      </w:r>
      <w:proofErr w:type="gramEnd"/>
      <w:r>
        <w:t xml:space="preserve">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</w:t>
      </w:r>
      <w:proofErr w:type="gramStart"/>
      <w:r>
        <w:t>All :</w:t>
      </w:r>
      <w:proofErr w:type="gramEnd"/>
      <w:r>
        <w:t xml:space="preserve"> </w:t>
      </w:r>
      <w:r>
        <w:rPr>
          <w:rFonts w:hint="eastAsia"/>
        </w:rPr>
        <w:t>선택한 도면들을 선택 해제합니다.</w:t>
      </w:r>
    </w:p>
    <w:p w14:paraId="4ECEF993" w14:textId="60B9EC4F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6A43EFB4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60DAE20B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549DB27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5E0DFE37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6275B3A6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752D8A01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52BA4D60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2F147C9F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67B60D6B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409E17CB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43C6965E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31C8ECF4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4DE9983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7D5869A8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42E21856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1C5B5C50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23DE5256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523AD285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2B87B7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1C8EE0E3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1D014E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bookmarkStart w:id="34" w:name="_Toc84402804"/>
    <w:p w14:paraId="5E0F3FC6" w14:textId="5D21DD1B" w:rsidR="00CC60F6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F3510" wp14:editId="1FE8631B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6718935" cy="0"/>
                <wp:effectExtent l="0" t="0" r="0" b="0"/>
                <wp:wrapNone/>
                <wp:docPr id="20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A64" id="AutoShape 79" o:spid="_x0000_s1026" type="#_x0000_t32" style="position:absolute;left:0;text-align:left;margin-left:0;margin-top:18.3pt;width:529.05pt;height:0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1K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j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">
                <w10:wrap anchorx="margin"/>
              </v:shape>
            </w:pict>
          </mc:Fallback>
        </mc:AlternateContent>
      </w:r>
      <w:r w:rsidR="00CC60F6">
        <w:rPr>
          <w:rFonts w:hint="eastAsia"/>
        </w:rPr>
        <w:t>보기</w:t>
      </w:r>
      <w:bookmarkEnd w:id="34"/>
      <w:r w:rsidR="00CC60F6">
        <w:t xml:space="preserve"> </w:t>
      </w:r>
    </w:p>
    <w:p w14:paraId="5EA33436" w14:textId="7ECF7D8E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6A5D6865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09D225FE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1D90D13A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>입</w:t>
      </w:r>
      <w:r>
        <w:t>니다</w:t>
      </w:r>
      <w:r>
        <w:rPr>
          <w:rFonts w:hint="eastAsia"/>
        </w:rPr>
        <w:t>.</w:t>
      </w:r>
    </w:p>
    <w:p w14:paraId="00E47369" w14:textId="68089B17" w:rsidR="00A10F36" w:rsidRDefault="003965A7" w:rsidP="00026ADF">
      <w:pPr>
        <w:pStyle w:val="a8"/>
      </w:pPr>
      <w:r>
        <w:rPr>
          <w:noProof/>
        </w:rPr>
        <w:drawing>
          <wp:inline distT="0" distB="0" distL="0" distR="0" wp14:anchorId="1C113EC4" wp14:editId="0F499BD9">
            <wp:extent cx="5085260" cy="2798887"/>
            <wp:effectExtent l="19050" t="19050" r="20320" b="2095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104831" cy="28096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845996" w14:textId="4E008273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proofErr w:type="spellStart"/>
      <w:r>
        <w:rPr>
          <w:rFonts w:hint="eastAsia"/>
        </w:rPr>
        <w:t>툴바</w:t>
      </w:r>
      <w:proofErr w:type="spellEnd"/>
      <w:r>
        <w:rPr>
          <w:rFonts w:hint="eastAsia"/>
        </w:rPr>
        <w:t>]</w:t>
      </w:r>
      <w:r>
        <w:t xml:space="preserve"> - </w:t>
      </w:r>
      <w:r>
        <w:rPr>
          <w:rFonts w:hint="eastAsia"/>
        </w:rPr>
        <w:t>B</w:t>
      </w:r>
      <w:r>
        <w:t>y Group:</w:t>
      </w:r>
    </w:p>
    <w:p w14:paraId="0499583D" w14:textId="38D3A023" w:rsidR="00A10F36" w:rsidRDefault="00A120B2" w:rsidP="00A10F3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환경 설정에서 설정한 </w:t>
      </w:r>
      <w:r>
        <w:t>Line No Color</w:t>
      </w:r>
      <w:r>
        <w:rPr>
          <w:rFonts w:hint="eastAsia"/>
        </w:rPr>
        <w:t xml:space="preserve">대로 </w:t>
      </w:r>
      <w:r w:rsidR="001E214F">
        <w:t>Line</w:t>
      </w:r>
      <w:r w:rsidR="001E214F">
        <w:rPr>
          <w:rFonts w:hint="eastAsia"/>
        </w:rPr>
        <w:t>에 속한 P</w:t>
      </w:r>
      <w:r w:rsidR="001E214F">
        <w:t>ipe Line, Symbol</w:t>
      </w:r>
      <w:r w:rsidR="001E214F">
        <w:rPr>
          <w:rFonts w:hint="eastAsia"/>
        </w:rPr>
        <w:t xml:space="preserve">을 </w:t>
      </w:r>
      <w:r>
        <w:rPr>
          <w:rFonts w:hint="eastAsia"/>
        </w:rPr>
        <w:t>화면에 표시합니다.</w:t>
      </w:r>
    </w:p>
    <w:p w14:paraId="20491BAF" w14:textId="224BF852" w:rsidR="00A10F36" w:rsidRDefault="00A10F36" w:rsidP="00A10F36">
      <w:pPr>
        <w:pStyle w:val="aa"/>
        <w:numPr>
          <w:ilvl w:val="1"/>
          <w:numId w:val="20"/>
        </w:numPr>
        <w:ind w:leftChars="0"/>
      </w:pPr>
      <w:r>
        <w:t>[</w:t>
      </w:r>
      <w:proofErr w:type="spellStart"/>
      <w:r>
        <w:rPr>
          <w:rFonts w:hint="eastAsia"/>
        </w:rPr>
        <w:t>툴바</w:t>
      </w:r>
      <w:proofErr w:type="spellEnd"/>
      <w:r>
        <w:rPr>
          <w:rFonts w:hint="eastAsia"/>
        </w:rPr>
        <w:t>]</w:t>
      </w:r>
      <w:r>
        <w:t xml:space="preserve"> - </w:t>
      </w:r>
      <w:r>
        <w:rPr>
          <w:rFonts w:hint="eastAsia"/>
        </w:rPr>
        <w:t>B</w:t>
      </w:r>
      <w:r>
        <w:t>y Type:</w:t>
      </w:r>
    </w:p>
    <w:p w14:paraId="74175558" w14:textId="541D6A6C" w:rsidR="00D03D81" w:rsidRPr="00A10F36" w:rsidRDefault="00D03D81" w:rsidP="00D03D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인식한 객체 별로 환경 설정에서 설정한 </w:t>
      </w:r>
      <w:r>
        <w:t>Symbol Style</w:t>
      </w:r>
      <w:r>
        <w:rPr>
          <w:rFonts w:hint="eastAsia"/>
        </w:rPr>
        <w:t>대로 화면에 표시합니다.</w:t>
      </w:r>
    </w:p>
    <w:p w14:paraId="34807A24" w14:textId="45B54913" w:rsidR="006D1865" w:rsidRPr="00A10F36" w:rsidRDefault="006D1865" w:rsidP="00A10F36">
      <w:pPr>
        <w:pStyle w:val="aa"/>
        <w:numPr>
          <w:ilvl w:val="1"/>
          <w:numId w:val="20"/>
        </w:numPr>
        <w:ind w:leftChars="0"/>
      </w:pPr>
      <w:r>
        <w:br w:type="page"/>
      </w:r>
    </w:p>
    <w:bookmarkStart w:id="35" w:name="_Toc84402805"/>
    <w:p w14:paraId="0EB35AA1" w14:textId="30CB0ABD" w:rsidR="00395968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9E436" wp14:editId="5C63CD78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C0F6" id="AutoShape 79" o:spid="_x0000_s1026" type="#_x0000_t32" style="position:absolute;left:0;text-align:left;margin-left:0;margin-top:19.05pt;width:529.05pt;height: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nQv4ic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395968">
        <w:rPr>
          <w:rFonts w:hint="eastAsia"/>
        </w:rPr>
        <w:t>C</w:t>
      </w:r>
      <w:r w:rsidR="00395968">
        <w:t>onver</w:t>
      </w:r>
      <w:r w:rsidR="00395968">
        <w:rPr>
          <w:rFonts w:hint="eastAsia"/>
        </w:rPr>
        <w:t>t</w:t>
      </w:r>
      <w:r w:rsidR="00395968">
        <w:t xml:space="preserve"> PDF</w:t>
      </w:r>
      <w:bookmarkEnd w:id="35"/>
    </w:p>
    <w:p w14:paraId="07FD33DB" w14:textId="340FE811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2ECDC64D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721A3C8A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7C17735D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4DB67179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1E843CAE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5056D7FB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633DE65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042A4EA7" w:rsidR="00B02A0B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653A8517" w14:textId="00C85CD5" w:rsidR="00395968" w:rsidRDefault="00B02A0B" w:rsidP="00B02A0B">
      <w:pPr>
        <w:widowControl/>
        <w:wordWrap/>
        <w:autoSpaceDE/>
        <w:autoSpaceDN/>
        <w:jc w:val="left"/>
      </w:pPr>
      <w:r>
        <w:br w:type="page"/>
      </w:r>
    </w:p>
    <w:p w14:paraId="0A5E71A4" w14:textId="69133311" w:rsidR="00395968" w:rsidRDefault="00395968" w:rsidP="0027158C">
      <w:pPr>
        <w:pStyle w:val="1"/>
        <w:numPr>
          <w:ilvl w:val="0"/>
          <w:numId w:val="3"/>
        </w:numPr>
      </w:pPr>
      <w:bookmarkStart w:id="36" w:name="_Toc84402806"/>
      <w:r>
        <w:rPr>
          <w:rFonts w:hint="eastAsia"/>
        </w:rPr>
        <w:lastRenderedPageBreak/>
        <w:t>C</w:t>
      </w:r>
      <w:r>
        <w:t>AD</w:t>
      </w:r>
      <w:r>
        <w:rPr>
          <w:rFonts w:hint="eastAsia"/>
        </w:rPr>
        <w:t xml:space="preserve">에서 </w:t>
      </w:r>
      <w:r w:rsidR="00352978">
        <w:rPr>
          <w:rFonts w:hint="eastAsia"/>
        </w:rPr>
        <w:t>데이터(라인,</w:t>
      </w:r>
      <w:r w:rsidR="00352978">
        <w:t xml:space="preserve"> </w:t>
      </w:r>
      <w:r w:rsidR="006F2274">
        <w:rPr>
          <w:rFonts w:hint="eastAsia"/>
        </w:rPr>
        <w:t>텍스트</w:t>
      </w:r>
      <w:r w:rsidR="00352978">
        <w:t>)</w:t>
      </w:r>
      <w:r>
        <w:rPr>
          <w:rFonts w:hint="eastAsia"/>
        </w:rPr>
        <w:t xml:space="preserve"> 가져오기</w:t>
      </w:r>
      <w:bookmarkEnd w:id="36"/>
    </w:p>
    <w:p w14:paraId="3EF7BB31" w14:textId="219DF713" w:rsidR="00381BC5" w:rsidRDefault="00B02A0B" w:rsidP="002A3502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792B1" wp14:editId="441C676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83C9" id="AutoShape 79" o:spid="_x0000_s1026" type="#_x0000_t32" style="position:absolute;left:0;text-align:left;margin-left:0;margin-top:.8pt;width:529.05pt;height:0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Lp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P5gjMHlob0&#10;aZew5Ga3i6zQ6GNDgWu3CblHcXDP/gnFz8gcrgdwvSrRL0dP4Dojqt8g2Yie8mzHrygpBihBkevQ&#10;BZspSQh2KFM5XqeiDokJery5re8WH+eciYuvguYC9CGmLwoty5eWxxRA90Nao3M0ewx1SQP7p5hy&#10;WdBcADmrw0dtTFkB49jY8sV8Ni+AiEbL7MxhMfTbtQlsD3mJyld6JM/bsIA7JwvZoEB+Pt8TaHO6&#10;U3LjztJkNU66blEeN+EiGU25VHneyLxGb+2Cfv1vVr8A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LodUun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395968" w:rsidRPr="00E736F7">
        <w:rPr>
          <w:rFonts w:hint="eastAsia"/>
        </w:rPr>
        <w:t>[툴]</w:t>
      </w:r>
      <w:r w:rsidR="00395968" w:rsidRPr="00E736F7">
        <w:t xml:space="preserve"> – [</w:t>
      </w:r>
      <w:r w:rsidR="00C645D6">
        <w:t>Import Data from CAD</w:t>
      </w:r>
      <w:r w:rsidR="00395968" w:rsidRPr="00E736F7">
        <w:t xml:space="preserve">] </w:t>
      </w:r>
      <w:r w:rsidR="00395968" w:rsidRPr="00E736F7">
        <w:rPr>
          <w:rFonts w:hint="eastAsia"/>
        </w:rPr>
        <w:t>메뉴를 클릭합니다</w:t>
      </w:r>
    </w:p>
    <w:p w14:paraId="6634BA18" w14:textId="00FC8006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1BBEC5E5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191116C0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2DBD8AC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048AF0EE" w14:textId="61497C8D" w:rsidR="006207F5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41D9F7E2" w14:textId="267667C9" w:rsidR="00AC0331" w:rsidRDefault="00AC0331" w:rsidP="00957CEE">
      <w:pPr>
        <w:pStyle w:val="1"/>
        <w:numPr>
          <w:ilvl w:val="0"/>
          <w:numId w:val="3"/>
        </w:numPr>
      </w:pPr>
      <w:bookmarkStart w:id="37" w:name="_Toc84402807"/>
      <w:r>
        <w:lastRenderedPageBreak/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7"/>
    </w:p>
    <w:p w14:paraId="19FA04AE" w14:textId="5DE5DAB9" w:rsidR="00C645D6" w:rsidRDefault="00957CEE" w:rsidP="00C645D6">
      <w:pPr>
        <w:pStyle w:val="aa"/>
        <w:numPr>
          <w:ilvl w:val="1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B44FC" wp14:editId="7EEC5DD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18935" cy="0"/>
                <wp:effectExtent l="0" t="0" r="0" b="0"/>
                <wp:wrapNone/>
                <wp:docPr id="2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8B5B" id="AutoShape 79" o:spid="_x0000_s1026" type="#_x0000_t32" style="position:absolute;left:0;text-align:left;margin-left:0;margin-top:.6pt;width:529.05pt;height:0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lH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">
                <w10:wrap anchorx="margin"/>
              </v:shape>
            </w:pict>
          </mc:Fallback>
        </mc:AlternateContent>
      </w:r>
      <w:r w:rsidR="00C645D6" w:rsidRPr="00E736F7">
        <w:rPr>
          <w:rFonts w:hint="eastAsia"/>
        </w:rPr>
        <w:t>[툴]</w:t>
      </w:r>
      <w:r w:rsidR="00C645D6" w:rsidRPr="00E736F7">
        <w:t xml:space="preserve"> – [</w:t>
      </w:r>
      <w:r w:rsidR="00C645D6">
        <w:t>Import Text from PDF for Instrument</w:t>
      </w:r>
      <w:r w:rsidR="00C645D6" w:rsidRPr="00E736F7">
        <w:t xml:space="preserve">] </w:t>
      </w:r>
      <w:r w:rsidR="00C645D6" w:rsidRPr="00E736F7">
        <w:rPr>
          <w:rFonts w:hint="eastAsia"/>
        </w:rPr>
        <w:t>메뉴를 클릭합니다</w:t>
      </w:r>
    </w:p>
    <w:p w14:paraId="3624AD07" w14:textId="571D360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71D8D51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2F7BE20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7327D23E" w:rsidR="00957CEE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2C9F37AE" w14:textId="4B1A58C8" w:rsidR="008D1ECB" w:rsidRPr="008D1ECB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75626487" w14:textId="0EA1EE76" w:rsidR="005B3310" w:rsidRDefault="005B3310" w:rsidP="00957CEE">
      <w:pPr>
        <w:pStyle w:val="1"/>
        <w:numPr>
          <w:ilvl w:val="0"/>
          <w:numId w:val="3"/>
        </w:numPr>
      </w:pPr>
      <w:bookmarkStart w:id="38" w:name="_Toc84402808"/>
      <w:r>
        <w:rPr>
          <w:rFonts w:hint="eastAsia"/>
        </w:rPr>
        <w:lastRenderedPageBreak/>
        <w:t>심볼 굵기 강화</w:t>
      </w:r>
      <w:bookmarkEnd w:id="38"/>
    </w:p>
    <w:p w14:paraId="36FF7F08" w14:textId="481A4DED" w:rsidR="005B3310" w:rsidRDefault="00957CEE" w:rsidP="005B3310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43E47" wp14:editId="56CA826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4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4B95" id="AutoShape 79" o:spid="_x0000_s1026" type="#_x0000_t32" style="position:absolute;left:0;text-align:left;margin-left:0;margin-top:.8pt;width:529.05pt;height:0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Mh23cP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5B3310">
        <w:rPr>
          <w:rFonts w:hint="eastAsia"/>
        </w:rPr>
        <w:t>[툴]</w:t>
      </w:r>
      <w:r w:rsidR="005B3310">
        <w:t xml:space="preserve"> – [</w:t>
      </w:r>
      <w:r w:rsidR="005B3310">
        <w:rPr>
          <w:rFonts w:hint="eastAsia"/>
        </w:rPr>
        <w:t>심볼 굵기 강화]</w:t>
      </w:r>
      <w:r w:rsidR="005B3310">
        <w:t xml:space="preserve"> </w:t>
      </w:r>
      <w:r w:rsidR="005B3310">
        <w:rPr>
          <w:rFonts w:hint="eastAsia"/>
        </w:rPr>
        <w:t>메뉴를 클릭합니다.</w:t>
      </w:r>
    </w:p>
    <w:p w14:paraId="2D2F2B03" w14:textId="4B79324D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D5EA422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7E79D710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bookmarkStart w:id="39" w:name="_Toc84402809"/>
    <w:p w14:paraId="2DC48F64" w14:textId="168BFAC9" w:rsidR="0073498D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339B" wp14:editId="2BC7EBBE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1220" id="AutoShape 79" o:spid="_x0000_s1026" type="#_x0000_t32" style="position:absolute;left:0;text-align:left;margin-left:0;margin-top:19.05pt;width:529.05pt;height: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MNA2U8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73498D" w:rsidRPr="00E51957">
        <w:rPr>
          <w:rFonts w:hint="eastAsia"/>
        </w:rPr>
        <w:t>데이터 이관</w:t>
      </w:r>
      <w:bookmarkEnd w:id="39"/>
      <w:r w:rsidR="00E51957" w:rsidRPr="00E51957">
        <w:rPr>
          <w:rFonts w:hint="eastAsia"/>
        </w:rPr>
        <w:t xml:space="preserve"> </w:t>
      </w:r>
    </w:p>
    <w:p w14:paraId="057A4ED4" w14:textId="76DACF5A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229433FA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DCC888C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4CDFE14B" w:rsidR="003E1C9F" w:rsidRDefault="003E1C9F" w:rsidP="003E1C9F"/>
    <w:p w14:paraId="16B0C1AC" w14:textId="2080C46D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1B92A23D" w:rsidR="003E1C9F" w:rsidRDefault="003E1C9F" w:rsidP="00957CEE">
      <w:pPr>
        <w:pStyle w:val="1"/>
        <w:numPr>
          <w:ilvl w:val="0"/>
          <w:numId w:val="3"/>
        </w:numPr>
      </w:pPr>
      <w:r>
        <w:lastRenderedPageBreak/>
        <w:t xml:space="preserve"> </w:t>
      </w:r>
      <w:bookmarkStart w:id="40" w:name="_Toc84402810"/>
      <w:r>
        <w:rPr>
          <w:rFonts w:hint="eastAsia"/>
        </w:rPr>
        <w:t>내보내기</w:t>
      </w:r>
      <w:bookmarkEnd w:id="40"/>
    </w:p>
    <w:p w14:paraId="713F622C" w14:textId="5774815D" w:rsidR="00AD4C24" w:rsidRDefault="00957CEE" w:rsidP="00AD4C24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F29DB" wp14:editId="08D0A9E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D0AD" id="AutoShape 79" o:spid="_x0000_s1026" type="#_x0000_t32" style="position:absolute;left:0;text-align:left;margin-left:0;margin-top:.8pt;width:529.05pt;height:0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9O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z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E6RD07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AD4C24">
        <w:rPr>
          <w:rFonts w:hint="eastAsia"/>
        </w:rPr>
        <w:t>[툴]</w:t>
      </w:r>
      <w:r w:rsidR="00AD4C24">
        <w:t xml:space="preserve"> – [</w:t>
      </w:r>
      <w:r w:rsidR="00AD4C24">
        <w:rPr>
          <w:rFonts w:hint="eastAsia"/>
        </w:rPr>
        <w:t>내보내기]</w:t>
      </w:r>
      <w:r w:rsidR="00AD4C24">
        <w:t xml:space="preserve"> </w:t>
      </w:r>
      <w:r w:rsidR="00AD4C24"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372DEB08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12817C9B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23D8A628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62399D17" w:rsidR="00552802" w:rsidRDefault="00552802">
      <w:pPr>
        <w:widowControl/>
        <w:wordWrap/>
        <w:autoSpaceDE/>
        <w:autoSpaceDN/>
        <w:jc w:val="left"/>
      </w:pPr>
      <w:r>
        <w:br w:type="page"/>
      </w:r>
    </w:p>
    <w:bookmarkStart w:id="41" w:name="_Toc84402811"/>
    <w:p w14:paraId="24710358" w14:textId="574C5B7D" w:rsidR="00552802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13CA4" wp14:editId="275EA5F9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DD5" id="AutoShape 79" o:spid="_x0000_s1026" type="#_x0000_t32" style="position:absolute;left:0;text-align:left;margin-left:0;margin-top:19.05pt;width:529.05pt;height:0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v0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M5jcqBpSF9&#10;2iUsudntIis0+thQ4NptQu5RHNyzf0LxMzKH6wFcr0r0y9ETuM6I6jdINqKnPNvxK0qKAUpQ5Dp0&#10;wWZKEoIdylSO16moQ2KCHm9u67vFxzln4uKroLkAfYjpi0LL8qXlMQXQ/ZDW6BzNHkNd0sD+KaZc&#10;FjQXQM7q8FEbU1bAODa2fDGfzQsgotEyO3NYDP12bQLbQ16i8pUeyfM2LODOyUI2KJCfz/cE2pzu&#10;lNy4szRZjZOuW5THTbhIRlMuVZ43Mq/RW7ugX/+b1S8A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xFxr9M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552802">
        <w:rPr>
          <w:rFonts w:hint="eastAsia"/>
        </w:rPr>
        <w:t xml:space="preserve"> </w:t>
      </w:r>
      <w:r w:rsidR="00F219AF">
        <w:rPr>
          <w:rFonts w:hint="eastAsia"/>
        </w:rPr>
        <w:t>문제 해결 절차</w:t>
      </w:r>
      <w:bookmarkEnd w:id="41"/>
    </w:p>
    <w:p w14:paraId="0E55CE21" w14:textId="6212F137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6"/>
      <w:footerReference w:type="default" r:id="rId137"/>
      <w:footerReference w:type="first" r:id="rId138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008A5" w14:textId="77777777" w:rsidR="00DD1018" w:rsidRDefault="00DD1018">
      <w:r>
        <w:separator/>
      </w:r>
    </w:p>
  </w:endnote>
  <w:endnote w:type="continuationSeparator" w:id="0">
    <w:p w14:paraId="1FF8276D" w14:textId="77777777" w:rsidR="00DD1018" w:rsidRDefault="00DD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52A31" w14:textId="77777777" w:rsidR="00DD1018" w:rsidRDefault="00DD1018">
      <w:bookmarkStart w:id="0" w:name="_Hlk482265958"/>
      <w:bookmarkEnd w:id="0"/>
      <w:r>
        <w:separator/>
      </w:r>
    </w:p>
  </w:footnote>
  <w:footnote w:type="continuationSeparator" w:id="0">
    <w:p w14:paraId="01C9E292" w14:textId="77777777" w:rsidR="00DD1018" w:rsidRDefault="00DD1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8"/>
  </w:num>
  <w:num w:numId="2">
    <w:abstractNumId w:val="18"/>
  </w:num>
  <w:num w:numId="3">
    <w:abstractNumId w:val="17"/>
  </w:num>
  <w:num w:numId="4">
    <w:abstractNumId w:val="22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6"/>
  </w:num>
  <w:num w:numId="11">
    <w:abstractNumId w:val="21"/>
  </w:num>
  <w:num w:numId="12">
    <w:abstractNumId w:val="14"/>
  </w:num>
  <w:num w:numId="13">
    <w:abstractNumId w:val="25"/>
  </w:num>
  <w:num w:numId="14">
    <w:abstractNumId w:val="27"/>
  </w:num>
  <w:num w:numId="15">
    <w:abstractNumId w:val="20"/>
  </w:num>
  <w:num w:numId="16">
    <w:abstractNumId w:val="33"/>
  </w:num>
  <w:num w:numId="17">
    <w:abstractNumId w:val="39"/>
  </w:num>
  <w:num w:numId="18">
    <w:abstractNumId w:val="10"/>
  </w:num>
  <w:num w:numId="19">
    <w:abstractNumId w:val="4"/>
  </w:num>
  <w:num w:numId="20">
    <w:abstractNumId w:val="35"/>
  </w:num>
  <w:num w:numId="21">
    <w:abstractNumId w:val="38"/>
  </w:num>
  <w:num w:numId="22">
    <w:abstractNumId w:val="32"/>
  </w:num>
  <w:num w:numId="23">
    <w:abstractNumId w:val="31"/>
  </w:num>
  <w:num w:numId="24">
    <w:abstractNumId w:val="40"/>
  </w:num>
  <w:num w:numId="25">
    <w:abstractNumId w:val="29"/>
  </w:num>
  <w:num w:numId="26">
    <w:abstractNumId w:val="6"/>
  </w:num>
  <w:num w:numId="27">
    <w:abstractNumId w:val="19"/>
  </w:num>
  <w:num w:numId="28">
    <w:abstractNumId w:val="16"/>
  </w:num>
  <w:num w:numId="29">
    <w:abstractNumId w:val="30"/>
  </w:num>
  <w:num w:numId="30">
    <w:abstractNumId w:val="11"/>
  </w:num>
  <w:num w:numId="31">
    <w:abstractNumId w:val="24"/>
  </w:num>
  <w:num w:numId="32">
    <w:abstractNumId w:val="7"/>
  </w:num>
  <w:num w:numId="33">
    <w:abstractNumId w:val="26"/>
  </w:num>
  <w:num w:numId="34">
    <w:abstractNumId w:val="34"/>
  </w:num>
  <w:num w:numId="35">
    <w:abstractNumId w:val="15"/>
  </w:num>
  <w:num w:numId="36">
    <w:abstractNumId w:val="23"/>
  </w:num>
  <w:num w:numId="37">
    <w:abstractNumId w:val="9"/>
  </w:num>
  <w:num w:numId="38">
    <w:abstractNumId w:val="3"/>
  </w:num>
  <w:num w:numId="39">
    <w:abstractNumId w:val="12"/>
  </w:num>
  <w:num w:numId="40">
    <w:abstractNumId w:val="13"/>
  </w:num>
  <w:num w:numId="41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36D07"/>
    <w:rsid w:val="00040BED"/>
    <w:rsid w:val="00041F3B"/>
    <w:rsid w:val="000433CD"/>
    <w:rsid w:val="00044A88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86D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D6A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59F9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158C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EA5"/>
    <w:rsid w:val="002A3502"/>
    <w:rsid w:val="002A3D16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271D"/>
    <w:rsid w:val="003E51F7"/>
    <w:rsid w:val="003E7C7E"/>
    <w:rsid w:val="003F1173"/>
    <w:rsid w:val="003F2E32"/>
    <w:rsid w:val="003F39F0"/>
    <w:rsid w:val="003F56E2"/>
    <w:rsid w:val="003F6E8B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5CE5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37F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3496"/>
    <w:rsid w:val="00504FD9"/>
    <w:rsid w:val="00505037"/>
    <w:rsid w:val="00505084"/>
    <w:rsid w:val="00505ED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17D90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0BA3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10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120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2694A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67B9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1738"/>
    <w:rsid w:val="009033EA"/>
    <w:rsid w:val="009060B6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57CEE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1F8B"/>
    <w:rsid w:val="00A120B2"/>
    <w:rsid w:val="00A12371"/>
    <w:rsid w:val="00A147F6"/>
    <w:rsid w:val="00A1677D"/>
    <w:rsid w:val="00A17E7D"/>
    <w:rsid w:val="00A17F91"/>
    <w:rsid w:val="00A239B6"/>
    <w:rsid w:val="00A23AA6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0A25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2A0B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C2A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3869"/>
    <w:rsid w:val="00BC67B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0829"/>
    <w:rsid w:val="00DD1018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6015E"/>
    <w:rsid w:val="00E6070C"/>
    <w:rsid w:val="00E60A67"/>
    <w:rsid w:val="00E60EAE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0690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oter" Target="footer2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fontTable" Target="fontTable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428</TotalTime>
  <Pages>63</Pages>
  <Words>3820</Words>
  <Characters>21777</Characters>
  <Application>Microsoft Office Word</Application>
  <DocSecurity>0</DocSecurity>
  <Lines>181</Lines>
  <Paragraphs>51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25546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50</cp:revision>
  <cp:lastPrinted>2021-11-09T04:18:00Z</cp:lastPrinted>
  <dcterms:created xsi:type="dcterms:W3CDTF">2020-11-02T09:23:00Z</dcterms:created>
  <dcterms:modified xsi:type="dcterms:W3CDTF">2021-11-09T05:11:00Z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