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70F19CEC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20</w:t>
      </w:r>
      <w:r w:rsidRPr="00A61F05">
        <w:rPr>
          <w:rFonts w:hint="eastAsia"/>
          <w:szCs w:val="20"/>
        </w:rPr>
        <w:t xml:space="preserve">년 </w:t>
      </w:r>
      <w:r w:rsidR="00612A4E">
        <w:rPr>
          <w:szCs w:val="20"/>
        </w:rPr>
        <w:t>02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247369E0" w14:textId="4CA58FEC" w:rsidR="00641C05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32484212" w:history="1">
        <w:r w:rsidR="00641C05" w:rsidRPr="00CB7261">
          <w:rPr>
            <w:rStyle w:val="a6"/>
          </w:rPr>
          <w:t>1</w:t>
        </w:r>
        <w:r w:rsidR="00641C0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41C05" w:rsidRPr="00CB7261">
          <w:rPr>
            <w:rStyle w:val="a6"/>
          </w:rPr>
          <w:t>설치</w:t>
        </w:r>
        <w:r w:rsidR="00641C05">
          <w:rPr>
            <w:webHidden/>
          </w:rPr>
          <w:tab/>
        </w:r>
        <w:r w:rsidR="00641C05">
          <w:rPr>
            <w:webHidden/>
          </w:rPr>
          <w:fldChar w:fldCharType="begin"/>
        </w:r>
        <w:r w:rsidR="00641C05">
          <w:rPr>
            <w:webHidden/>
          </w:rPr>
          <w:instrText xml:space="preserve"> PAGEREF _Toc32484212 \h </w:instrText>
        </w:r>
        <w:r w:rsidR="00641C05">
          <w:rPr>
            <w:webHidden/>
          </w:rPr>
        </w:r>
        <w:r w:rsidR="00641C05">
          <w:rPr>
            <w:webHidden/>
          </w:rPr>
          <w:fldChar w:fldCharType="separate"/>
        </w:r>
        <w:r w:rsidR="00641C05">
          <w:rPr>
            <w:webHidden/>
          </w:rPr>
          <w:t>3</w:t>
        </w:r>
        <w:r w:rsidR="00641C05">
          <w:rPr>
            <w:webHidden/>
          </w:rPr>
          <w:fldChar w:fldCharType="end"/>
        </w:r>
      </w:hyperlink>
    </w:p>
    <w:p w14:paraId="7AB179BB" w14:textId="5DD2416E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13" w:history="1">
        <w:r w:rsidR="00641C05" w:rsidRPr="00CB7261">
          <w:rPr>
            <w:rStyle w:val="a6"/>
            <w:noProof/>
          </w:rPr>
          <w:t>1.1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프로그램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설치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_Toc32484213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3</w:t>
        </w:r>
        <w:r w:rsidR="00641C05">
          <w:rPr>
            <w:noProof/>
            <w:webHidden/>
          </w:rPr>
          <w:fldChar w:fldCharType="end"/>
        </w:r>
      </w:hyperlink>
    </w:p>
    <w:p w14:paraId="05980674" w14:textId="11D68D68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14" w:history="1">
        <w:r w:rsidR="00641C05" w:rsidRPr="00CB7261">
          <w:rPr>
            <w:rStyle w:val="a6"/>
            <w:noProof/>
          </w:rPr>
          <w:t>1.2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프로그램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실행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_Toc32484214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4</w:t>
        </w:r>
        <w:r w:rsidR="00641C05">
          <w:rPr>
            <w:noProof/>
            <w:webHidden/>
          </w:rPr>
          <w:fldChar w:fldCharType="end"/>
        </w:r>
      </w:hyperlink>
    </w:p>
    <w:p w14:paraId="343C4C02" w14:textId="413C251E" w:rsidR="00641C05" w:rsidRDefault="005E12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15" w:history="1">
        <w:r w:rsidR="00641C05" w:rsidRPr="00CB7261">
          <w:rPr>
            <w:rStyle w:val="a6"/>
          </w:rPr>
          <w:t>2</w:t>
        </w:r>
        <w:r w:rsidR="00641C0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41C05" w:rsidRPr="00CB7261">
          <w:rPr>
            <w:rStyle w:val="a6"/>
          </w:rPr>
          <w:t>사전 설정</w:t>
        </w:r>
        <w:r w:rsidR="00641C05">
          <w:rPr>
            <w:webHidden/>
          </w:rPr>
          <w:tab/>
        </w:r>
        <w:r w:rsidR="00641C05">
          <w:rPr>
            <w:webHidden/>
          </w:rPr>
          <w:fldChar w:fldCharType="begin"/>
        </w:r>
        <w:r w:rsidR="00641C05">
          <w:rPr>
            <w:webHidden/>
          </w:rPr>
          <w:instrText xml:space="preserve"> PAGEREF _Toc32484215 \h </w:instrText>
        </w:r>
        <w:r w:rsidR="00641C05">
          <w:rPr>
            <w:webHidden/>
          </w:rPr>
        </w:r>
        <w:r w:rsidR="00641C05">
          <w:rPr>
            <w:webHidden/>
          </w:rPr>
          <w:fldChar w:fldCharType="separate"/>
        </w:r>
        <w:r w:rsidR="00641C05">
          <w:rPr>
            <w:webHidden/>
          </w:rPr>
          <w:t>5</w:t>
        </w:r>
        <w:r w:rsidR="00641C05">
          <w:rPr>
            <w:webHidden/>
          </w:rPr>
          <w:fldChar w:fldCharType="end"/>
        </w:r>
      </w:hyperlink>
    </w:p>
    <w:p w14:paraId="083CC797" w14:textId="7C097702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16" w:history="1">
        <w:r w:rsidR="00641C05" w:rsidRPr="00CB7261">
          <w:rPr>
            <w:rStyle w:val="a6"/>
            <w:noProof/>
          </w:rPr>
          <w:t>2.1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프로젝트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등록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_Toc32484216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5</w:t>
        </w:r>
        <w:r w:rsidR="00641C05">
          <w:rPr>
            <w:noProof/>
            <w:webHidden/>
          </w:rPr>
          <w:fldChar w:fldCharType="end"/>
        </w:r>
      </w:hyperlink>
    </w:p>
    <w:p w14:paraId="1EC19DAF" w14:textId="01F0C726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17" w:history="1">
        <w:r w:rsidR="00641C05" w:rsidRPr="00CB7261">
          <w:rPr>
            <w:rStyle w:val="a6"/>
            <w:noProof/>
          </w:rPr>
          <w:t>2.2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화면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구성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_Toc32484217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6</w:t>
        </w:r>
        <w:r w:rsidR="00641C05">
          <w:rPr>
            <w:noProof/>
            <w:webHidden/>
          </w:rPr>
          <w:fldChar w:fldCharType="end"/>
        </w:r>
      </w:hyperlink>
    </w:p>
    <w:p w14:paraId="04CB1466" w14:textId="58E49E8A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18" w:history="1">
        <w:r w:rsidR="00641C05" w:rsidRPr="00CB7261">
          <w:rPr>
            <w:rStyle w:val="a6"/>
            <w:noProof/>
          </w:rPr>
          <w:t>2.3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환경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설정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_Toc32484218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7</w:t>
        </w:r>
        <w:r w:rsidR="00641C05">
          <w:rPr>
            <w:noProof/>
            <w:webHidden/>
          </w:rPr>
          <w:fldChar w:fldCharType="end"/>
        </w:r>
      </w:hyperlink>
    </w:p>
    <w:p w14:paraId="7DDA4E04" w14:textId="2D0A2831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19" w:history="1">
        <w:r w:rsidR="00641C05" w:rsidRPr="00CB7261">
          <w:rPr>
            <w:rStyle w:val="a6"/>
            <w:noProof/>
          </w:rPr>
          <w:t>2.4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영역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설정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_Toc32484219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13</w:t>
        </w:r>
        <w:r w:rsidR="00641C05">
          <w:rPr>
            <w:noProof/>
            <w:webHidden/>
          </w:rPr>
          <w:fldChar w:fldCharType="end"/>
        </w:r>
      </w:hyperlink>
    </w:p>
    <w:p w14:paraId="3AEFDBCD" w14:textId="2F16C3DF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0" w:history="1">
        <w:r w:rsidR="00641C05" w:rsidRPr="00CB7261">
          <w:rPr>
            <w:rStyle w:val="a6"/>
            <w:noProof/>
          </w:rPr>
          <w:t>2.5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코드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테이블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설정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_Toc32484220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14</w:t>
        </w:r>
        <w:r w:rsidR="00641C05">
          <w:rPr>
            <w:noProof/>
            <w:webHidden/>
          </w:rPr>
          <w:fldChar w:fldCharType="end"/>
        </w:r>
      </w:hyperlink>
    </w:p>
    <w:p w14:paraId="1ED01420" w14:textId="3CF25B7B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1" w:history="1">
        <w:r w:rsidR="00641C05" w:rsidRPr="00CB7261">
          <w:rPr>
            <w:rStyle w:val="a6"/>
            <w:noProof/>
          </w:rPr>
          <w:t>2.6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 xml:space="preserve">Special Item Type </w:t>
        </w:r>
        <w:r w:rsidR="00641C05" w:rsidRPr="00CB7261">
          <w:rPr>
            <w:rStyle w:val="a6"/>
            <w:noProof/>
          </w:rPr>
          <w:t>설정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_Toc32484221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17</w:t>
        </w:r>
        <w:r w:rsidR="00641C05">
          <w:rPr>
            <w:noProof/>
            <w:webHidden/>
          </w:rPr>
          <w:fldChar w:fldCharType="end"/>
        </w:r>
      </w:hyperlink>
    </w:p>
    <w:p w14:paraId="2FA0E27F" w14:textId="0CCF9070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2" w:history="1">
        <w:r w:rsidR="00641C05" w:rsidRPr="00CB7261">
          <w:rPr>
            <w:rStyle w:val="a6"/>
            <w:noProof/>
          </w:rPr>
          <w:t>2.7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문자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학습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_Toc32484222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18</w:t>
        </w:r>
        <w:r w:rsidR="00641C05">
          <w:rPr>
            <w:noProof/>
            <w:webHidden/>
          </w:rPr>
          <w:fldChar w:fldCharType="end"/>
        </w:r>
      </w:hyperlink>
    </w:p>
    <w:p w14:paraId="4A1DF7EE" w14:textId="1369E68F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3" w:history="1">
        <w:r w:rsidR="00641C05" w:rsidRPr="00CB7261">
          <w:rPr>
            <w:rStyle w:val="a6"/>
            <w:noProof/>
          </w:rPr>
          <w:t>2.8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심볼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등록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_Toc32484223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19</w:t>
        </w:r>
        <w:r w:rsidR="00641C05">
          <w:rPr>
            <w:noProof/>
            <w:webHidden/>
          </w:rPr>
          <w:fldChar w:fldCharType="end"/>
        </w:r>
      </w:hyperlink>
    </w:p>
    <w:p w14:paraId="7ABD3E79" w14:textId="7C446727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4" w:history="1">
        <w:r w:rsidR="00641C05" w:rsidRPr="00CB7261">
          <w:rPr>
            <w:rStyle w:val="a6"/>
            <w:noProof/>
          </w:rPr>
          <w:t>2.9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심볼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속성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추가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_Toc32484224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20</w:t>
        </w:r>
        <w:r w:rsidR="00641C05">
          <w:rPr>
            <w:noProof/>
            <w:webHidden/>
          </w:rPr>
          <w:fldChar w:fldCharType="end"/>
        </w:r>
      </w:hyperlink>
    </w:p>
    <w:p w14:paraId="4912A011" w14:textId="5059C3C6" w:rsidR="00641C05" w:rsidRDefault="005E12E5" w:rsidP="001134B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5" w:history="1">
        <w:r w:rsidR="00641C05" w:rsidRPr="00CB7261">
          <w:rPr>
            <w:rStyle w:val="a6"/>
            <w:noProof/>
          </w:rPr>
          <w:t>2.10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심볼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관리자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_Toc32484225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22</w:t>
        </w:r>
        <w:r w:rsidR="00641C05">
          <w:rPr>
            <w:noProof/>
            <w:webHidden/>
          </w:rPr>
          <w:fldChar w:fldCharType="end"/>
        </w:r>
      </w:hyperlink>
    </w:p>
    <w:p w14:paraId="6A938C9B" w14:textId="59DC21E9" w:rsidR="00641C05" w:rsidRDefault="005E12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26" w:history="1">
        <w:r w:rsidR="00641C05" w:rsidRPr="00CB7261">
          <w:rPr>
            <w:rStyle w:val="a6"/>
          </w:rPr>
          <w:t>3</w:t>
        </w:r>
        <w:r w:rsidR="00641C0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41C05" w:rsidRPr="00CB7261">
          <w:rPr>
            <w:rStyle w:val="a6"/>
          </w:rPr>
          <w:t>인식</w:t>
        </w:r>
        <w:r w:rsidR="00641C05">
          <w:rPr>
            <w:webHidden/>
          </w:rPr>
          <w:tab/>
        </w:r>
        <w:r w:rsidR="00641C05">
          <w:rPr>
            <w:webHidden/>
          </w:rPr>
          <w:fldChar w:fldCharType="begin"/>
        </w:r>
        <w:r w:rsidR="00641C05">
          <w:rPr>
            <w:webHidden/>
          </w:rPr>
          <w:instrText xml:space="preserve"> PAGEREF _Toc32484226 \h </w:instrText>
        </w:r>
        <w:r w:rsidR="00641C05">
          <w:rPr>
            <w:webHidden/>
          </w:rPr>
        </w:r>
        <w:r w:rsidR="00641C05">
          <w:rPr>
            <w:webHidden/>
          </w:rPr>
          <w:fldChar w:fldCharType="separate"/>
        </w:r>
        <w:r w:rsidR="00641C05">
          <w:rPr>
            <w:webHidden/>
          </w:rPr>
          <w:t>24</w:t>
        </w:r>
        <w:r w:rsidR="00641C05">
          <w:rPr>
            <w:webHidden/>
          </w:rPr>
          <w:fldChar w:fldCharType="end"/>
        </w:r>
      </w:hyperlink>
    </w:p>
    <w:p w14:paraId="39860DBF" w14:textId="42C93DAD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7" w:history="1">
        <w:r w:rsidR="00641C05" w:rsidRPr="00CB7261">
          <w:rPr>
            <w:rStyle w:val="a6"/>
            <w:noProof/>
          </w:rPr>
          <w:t>3.1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문자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인식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_Toc32484227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24</w:t>
        </w:r>
        <w:r w:rsidR="00641C05">
          <w:rPr>
            <w:noProof/>
            <w:webHidden/>
          </w:rPr>
          <w:fldChar w:fldCharType="end"/>
        </w:r>
      </w:hyperlink>
    </w:p>
    <w:p w14:paraId="66CA2064" w14:textId="0051C53D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8" w:history="1">
        <w:r w:rsidR="00641C05" w:rsidRPr="00CB7261">
          <w:rPr>
            <w:rStyle w:val="a6"/>
            <w:noProof/>
          </w:rPr>
          <w:t>3.2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도면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인식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_Toc32484228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25</w:t>
        </w:r>
        <w:r w:rsidR="00641C05">
          <w:rPr>
            <w:noProof/>
            <w:webHidden/>
          </w:rPr>
          <w:fldChar w:fldCharType="end"/>
        </w:r>
      </w:hyperlink>
    </w:p>
    <w:p w14:paraId="73498B85" w14:textId="58666B02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9" w:history="1">
        <w:r w:rsidR="00641C05" w:rsidRPr="00CB7261">
          <w:rPr>
            <w:rStyle w:val="a6"/>
            <w:noProof/>
          </w:rPr>
          <w:t>3.3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인식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결과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수정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_Toc32484229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27</w:t>
        </w:r>
        <w:r w:rsidR="00641C05">
          <w:rPr>
            <w:noProof/>
            <w:webHidden/>
          </w:rPr>
          <w:fldChar w:fldCharType="end"/>
        </w:r>
      </w:hyperlink>
    </w:p>
    <w:p w14:paraId="677A5C6F" w14:textId="08898C40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30" w:history="1">
        <w:r w:rsidR="00641C05" w:rsidRPr="00CB7261">
          <w:rPr>
            <w:rStyle w:val="a6"/>
            <w:noProof/>
          </w:rPr>
          <w:t>3.4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속성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연계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_Toc32484230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29</w:t>
        </w:r>
        <w:r w:rsidR="00641C05">
          <w:rPr>
            <w:noProof/>
            <w:webHidden/>
          </w:rPr>
          <w:fldChar w:fldCharType="end"/>
        </w:r>
      </w:hyperlink>
    </w:p>
    <w:p w14:paraId="5C38F68C" w14:textId="53A800AE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31" w:history="1">
        <w:r w:rsidR="00641C05" w:rsidRPr="00CB7261">
          <w:rPr>
            <w:rStyle w:val="a6"/>
            <w:noProof/>
          </w:rPr>
          <w:t>3.5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찾기</w:t>
        </w:r>
        <w:r w:rsidR="00641C05" w:rsidRPr="00CB7261">
          <w:rPr>
            <w:rStyle w:val="a6"/>
            <w:noProof/>
          </w:rPr>
          <w:t>/</w:t>
        </w:r>
        <w:r w:rsidR="00641C05" w:rsidRPr="00CB7261">
          <w:rPr>
            <w:rStyle w:val="a6"/>
            <w:noProof/>
          </w:rPr>
          <w:t>바꾸기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_Toc32484231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30</w:t>
        </w:r>
        <w:r w:rsidR="00641C05">
          <w:rPr>
            <w:noProof/>
            <w:webHidden/>
          </w:rPr>
          <w:fldChar w:fldCharType="end"/>
        </w:r>
      </w:hyperlink>
    </w:p>
    <w:p w14:paraId="10574C1A" w14:textId="3E2CEA2D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32" w:history="1">
        <w:r w:rsidR="00641C05" w:rsidRPr="00CB7261">
          <w:rPr>
            <w:rStyle w:val="a6"/>
            <w:noProof/>
          </w:rPr>
          <w:t>3.6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Text Data List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_Toc32484232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30</w:t>
        </w:r>
        <w:r w:rsidR="00641C05">
          <w:rPr>
            <w:noProof/>
            <w:webHidden/>
          </w:rPr>
          <w:fldChar w:fldCharType="end"/>
        </w:r>
      </w:hyperlink>
    </w:p>
    <w:p w14:paraId="000F42DD" w14:textId="38542D64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33" w:history="1">
        <w:r w:rsidR="00641C05" w:rsidRPr="00CB7261">
          <w:rPr>
            <w:rStyle w:val="a6"/>
            <w:noProof/>
          </w:rPr>
          <w:t>3.7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 xml:space="preserve">OPC </w:t>
        </w:r>
        <w:r w:rsidR="00641C05" w:rsidRPr="00CB7261">
          <w:rPr>
            <w:rStyle w:val="a6"/>
            <w:noProof/>
          </w:rPr>
          <w:t>연계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_Toc32484233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30</w:t>
        </w:r>
        <w:r w:rsidR="00641C05">
          <w:rPr>
            <w:noProof/>
            <w:webHidden/>
          </w:rPr>
          <w:fldChar w:fldCharType="end"/>
        </w:r>
      </w:hyperlink>
    </w:p>
    <w:p w14:paraId="6484BB5A" w14:textId="21E91D76" w:rsidR="00641C05" w:rsidRDefault="005E12E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34" w:history="1">
        <w:r w:rsidR="00641C05" w:rsidRPr="00CB7261">
          <w:rPr>
            <w:rStyle w:val="a6"/>
            <w:noProof/>
          </w:rPr>
          <w:t>3.8</w:t>
        </w:r>
        <w:r w:rsidR="00641C0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41C05" w:rsidRPr="00CB7261">
          <w:rPr>
            <w:rStyle w:val="a6"/>
            <w:noProof/>
          </w:rPr>
          <w:t>설계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정보</w:t>
        </w:r>
        <w:r w:rsidR="00641C05" w:rsidRPr="00CB7261">
          <w:rPr>
            <w:rStyle w:val="a6"/>
            <w:noProof/>
          </w:rPr>
          <w:t xml:space="preserve"> </w:t>
        </w:r>
        <w:r w:rsidR="00641C05" w:rsidRPr="00CB7261">
          <w:rPr>
            <w:rStyle w:val="a6"/>
            <w:noProof/>
          </w:rPr>
          <w:t>리스트</w:t>
        </w:r>
        <w:r w:rsidR="00641C05">
          <w:rPr>
            <w:noProof/>
            <w:webHidden/>
          </w:rPr>
          <w:tab/>
        </w:r>
        <w:r w:rsidR="00641C05">
          <w:rPr>
            <w:noProof/>
            <w:webHidden/>
          </w:rPr>
          <w:fldChar w:fldCharType="begin"/>
        </w:r>
        <w:r w:rsidR="00641C05">
          <w:rPr>
            <w:noProof/>
            <w:webHidden/>
          </w:rPr>
          <w:instrText xml:space="preserve"> PAGEREF _Toc32484234 \h </w:instrText>
        </w:r>
        <w:r w:rsidR="00641C05">
          <w:rPr>
            <w:noProof/>
            <w:webHidden/>
          </w:rPr>
        </w:r>
        <w:r w:rsidR="00641C05">
          <w:rPr>
            <w:noProof/>
            <w:webHidden/>
          </w:rPr>
          <w:fldChar w:fldCharType="separate"/>
        </w:r>
        <w:r w:rsidR="00641C05">
          <w:rPr>
            <w:noProof/>
            <w:webHidden/>
          </w:rPr>
          <w:t>32</w:t>
        </w:r>
        <w:r w:rsidR="00641C05">
          <w:rPr>
            <w:noProof/>
            <w:webHidden/>
          </w:rPr>
          <w:fldChar w:fldCharType="end"/>
        </w:r>
      </w:hyperlink>
    </w:p>
    <w:p w14:paraId="531445D6" w14:textId="7157F4D4" w:rsidR="00641C05" w:rsidRDefault="005E12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35" w:history="1">
        <w:r w:rsidR="00641C05" w:rsidRPr="00CB7261">
          <w:rPr>
            <w:rStyle w:val="a6"/>
          </w:rPr>
          <w:t>4.</w:t>
        </w:r>
        <w:r w:rsidR="00641C0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41C05" w:rsidRPr="00CB7261">
          <w:rPr>
            <w:rStyle w:val="a6"/>
          </w:rPr>
          <w:t>보기</w:t>
        </w:r>
        <w:r w:rsidR="00641C05">
          <w:rPr>
            <w:webHidden/>
          </w:rPr>
          <w:tab/>
        </w:r>
        <w:r w:rsidR="00641C05">
          <w:rPr>
            <w:webHidden/>
          </w:rPr>
          <w:fldChar w:fldCharType="begin"/>
        </w:r>
        <w:r w:rsidR="00641C05">
          <w:rPr>
            <w:webHidden/>
          </w:rPr>
          <w:instrText xml:space="preserve"> PAGEREF _Toc32484235 \h </w:instrText>
        </w:r>
        <w:r w:rsidR="00641C05">
          <w:rPr>
            <w:webHidden/>
          </w:rPr>
        </w:r>
        <w:r w:rsidR="00641C05">
          <w:rPr>
            <w:webHidden/>
          </w:rPr>
          <w:fldChar w:fldCharType="separate"/>
        </w:r>
        <w:r w:rsidR="00641C05">
          <w:rPr>
            <w:webHidden/>
          </w:rPr>
          <w:t>35</w:t>
        </w:r>
        <w:r w:rsidR="00641C05">
          <w:rPr>
            <w:webHidden/>
          </w:rPr>
          <w:fldChar w:fldCharType="end"/>
        </w:r>
      </w:hyperlink>
    </w:p>
    <w:p w14:paraId="4BC7F790" w14:textId="439A3B8C" w:rsidR="00641C05" w:rsidRDefault="005E12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36" w:history="1">
        <w:r w:rsidR="00641C05" w:rsidRPr="00CB7261">
          <w:rPr>
            <w:rStyle w:val="a6"/>
          </w:rPr>
          <w:t>5.</w:t>
        </w:r>
        <w:r w:rsidR="00641C0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41C05" w:rsidRPr="00CB7261">
          <w:rPr>
            <w:rStyle w:val="a6"/>
          </w:rPr>
          <w:t>Convert PDF</w:t>
        </w:r>
        <w:r w:rsidR="00641C05">
          <w:rPr>
            <w:webHidden/>
          </w:rPr>
          <w:tab/>
        </w:r>
        <w:r w:rsidR="00641C05">
          <w:rPr>
            <w:webHidden/>
          </w:rPr>
          <w:fldChar w:fldCharType="begin"/>
        </w:r>
        <w:r w:rsidR="00641C05">
          <w:rPr>
            <w:webHidden/>
          </w:rPr>
          <w:instrText xml:space="preserve"> PAGEREF _Toc32484236 \h </w:instrText>
        </w:r>
        <w:r w:rsidR="00641C05">
          <w:rPr>
            <w:webHidden/>
          </w:rPr>
        </w:r>
        <w:r w:rsidR="00641C05">
          <w:rPr>
            <w:webHidden/>
          </w:rPr>
          <w:fldChar w:fldCharType="separate"/>
        </w:r>
        <w:r w:rsidR="00641C05">
          <w:rPr>
            <w:webHidden/>
          </w:rPr>
          <w:t>36</w:t>
        </w:r>
        <w:r w:rsidR="00641C05">
          <w:rPr>
            <w:webHidden/>
          </w:rPr>
          <w:fldChar w:fldCharType="end"/>
        </w:r>
      </w:hyperlink>
    </w:p>
    <w:p w14:paraId="51711A77" w14:textId="7B619461" w:rsidR="00641C05" w:rsidRDefault="005E12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37" w:history="1">
        <w:r w:rsidR="00641C05" w:rsidRPr="00CB7261">
          <w:rPr>
            <w:rStyle w:val="a6"/>
          </w:rPr>
          <w:t>6.</w:t>
        </w:r>
        <w:r w:rsidR="00641C0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41C05" w:rsidRPr="00CB7261">
          <w:rPr>
            <w:rStyle w:val="a6"/>
          </w:rPr>
          <w:t>CAD에서 텍스트 가져오기</w:t>
        </w:r>
        <w:r w:rsidR="00641C05">
          <w:rPr>
            <w:webHidden/>
          </w:rPr>
          <w:tab/>
        </w:r>
        <w:r w:rsidR="00641C05">
          <w:rPr>
            <w:webHidden/>
          </w:rPr>
          <w:fldChar w:fldCharType="begin"/>
        </w:r>
        <w:r w:rsidR="00641C05">
          <w:rPr>
            <w:webHidden/>
          </w:rPr>
          <w:instrText xml:space="preserve"> PAGEREF _Toc32484237 \h </w:instrText>
        </w:r>
        <w:r w:rsidR="00641C05">
          <w:rPr>
            <w:webHidden/>
          </w:rPr>
        </w:r>
        <w:r w:rsidR="00641C05">
          <w:rPr>
            <w:webHidden/>
          </w:rPr>
          <w:fldChar w:fldCharType="separate"/>
        </w:r>
        <w:r w:rsidR="00641C05">
          <w:rPr>
            <w:webHidden/>
          </w:rPr>
          <w:t>36</w:t>
        </w:r>
        <w:r w:rsidR="00641C05">
          <w:rPr>
            <w:webHidden/>
          </w:rPr>
          <w:fldChar w:fldCharType="end"/>
        </w:r>
      </w:hyperlink>
    </w:p>
    <w:p w14:paraId="7B11282F" w14:textId="3B3A2E41" w:rsidR="00641C05" w:rsidRDefault="005E12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38" w:history="1">
        <w:r w:rsidR="00641C05" w:rsidRPr="00CB7261">
          <w:rPr>
            <w:rStyle w:val="a6"/>
          </w:rPr>
          <w:t>7.</w:t>
        </w:r>
        <w:r w:rsidR="00641C0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41C05" w:rsidRPr="00CB7261">
          <w:rPr>
            <w:rStyle w:val="a6"/>
          </w:rPr>
          <w:t>심볼 굵기 강화</w:t>
        </w:r>
        <w:r w:rsidR="00641C05">
          <w:rPr>
            <w:webHidden/>
          </w:rPr>
          <w:tab/>
        </w:r>
        <w:r w:rsidR="00641C05">
          <w:rPr>
            <w:webHidden/>
          </w:rPr>
          <w:fldChar w:fldCharType="begin"/>
        </w:r>
        <w:r w:rsidR="00641C05">
          <w:rPr>
            <w:webHidden/>
          </w:rPr>
          <w:instrText xml:space="preserve"> PAGEREF _Toc32484238 \h </w:instrText>
        </w:r>
        <w:r w:rsidR="00641C05">
          <w:rPr>
            <w:webHidden/>
          </w:rPr>
        </w:r>
        <w:r w:rsidR="00641C05">
          <w:rPr>
            <w:webHidden/>
          </w:rPr>
          <w:fldChar w:fldCharType="separate"/>
        </w:r>
        <w:r w:rsidR="00641C05">
          <w:rPr>
            <w:webHidden/>
          </w:rPr>
          <w:t>36</w:t>
        </w:r>
        <w:r w:rsidR="00641C05">
          <w:rPr>
            <w:webHidden/>
          </w:rPr>
          <w:fldChar w:fldCharType="end"/>
        </w:r>
      </w:hyperlink>
    </w:p>
    <w:p w14:paraId="5C3F94EC" w14:textId="1AC9431C" w:rsidR="00641C05" w:rsidRDefault="005E12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39" w:history="1">
        <w:r w:rsidR="00641C05" w:rsidRPr="00CB7261">
          <w:rPr>
            <w:rStyle w:val="a6"/>
          </w:rPr>
          <w:t>8.</w:t>
        </w:r>
        <w:r w:rsidR="00641C0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41C05" w:rsidRPr="00CB7261">
          <w:rPr>
            <w:rStyle w:val="a6"/>
          </w:rPr>
          <w:t>데이터 이관</w:t>
        </w:r>
        <w:r w:rsidR="00641C05">
          <w:rPr>
            <w:webHidden/>
          </w:rPr>
          <w:tab/>
        </w:r>
        <w:r w:rsidR="00641C05">
          <w:rPr>
            <w:webHidden/>
          </w:rPr>
          <w:fldChar w:fldCharType="begin"/>
        </w:r>
        <w:r w:rsidR="00641C05">
          <w:rPr>
            <w:webHidden/>
          </w:rPr>
          <w:instrText xml:space="preserve"> PAGEREF _Toc32484239 \h </w:instrText>
        </w:r>
        <w:r w:rsidR="00641C05">
          <w:rPr>
            <w:webHidden/>
          </w:rPr>
        </w:r>
        <w:r w:rsidR="00641C05">
          <w:rPr>
            <w:webHidden/>
          </w:rPr>
          <w:fldChar w:fldCharType="separate"/>
        </w:r>
        <w:r w:rsidR="00641C05">
          <w:rPr>
            <w:webHidden/>
          </w:rPr>
          <w:t>37</w:t>
        </w:r>
        <w:r w:rsidR="00641C05">
          <w:rPr>
            <w:webHidden/>
          </w:rPr>
          <w:fldChar w:fldCharType="end"/>
        </w:r>
      </w:hyperlink>
    </w:p>
    <w:p w14:paraId="0E4119B3" w14:textId="178C4C71" w:rsidR="00641C05" w:rsidRDefault="005E12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40" w:history="1">
        <w:r w:rsidR="00641C05" w:rsidRPr="00CB7261">
          <w:rPr>
            <w:rStyle w:val="a6"/>
          </w:rPr>
          <w:t>9.</w:t>
        </w:r>
        <w:r w:rsidR="00641C0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41C05" w:rsidRPr="00CB7261">
          <w:rPr>
            <w:rStyle w:val="a6"/>
          </w:rPr>
          <w:t>내보내기</w:t>
        </w:r>
        <w:r w:rsidR="00641C05">
          <w:rPr>
            <w:webHidden/>
          </w:rPr>
          <w:tab/>
        </w:r>
        <w:r w:rsidR="00641C05">
          <w:rPr>
            <w:webHidden/>
          </w:rPr>
          <w:fldChar w:fldCharType="begin"/>
        </w:r>
        <w:r w:rsidR="00641C05">
          <w:rPr>
            <w:webHidden/>
          </w:rPr>
          <w:instrText xml:space="preserve"> PAGEREF _Toc32484240 \h </w:instrText>
        </w:r>
        <w:r w:rsidR="00641C05">
          <w:rPr>
            <w:webHidden/>
          </w:rPr>
        </w:r>
        <w:r w:rsidR="00641C05">
          <w:rPr>
            <w:webHidden/>
          </w:rPr>
          <w:fldChar w:fldCharType="separate"/>
        </w:r>
        <w:r w:rsidR="00641C05">
          <w:rPr>
            <w:webHidden/>
          </w:rPr>
          <w:t>38</w:t>
        </w:r>
        <w:r w:rsidR="00641C05">
          <w:rPr>
            <w:webHidden/>
          </w:rPr>
          <w:fldChar w:fldCharType="end"/>
        </w:r>
      </w:hyperlink>
    </w:p>
    <w:p w14:paraId="72839415" w14:textId="760A7046" w:rsidR="00641C05" w:rsidRDefault="005E12E5" w:rsidP="00641C05">
      <w:pPr>
        <w:pStyle w:val="12"/>
        <w:tabs>
          <w:tab w:val="left" w:pos="41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41" w:history="1">
        <w:r w:rsidR="00641C05" w:rsidRPr="00CB7261">
          <w:rPr>
            <w:rStyle w:val="a6"/>
          </w:rPr>
          <w:t>10.</w:t>
        </w:r>
        <w:r w:rsidR="00641C0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41C05" w:rsidRPr="00CB7261">
          <w:rPr>
            <w:rStyle w:val="a6"/>
          </w:rPr>
          <w:t>문제 해결 절차</w:t>
        </w:r>
        <w:r w:rsidR="00641C05">
          <w:rPr>
            <w:webHidden/>
          </w:rPr>
          <w:tab/>
        </w:r>
        <w:r w:rsidR="00641C05">
          <w:rPr>
            <w:webHidden/>
          </w:rPr>
          <w:fldChar w:fldCharType="begin"/>
        </w:r>
        <w:r w:rsidR="00641C05">
          <w:rPr>
            <w:webHidden/>
          </w:rPr>
          <w:instrText xml:space="preserve"> PAGEREF _Toc32484241 \h </w:instrText>
        </w:r>
        <w:r w:rsidR="00641C05">
          <w:rPr>
            <w:webHidden/>
          </w:rPr>
        </w:r>
        <w:r w:rsidR="00641C05">
          <w:rPr>
            <w:webHidden/>
          </w:rPr>
          <w:fldChar w:fldCharType="separate"/>
        </w:r>
        <w:r w:rsidR="00641C05">
          <w:rPr>
            <w:webHidden/>
          </w:rPr>
          <w:t>39</w:t>
        </w:r>
        <w:r w:rsidR="00641C05">
          <w:rPr>
            <w:webHidden/>
          </w:rPr>
          <w:fldChar w:fldCharType="end"/>
        </w:r>
      </w:hyperlink>
    </w:p>
    <w:p w14:paraId="4FB2C18E" w14:textId="3CD4E257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32484212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32484213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32484214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32484215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32484216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2649AC32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735FCE88" w14:textId="10D67DC0" w:rsidR="001D17AE" w:rsidRPr="00D4644C" w:rsidRDefault="00D4644C" w:rsidP="001D17AE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24308780" w14:textId="2FD7B679" w:rsidR="00097BAB" w:rsidRDefault="00FC4FB1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018017B4" wp14:editId="46B3CEBB">
            <wp:extent cx="5508000" cy="28800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r>
        <w:t xml:space="preserve">SQLite :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erver :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ser :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Connection :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툴 </w:t>
      </w:r>
      <w:r w:rsidR="00B17738" w:rsidRPr="00395968">
        <w:rPr>
          <w:b/>
        </w:rPr>
        <w:t xml:space="preserve">&gt;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7" w:name="_Toc32484217"/>
      <w:r>
        <w:rPr>
          <w:rFonts w:hint="eastAsia"/>
        </w:rPr>
        <w:lastRenderedPageBreak/>
        <w:t>화면 구성</w:t>
      </w:r>
      <w:bookmarkEnd w:id="7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AE5C024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메뉴바 </w:t>
      </w:r>
      <w:r>
        <w:br/>
      </w:r>
      <w:r w:rsidR="000A15BD">
        <w:t>ID</w:t>
      </w:r>
      <w:r>
        <w:rPr>
          <w:rFonts w:hint="eastAsia"/>
        </w:rPr>
        <w:t xml:space="preserve">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리스트 :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추가시 심볼을 </w:t>
      </w:r>
      <w:r w:rsidR="003965A7" w:rsidRPr="00896DCE">
        <w:rPr>
          <w:rFonts w:hint="eastAsia"/>
          <w:color w:val="00B050"/>
        </w:rPr>
        <w:t xml:space="preserve">드래그 </w:t>
      </w:r>
      <w:r w:rsidR="00F621A6" w:rsidRPr="00896DCE">
        <w:rPr>
          <w:rFonts w:hint="eastAsia"/>
          <w:color w:val="00B050"/>
        </w:rPr>
        <w:t>드랍하여 캔버스의 해당 위치에 클릭합니다.</w:t>
      </w:r>
    </w:p>
    <w:p w14:paraId="5A37AEF7" w14:textId="71042BE4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출력창</w:t>
      </w:r>
      <w:r w:rsidR="00F621A6">
        <w:br/>
      </w:r>
      <w:r w:rsidR="00F621A6">
        <w:rPr>
          <w:rFonts w:hint="eastAsia"/>
        </w:rPr>
        <w:t xml:space="preserve">출력 </w:t>
      </w:r>
      <w:r w:rsidR="00F621A6">
        <w:t xml:space="preserve">: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8" w:name="_Toc32484218"/>
      <w:r>
        <w:rPr>
          <w:rFonts w:hint="eastAsia"/>
        </w:rPr>
        <w:lastRenderedPageBreak/>
        <w:t>환경 설정</w:t>
      </w:r>
      <w:bookmarkEnd w:id="8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61B336EF" w:rsidR="000F7EE1" w:rsidRDefault="00FC5635" w:rsidP="000F7EE1">
      <w:pPr>
        <w:jc w:val="center"/>
      </w:pPr>
      <w:r>
        <w:rPr>
          <w:noProof/>
        </w:rPr>
        <w:drawing>
          <wp:inline distT="0" distB="0" distL="0" distR="0" wp14:anchorId="334F5F84" wp14:editId="4120CE90">
            <wp:extent cx="3999388" cy="4218534"/>
            <wp:effectExtent l="0" t="0" r="1270" b="0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8673" cy="42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2EFF51DF" w:rsidR="000F7EE1" w:rsidRDefault="00714C5F" w:rsidP="00714C5F">
      <w:pPr>
        <w:widowControl/>
        <w:wordWrap/>
        <w:autoSpaceDE/>
        <w:autoSpaceDN/>
        <w:jc w:val="center"/>
      </w:pPr>
      <w:r>
        <w:rPr>
          <w:noProof/>
        </w:rPr>
        <w:drawing>
          <wp:inline distT="0" distB="0" distL="0" distR="0" wp14:anchorId="14032123" wp14:editId="2E6F877B">
            <wp:extent cx="4029670" cy="4256954"/>
            <wp:effectExtent l="0" t="0" r="9525" b="0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7333" cy="434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EE1"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OCR 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 xml:space="preserve">: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문자열 </w:t>
      </w:r>
      <w:r>
        <w:rPr>
          <w:szCs w:val="20"/>
        </w:rPr>
        <w:t xml:space="preserve">: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침식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최대 문자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병합 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59BC236B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Delimiter :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Range(Ratio)</w:t>
      </w:r>
      <w:r w:rsidR="00BF20EF" w:rsidRPr="00B806A2">
        <w:rPr>
          <w:color w:val="000000" w:themeColor="text1"/>
          <w:szCs w:val="20"/>
        </w:rPr>
        <w:t xml:space="preserve"> :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Position(Percent)</w:t>
      </w:r>
      <w:r w:rsidR="00BF20EF" w:rsidRPr="00B806A2">
        <w:rPr>
          <w:color w:val="000000" w:themeColor="text1"/>
          <w:szCs w:val="20"/>
        </w:rPr>
        <w:t xml:space="preserve"> :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Length </w:t>
      </w:r>
      <w:r w:rsidR="00CF0CDA">
        <w:rPr>
          <w:szCs w:val="20"/>
        </w:rPr>
        <w:t>: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  <w:r w:rsidR="001E25B0">
        <w:rPr>
          <w:rFonts w:hint="eastAsia"/>
        </w:rPr>
        <w:t xml:space="preserve"> </w:t>
      </w:r>
      <w:r w:rsidR="001E25B0">
        <w:t xml:space="preserve">: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>nrecognition Ignore Step</w:t>
      </w:r>
      <w:r w:rsidR="00AD6185">
        <w:t xml:space="preserve"> : </w:t>
      </w:r>
      <w:r>
        <w:rPr>
          <w:rFonts w:hint="eastAsia"/>
        </w:rPr>
        <w:t>미인식 객체 생성 시 노이즈 제거 단계</w:t>
      </w:r>
    </w:p>
    <w:p w14:paraId="4B9EB68E" w14:textId="655F879A" w:rsidR="00AD6185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Step :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</w:p>
    <w:p w14:paraId="24722AA7" w14:textId="1CE217F5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Step :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28BDD2E5" w14:textId="3A478BC4" w:rsidR="000C1227" w:rsidRDefault="000C1227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>rawing Opening Mode :</w:t>
      </w:r>
    </w:p>
    <w:p w14:paraId="65C9A41C" w14:textId="298F7319" w:rsidR="000C1227" w:rsidRDefault="000C1227" w:rsidP="000C1227">
      <w:pPr>
        <w:pStyle w:val="aa"/>
        <w:numPr>
          <w:ilvl w:val="3"/>
          <w:numId w:val="20"/>
        </w:numPr>
        <w:ind w:leftChars="0"/>
      </w:pPr>
      <w:r>
        <w:t xml:space="preserve">Default : </w:t>
      </w:r>
      <w:r>
        <w:rPr>
          <w:rFonts w:hint="eastAsia"/>
        </w:rPr>
        <w:t>필터의 설정된 항목들만 적용</w:t>
      </w:r>
    </w:p>
    <w:p w14:paraId="7F3F48EA" w14:textId="0C0B0C9C" w:rsidR="000C1227" w:rsidRPr="004E16BE" w:rsidRDefault="000C1227" w:rsidP="000C122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 xml:space="preserve">dvanced : </w:t>
      </w:r>
      <w:r>
        <w:rPr>
          <w:rFonts w:hint="eastAsia"/>
        </w:rPr>
        <w:t>도면 품질이 좋지 않을 경우 시스템에서 추가적인 도면 보정을 실행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크기 </w:t>
      </w:r>
      <w:r>
        <w:rPr>
          <w:szCs w:val="20"/>
        </w:rPr>
        <w:t xml:space="preserve">: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크기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길이 </w:t>
      </w:r>
      <w:r>
        <w:rPr>
          <w:szCs w:val="20"/>
        </w:rPr>
        <w:t xml:space="preserve">: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Line : </w:t>
      </w:r>
      <w:r w:rsidR="00B806A2" w:rsidRPr="00B806A2">
        <w:rPr>
          <w:rFonts w:hint="eastAsia"/>
          <w:color w:val="000000" w:themeColor="text1"/>
        </w:rPr>
        <w:t>라인간 연결을 위한 최대 임계값</w:t>
      </w:r>
    </w:p>
    <w:p w14:paraId="0F29CA0D" w14:textId="66B5FC03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Type : </w:t>
      </w:r>
      <w:r w:rsidR="00491C07">
        <w:rPr>
          <w:rFonts w:hint="eastAsia"/>
          <w:szCs w:val="20"/>
        </w:rPr>
        <w:t>라인 타입 기본값</w:t>
      </w:r>
    </w:p>
    <w:p w14:paraId="6E44F69E" w14:textId="7A59E620" w:rsidR="008174A0" w:rsidRPr="00F4652F" w:rsidRDefault="00F4652F" w:rsidP="00F4652F">
      <w:pPr>
        <w:widowControl/>
        <w:wordWrap/>
        <w:autoSpaceDE/>
        <w:autoSpaceDN/>
        <w:jc w:val="left"/>
        <w:rPr>
          <w:szCs w:val="20"/>
        </w:rPr>
      </w:pPr>
      <w:r>
        <w:rPr>
          <w:szCs w:val="20"/>
        </w:rPr>
        <w:br w:type="page"/>
      </w:r>
    </w:p>
    <w:p w14:paraId="6A053DC2" w14:textId="17FEABD4" w:rsidR="00EF4D90" w:rsidRPr="00AD7356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lastRenderedPageBreak/>
        <w:t>라인 번호</w:t>
      </w:r>
      <w:r>
        <w:rPr>
          <w:szCs w:val="20"/>
        </w:rPr>
        <w:t xml:space="preserve">, </w:t>
      </w:r>
      <w:r>
        <w:rPr>
          <w:rFonts w:hint="eastAsia"/>
          <w:szCs w:val="20"/>
        </w:rPr>
        <w:t>E</w:t>
      </w:r>
      <w:r>
        <w:rPr>
          <w:szCs w:val="20"/>
        </w:rPr>
        <w:t>q</w:t>
      </w:r>
      <w:r w:rsidR="000C1227">
        <w:rPr>
          <w:szCs w:val="20"/>
        </w:rPr>
        <w:t>uipment Tag No</w:t>
      </w:r>
      <w:r>
        <w:rPr>
          <w:szCs w:val="20"/>
        </w:rPr>
        <w:t xml:space="preserve"> </w:t>
      </w:r>
    </w:p>
    <w:p w14:paraId="053D7A07" w14:textId="082D21B4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1CE3AA7C" w:rsidR="00800E8D" w:rsidRDefault="00F4652F" w:rsidP="00800E8D">
      <w:pPr>
        <w:jc w:val="center"/>
      </w:pPr>
      <w:r>
        <w:rPr>
          <w:noProof/>
        </w:rPr>
        <w:drawing>
          <wp:inline distT="0" distB="0" distL="0" distR="0" wp14:anchorId="41BA95AE" wp14:editId="61052184">
            <wp:extent cx="4218534" cy="2455504"/>
            <wp:effectExtent l="0" t="0" r="0" b="254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6578" cy="247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D59F514" w14:textId="77777777" w:rsidR="00F4652F" w:rsidRPr="00F4652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90170A1" w14:textId="36ED5DFA" w:rsidR="00AD7356" w:rsidRPr="00F1447F" w:rsidRDefault="00F4652F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>
        <w:rPr>
          <w:rFonts w:hint="eastAsia"/>
          <w:szCs w:val="20"/>
        </w:rPr>
        <w:t xml:space="preserve">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합니다.</w:t>
      </w:r>
    </w:p>
    <w:p w14:paraId="3995636C" w14:textId="52D2123B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추가 </w:t>
      </w:r>
      <w:r>
        <w:t xml:space="preserve">: </w:t>
      </w:r>
      <w:r>
        <w:rPr>
          <w:rFonts w:hint="eastAsia"/>
        </w:rPr>
        <w:t>추가 버튼을 눌러 새로운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Unit :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32189C35" w:rsidR="002A1EA5" w:rsidRDefault="002A1EA5" w:rsidP="00D62397">
      <w:pPr>
        <w:pStyle w:val="aa"/>
        <w:numPr>
          <w:ilvl w:val="3"/>
          <w:numId w:val="20"/>
        </w:numPr>
        <w:ind w:leftChars="0"/>
      </w:pPr>
      <w:r>
        <w:t xml:space="preserve">Delimiter :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 xml:space="preserve">속성이 아닌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080C148F" w:rsidR="002A1EA5" w:rsidRDefault="002A1EA5" w:rsidP="002A1EA5">
      <w:pPr>
        <w:pStyle w:val="aa"/>
        <w:numPr>
          <w:ilvl w:val="3"/>
          <w:numId w:val="20"/>
        </w:numPr>
        <w:ind w:leftChars="0"/>
      </w:pPr>
      <w:r>
        <w:t xml:space="preserve">Properties :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>속성을 선택합니다.</w:t>
      </w:r>
      <w:r>
        <w:br/>
      </w:r>
      <w:r>
        <w:rPr>
          <w:rFonts w:hint="eastAsia"/>
        </w:rPr>
        <w:t>옆의 추가 버튼을 눌러 번호 속성을 추가합니다.</w:t>
      </w:r>
    </w:p>
    <w:p w14:paraId="6633167C" w14:textId="6AF9D3BB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r w:rsidRPr="002C2C4C">
        <w:rPr>
          <w:color w:val="000000" w:themeColor="text1"/>
        </w:rPr>
        <w:t xml:space="preserve">Delete : </w:t>
      </w:r>
      <w:r w:rsidR="00584447" w:rsidRPr="002C2C4C">
        <w:rPr>
          <w:rFonts w:hint="eastAsia"/>
          <w:color w:val="000000" w:themeColor="text1"/>
        </w:rPr>
        <w:t>선택한 번호 속성을 삭제합니다.</w:t>
      </w:r>
    </w:p>
    <w:p w14:paraId="54846DE5" w14:textId="77777777" w:rsidR="00F4652F" w:rsidRDefault="000E19CD" w:rsidP="00F4652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</w:t>
      </w:r>
      <w:r>
        <w:t xml:space="preserve">: </w:t>
      </w:r>
      <w:r>
        <w:rPr>
          <w:rFonts w:hint="eastAsia"/>
        </w:rPr>
        <w:t>삭제 버튼을 눌러 선택한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삭제합니다.</w:t>
      </w:r>
    </w:p>
    <w:p w14:paraId="67DB0550" w14:textId="5867C5CC" w:rsidR="000F7EE1" w:rsidRDefault="00F4652F" w:rsidP="00F4652F">
      <w:pPr>
        <w:widowControl/>
        <w:wordWrap/>
        <w:autoSpaceDE/>
        <w:autoSpaceDN/>
        <w:jc w:val="left"/>
      </w:pPr>
      <w:r>
        <w:br w:type="page"/>
      </w:r>
    </w:p>
    <w:p w14:paraId="3A26A89E" w14:textId="469297C6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</w:t>
      </w:r>
      <w:r w:rsidR="000C1227">
        <w:rPr>
          <w:rFonts w:hint="eastAsia"/>
          <w:noProof/>
        </w:rPr>
        <w:t>규칙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08EB60A2" w:rsidR="00EF4D90" w:rsidRDefault="000C1227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8E6E5A4" wp14:editId="3C500D0D">
            <wp:extent cx="3918857" cy="4157812"/>
            <wp:effectExtent l="0" t="0" r="5715" b="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2201" cy="41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210B62F8" w14:textId="350F4C61" w:rsidR="002C2C4C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 xml:space="preserve">OTE\s\d+(,\d+)*$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9" w:name="_Toc32484219"/>
      <w:r>
        <w:rPr>
          <w:rFonts w:hint="eastAsia"/>
        </w:rPr>
        <w:lastRenderedPageBreak/>
        <w:t>영역 설정</w:t>
      </w:r>
      <w:bookmarkEnd w:id="9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영역 </w:t>
      </w:r>
      <w:r>
        <w:t xml:space="preserve">: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: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 xml:space="preserve">ote :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>istory Data</w:t>
      </w:r>
      <w:r w:rsidR="0050216C" w:rsidRPr="00896DCE">
        <w:rPr>
          <w:color w:val="000000" w:themeColor="text1"/>
        </w:rPr>
        <w:t xml:space="preserve"> :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No :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No :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 xml:space="preserve">: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0" w:name="_Toc32484220"/>
      <w:r>
        <w:rPr>
          <w:rFonts w:hint="eastAsia"/>
        </w:rPr>
        <w:lastRenderedPageBreak/>
        <w:t>코드 테이블 설정</w:t>
      </w:r>
      <w:bookmarkEnd w:id="10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39F09D81" w:rsidR="00374D7E" w:rsidRDefault="004C59E4" w:rsidP="00374D7E">
      <w:pPr>
        <w:jc w:val="center"/>
      </w:pPr>
      <w:r>
        <w:rPr>
          <w:noProof/>
        </w:rPr>
        <w:drawing>
          <wp:inline distT="0" distB="0" distL="0" distR="0" wp14:anchorId="5ED732D5" wp14:editId="69B7E96A">
            <wp:extent cx="6098049" cy="4152570"/>
            <wp:effectExtent l="0" t="0" r="0" b="635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41824" cy="41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>ode Table</w:t>
      </w:r>
      <w:r>
        <w:rPr>
          <w:szCs w:val="20"/>
        </w:rPr>
        <w:t xml:space="preserve"> :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Oper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>ominal Diameter :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14B48D1E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 xml:space="preserve">: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 xml:space="preserve">: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K </w:t>
      </w:r>
      <w:r w:rsidR="0040142D">
        <w:t xml:space="preserve">: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7EB9D8D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Legend :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r>
        <w:t>Height :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>에서 코드 부분을 드래그합니다.</w:t>
      </w:r>
    </w:p>
    <w:p w14:paraId="65C14053" w14:textId="4E795464" w:rsidR="00956328" w:rsidRDefault="00E96622" w:rsidP="00E96622">
      <w:pPr>
        <w:pStyle w:val="aa"/>
        <w:ind w:leftChars="0" w:left="1600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로 변경되며 연속하여 코드 설명 부분을 드래그합니다.</w:t>
      </w:r>
    </w:p>
    <w:p w14:paraId="127DAB44" w14:textId="2F7D8EBC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7C5ECB9C" wp14:editId="687A1B7E">
            <wp:extent cx="2693969" cy="2028585"/>
            <wp:effectExtent l="0" t="0" r="0" b="0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29126" cy="20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57A558F7" w14:textId="00EB6816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3CF8AF00" wp14:editId="2B5E619A">
            <wp:extent cx="3876675" cy="5057775"/>
            <wp:effectExtent l="0" t="0" r="9525" b="9525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79E0" w14:textId="4A27947D" w:rsidR="00956328" w:rsidRP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4A944563" w14:textId="700CE0B8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1" w:name="_Toc32484221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1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t>C</w:t>
      </w:r>
      <w:r>
        <w:rPr>
          <w:rFonts w:hint="eastAsia"/>
        </w:rPr>
        <w:t>ode</w:t>
      </w:r>
      <w:r>
        <w:t xml:space="preserve">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r>
        <w:t xml:space="preserve">Allowables :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>콤마로 분리하여 여러개의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1082E111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2" w:name="_Toc32484222"/>
      <w:r>
        <w:rPr>
          <w:rFonts w:hint="eastAsia"/>
        </w:rPr>
        <w:lastRenderedPageBreak/>
        <w:t>문자 학습</w:t>
      </w:r>
      <w:bookmarkEnd w:id="12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Character :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>이미지 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 xml:space="preserve">: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삭제 </w:t>
      </w:r>
      <w:r w:rsidRPr="001B7CC4">
        <w:rPr>
          <w:color w:val="00B050"/>
        </w:rPr>
        <w:t xml:space="preserve">: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속성 </w:t>
      </w:r>
      <w:r>
        <w:t xml:space="preserve">: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편집 </w:t>
      </w:r>
      <w:r>
        <w:t xml:space="preserve">: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확대 </w:t>
      </w:r>
      <w:r>
        <w:t xml:space="preserve">: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추가 </w:t>
      </w:r>
      <w:r>
        <w:t xml:space="preserve">: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</w:t>
      </w:r>
      <w:r>
        <w:t xml:space="preserve">: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분할 </w:t>
      </w:r>
      <w:r>
        <w:t xml:space="preserve">: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설정 </w:t>
      </w:r>
      <w:r>
        <w:t xml:space="preserve">: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이동 </w:t>
      </w:r>
      <w:r>
        <w:t xml:space="preserve">: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</w:t>
      </w:r>
      <w:r>
        <w:rPr>
          <w:rFonts w:hint="eastAsia"/>
        </w:rPr>
        <w:lastRenderedPageBreak/>
        <w:t>동할 수 있습니다.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생성 </w:t>
      </w:r>
      <w:r>
        <w:t xml:space="preserve">: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51F2601" w:rsidR="0091484C" w:rsidRDefault="0091484C" w:rsidP="00E7251E">
      <w:pPr>
        <w:pStyle w:val="2"/>
        <w:numPr>
          <w:ilvl w:val="1"/>
          <w:numId w:val="5"/>
        </w:numPr>
        <w:ind w:firstLineChars="0"/>
      </w:pPr>
      <w:bookmarkStart w:id="13" w:name="_Toc32484223"/>
      <w:r>
        <w:rPr>
          <w:rFonts w:hint="eastAsia"/>
        </w:rPr>
        <w:t>심볼 등록</w:t>
      </w:r>
      <w:bookmarkEnd w:id="13"/>
    </w:p>
    <w:p w14:paraId="3701CD27" w14:textId="3A227139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565E7990" w14:textId="56045908" w:rsidR="00847871" w:rsidRPr="00F106FB" w:rsidRDefault="00847871" w:rsidP="00F106FB">
      <w:pPr>
        <w:ind w:left="400"/>
      </w:pPr>
      <w:r>
        <w:rPr>
          <w:noProof/>
        </w:rPr>
        <w:drawing>
          <wp:inline distT="0" distB="0" distL="0" distR="0" wp14:anchorId="7FD865F0" wp14:editId="361970E3">
            <wp:extent cx="6329543" cy="365887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69206" cy="368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편집기 </w:t>
      </w:r>
      <w:r>
        <w:t xml:space="preserve">: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임계값</w:t>
      </w:r>
      <w:r w:rsidR="00BF33CD">
        <w:rPr>
          <w:rFonts w:hint="eastAsia"/>
        </w:rPr>
        <w:t>(</w:t>
      </w:r>
      <w:r w:rsidR="00BF33CD">
        <w:t>%)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심볼 인식 여부를 판단할 임계값을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각도 </w:t>
      </w:r>
      <w:r w:rsidR="006C71FD">
        <w:t xml:space="preserve">: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r>
        <w:t xml:space="preserve">0 : </w:t>
      </w:r>
      <w:r>
        <w:rPr>
          <w:rFonts w:hint="eastAsia"/>
        </w:rPr>
        <w:t>회전하지 않습니다.</w:t>
      </w:r>
    </w:p>
    <w:p w14:paraId="513B07CB" w14:textId="2D3BEAF8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90</w:t>
      </w:r>
      <w:r w:rsidR="006C71FD">
        <w:t xml:space="preserve"> : 0 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180</w:t>
      </w:r>
      <w:r w:rsidR="006C71FD">
        <w:t xml:space="preserve"> :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270</w:t>
      </w:r>
      <w:r w:rsidR="006C71FD">
        <w:t xml:space="preserve"> : 0, 90, 180, 270</w:t>
      </w:r>
      <w:r w:rsidR="006C71FD"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타입 </w:t>
      </w:r>
      <w:r>
        <w:t xml:space="preserve">: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심볼 </w:t>
      </w:r>
      <w:r>
        <w:t xml:space="preserve">: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심볼 </w:t>
      </w:r>
      <w:r>
        <w:t xml:space="preserve">: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원점 </w:t>
      </w:r>
      <w:r w:rsidR="008C3F8F">
        <w:t xml:space="preserve">: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연결점</w:t>
      </w:r>
      <w:r w:rsidR="00872885">
        <w:t xml:space="preserve"> :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ymbol :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I</w:t>
      </w:r>
      <w:r>
        <w:t>n_out</w:t>
      </w:r>
      <w:r w:rsidR="00BB68B2">
        <w:t xml:space="preserve"> : </w:t>
      </w:r>
      <w:r w:rsidR="00585F60">
        <w:rPr>
          <w:rFonts w:hint="eastAsia"/>
        </w:rPr>
        <w:t>연결점에서의 유체 진행 방향을 선택합니다.</w:t>
      </w:r>
      <w:r w:rsidR="00585F60">
        <w:br/>
      </w:r>
      <w:r w:rsidR="00585F60">
        <w:lastRenderedPageBreak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>reak</w:t>
      </w:r>
      <w:r w:rsidR="00BB68B2">
        <w:t xml:space="preserve"> :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Text :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미포함 </w:t>
      </w:r>
      <w:r>
        <w:t xml:space="preserve">: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07D7D79F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플립 검출</w:t>
      </w:r>
      <w:r w:rsidR="00C359D4">
        <w:t xml:space="preserve"> : </w:t>
      </w:r>
      <w:r w:rsidR="00C359D4">
        <w:rPr>
          <w:rFonts w:hint="eastAsia"/>
        </w:rPr>
        <w:t>체크 시 좌우로 반전한 형상도 검출합니다.</w:t>
      </w:r>
    </w:p>
    <w:p w14:paraId="3D84F6E4" w14:textId="16F7380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53BBB2E7" w14:textId="1EAC2B69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14" w:name="_Toc32484224"/>
      <w:r>
        <w:rPr>
          <w:rFonts w:hint="eastAsia"/>
        </w:rPr>
        <w:t>심볼 속성 추가</w:t>
      </w:r>
      <w:bookmarkEnd w:id="14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>ame :</w:t>
      </w:r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Name : </w:t>
      </w:r>
      <w:r>
        <w:rPr>
          <w:rFonts w:hint="eastAsia"/>
        </w:rPr>
        <w:t>보여질 이름</w:t>
      </w:r>
    </w:p>
    <w:p w14:paraId="12E2001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심볼의 해당 속성을 가진 아이템 형식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ttr At :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E</w:t>
      </w:r>
      <w:r>
        <w:t xml:space="preserve">xpression :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arget :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715B3DA6">
            <wp:extent cx="1693307" cy="3519287"/>
            <wp:effectExtent l="0" t="0" r="254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9" cy="3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4B9DCEE4">
            <wp:extent cx="3801785" cy="2881512"/>
            <wp:effectExtent l="0" t="0" r="8255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36991" cy="29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15" w:name="_Toc32484225"/>
      <w:r>
        <w:rPr>
          <w:rFonts w:hint="eastAsia"/>
        </w:rPr>
        <w:lastRenderedPageBreak/>
        <w:t>심볼 관리자</w:t>
      </w:r>
      <w:bookmarkEnd w:id="15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BE800E3" w:rsidR="0020681F" w:rsidRDefault="00FC5635" w:rsidP="0020681F">
      <w:pPr>
        <w:jc w:val="center"/>
      </w:pPr>
      <w:r>
        <w:rPr>
          <w:noProof/>
        </w:rPr>
        <w:drawing>
          <wp:inline distT="0" distB="0" distL="0" distR="0" wp14:anchorId="46ACD763" wp14:editId="360E7596">
            <wp:extent cx="4410635" cy="2850098"/>
            <wp:effectExtent l="0" t="0" r="9525" b="7620"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42698" cy="28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 창에서 가져올 심볼 라이브러리를 선택합니다.</w:t>
      </w:r>
      <w:r w:rsidR="00F63345">
        <w:t>(</w:t>
      </w:r>
      <w:r w:rsidR="00F63345">
        <w:rPr>
          <w:rFonts w:hint="eastAsia"/>
        </w:rPr>
        <w:t xml:space="preserve">확장자 </w:t>
      </w:r>
      <w:r w:rsidR="00F63345">
        <w:t>: .</w:t>
      </w:r>
      <w:r w:rsidR="00F63345">
        <w:rPr>
          <w:rFonts w:hint="eastAsia"/>
        </w:rPr>
        <w:t>s</w:t>
      </w:r>
      <w:r w:rsidR="00F63345">
        <w:t>yl)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415DFB56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5BAF404E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[Svg]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4B8EB4" w:rsidR="00BE403A" w:rsidRDefault="00BE403A" w:rsidP="005224A0">
      <w:pPr>
        <w:pStyle w:val="1"/>
        <w:numPr>
          <w:ilvl w:val="0"/>
          <w:numId w:val="3"/>
        </w:numPr>
      </w:pPr>
      <w:bookmarkStart w:id="16" w:name="_Toc32484226"/>
      <w:r>
        <w:rPr>
          <w:rFonts w:hint="eastAsia"/>
        </w:rPr>
        <w:lastRenderedPageBreak/>
        <w:t>인식</w:t>
      </w:r>
      <w:bookmarkEnd w:id="16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7" w:name="_Toc32484227"/>
      <w:r>
        <w:rPr>
          <w:rFonts w:hint="eastAsia"/>
        </w:rPr>
        <w:t>문자 인식</w:t>
      </w:r>
      <w:bookmarkEnd w:id="17"/>
    </w:p>
    <w:p w14:paraId="0B89558C" w14:textId="69B6E3C5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2B9A5C4C" w:rsidR="00A46C95" w:rsidRDefault="00A46C95" w:rsidP="00A46C95">
      <w:pPr>
        <w:pStyle w:val="aa"/>
        <w:ind w:leftChars="0" w:left="760"/>
      </w:pPr>
      <w:r>
        <w:rPr>
          <w:noProof/>
        </w:rPr>
        <w:drawing>
          <wp:inline distT="0" distB="0" distL="0" distR="0" wp14:anchorId="5BD397C4" wp14:editId="6834DACF">
            <wp:extent cx="4594273" cy="2906429"/>
            <wp:effectExtent l="0" t="0" r="0" b="825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1154" cy="29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275BF35A" w:rsidR="00A46C95" w:rsidRDefault="00A46C95" w:rsidP="00A46C95">
      <w:pPr>
        <w:jc w:val="center"/>
      </w:pP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7F51D7D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저장 </w:t>
      </w:r>
      <w:r>
        <w:t xml:space="preserve">: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7BFFDE58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Source :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8" w:name="_Toc32484228"/>
      <w:r>
        <w:rPr>
          <w:rFonts w:hint="eastAsia"/>
        </w:rPr>
        <w:t>도면 인식</w:t>
      </w:r>
      <w:bookmarkEnd w:id="18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설계 정보 인식</w:t>
      </w:r>
      <w:r>
        <w:t xml:space="preserve"> :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탐색기 </w:t>
      </w:r>
      <w:r>
        <w:t xml:space="preserve">: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설정 </w:t>
      </w:r>
      <w:r w:rsidR="008801A3">
        <w:t xml:space="preserve">: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해제 </w:t>
      </w:r>
      <w:r>
        <w:t xml:space="preserve">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유지)</w:t>
      </w:r>
      <w:r>
        <w:t xml:space="preserve"> 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바꾸기 </w:t>
      </w:r>
      <w:r>
        <w:t xml:space="preserve">: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19" w:name="_Toc32484229"/>
      <w:r>
        <w:rPr>
          <w:rFonts w:hint="eastAsia"/>
        </w:rPr>
        <w:lastRenderedPageBreak/>
        <w:t>인식 결과 수정</w:t>
      </w:r>
      <w:bookmarkEnd w:id="19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B01F5E" w:rsidRPr="003965A7">
        <w:rPr>
          <w:rFonts w:hint="eastAsia"/>
        </w:rPr>
        <w:t xml:space="preserve">초기화 </w:t>
      </w:r>
      <w:r w:rsidR="00B01F5E" w:rsidRPr="003965A7">
        <w:t xml:space="preserve">&gt;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라인 </w:t>
      </w:r>
      <w:r w:rsidR="00B01F5E" w:rsidRPr="003965A7">
        <w:t xml:space="preserve">&gt;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r w:rsidRPr="003965A7">
        <w:rPr>
          <w:rFonts w:hint="eastAsia"/>
        </w:rPr>
        <w:t>단축키 :</w:t>
      </w:r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OCR  &gt;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>: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>인식 및 보정 처리 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6C444E7D" w14:textId="45DE8C4C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B01F5E" w:rsidRPr="003965A7">
        <w:rPr>
          <w:rFonts w:hint="eastAsia"/>
          <w:noProof/>
        </w:rPr>
        <w:t xml:space="preserve">벤더 패키지 생성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B35A46" w:rsidRPr="003965A7">
        <w:rPr>
          <w:noProof/>
        </w:rPr>
        <w:t>‘By Vendor’</w:t>
      </w:r>
      <w:r w:rsidR="00B35A46" w:rsidRPr="003965A7">
        <w:rPr>
          <w:rFonts w:hint="eastAsia"/>
          <w:noProof/>
        </w:rPr>
        <w:t>가 자동 기술됩니다.</w:t>
      </w:r>
      <w:r w:rsidR="009748A4" w:rsidRPr="003965A7">
        <w:rPr>
          <w:noProof/>
        </w:rPr>
        <w:t xml:space="preserve"> 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검증 </w:t>
      </w:r>
      <w:r w:rsidR="00B01F5E" w:rsidRPr="003965A7">
        <w:t xml:space="preserve">&gt; </w:t>
      </w:r>
      <w:r w:rsidRPr="003965A7">
        <w:t xml:space="preserve">validation </w:t>
      </w:r>
      <w:r>
        <w:t>check</w:t>
      </w:r>
    </w:p>
    <w:p w14:paraId="498569BC" w14:textId="7C934478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>Owner를 클릭하면 캔버스에서 해당 항목으로 이동합니다.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 xml:space="preserve">캔버스의해당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 xml:space="preserve"> 됩니다.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B4A165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B01F5E" w:rsidRPr="003965A7">
        <w:rPr>
          <w:rFonts w:hint="eastAsia"/>
        </w:rPr>
        <w:t xml:space="preserve">회전 </w:t>
      </w:r>
      <w:r w:rsidR="00B01F5E" w:rsidRPr="003965A7">
        <w:t xml:space="preserve">&gt;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 xml:space="preserve">: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596BA3" w:rsidRPr="003965A7">
        <w:rPr>
          <w:rFonts w:hint="eastAsia"/>
        </w:rPr>
        <w:t xml:space="preserve">확대 </w:t>
      </w:r>
      <w:r w:rsidR="00596BA3" w:rsidRPr="003965A7">
        <w:t xml:space="preserve">&gt;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 xml:space="preserve">: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596BA3" w:rsidRPr="003965A7">
        <w:rPr>
          <w:rFonts w:hint="eastAsia"/>
        </w:rPr>
        <w:t xml:space="preserve">맞춤 </w:t>
      </w:r>
      <w:r w:rsidR="00596BA3" w:rsidRPr="003965A7">
        <w:t xml:space="preserve">&gt;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r>
        <w:rPr>
          <w:rFonts w:hint="eastAsia"/>
        </w:rPr>
        <w:t xml:space="preserve">단축키 </w:t>
      </w:r>
      <w:r>
        <w:t xml:space="preserve">: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03A76B70" w:rsid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22B9CC6" w14:textId="6E2A34EA" w:rsidR="006207F5" w:rsidRDefault="006207F5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D540F62" w14:textId="60D1B47C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 w:rsidR="00123B2B">
        <w:rPr>
          <w:rFonts w:hint="eastAsia"/>
          <w:noProof/>
        </w:rPr>
        <w:t>R</w:t>
      </w:r>
      <w:r w:rsidR="00123B2B">
        <w:rPr>
          <w:noProof/>
        </w:rPr>
        <w:t>eturn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  <w:bookmarkStart w:id="20" w:name="_GoBack"/>
      <w:bookmarkEnd w:id="20"/>
    </w:p>
    <w:p w14:paraId="45EFF860" w14:textId="6301BDE7" w:rsidR="006207F5" w:rsidRDefault="00275CFA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54DF38E2" wp14:editId="12961A82">
            <wp:extent cx="3905250" cy="3467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ADF2" w14:textId="77777777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>
        <w:rPr>
          <w:noProof/>
        </w:rPr>
        <w:t>B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B034BDA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6800AC3F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2B764BA4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>
        <w:rPr>
          <w:noProof/>
        </w:rPr>
        <w:t>I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26409B95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3397EF9" wp14:editId="593568AE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1" w:name="_Toc32484230"/>
      <w:r>
        <w:rPr>
          <w:rFonts w:hint="eastAsia"/>
        </w:rPr>
        <w:lastRenderedPageBreak/>
        <w:t>속성 연계</w:t>
      </w:r>
      <w:bookmarkEnd w:id="21"/>
    </w:p>
    <w:p w14:paraId="1BBF8032" w14:textId="75BEF990" w:rsidR="002A02A6" w:rsidRDefault="00464370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갱신 </w:t>
      </w:r>
      <w:r>
        <w:t xml:space="preserve">: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갱신 </w:t>
      </w:r>
      <w:r>
        <w:t xml:space="preserve">: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>체크 시 설정된 조건에 따라 라인 타입을 갱신합니다.</w:t>
      </w:r>
      <w:r w:rsidR="007F19D8">
        <w:t>(</w:t>
      </w:r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Close with validation Check :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6761D1DF" w:rsidR="007C16FB" w:rsidRDefault="003A0804" w:rsidP="00E723A0">
      <w:pPr>
        <w:jc w:val="center"/>
      </w:pPr>
      <w:r>
        <w:rPr>
          <w:noProof/>
        </w:rPr>
        <w:drawing>
          <wp:inline distT="0" distB="0" distL="0" distR="0" wp14:anchorId="2EBD4C14" wp14:editId="42CEF6D4">
            <wp:extent cx="6645910" cy="3790950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1F3D4B2B">
            <wp:extent cx="2266315" cy="3369609"/>
            <wp:effectExtent l="19050" t="19050" r="19685" b="2159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87"/>
                    <a:stretch/>
                  </pic:blipFill>
                  <pic:spPr bwMode="auto">
                    <a:xfrm>
                      <a:off x="0" y="0"/>
                      <a:ext cx="2283457" cy="3395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2" w:name="_Toc32484231"/>
      <w:r>
        <w:rPr>
          <w:rFonts w:hint="eastAsia"/>
        </w:rPr>
        <w:lastRenderedPageBreak/>
        <w:t>찾기/바꾸기</w:t>
      </w:r>
      <w:bookmarkEnd w:id="22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1099FCE9" w:rsidR="008B73F4" w:rsidRDefault="001E2548" w:rsidP="008B73F4">
      <w:pPr>
        <w:jc w:val="center"/>
      </w:pPr>
      <w:r>
        <w:rPr>
          <w:noProof/>
        </w:rPr>
        <w:drawing>
          <wp:inline distT="0" distB="0" distL="0" distR="0" wp14:anchorId="514259AC" wp14:editId="29040E30">
            <wp:extent cx="2809246" cy="1675119"/>
            <wp:effectExtent l="0" t="0" r="0" b="1905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851023" cy="17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3" w:name="_Toc32484232"/>
      <w:r>
        <w:rPr>
          <w:rFonts w:hint="eastAsia"/>
        </w:rPr>
        <w:t>T</w:t>
      </w:r>
      <w:r>
        <w:t>ext Data List</w:t>
      </w:r>
      <w:bookmarkEnd w:id="23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elete :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4" w:name="_Toc32484233"/>
      <w:r>
        <w:rPr>
          <w:rFonts w:hint="eastAsia"/>
        </w:rPr>
        <w:t>O</w:t>
      </w:r>
      <w:r>
        <w:t xml:space="preserve">PC </w:t>
      </w:r>
      <w:r>
        <w:rPr>
          <w:rFonts w:hint="eastAsia"/>
        </w:rPr>
        <w:t>연계</w:t>
      </w:r>
      <w:bookmarkEnd w:id="24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>uto Fill :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618A5862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5" w:name="_Toc32484234"/>
      <w:r>
        <w:rPr>
          <w:rFonts w:hint="eastAsia"/>
        </w:rPr>
        <w:lastRenderedPageBreak/>
        <w:t>설계 정보 리스트</w:t>
      </w:r>
      <w:bookmarkEnd w:id="25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2AC4149" w:rsidR="007B0446" w:rsidRDefault="00095D9B" w:rsidP="007B0446">
      <w:pPr>
        <w:jc w:val="center"/>
      </w:pPr>
      <w:r>
        <w:rPr>
          <w:noProof/>
        </w:rPr>
        <w:drawing>
          <wp:inline distT="0" distB="0" distL="0" distR="0" wp14:anchorId="555175F8" wp14:editId="05D142FB">
            <wp:extent cx="6058631" cy="3924275"/>
            <wp:effectExtent l="0" t="0" r="0" b="635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34082" cy="39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F993" w14:textId="55955A27" w:rsidR="001B28EA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  <w:r>
        <w:br/>
      </w:r>
      <w:r w:rsidR="008D1A7F">
        <w:rPr>
          <w:noProof/>
        </w:rPr>
        <w:drawing>
          <wp:inline distT="0" distB="0" distL="0" distR="0" wp14:anchorId="5DB07D68" wp14:editId="788DDEE0">
            <wp:extent cx="1992767" cy="1528877"/>
            <wp:effectExtent l="0" t="0" r="7620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26658" cy="15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r>
        <w:t>O,X</w:t>
      </w:r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>리스트 추출 양식 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: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41B750E" w:rsidR="00E723A0" w:rsidRDefault="001E2548" w:rsidP="00E723A0">
      <w:pPr>
        <w:jc w:val="center"/>
      </w:pPr>
      <w:r>
        <w:rPr>
          <w:noProof/>
        </w:rPr>
        <w:lastRenderedPageBreak/>
        <w:drawing>
          <wp:inline distT="0" distB="0" distL="0" distR="0" wp14:anchorId="53C50275" wp14:editId="0A35463E">
            <wp:extent cx="5648544" cy="3662432"/>
            <wp:effectExtent l="0" t="0" r="0" b="0"/>
            <wp:docPr id="218" name="그림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68246" cy="367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추가 </w:t>
      </w:r>
      <w:r>
        <w:rPr>
          <w:szCs w:val="20"/>
        </w:rPr>
        <w:t xml:space="preserve">: </w:t>
      </w:r>
      <w:r w:rsidR="005D2741">
        <w:rPr>
          <w:rFonts w:hint="eastAsia"/>
          <w:szCs w:val="20"/>
        </w:rPr>
        <w:t>왼쪽 리스트 박스에서 속성을 드래그 드랍하여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추가 </w:t>
      </w:r>
      <w:r>
        <w:rPr>
          <w:szCs w:val="20"/>
        </w:rPr>
        <w:t xml:space="preserve">: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삭제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그리드의 칼럼을 드래그 드랍하여 순서를 변경할 수 있습니다.</w:t>
      </w:r>
    </w:p>
    <w:p w14:paraId="3787B4B4" w14:textId="623D37C0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출력 </w:t>
      </w:r>
      <w:r>
        <w:t xml:space="preserve">: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6" w:name="_Toc32484235"/>
      <w:r>
        <w:rPr>
          <w:rFonts w:hint="eastAsia"/>
        </w:rPr>
        <w:lastRenderedPageBreak/>
        <w:t>보기</w:t>
      </w:r>
      <w:bookmarkEnd w:id="26"/>
      <w:r>
        <w:t xml:space="preserve"> </w:t>
      </w:r>
    </w:p>
    <w:p w14:paraId="5EA33436" w14:textId="167CE273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r>
        <w:rPr>
          <w:rFonts w:hint="eastAsia"/>
        </w:rPr>
        <w:t>텍스트</w:t>
      </w:r>
      <w:r w:rsidR="00CC60F6">
        <w:t xml:space="preserve"> , 심볼, </w:t>
      </w:r>
      <w:r w:rsidR="00CC60F6">
        <w:rPr>
          <w:rFonts w:hint="eastAsia"/>
        </w:rPr>
        <w:t>라인,</w:t>
      </w:r>
      <w:r w:rsidR="00CC60F6">
        <w:t xml:space="preserve"> </w:t>
      </w:r>
      <w:r>
        <w:rPr>
          <w:rFonts w:hint="eastAsia"/>
        </w:rPr>
        <w:t>미인식</w:t>
      </w:r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77777777" w:rsidR="007A2F15" w:rsidRDefault="00450C39" w:rsidP="00450C3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항목의 괄호 안 </w:t>
      </w:r>
      <w:r>
        <w:t xml:space="preserve">` ~ 7 </w:t>
      </w:r>
      <w:r>
        <w:rPr>
          <w:rFonts w:hint="eastAsia"/>
        </w:rPr>
        <w:t>키로 동작할 수 있습니다.</w:t>
      </w:r>
    </w:p>
    <w:p w14:paraId="500804D5" w14:textId="383345E1" w:rsidR="00450C39" w:rsidRDefault="007A2F15" w:rsidP="007A2F15">
      <w:pPr>
        <w:pStyle w:val="aa"/>
        <w:ind w:leftChars="0" w:left="1200"/>
      </w:pPr>
      <w:r w:rsidRPr="007A2F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C4CDC2" wp14:editId="64166876">
            <wp:extent cx="2182861" cy="1659751"/>
            <wp:effectExtent l="0" t="0" r="825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57" cy="16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B10E" w14:textId="04D143A6" w:rsidR="00CC60F6" w:rsidRDefault="003965A7" w:rsidP="007A2F1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</w:t>
      </w:r>
      <w:r>
        <w:t>래</w:t>
      </w:r>
      <w:r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>
        <w:rPr>
          <w:rFonts w:hint="eastAsia"/>
        </w:rPr>
        <w:t xml:space="preserve"> 라</w:t>
      </w:r>
      <w:r>
        <w:t>인</w:t>
      </w:r>
      <w:r w:rsidR="00613395">
        <w:rPr>
          <w:rFonts w:hint="eastAsia"/>
        </w:rPr>
        <w:t>을</w:t>
      </w:r>
      <w:r>
        <w:rPr>
          <w:rFonts w:hint="eastAsia"/>
        </w:rPr>
        <w:t xml:space="preserve"> 선</w:t>
      </w:r>
      <w:r>
        <w:t>택한</w:t>
      </w:r>
      <w:r>
        <w:rPr>
          <w:rFonts w:hint="eastAsia"/>
        </w:rPr>
        <w:t xml:space="preserve"> 경</w:t>
      </w:r>
      <w:r>
        <w:t>우</w:t>
      </w:r>
      <w:r>
        <w:rPr>
          <w:rFonts w:hint="eastAsia"/>
        </w:rPr>
        <w:t xml:space="preserve"> 입</w:t>
      </w:r>
      <w:r>
        <w:t>니다</w:t>
      </w:r>
      <w:r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7" w:name="_Toc32484236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7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90402FA" w:rsidR="00395968" w:rsidRDefault="00640298" w:rsidP="00395968">
      <w:pPr>
        <w:jc w:val="center"/>
      </w:pPr>
      <w:r>
        <w:rPr>
          <w:noProof/>
        </w:rPr>
        <w:drawing>
          <wp:inline distT="0" distB="0" distL="0" distR="0" wp14:anchorId="29F3258F" wp14:editId="042F7465">
            <wp:extent cx="5432612" cy="811770"/>
            <wp:effectExtent l="0" t="0" r="0" b="762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562903" cy="8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2F15130" w:rsidR="00395968" w:rsidRDefault="0064029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>cale</w:t>
      </w:r>
      <w:r w:rsidR="00395968">
        <w:t xml:space="preserve"> :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t xml:space="preserve">Width : </w:t>
      </w:r>
      <w:r>
        <w:rPr>
          <w:rFonts w:hint="eastAsia"/>
        </w:rPr>
        <w:t>변환할 도면의 크기</w:t>
      </w:r>
    </w:p>
    <w:p w14:paraId="4C1734BA" w14:textId="77777777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Path :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</w:p>
    <w:p w14:paraId="343F7666" w14:textId="3A9FA4C0" w:rsidR="00395968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크기 </w:t>
      </w:r>
      <w:r>
        <w:t xml:space="preserve">: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해상도 </w:t>
      </w:r>
      <w:r>
        <w:t xml:space="preserve">: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  <w:r w:rsidR="00395968">
        <w:br/>
      </w:r>
    </w:p>
    <w:p w14:paraId="0A5E71A4" w14:textId="77777777" w:rsidR="00395968" w:rsidRDefault="00395968" w:rsidP="005B3310">
      <w:pPr>
        <w:pStyle w:val="1"/>
        <w:numPr>
          <w:ilvl w:val="0"/>
          <w:numId w:val="31"/>
        </w:numPr>
      </w:pPr>
      <w:bookmarkStart w:id="28" w:name="_Toc32484237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8"/>
    </w:p>
    <w:p w14:paraId="3EF7BB31" w14:textId="394D5B56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</w:t>
      </w:r>
      <w:r w:rsidR="005B3310">
        <w:rPr>
          <w:rFonts w:hint="eastAsia"/>
        </w:rPr>
        <w:t>A</w:t>
      </w:r>
      <w:r>
        <w:rPr>
          <w:rFonts w:hint="eastAsia"/>
        </w:rPr>
        <w:t>D</w:t>
      </w:r>
      <w:r w:rsidR="005B3310">
        <w:rPr>
          <w:rFonts w:hint="eastAsia"/>
        </w:rPr>
        <w:t>에서 텍스트 가져오기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799BB57" w:rsidR="006E4D32" w:rsidRDefault="00381BC5" w:rsidP="005B3310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E374" w14:textId="77777777" w:rsidR="006207F5" w:rsidRDefault="006207F5" w:rsidP="005B3310">
      <w:pPr>
        <w:jc w:val="center"/>
      </w:pPr>
    </w:p>
    <w:p w14:paraId="75626487" w14:textId="234C08EF" w:rsidR="005B3310" w:rsidRDefault="005B3310" w:rsidP="005B3310">
      <w:pPr>
        <w:pStyle w:val="1"/>
        <w:numPr>
          <w:ilvl w:val="0"/>
          <w:numId w:val="31"/>
        </w:numPr>
      </w:pPr>
      <w:bookmarkStart w:id="29" w:name="_Toc32484238"/>
      <w:r>
        <w:rPr>
          <w:rFonts w:hint="eastAsia"/>
        </w:rPr>
        <w:t>심볼 굵기 강화</w:t>
      </w:r>
      <w:bookmarkEnd w:id="29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크기 </w:t>
      </w:r>
      <w:r>
        <w:t xml:space="preserve">: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30" w:name="_Toc32484239"/>
      <w:r w:rsidRPr="00E51957">
        <w:rPr>
          <w:rFonts w:hint="eastAsia"/>
        </w:rPr>
        <w:lastRenderedPageBreak/>
        <w:t>데이터 이관</w:t>
      </w:r>
      <w:bookmarkEnd w:id="30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31" w:name="_Toc32484240"/>
      <w:r>
        <w:rPr>
          <w:rFonts w:hint="eastAsia"/>
        </w:rPr>
        <w:t>내보내기</w:t>
      </w:r>
      <w:bookmarkEnd w:id="31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77777777" w:rsidR="00552802" w:rsidRDefault="00552802">
      <w:pPr>
        <w:widowControl/>
        <w:wordWrap/>
        <w:autoSpaceDE/>
        <w:autoSpaceDN/>
        <w:jc w:val="left"/>
      </w:pPr>
      <w:r>
        <w:br w:type="page"/>
      </w:r>
    </w:p>
    <w:p w14:paraId="24710358" w14:textId="512B372B" w:rsidR="00552802" w:rsidRDefault="00552802" w:rsidP="00552802">
      <w:pPr>
        <w:pStyle w:val="1"/>
        <w:numPr>
          <w:ilvl w:val="0"/>
          <w:numId w:val="32"/>
        </w:numPr>
      </w:pPr>
      <w:r>
        <w:rPr>
          <w:rFonts w:hint="eastAsia"/>
        </w:rPr>
        <w:lastRenderedPageBreak/>
        <w:t xml:space="preserve"> </w:t>
      </w:r>
      <w:bookmarkStart w:id="32" w:name="_Toc32484241"/>
      <w:r w:rsidR="00F219AF">
        <w:rPr>
          <w:rFonts w:hint="eastAsia"/>
        </w:rPr>
        <w:t>문제 해결 절차</w:t>
      </w:r>
      <w:bookmarkEnd w:id="32"/>
    </w:p>
    <w:p w14:paraId="0E55CE21" w14:textId="3D315343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7116661F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>
        <w:rPr>
          <w:rFonts w:hint="eastAsia"/>
        </w:rPr>
        <w:t xml:space="preserve"> </w:t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약 </w:t>
      </w:r>
      <w:r>
        <w:t xml:space="preserve">9000 </w:t>
      </w:r>
      <w:r>
        <w:rPr>
          <w:rFonts w:hint="eastAsia"/>
        </w:rPr>
        <w:t>X</w:t>
      </w:r>
      <w:r>
        <w:t xml:space="preserve"> 6000 pixel </w:t>
      </w:r>
      <w:r>
        <w:rPr>
          <w:rFonts w:hint="eastAsia"/>
        </w:rPr>
        <w:t>크기)</w:t>
      </w:r>
    </w:p>
    <w:p w14:paraId="4DE1D4F5" w14:textId="77777777" w:rsidR="00182575" w:rsidRDefault="00182575" w:rsidP="00182575"/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0CE7D7A0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>
        <w:t xml:space="preserve"> </w:t>
      </w:r>
      <w:r>
        <w:rPr>
          <w:rFonts w:hint="eastAsia"/>
        </w:rPr>
        <w:t>동일 이름으로 심볼 생성 시 자동으로 이름 뒤에 숫자가 생성됩니다.</w:t>
      </w:r>
    </w:p>
    <w:p w14:paraId="3547CD19" w14:textId="77777777" w:rsidR="00F219AF" w:rsidRDefault="00F219AF" w:rsidP="00F219AF"/>
    <w:p w14:paraId="1F22962C" w14:textId="5CBD665E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t xml:space="preserve"> </w:t>
      </w:r>
      <w:r w:rsidR="00F9086B">
        <w:rPr>
          <w:rFonts w:hint="eastAsia"/>
        </w:rPr>
        <w:t>장별로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6AD19B9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동일)</w:t>
      </w:r>
      <w:r>
        <w:t xml:space="preserve"> </w:t>
      </w:r>
      <w:r>
        <w:rPr>
          <w:rFonts w:hint="eastAsia"/>
        </w:rPr>
        <w:t>끼리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98"/>
      <w:footerReference w:type="default" r:id="rId99"/>
      <w:footerReference w:type="first" r:id="rId100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0E5CE" w14:textId="77777777" w:rsidR="005E12E5" w:rsidRDefault="005E12E5">
      <w:r>
        <w:separator/>
      </w:r>
    </w:p>
  </w:endnote>
  <w:endnote w:type="continuationSeparator" w:id="0">
    <w:p w14:paraId="0A9D2335" w14:textId="77777777" w:rsidR="005E12E5" w:rsidRDefault="005E1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C91672" w:rsidRPr="002D7A1E" w:rsidRDefault="00C91672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C91672" w:rsidRDefault="00C91672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B13A8" w14:textId="77777777" w:rsidR="005E12E5" w:rsidRDefault="005E12E5">
      <w:bookmarkStart w:id="0" w:name="_Hlk482265958"/>
      <w:bookmarkEnd w:id="0"/>
      <w:r>
        <w:separator/>
      </w:r>
    </w:p>
  </w:footnote>
  <w:footnote w:type="continuationSeparator" w:id="0">
    <w:p w14:paraId="555DB4EC" w14:textId="77777777" w:rsidR="005E12E5" w:rsidRDefault="005E1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C91672" w:rsidRPr="00EB508A" w:rsidRDefault="00C91672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3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4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5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6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7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8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1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3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4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5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6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7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8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9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9926225"/>
    <w:multiLevelType w:val="hybridMultilevel"/>
    <w:tmpl w:val="233AA8F6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3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4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18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3"/>
  </w:num>
  <w:num w:numId="10">
    <w:abstractNumId w:val="31"/>
  </w:num>
  <w:num w:numId="11">
    <w:abstractNumId w:val="17"/>
  </w:num>
  <w:num w:numId="12">
    <w:abstractNumId w:val="10"/>
  </w:num>
  <w:num w:numId="13">
    <w:abstractNumId w:val="20"/>
  </w:num>
  <w:num w:numId="14">
    <w:abstractNumId w:val="22"/>
  </w:num>
  <w:num w:numId="15">
    <w:abstractNumId w:val="16"/>
  </w:num>
  <w:num w:numId="16">
    <w:abstractNumId w:val="28"/>
  </w:num>
  <w:num w:numId="17">
    <w:abstractNumId w:val="33"/>
  </w:num>
  <w:num w:numId="18">
    <w:abstractNumId w:val="8"/>
  </w:num>
  <w:num w:numId="19">
    <w:abstractNumId w:val="3"/>
  </w:num>
  <w:num w:numId="20">
    <w:abstractNumId w:val="30"/>
  </w:num>
  <w:num w:numId="21">
    <w:abstractNumId w:val="32"/>
  </w:num>
  <w:num w:numId="22">
    <w:abstractNumId w:val="27"/>
  </w:num>
  <w:num w:numId="23">
    <w:abstractNumId w:val="26"/>
  </w:num>
  <w:num w:numId="24">
    <w:abstractNumId w:val="34"/>
  </w:num>
  <w:num w:numId="25">
    <w:abstractNumId w:val="24"/>
  </w:num>
  <w:num w:numId="26">
    <w:abstractNumId w:val="5"/>
  </w:num>
  <w:num w:numId="27">
    <w:abstractNumId w:val="15"/>
  </w:num>
  <w:num w:numId="28">
    <w:abstractNumId w:val="12"/>
  </w:num>
  <w:num w:numId="29">
    <w:abstractNumId w:val="25"/>
  </w:num>
  <w:num w:numId="30">
    <w:abstractNumId w:val="9"/>
  </w:num>
  <w:num w:numId="31">
    <w:abstractNumId w:val="19"/>
  </w:num>
  <w:num w:numId="32">
    <w:abstractNumId w:val="6"/>
  </w:num>
  <w:num w:numId="33">
    <w:abstractNumId w:val="21"/>
  </w:num>
  <w:num w:numId="34">
    <w:abstractNumId w:val="29"/>
  </w:num>
  <w:num w:numId="35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2EE6"/>
    <w:rsid w:val="000133BF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D74DF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6066"/>
    <w:rsid w:val="00106784"/>
    <w:rsid w:val="001105CA"/>
    <w:rsid w:val="00111513"/>
    <w:rsid w:val="001134B7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2575"/>
    <w:rsid w:val="00183948"/>
    <w:rsid w:val="001847F5"/>
    <w:rsid w:val="00185660"/>
    <w:rsid w:val="00185B88"/>
    <w:rsid w:val="00187858"/>
    <w:rsid w:val="00187C37"/>
    <w:rsid w:val="00187E50"/>
    <w:rsid w:val="001908D8"/>
    <w:rsid w:val="0019273B"/>
    <w:rsid w:val="00192EDC"/>
    <w:rsid w:val="0019309F"/>
    <w:rsid w:val="00197E5B"/>
    <w:rsid w:val="001A073D"/>
    <w:rsid w:val="001A0E2B"/>
    <w:rsid w:val="001A2643"/>
    <w:rsid w:val="001A3817"/>
    <w:rsid w:val="001A57B5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3236"/>
    <w:rsid w:val="001C3DF8"/>
    <w:rsid w:val="001C4540"/>
    <w:rsid w:val="001C78BF"/>
    <w:rsid w:val="001D11E6"/>
    <w:rsid w:val="001D17AE"/>
    <w:rsid w:val="001D1DEC"/>
    <w:rsid w:val="001D312B"/>
    <w:rsid w:val="001D52B0"/>
    <w:rsid w:val="001D6DB3"/>
    <w:rsid w:val="001D7A90"/>
    <w:rsid w:val="001E1D7C"/>
    <w:rsid w:val="001E2548"/>
    <w:rsid w:val="001E25B0"/>
    <w:rsid w:val="001E3539"/>
    <w:rsid w:val="001E6E67"/>
    <w:rsid w:val="001F062F"/>
    <w:rsid w:val="001F2863"/>
    <w:rsid w:val="002002B1"/>
    <w:rsid w:val="00200E6C"/>
    <w:rsid w:val="00201515"/>
    <w:rsid w:val="0020681F"/>
    <w:rsid w:val="00207D1C"/>
    <w:rsid w:val="002114E0"/>
    <w:rsid w:val="00213364"/>
    <w:rsid w:val="00213FE4"/>
    <w:rsid w:val="002161F5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A0"/>
    <w:rsid w:val="0025343B"/>
    <w:rsid w:val="002565FC"/>
    <w:rsid w:val="0025714F"/>
    <w:rsid w:val="00261D90"/>
    <w:rsid w:val="00263121"/>
    <w:rsid w:val="00263CD4"/>
    <w:rsid w:val="00265E5A"/>
    <w:rsid w:val="00267671"/>
    <w:rsid w:val="00267878"/>
    <w:rsid w:val="00267FED"/>
    <w:rsid w:val="002722B9"/>
    <w:rsid w:val="0027497A"/>
    <w:rsid w:val="00274F41"/>
    <w:rsid w:val="00275CFA"/>
    <w:rsid w:val="00275F0A"/>
    <w:rsid w:val="00277D01"/>
    <w:rsid w:val="00282411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1166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3A4"/>
    <w:rsid w:val="00311D84"/>
    <w:rsid w:val="00312594"/>
    <w:rsid w:val="003145C5"/>
    <w:rsid w:val="00315CA9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2E06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61D8"/>
    <w:rsid w:val="0055656C"/>
    <w:rsid w:val="005566D6"/>
    <w:rsid w:val="00557544"/>
    <w:rsid w:val="00565C7D"/>
    <w:rsid w:val="00565CDD"/>
    <w:rsid w:val="00570872"/>
    <w:rsid w:val="0057198D"/>
    <w:rsid w:val="005725B9"/>
    <w:rsid w:val="00573BD4"/>
    <w:rsid w:val="00576460"/>
    <w:rsid w:val="00577729"/>
    <w:rsid w:val="00580C4D"/>
    <w:rsid w:val="00581969"/>
    <w:rsid w:val="00582524"/>
    <w:rsid w:val="005839AA"/>
    <w:rsid w:val="00584447"/>
    <w:rsid w:val="00585C99"/>
    <w:rsid w:val="00585F60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4D3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4C83"/>
    <w:rsid w:val="00706D27"/>
    <w:rsid w:val="007113E4"/>
    <w:rsid w:val="00712715"/>
    <w:rsid w:val="00714681"/>
    <w:rsid w:val="00714C5F"/>
    <w:rsid w:val="00715421"/>
    <w:rsid w:val="0071782A"/>
    <w:rsid w:val="00720702"/>
    <w:rsid w:val="007231A2"/>
    <w:rsid w:val="00723F48"/>
    <w:rsid w:val="00724681"/>
    <w:rsid w:val="00724DDC"/>
    <w:rsid w:val="00725274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2F15"/>
    <w:rsid w:val="007A5523"/>
    <w:rsid w:val="007B0446"/>
    <w:rsid w:val="007B2367"/>
    <w:rsid w:val="007B39B6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4807"/>
    <w:rsid w:val="00874D81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2FB8"/>
    <w:rsid w:val="008D5A95"/>
    <w:rsid w:val="008D6D65"/>
    <w:rsid w:val="008E1C6D"/>
    <w:rsid w:val="008E5199"/>
    <w:rsid w:val="008E68BC"/>
    <w:rsid w:val="008E6A95"/>
    <w:rsid w:val="008E7219"/>
    <w:rsid w:val="008F1086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2019F"/>
    <w:rsid w:val="00923927"/>
    <w:rsid w:val="00923D28"/>
    <w:rsid w:val="00924C33"/>
    <w:rsid w:val="00926D0E"/>
    <w:rsid w:val="00927556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C78F8"/>
    <w:rsid w:val="009D145C"/>
    <w:rsid w:val="009D1761"/>
    <w:rsid w:val="009D201A"/>
    <w:rsid w:val="009D38EE"/>
    <w:rsid w:val="009D47DD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229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A0EA9"/>
    <w:rsid w:val="00BA16E4"/>
    <w:rsid w:val="00BA195E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448D"/>
    <w:rsid w:val="00BB68B2"/>
    <w:rsid w:val="00BB6D6B"/>
    <w:rsid w:val="00BC1AA7"/>
    <w:rsid w:val="00BC3869"/>
    <w:rsid w:val="00BC67BC"/>
    <w:rsid w:val="00BD0C57"/>
    <w:rsid w:val="00BD4623"/>
    <w:rsid w:val="00BD7E8A"/>
    <w:rsid w:val="00BE00F0"/>
    <w:rsid w:val="00BE34D9"/>
    <w:rsid w:val="00BE403A"/>
    <w:rsid w:val="00BE544B"/>
    <w:rsid w:val="00BE5513"/>
    <w:rsid w:val="00BE5FBD"/>
    <w:rsid w:val="00BE6832"/>
    <w:rsid w:val="00BE696D"/>
    <w:rsid w:val="00BE7098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644C"/>
    <w:rsid w:val="00D46F9E"/>
    <w:rsid w:val="00D4768C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251E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C27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8FE"/>
    <w:rsid w:val="00EC4050"/>
    <w:rsid w:val="00EC4ADD"/>
    <w:rsid w:val="00ED001A"/>
    <w:rsid w:val="00ED02FD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3E53"/>
    <w:rsid w:val="00F1403D"/>
    <w:rsid w:val="00F140A5"/>
    <w:rsid w:val="00F1447F"/>
    <w:rsid w:val="00F14BFE"/>
    <w:rsid w:val="00F1551D"/>
    <w:rsid w:val="00F16D51"/>
    <w:rsid w:val="00F21835"/>
    <w:rsid w:val="00F219AF"/>
    <w:rsid w:val="00F23241"/>
    <w:rsid w:val="00F2480C"/>
    <w:rsid w:val="00F24E89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footer" Target="foot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F607A-C23B-495E-B65B-2B2AAB397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2028</TotalTime>
  <Pages>39</Pages>
  <Words>2245</Words>
  <Characters>12802</Characters>
  <Application>Microsoft Office Word</Application>
  <DocSecurity>0</DocSecurity>
  <Lines>106</Lines>
  <Paragraphs>30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15017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함 의성</cp:lastModifiedBy>
  <cp:revision>118</cp:revision>
  <cp:lastPrinted>2019-12-27T06:15:00Z</cp:lastPrinted>
  <dcterms:created xsi:type="dcterms:W3CDTF">2019-09-05T09:30:00Z</dcterms:created>
  <dcterms:modified xsi:type="dcterms:W3CDTF">2020-02-18T00:58:00Z</dcterms:modified>
</cp:coreProperties>
</file>