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bookmarkStart w:id="2" w:name="_GoBack"/>
      <w:bookmarkEnd w:id="2"/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0714AC9" w14:textId="0E8776C0" w:rsidR="00647D97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034201" w:history="1">
        <w:r w:rsidR="00647D97" w:rsidRPr="000A4D1C">
          <w:rPr>
            <w:rStyle w:val="a6"/>
          </w:rPr>
          <w:t>1</w:t>
        </w:r>
        <w:r w:rsidR="00647D9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7D97" w:rsidRPr="000A4D1C">
          <w:rPr>
            <w:rStyle w:val="a6"/>
          </w:rPr>
          <w:t>설치</w:t>
        </w:r>
        <w:r w:rsidR="00647D97">
          <w:rPr>
            <w:webHidden/>
          </w:rPr>
          <w:tab/>
        </w:r>
        <w:r w:rsidR="00647D97">
          <w:rPr>
            <w:webHidden/>
          </w:rPr>
          <w:fldChar w:fldCharType="begin"/>
        </w:r>
        <w:r w:rsidR="00647D97">
          <w:rPr>
            <w:webHidden/>
          </w:rPr>
          <w:instrText xml:space="preserve"> PAGEREF _Toc27034201 \h </w:instrText>
        </w:r>
        <w:r w:rsidR="00647D97">
          <w:rPr>
            <w:webHidden/>
          </w:rPr>
        </w:r>
        <w:r w:rsidR="00647D97">
          <w:rPr>
            <w:webHidden/>
          </w:rPr>
          <w:fldChar w:fldCharType="separate"/>
        </w:r>
        <w:r w:rsidR="00647D97">
          <w:rPr>
            <w:webHidden/>
          </w:rPr>
          <w:t>3</w:t>
        </w:r>
        <w:r w:rsidR="00647D97">
          <w:rPr>
            <w:webHidden/>
          </w:rPr>
          <w:fldChar w:fldCharType="end"/>
        </w:r>
      </w:hyperlink>
    </w:p>
    <w:p w14:paraId="354EBB3D" w14:textId="7C90217B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2" w:history="1">
        <w:r w:rsidRPr="000A4D1C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프로그램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71F22C" w14:textId="2D606027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3" w:history="1">
        <w:r w:rsidRPr="000A4D1C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프로그램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6441C0" w14:textId="1747EDF5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04" w:history="1">
        <w:r w:rsidRPr="000A4D1C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F3B2C54" w14:textId="4717C5F6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5" w:history="1">
        <w:r w:rsidRPr="000A4D1C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프로젝트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207A97" w14:textId="23CD5C95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6" w:history="1">
        <w:r w:rsidRPr="000A4D1C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화면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0BD828" w14:textId="6C883F54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7" w:history="1">
        <w:r w:rsidRPr="000A4D1C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환경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70668D" w14:textId="0FD29378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8" w:history="1">
        <w:r w:rsidRPr="000A4D1C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영역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D1AF7E6" w14:textId="0EBAFED4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09" w:history="1">
        <w:r w:rsidRPr="000A4D1C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코드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테이블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EA53A1A" w14:textId="0A68493D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0" w:history="1">
        <w:r w:rsidRPr="000A4D1C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 xml:space="preserve">Special Item Type </w:t>
        </w:r>
        <w:r w:rsidRPr="000A4D1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B2C18C" w14:textId="139A27CB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1" w:history="1">
        <w:r w:rsidRPr="000A4D1C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문자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BB80A5A" w14:textId="6083A1A2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2" w:history="1">
        <w:r w:rsidRPr="000A4D1C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심볼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E71E727" w14:textId="24F4BE15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3" w:history="1">
        <w:r w:rsidRPr="000A4D1C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심볼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속성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2BD8F73" w14:textId="509D4E7A" w:rsidR="00647D97" w:rsidRDefault="00647D9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4" w:history="1">
        <w:r w:rsidRPr="000A4D1C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심볼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D34DECF" w14:textId="30DBB78D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15" w:history="1">
        <w:r w:rsidRPr="000A4D1C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0546F3D" w14:textId="75AE775C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6" w:history="1">
        <w:r w:rsidRPr="000A4D1C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문자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23C3EF1" w14:textId="0C218AE5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7" w:history="1">
        <w:r w:rsidRPr="000A4D1C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도면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477DD7" w14:textId="2D0B07EF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8" w:history="1">
        <w:r w:rsidRPr="000A4D1C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인식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결과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DB37639" w14:textId="60303309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19" w:history="1">
        <w:r w:rsidRPr="000A4D1C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속성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8CB4FBC" w14:textId="1E25135F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0" w:history="1">
        <w:r w:rsidRPr="000A4D1C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찾기</w:t>
        </w:r>
        <w:r w:rsidRPr="000A4D1C">
          <w:rPr>
            <w:rStyle w:val="a6"/>
            <w:noProof/>
          </w:rPr>
          <w:t>/</w:t>
        </w:r>
        <w:r w:rsidRPr="000A4D1C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ABEAFD8" w14:textId="76FEF4BB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1" w:history="1">
        <w:r w:rsidRPr="000A4D1C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06CD56D" w14:textId="100D5A0F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2" w:history="1">
        <w:r w:rsidRPr="000A4D1C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 xml:space="preserve">OPC </w:t>
        </w:r>
        <w:r w:rsidRPr="000A4D1C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A4475EA" w14:textId="640ED6A1" w:rsidR="00647D97" w:rsidRDefault="00647D9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34223" w:history="1">
        <w:r w:rsidRPr="000A4D1C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4D1C">
          <w:rPr>
            <w:rStyle w:val="a6"/>
            <w:noProof/>
          </w:rPr>
          <w:t>설계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정보</w:t>
        </w:r>
        <w:r w:rsidRPr="000A4D1C">
          <w:rPr>
            <w:rStyle w:val="a6"/>
            <w:noProof/>
          </w:rPr>
          <w:t xml:space="preserve"> </w:t>
        </w:r>
        <w:r w:rsidRPr="000A4D1C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_Toc27034223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F6C5823" w14:textId="0AB5779D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4" w:history="1">
        <w:r w:rsidRPr="000A4D1C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2A7E3785" w14:textId="653B06FB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5" w:history="1">
        <w:r w:rsidRPr="000A4D1C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4724A615" w14:textId="66407BCE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6" w:history="1">
        <w:r w:rsidRPr="000A4D1C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64045961" w14:textId="0CEBB84C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7" w:history="1">
        <w:r w:rsidRPr="000A4D1C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15E5D1B5" w14:textId="2D481D55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8" w:history="1">
        <w:r w:rsidRPr="000A4D1C">
          <w:rPr>
            <w:rStyle w:val="a6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2CAABCB6" w14:textId="7CE32201" w:rsidR="00647D97" w:rsidRDefault="00647D9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34229" w:history="1">
        <w:r w:rsidRPr="000A4D1C">
          <w:rPr>
            <w:rStyle w:val="a6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0A4D1C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_Toc27034229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4FB2C18E" w14:textId="2D164F2F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3" w:name="_Toc2703420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27034202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27034203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27034204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2703420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27034206"/>
      <w:r>
        <w:rPr>
          <w:rFonts w:hint="eastAsia"/>
        </w:rPr>
        <w:lastRenderedPageBreak/>
        <w:t>화면 구성</w:t>
      </w:r>
      <w:bookmarkEnd w:id="8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27034207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27034208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27034209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61799FFF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27034210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27034211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27034212"/>
      <w:r>
        <w:rPr>
          <w:rFonts w:hint="eastAsia"/>
        </w:rPr>
        <w:lastRenderedPageBreak/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lastRenderedPageBreak/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06CD432B" w:rsidR="00956328" w:rsidRDefault="00956328" w:rsidP="00956328">
      <w:pPr>
        <w:pStyle w:val="aa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27034213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27034214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B80F" w14:textId="1F2C0274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7034215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7034216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  <w:rPr>
          <w:rFonts w:hint="eastAsia"/>
        </w:rPr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  <w:rPr>
          <w:rFonts w:hint="eastAsia"/>
        </w:rPr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7034217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034218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7034219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7034220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7034221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7034222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7034223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7034224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7034225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7034226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7034227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7034228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27034229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C5AAF" w14:textId="77777777" w:rsidR="001D67B1" w:rsidRDefault="001D67B1">
      <w:r>
        <w:separator/>
      </w:r>
    </w:p>
  </w:endnote>
  <w:endnote w:type="continuationSeparator" w:id="0">
    <w:p w14:paraId="2F62C27B" w14:textId="77777777" w:rsidR="001D67B1" w:rsidRDefault="001D6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E96622" w:rsidRPr="002D7A1E" w:rsidRDefault="00E9662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E96622" w:rsidRDefault="00E9662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6A7E8" w14:textId="77777777" w:rsidR="001D67B1" w:rsidRDefault="001D67B1">
      <w:bookmarkStart w:id="0" w:name="_Hlk482265958"/>
      <w:bookmarkEnd w:id="0"/>
      <w:r>
        <w:separator/>
      </w:r>
    </w:p>
  </w:footnote>
  <w:footnote w:type="continuationSeparator" w:id="0">
    <w:p w14:paraId="2883D482" w14:textId="77777777" w:rsidR="001D67B1" w:rsidRDefault="001D6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E96622" w:rsidRPr="00EB508A" w:rsidRDefault="00E9662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3445"/>
    <w:rsid w:val="000A3A9A"/>
    <w:rsid w:val="000A51EA"/>
    <w:rsid w:val="000A66A3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7B1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3AD"/>
    <w:rsid w:val="00D4280F"/>
    <w:rsid w:val="00D44FBB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0C5F2-8CC6-4C0B-87F3-2ED8F192F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260</TotalTime>
  <Pages>41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13753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77</cp:revision>
  <cp:lastPrinted>2019-12-06T01:04:00Z</cp:lastPrinted>
  <dcterms:created xsi:type="dcterms:W3CDTF">2019-09-05T09:30:00Z</dcterms:created>
  <dcterms:modified xsi:type="dcterms:W3CDTF">2019-12-12T00:12:00Z</dcterms:modified>
</cp:coreProperties>
</file>