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bookmarkStart w:id="2" w:name="_GoBack"/>
      <w:bookmarkEnd w:id="2"/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0714AC9" w14:textId="6A496E4C" w:rsidR="00647D97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034201" w:history="1">
        <w:r w:rsidR="00647D97" w:rsidRPr="000A4D1C">
          <w:rPr>
            <w:rStyle w:val="a6"/>
          </w:rPr>
          <w:t>1</w:t>
        </w:r>
        <w:r w:rsidR="00647D9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7D97" w:rsidRPr="000A4D1C">
          <w:rPr>
            <w:rStyle w:val="a6"/>
          </w:rPr>
          <w:t>설치</w:t>
        </w:r>
        <w:r w:rsidR="00647D97">
          <w:rPr>
            <w:webHidden/>
          </w:rPr>
          <w:tab/>
        </w:r>
        <w:r w:rsidR="00647D97">
          <w:rPr>
            <w:webHidden/>
          </w:rPr>
          <w:fldChar w:fldCharType="begin"/>
        </w:r>
        <w:r w:rsidR="00647D97">
          <w:rPr>
            <w:webHidden/>
          </w:rPr>
          <w:instrText xml:space="preserve"> PAGEREF _Toc27034201 \h </w:instrText>
        </w:r>
        <w:r w:rsidR="00647D97">
          <w:rPr>
            <w:webHidden/>
          </w:rPr>
        </w:r>
        <w:r w:rsidR="00647D97">
          <w:rPr>
            <w:webHidden/>
          </w:rPr>
          <w:fldChar w:fldCharType="separate"/>
        </w:r>
        <w:r w:rsidR="00CA7567">
          <w:rPr>
            <w:webHidden/>
          </w:rPr>
          <w:t>3</w:t>
        </w:r>
        <w:r w:rsidR="00647D97">
          <w:rPr>
            <w:webHidden/>
          </w:rPr>
          <w:fldChar w:fldCharType="end"/>
        </w:r>
      </w:hyperlink>
    </w:p>
    <w:p w14:paraId="354EBB3D" w14:textId="0D5BA34A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2" w:history="1">
        <w:r w:rsidRPr="000A4D1C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프로그램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71F22C" w14:textId="3DEAC23D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3" w:history="1">
        <w:r w:rsidRPr="000A4D1C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프로그램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6441C0" w14:textId="615614AA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04" w:history="1">
        <w:r w:rsidRPr="000A4D1C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F3B2C54" w14:textId="0E6DD23D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5" w:history="1">
        <w:r w:rsidRPr="000A4D1C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프로젝트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207A97" w14:textId="48252629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6" w:history="1">
        <w:r w:rsidRPr="000A4D1C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화면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50BD828" w14:textId="2EA5DDDA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7" w:history="1">
        <w:r w:rsidRPr="000A4D1C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환경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</w:t>
        </w:r>
        <w:r w:rsidRPr="000A4D1C">
          <w:rPr>
            <w:rStyle w:val="a6"/>
            <w:noProof/>
          </w:rPr>
          <w:t>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70668D" w14:textId="2F2FB531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8" w:history="1">
        <w:r w:rsidRPr="000A4D1C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영역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D1AF7E6" w14:textId="3D50B7DC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9" w:history="1">
        <w:r w:rsidRPr="000A4D1C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코드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테이블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EA53A1A" w14:textId="0AB1B923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0" w:history="1">
        <w:r w:rsidRPr="000A4D1C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 xml:space="preserve">Special Item Type </w:t>
        </w:r>
        <w:r w:rsidRPr="000A4D1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3B2C18C" w14:textId="3F44F636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1" w:history="1">
        <w:r w:rsidRPr="000A4D1C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문자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BB80A5A" w14:textId="2D689702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2" w:history="1">
        <w:r w:rsidRPr="000A4D1C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심볼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E71E727" w14:textId="65476179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3" w:history="1">
        <w:r w:rsidRPr="000A4D1C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심볼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속성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2BD8F73" w14:textId="28D7936F" w:rsidR="00647D97" w:rsidRDefault="00647D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4" w:history="1">
        <w:r w:rsidRPr="000A4D1C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심볼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D34DECF" w14:textId="37F83697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15" w:history="1">
        <w:r w:rsidRPr="000A4D1C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0546F3D" w14:textId="35A544D2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6" w:history="1">
        <w:r w:rsidRPr="000A4D1C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문자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23C3EF1" w14:textId="6C6AB05D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7" w:history="1">
        <w:r w:rsidRPr="000A4D1C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도면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C477DD7" w14:textId="26AB4459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8" w:history="1">
        <w:r w:rsidRPr="000A4D1C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인식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결과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DB37639" w14:textId="5FCAE482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9" w:history="1">
        <w:r w:rsidRPr="000A4D1C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속성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8CB4FBC" w14:textId="62F875B6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0" w:history="1">
        <w:r w:rsidRPr="000A4D1C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찾기</w:t>
        </w:r>
        <w:r w:rsidRPr="000A4D1C">
          <w:rPr>
            <w:rStyle w:val="a6"/>
            <w:noProof/>
          </w:rPr>
          <w:t>/</w:t>
        </w:r>
        <w:r w:rsidRPr="000A4D1C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ABEAFD8" w14:textId="5EB0A7B2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1" w:history="1">
        <w:r w:rsidRPr="000A4D1C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06CD56D" w14:textId="36CD8BF6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2" w:history="1">
        <w:r w:rsidRPr="000A4D1C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 xml:space="preserve">OPC </w:t>
        </w:r>
        <w:r w:rsidRPr="000A4D1C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A4475EA" w14:textId="59FBD92A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3" w:history="1">
        <w:r w:rsidRPr="000A4D1C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설계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정보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7567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F6C5823" w14:textId="48947ECD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4" w:history="1">
        <w:r w:rsidRPr="000A4D1C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2A7E3785" w14:textId="11EDBE76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5" w:history="1">
        <w:r w:rsidRPr="000A4D1C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4724A615" w14:textId="53468224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6" w:history="1">
        <w:r w:rsidRPr="000A4D1C">
          <w:rPr>
            <w:rStyle w:val="a6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CAD에서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64045961" w14:textId="12F63115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7" w:history="1">
        <w:r w:rsidRPr="000A4D1C">
          <w:rPr>
            <w:rStyle w:val="a6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15E5D1B5" w14:textId="0048570D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8" w:history="1">
        <w:r w:rsidRPr="000A4D1C">
          <w:rPr>
            <w:rStyle w:val="a6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2CAABCB6" w14:textId="2629122B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9" w:history="1">
        <w:r w:rsidRPr="000A4D1C">
          <w:rPr>
            <w:rStyle w:val="a6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7567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4FB2C18E" w14:textId="2D164F2F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3" w:name="_Toc2703420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3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4" w:name="_Toc27034202"/>
      <w:r>
        <w:rPr>
          <w:rFonts w:hint="eastAsia"/>
        </w:rPr>
        <w:t>프로그램 설치</w:t>
      </w:r>
      <w:bookmarkEnd w:id="4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5" w:name="_Toc27034203"/>
      <w:r>
        <w:rPr>
          <w:rFonts w:hint="eastAsia"/>
        </w:rPr>
        <w:t>프로그램 실행</w:t>
      </w:r>
      <w:bookmarkEnd w:id="5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6" w:name="_Toc27034204"/>
      <w:r>
        <w:rPr>
          <w:rFonts w:hint="eastAsia"/>
          <w:szCs w:val="20"/>
        </w:rPr>
        <w:lastRenderedPageBreak/>
        <w:t>사전 설정</w:t>
      </w:r>
      <w:bookmarkEnd w:id="6"/>
    </w:p>
    <w:bookmarkStart w:id="7" w:name="_Toc2703420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7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27034206"/>
      <w:r>
        <w:rPr>
          <w:rFonts w:hint="eastAsia"/>
        </w:rPr>
        <w:lastRenderedPageBreak/>
        <w:t>화면 구성</w:t>
      </w:r>
      <w:bookmarkEnd w:id="8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27034207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문자열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Size :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>번호 속성</w:t>
      </w:r>
      <w:r w:rsidR="007630D0">
        <w:rPr>
          <w:szCs w:val="20"/>
        </w:rPr>
        <w:t xml:space="preserve"> :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추가 </w:t>
      </w:r>
      <w:r>
        <w:t xml:space="preserve">: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삭제 </w:t>
      </w:r>
      <w:r>
        <w:t xml:space="preserve">: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27034208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 xml:space="preserve">: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27034209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61799FFF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2" w:name="_Toc27034210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r>
        <w:t>Allowables</w:t>
      </w:r>
      <w:proofErr w:type="spellEnd"/>
      <w:r>
        <w:t xml:space="preserve">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3" w:name="_Toc27034211"/>
      <w:r>
        <w:rPr>
          <w:rFonts w:hint="eastAsia"/>
        </w:rPr>
        <w:lastRenderedPageBreak/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>이미지 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삭제 </w:t>
      </w:r>
      <w:r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생성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4" w:name="_Toc27034212"/>
      <w:r>
        <w:rPr>
          <w:rFonts w:hint="eastAsia"/>
        </w:rPr>
        <w:lastRenderedPageBreak/>
        <w:t>심볼 등록</w:t>
      </w:r>
      <w:bookmarkEnd w:id="14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타입 </w:t>
      </w:r>
      <w:r>
        <w:t xml:space="preserve">: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n_out</w:t>
      </w:r>
      <w:proofErr w:type="spellEnd"/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06CD432B" w:rsidR="00956328" w:rsidRDefault="00956328" w:rsidP="00956328">
      <w:pPr>
        <w:pStyle w:val="aa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27034213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27034214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B80F" w14:textId="1F2C0274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27034215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27034216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  <w:rPr>
          <w:rFonts w:hint="eastAsia"/>
        </w:rPr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  <w:rPr>
          <w:rFonts w:hint="eastAsia"/>
        </w:rPr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27034217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해제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바꾸기 </w:t>
      </w:r>
      <w:r>
        <w:t xml:space="preserve">: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7034218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r w:rsidRPr="003965A7">
        <w:rPr>
          <w:rFonts w:hint="eastAsia"/>
        </w:rPr>
        <w:t>단축키 :</w:t>
      </w:r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 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r>
        <w:rPr>
          <w:rFonts w:hint="eastAsia"/>
        </w:rPr>
        <w:t xml:space="preserve">단축키 </w:t>
      </w:r>
      <w:r>
        <w:t xml:space="preserve">: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DD42" w14:textId="3ADAC87C" w:rsidR="00A46C95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</w:p>
    <w:p w14:paraId="54711771" w14:textId="749D551E" w:rsidR="009D1761" w:rsidRDefault="00A46C95" w:rsidP="00A46C9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66385612" wp14:editId="1A4AD46C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9D0BADC" wp14:editId="479D5B5E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27034219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>들을 찾</w:t>
      </w:r>
      <w:r>
        <w:rPr>
          <w:rFonts w:hint="eastAsia"/>
        </w:rPr>
        <w:lastRenderedPageBreak/>
        <w:t xml:space="preserve">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27034220"/>
      <w:r>
        <w:rPr>
          <w:rFonts w:hint="eastAsia"/>
        </w:rPr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27034221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>]</w:t>
      </w:r>
      <w:r w:rsidR="00F06226">
        <w:lastRenderedPageBreak/>
        <w:t xml:space="preserve">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27034222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lastRenderedPageBreak/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27034223"/>
      <w:r>
        <w:rPr>
          <w:rFonts w:hint="eastAsia"/>
        </w:rPr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>Spe</w:t>
      </w:r>
      <w:r>
        <w:lastRenderedPageBreak/>
        <w:t xml:space="preserve">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[Expo</w:t>
      </w:r>
      <w:r>
        <w:rPr>
          <w:szCs w:val="20"/>
        </w:rPr>
        <w:lastRenderedPageBreak/>
        <w:t>rt]</w:t>
      </w:r>
      <w:r>
        <w:rPr>
          <w:rFonts w:hint="eastAsia"/>
          <w:szCs w:val="20"/>
        </w:rPr>
        <w:t>를</w:t>
      </w:r>
      <w:r>
        <w:rPr>
          <w:rFonts w:hint="eastAsia"/>
          <w:szCs w:val="20"/>
        </w:rPr>
        <w:lastRenderedPageBreak/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27034224"/>
      <w:r>
        <w:rPr>
          <w:rFonts w:hint="eastAsia"/>
        </w:rPr>
        <w:t>보기</w:t>
      </w:r>
      <w:bookmarkEnd w:id="26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</w:t>
      </w:r>
      <w:r w:rsidR="00CC60F6">
        <w:rPr>
          <w:rFonts w:hint="eastAsia"/>
        </w:rPr>
        <w:lastRenderedPageBreak/>
        <w:t>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27034225"/>
      <w:r>
        <w:rPr>
          <w:rFonts w:hint="eastAsia"/>
        </w:rPr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27034226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27034227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lastRenderedPageBreak/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27034228"/>
      <w:r w:rsidRPr="00E51957">
        <w:rPr>
          <w:rFonts w:hint="eastAsia"/>
        </w:rPr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lastRenderedPageBreak/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t xml:space="preserve"> </w:t>
      </w:r>
      <w:bookmarkStart w:id="31" w:name="_Toc27034229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95"/>
      <w:footerReference w:type="default" r:id="rId96"/>
      <w:footerReference w:type="first" r:id="rId9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F9F05" w14:textId="77777777" w:rsidR="00FE6FA3" w:rsidRDefault="00FE6FA3">
      <w:r>
        <w:separator/>
      </w:r>
    </w:p>
  </w:endnote>
  <w:endnote w:type="continuationSeparator" w:id="0">
    <w:p w14:paraId="16640C85" w14:textId="77777777" w:rsidR="00FE6FA3" w:rsidRDefault="00FE6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E96622" w:rsidRPr="002D7A1E" w:rsidRDefault="00E9662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E96622" w:rsidRDefault="00E9662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76DB8" w14:textId="77777777" w:rsidR="00FE6FA3" w:rsidRDefault="00FE6FA3">
      <w:bookmarkStart w:id="0" w:name="_Hlk482265958"/>
      <w:bookmarkEnd w:id="0"/>
      <w:r>
        <w:separator/>
      </w:r>
    </w:p>
  </w:footnote>
  <w:footnote w:type="continuationSeparator" w:id="0">
    <w:p w14:paraId="3DFDA427" w14:textId="77777777" w:rsidR="00FE6FA3" w:rsidRDefault="00FE6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E96622" w:rsidRPr="00EB508A" w:rsidRDefault="00E9662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3445"/>
    <w:rsid w:val="000A3A9A"/>
    <w:rsid w:val="000A51EA"/>
    <w:rsid w:val="000A66A3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57B5"/>
    <w:rsid w:val="001A69BA"/>
    <w:rsid w:val="001A6EF9"/>
    <w:rsid w:val="001B11E3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5CDD"/>
    <w:rsid w:val="00570872"/>
    <w:rsid w:val="0057198D"/>
    <w:rsid w:val="00573BD4"/>
    <w:rsid w:val="00576460"/>
    <w:rsid w:val="00577729"/>
    <w:rsid w:val="00580C4D"/>
    <w:rsid w:val="00581969"/>
    <w:rsid w:val="00582524"/>
    <w:rsid w:val="005839AA"/>
    <w:rsid w:val="00584447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3AD"/>
    <w:rsid w:val="00D4280F"/>
    <w:rsid w:val="00D44FBB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8A42-DC6B-4357-A7E2-2D59DE50B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793</TotalTime>
  <Pages>41</Pages>
  <Words>2056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13753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78</cp:revision>
  <cp:lastPrinted>2019-12-12T00:12:00Z</cp:lastPrinted>
  <dcterms:created xsi:type="dcterms:W3CDTF">2019-09-05T09:30:00Z</dcterms:created>
  <dcterms:modified xsi:type="dcterms:W3CDTF">2019-12-12T09:05:00Z</dcterms:modified>
</cp:coreProperties>
</file>