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Start w:id="2" w:name="_GoBack"/>
      <w:bookmarkEnd w:id="1"/>
      <w:bookmarkEnd w:id="2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19C31AA3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월 </w:t>
      </w:r>
      <w:r w:rsidR="00DB68ED">
        <w:rPr>
          <w:szCs w:val="20"/>
        </w:rPr>
        <w:t>5</w:t>
      </w:r>
      <w:r w:rsidRPr="00A61F05">
        <w:rPr>
          <w:rFonts w:hint="eastAsia"/>
          <w:szCs w:val="20"/>
        </w:rPr>
        <w:t>일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0BBD31AC" w14:textId="12DCC764" w:rsidR="00C96AAA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18600608" w:history="1">
        <w:r w:rsidR="00C96AAA" w:rsidRPr="00170071">
          <w:rPr>
            <w:rStyle w:val="a6"/>
          </w:rPr>
          <w:t>1</w:t>
        </w:r>
        <w:r w:rsidR="00C96AAA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C96AAA" w:rsidRPr="00170071">
          <w:rPr>
            <w:rStyle w:val="a6"/>
          </w:rPr>
          <w:t>설치</w:t>
        </w:r>
        <w:r w:rsidR="00C96AAA">
          <w:rPr>
            <w:webHidden/>
          </w:rPr>
          <w:tab/>
        </w:r>
        <w:r w:rsidR="00C96AAA">
          <w:rPr>
            <w:webHidden/>
          </w:rPr>
          <w:fldChar w:fldCharType="begin"/>
        </w:r>
        <w:r w:rsidR="00C96AAA">
          <w:rPr>
            <w:webHidden/>
          </w:rPr>
          <w:instrText xml:space="preserve"> PAGEREF _Toc18600608 \h </w:instrText>
        </w:r>
        <w:r w:rsidR="00C96AAA">
          <w:rPr>
            <w:webHidden/>
          </w:rPr>
        </w:r>
        <w:r w:rsidR="00C96AAA">
          <w:rPr>
            <w:webHidden/>
          </w:rPr>
          <w:fldChar w:fldCharType="separate"/>
        </w:r>
        <w:r w:rsidR="002002B1">
          <w:rPr>
            <w:webHidden/>
          </w:rPr>
          <w:t>3</w:t>
        </w:r>
        <w:r w:rsidR="00C96AAA">
          <w:rPr>
            <w:webHidden/>
          </w:rPr>
          <w:fldChar w:fldCharType="end"/>
        </w:r>
      </w:hyperlink>
    </w:p>
    <w:p w14:paraId="74273B0B" w14:textId="3B64BF54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09" w:history="1">
        <w:r w:rsidRPr="00170071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프로그램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011119B" w14:textId="3F8ACAEB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10" w:history="1">
        <w:r w:rsidRPr="00170071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프로그램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DD1D7B" w14:textId="2F4E2EBD" w:rsidR="00C96AAA" w:rsidRDefault="00C96AAA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8600611" w:history="1">
        <w:r w:rsidRPr="00170071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170071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_Toc18600611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002B1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2C0DE09" w14:textId="423A6E17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12" w:history="1">
        <w:r w:rsidRPr="00170071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프로젝트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C12DDC0" w14:textId="0DAC68E1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13" w:history="1">
        <w:r w:rsidRPr="00170071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화면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AD210D2" w14:textId="7AA665E9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14" w:history="1">
        <w:r w:rsidRPr="00170071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환경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7DC5514" w14:textId="16993BD3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15" w:history="1">
        <w:r w:rsidRPr="00170071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영역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AB8C5CC" w14:textId="75ED55DA" w:rsidR="00C96AAA" w:rsidRDefault="00C96AAA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16" w:history="1">
        <w:r w:rsidRPr="00170071">
          <w:rPr>
            <w:rStyle w:val="a6"/>
            <w:noProof/>
          </w:rPr>
          <w:t xml:space="preserve">2.4 </w:t>
        </w:r>
        <w:r w:rsidRPr="00170071">
          <w:rPr>
            <w:rStyle w:val="a6"/>
            <w:noProof/>
          </w:rPr>
          <w:t>코드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테이블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D88DB4E" w14:textId="78E97C5B" w:rsidR="00C96AAA" w:rsidRDefault="00C96AAA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17" w:history="1">
        <w:r w:rsidRPr="00170071">
          <w:rPr>
            <w:rStyle w:val="a6"/>
            <w:noProof/>
          </w:rPr>
          <w:t xml:space="preserve">2.5 Special Item Type </w:t>
        </w:r>
        <w:r w:rsidRPr="0017007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6522204" w14:textId="3D417EBD" w:rsidR="00C96AAA" w:rsidRDefault="00C96AAA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18" w:history="1">
        <w:r w:rsidRPr="00170071">
          <w:rPr>
            <w:rStyle w:val="a6"/>
            <w:noProof/>
          </w:rPr>
          <w:t xml:space="preserve">2.6 </w:t>
        </w:r>
        <w:r w:rsidRPr="00170071">
          <w:rPr>
            <w:rStyle w:val="a6"/>
            <w:noProof/>
          </w:rPr>
          <w:t>문자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학습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7EFD5D6" w14:textId="08629D72" w:rsidR="00C96AAA" w:rsidRDefault="00C96AAA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19" w:history="1">
        <w:r w:rsidRPr="00170071">
          <w:rPr>
            <w:rStyle w:val="a6"/>
            <w:noProof/>
          </w:rPr>
          <w:t xml:space="preserve">2.7 </w:t>
        </w:r>
        <w:r w:rsidRPr="00170071">
          <w:rPr>
            <w:rStyle w:val="a6"/>
            <w:noProof/>
          </w:rPr>
          <w:t>심볼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6EB392D" w14:textId="66FE49E3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20" w:history="1">
        <w:r w:rsidRPr="00170071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심볼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속성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8FD434C" w14:textId="02688473" w:rsidR="00C96AAA" w:rsidRDefault="00C96AAA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8600621" w:history="1">
        <w:r w:rsidRPr="00170071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170071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_Toc18600621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002B1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70B8D2F" w14:textId="6F6CEC5D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22" w:history="1">
        <w:r w:rsidRPr="00170071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문자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133FDFE" w14:textId="6C2032B6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23" w:history="1">
        <w:r w:rsidRPr="00170071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도면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2A3E2C6" w14:textId="666D63B7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24" w:history="1">
        <w:r w:rsidRPr="00170071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인식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결과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43F962F" w14:textId="02373501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25" w:history="1">
        <w:r w:rsidRPr="00170071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속성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6712ACB" w14:textId="5F06789E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26" w:history="1">
        <w:r w:rsidRPr="00170071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찾기</w:t>
        </w:r>
        <w:r w:rsidRPr="00170071">
          <w:rPr>
            <w:rStyle w:val="a6"/>
            <w:noProof/>
          </w:rPr>
          <w:t>/</w:t>
        </w:r>
        <w:r w:rsidRPr="00170071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E837D8C" w14:textId="513054E1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27" w:history="1">
        <w:r w:rsidRPr="00170071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574287E" w14:textId="7E419828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28" w:history="1">
        <w:r w:rsidRPr="00170071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 xml:space="preserve">OPC </w:t>
        </w:r>
        <w:r w:rsidRPr="00170071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442524D" w14:textId="3A22548B" w:rsidR="00C96AAA" w:rsidRDefault="00C96AAA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600629" w:history="1">
        <w:r w:rsidRPr="00170071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70071">
          <w:rPr>
            <w:rStyle w:val="a6"/>
            <w:noProof/>
          </w:rPr>
          <w:t>설계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정보</w:t>
        </w:r>
        <w:r w:rsidRPr="00170071">
          <w:rPr>
            <w:rStyle w:val="a6"/>
            <w:noProof/>
          </w:rPr>
          <w:t xml:space="preserve"> </w:t>
        </w:r>
        <w:r w:rsidRPr="00170071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_Toc18600629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02B1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F5C165B" w14:textId="1EC8C2ED" w:rsidR="00C96AAA" w:rsidRDefault="00C96AAA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8600630" w:history="1">
        <w:r w:rsidRPr="00170071">
          <w:rPr>
            <w:rStyle w:val="a6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170071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_Toc18600630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002B1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3AD29EB7" w14:textId="467FB0FE" w:rsidR="00C96AAA" w:rsidRDefault="00C96AAA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8600631" w:history="1">
        <w:r w:rsidRPr="00170071">
          <w:rPr>
            <w:rStyle w:val="a6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170071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_Toc18600631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002B1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3D1F9D7C" w14:textId="7D3D9C85" w:rsidR="00C96AAA" w:rsidRDefault="00C96AAA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8600632" w:history="1">
        <w:r w:rsidRPr="00170071">
          <w:rPr>
            <w:rStyle w:val="a6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170071">
          <w:rPr>
            <w:rStyle w:val="a6"/>
          </w:rPr>
          <w:t>CAD에서 텍스트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_Toc18600632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002B1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00E97112" w14:textId="0D10E7FF" w:rsidR="00C96AAA" w:rsidRDefault="00C96AAA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8600633" w:history="1">
        <w:r w:rsidRPr="00170071">
          <w:rPr>
            <w:rStyle w:val="a6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170071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_Toc18600633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002B1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4FB2C18E" w14:textId="5E943BCC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3" w:name="_Toc18600608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3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4" w:name="_Toc18600609"/>
      <w:r>
        <w:rPr>
          <w:rFonts w:hint="eastAsia"/>
        </w:rPr>
        <w:t>프로그램 설치</w:t>
      </w:r>
      <w:bookmarkEnd w:id="4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5" w:name="_Toc18600610"/>
      <w:r>
        <w:rPr>
          <w:rFonts w:hint="eastAsia"/>
        </w:rPr>
        <w:t>프로그램 실행</w:t>
      </w:r>
      <w:bookmarkEnd w:id="5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77777777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6" w:name="_Toc18600611"/>
      <w:r>
        <w:rPr>
          <w:rFonts w:hint="eastAsia"/>
          <w:szCs w:val="20"/>
        </w:rPr>
        <w:lastRenderedPageBreak/>
        <w:t>사전 설정</w:t>
      </w:r>
      <w:bookmarkEnd w:id="6"/>
    </w:p>
    <w:bookmarkStart w:id="7" w:name="_Toc18600612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7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77777777" w:rsidR="00097BAB" w:rsidRDefault="003513FC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58E53430" wp14:editId="6C0FF318">
            <wp:extent cx="6372225" cy="4486275"/>
            <wp:effectExtent l="0" t="0" r="9525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292DBB87" w14:textId="5F46CF84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3A93E547" w14:textId="2174700F" w:rsidR="00EC0982" w:rsidRDefault="00EC0982" w:rsidP="00EC0982">
      <w:pPr>
        <w:jc w:val="center"/>
      </w:pPr>
      <w:r>
        <w:rPr>
          <w:noProof/>
        </w:rPr>
        <w:lastRenderedPageBreak/>
        <w:drawing>
          <wp:inline distT="0" distB="0" distL="0" distR="0" wp14:anchorId="0AFBBC7B" wp14:editId="767A63AB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74CAF105" w14:textId="3CD85040" w:rsidR="00097BAB" w:rsidRDefault="00097BAB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288D3D83" w14:textId="77777777" w:rsidR="007F6345" w:rsidRDefault="003513FC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3AEDE1DF" wp14:editId="52FEEF1E">
            <wp:extent cx="6645910" cy="3993515"/>
            <wp:effectExtent l="0" t="0" r="2540" b="698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3A15" w14:textId="77777777" w:rsidR="004A32B6" w:rsidRDefault="004A32B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8" w:name="_Toc18600613"/>
      <w:r>
        <w:rPr>
          <w:rFonts w:hint="eastAsia"/>
        </w:rPr>
        <w:lastRenderedPageBreak/>
        <w:t>화면 구성</w:t>
      </w:r>
      <w:bookmarkEnd w:id="8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14C628D7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 xml:space="preserve">오류 로그 와 </w:t>
      </w:r>
      <w:proofErr w:type="spellStart"/>
      <w:r w:rsidR="00F621A6">
        <w:rPr>
          <w:rFonts w:hint="eastAsia"/>
        </w:rPr>
        <w:t>검증시</w:t>
      </w:r>
      <w:proofErr w:type="spellEnd"/>
      <w:r w:rsidR="00F621A6">
        <w:rPr>
          <w:rFonts w:hint="eastAsia"/>
        </w:rPr>
        <w:t xml:space="preserve">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9" w:name="_Toc18600614"/>
      <w:r>
        <w:rPr>
          <w:rFonts w:hint="eastAsia"/>
        </w:rPr>
        <w:lastRenderedPageBreak/>
        <w:t>환경 설정</w:t>
      </w:r>
      <w:bookmarkEnd w:id="9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</w:t>
      </w:r>
      <w:proofErr w:type="gramStart"/>
      <w:r>
        <w:t>Size :</w:t>
      </w:r>
      <w:proofErr w:type="gramEnd"/>
      <w:r>
        <w:t xml:space="preserve">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 xml:space="preserve">번호 </w:t>
      </w: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494A5EE3" w:rsidR="008C5C51" w:rsidRPr="00455DDA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9F1910">
        <w:rPr>
          <w:rFonts w:hint="eastAsia"/>
          <w:szCs w:val="20"/>
        </w:rPr>
        <w:t xml:space="preserve">조건 </w:t>
      </w:r>
      <w:r w:rsidR="009F1910">
        <w:rPr>
          <w:szCs w:val="20"/>
        </w:rPr>
        <w:t xml:space="preserve">: Python </w:t>
      </w:r>
      <w:r w:rsidR="009F1910">
        <w:rPr>
          <w:rFonts w:hint="eastAsia"/>
          <w:szCs w:val="20"/>
        </w:rPr>
        <w:t>문법을 따르며 공란 허용</w:t>
      </w:r>
    </w:p>
    <w:p w14:paraId="7E9C7B3B" w14:textId="7B3FC587" w:rsidR="00455DDA" w:rsidRPr="00366EC8" w:rsidRDefault="00455DDA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FC7A6A" wp14:editId="32C6540F">
            <wp:extent cx="4109641" cy="1920393"/>
            <wp:effectExtent l="0" t="0" r="5715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6500" cy="19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34EFAB08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폰크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10" w:name="_Toc18600615"/>
      <w:r>
        <w:rPr>
          <w:rFonts w:hint="eastAsia"/>
        </w:rPr>
        <w:lastRenderedPageBreak/>
        <w:t>영역 설정</w:t>
      </w:r>
      <w:bookmarkEnd w:id="10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8BDEC6C" w:rsidR="00CF5FA3" w:rsidRDefault="00CF5FA3" w:rsidP="00CF5FA3">
      <w:pPr>
        <w:pStyle w:val="2"/>
      </w:pPr>
      <w:bookmarkStart w:id="11" w:name="_Toc18600616"/>
      <w:r>
        <w:rPr>
          <w:rFonts w:hint="eastAsia"/>
        </w:rPr>
        <w:lastRenderedPageBreak/>
        <w:t>2</w:t>
      </w:r>
      <w:r>
        <w:t xml:space="preserve">.4 </w:t>
      </w:r>
      <w:r>
        <w:rPr>
          <w:rFonts w:hint="eastAsia"/>
        </w:rPr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79FF9C39" w:rsidR="00374D7E" w:rsidRDefault="00374D7E" w:rsidP="00374D7E">
      <w:pPr>
        <w:jc w:val="center"/>
      </w:pPr>
      <w:r>
        <w:rPr>
          <w:noProof/>
        </w:rPr>
        <w:drawing>
          <wp:inline distT="0" distB="0" distL="0" distR="0" wp14:anchorId="5E19326A" wp14:editId="0304CAF3">
            <wp:extent cx="5679816" cy="503184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0306" cy="50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245B4C38" w:rsidR="00E9697E" w:rsidRPr="00C65754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63CF4ED0" w14:textId="77777777" w:rsidR="00EE1C1C" w:rsidRDefault="00EE1C1C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944563" w14:textId="34B0202E" w:rsidR="00A4037B" w:rsidRDefault="00A4037B" w:rsidP="00A4037B">
      <w:pPr>
        <w:pStyle w:val="2"/>
      </w:pPr>
      <w:bookmarkStart w:id="12" w:name="_Toc18600617"/>
      <w:r>
        <w:rPr>
          <w:rFonts w:hint="eastAsia"/>
        </w:rPr>
        <w:lastRenderedPageBreak/>
        <w:t>2</w:t>
      </w:r>
      <w:r>
        <w:t xml:space="preserve">.5 </w:t>
      </w:r>
      <w:r>
        <w:rPr>
          <w:rFonts w:hint="eastAsia"/>
        </w:rPr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0216523B" w:rsidR="00086B82" w:rsidRDefault="00DC1B7B" w:rsidP="0077015A">
      <w:pPr>
        <w:pStyle w:val="2"/>
        <w:ind w:firstLineChars="0" w:firstLine="0"/>
      </w:pPr>
      <w:bookmarkStart w:id="13" w:name="_Toc18600618"/>
      <w:r>
        <w:rPr>
          <w:rFonts w:hint="eastAsia"/>
        </w:rPr>
        <w:lastRenderedPageBreak/>
        <w:t>2</w:t>
      </w:r>
      <w:r>
        <w:t xml:space="preserve">.6 </w:t>
      </w:r>
      <w:r>
        <w:rPr>
          <w:rFonts w:hint="eastAsia"/>
        </w:rPr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60F01DFA" w:rsidR="0077015A" w:rsidRPr="00384136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384136">
        <w:rPr>
          <w:rFonts w:hint="eastAsia"/>
          <w:color w:val="FF0000"/>
        </w:rPr>
        <w:t>D</w:t>
      </w:r>
      <w:r w:rsidRPr="00384136">
        <w:rPr>
          <w:color w:val="FF0000"/>
        </w:rPr>
        <w:t xml:space="preserve">elete Batch Character : 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C7B6DD8" w:rsidR="0091484C" w:rsidRDefault="0091484C" w:rsidP="0091484C">
      <w:pPr>
        <w:pStyle w:val="2"/>
      </w:pPr>
      <w:bookmarkStart w:id="14" w:name="_Toc18600619"/>
      <w:r>
        <w:rPr>
          <w:rFonts w:hint="eastAsia"/>
        </w:rPr>
        <w:lastRenderedPageBreak/>
        <w:t>2</w:t>
      </w:r>
      <w:r>
        <w:t>.</w:t>
      </w:r>
      <w:r w:rsidR="00A923F4">
        <w:t>7</w:t>
      </w:r>
      <w:r>
        <w:t xml:space="preserve"> </w:t>
      </w:r>
      <w:r>
        <w:rPr>
          <w:rFonts w:hint="eastAsia"/>
        </w:rPr>
        <w:t>심볼 등록</w:t>
      </w:r>
      <w:bookmarkEnd w:id="14"/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788F6688" w:rsidR="006C71FD" w:rsidRDefault="006C71FD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심볼 회전 </w:t>
      </w:r>
      <w:proofErr w:type="gramStart"/>
      <w:r>
        <w:rPr>
          <w:rFonts w:hint="eastAsia"/>
        </w:rPr>
        <w:t xml:space="preserve">수 </w:t>
      </w:r>
      <w:r>
        <w:t>:</w:t>
      </w:r>
      <w:proofErr w:type="gramEnd"/>
      <w:r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06269C80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1 :</w:t>
      </w:r>
      <w:proofErr w:type="gramEnd"/>
      <w:r>
        <w:t xml:space="preserve"> 0 , 90</w:t>
      </w:r>
      <w:r>
        <w:rPr>
          <w:rFonts w:hint="eastAsia"/>
        </w:rPr>
        <w:t>도 회전하여 심볼을 인식합니다.</w:t>
      </w:r>
    </w:p>
    <w:p w14:paraId="5C8DF66D" w14:textId="6D66E1EF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2 :</w:t>
      </w:r>
      <w:proofErr w:type="gramEnd"/>
      <w:r>
        <w:t xml:space="preserve"> 0, 90, 180</w:t>
      </w:r>
      <w:r>
        <w:rPr>
          <w:rFonts w:hint="eastAsia"/>
        </w:rPr>
        <w:t>도 회전하여 심볼을 인식합니다.</w:t>
      </w:r>
    </w:p>
    <w:p w14:paraId="2F7F716F" w14:textId="1A5517E3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3</w:t>
      </w:r>
      <w:r>
        <w:t xml:space="preserve"> :</w:t>
      </w:r>
      <w:proofErr w:type="gramEnd"/>
      <w:r>
        <w:t xml:space="preserve"> 0, 90, 180, 270</w:t>
      </w:r>
      <w:r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689F61AC" w:rsidR="008C3F8F" w:rsidRDefault="008C3F8F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riginal </w:t>
      </w:r>
      <w:proofErr w:type="gramStart"/>
      <w:r>
        <w:t>Point :</w:t>
      </w:r>
      <w:proofErr w:type="gramEnd"/>
      <w:r>
        <w:t xml:space="preserve"> </w:t>
      </w:r>
      <w:r>
        <w:rPr>
          <w:rFonts w:hint="eastAsia"/>
        </w:rPr>
        <w:t>심볼의 기준점을 설정합니다.</w:t>
      </w:r>
    </w:p>
    <w:p w14:paraId="0A883482" w14:textId="3D269589" w:rsidR="00872885" w:rsidRDefault="0087288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onnection </w:t>
      </w:r>
      <w:proofErr w:type="gramStart"/>
      <w:r>
        <w:t>Point :</w:t>
      </w:r>
      <w:proofErr w:type="gramEnd"/>
      <w:r>
        <w:t xml:space="preserve"> </w:t>
      </w:r>
      <w:r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>
        <w:rPr>
          <w:rFonts w:hint="eastAsia"/>
        </w:rP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>
        <w:rPr>
          <w:rFonts w:hint="eastAsia"/>
        </w:rP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5AC649BA" w14:textId="1B5DAF08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체크를 하면 심볼 검출 시 빠집니다.</w:t>
      </w:r>
    </w:p>
    <w:p w14:paraId="49BA1DD8" w14:textId="36BF123B" w:rsidR="00C359D4" w:rsidRDefault="00C359D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etect </w:t>
      </w:r>
      <w:proofErr w:type="gramStart"/>
      <w:r>
        <w:t>Flip :</w:t>
      </w:r>
      <w:proofErr w:type="gramEnd"/>
      <w:r>
        <w:t xml:space="preserve"> </w:t>
      </w:r>
      <w:r>
        <w:rPr>
          <w:rFonts w:hint="eastAsia"/>
        </w:rPr>
        <w:t>체크 시 좌우로 반전한 형상도 검출합니다.</w:t>
      </w:r>
    </w:p>
    <w:p w14:paraId="423E2303" w14:textId="77777777" w:rsidR="00C65754" w:rsidRPr="00C65754" w:rsidRDefault="00C65754" w:rsidP="00C65754"/>
    <w:p w14:paraId="64D1F744" w14:textId="204280C2" w:rsidR="00C65754" w:rsidRDefault="00C0288E" w:rsidP="00C65754">
      <w:pPr>
        <w:jc w:val="center"/>
      </w:pPr>
      <w:r>
        <w:rPr>
          <w:noProof/>
        </w:rPr>
        <w:drawing>
          <wp:inline distT="0" distB="0" distL="0" distR="0" wp14:anchorId="32524E6C" wp14:editId="53254158">
            <wp:extent cx="5643405" cy="3788512"/>
            <wp:effectExtent l="0" t="0" r="0" b="254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7388" cy="379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C8FD" w14:textId="77777777" w:rsidR="00FD0ECD" w:rsidRPr="0091484C" w:rsidRDefault="00FD0ECD" w:rsidP="0091484C"/>
    <w:p w14:paraId="3D84F6E4" w14:textId="7777777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0E7E28E6" w:rsidR="006E7012" w:rsidRDefault="006E7012" w:rsidP="00384D8E">
      <w:pPr>
        <w:pStyle w:val="2"/>
        <w:numPr>
          <w:ilvl w:val="1"/>
          <w:numId w:val="29"/>
        </w:numPr>
        <w:ind w:firstLineChars="0"/>
      </w:pPr>
      <w:r>
        <w:rPr>
          <w:rFonts w:hint="eastAsia"/>
        </w:rPr>
        <w:lastRenderedPageBreak/>
        <w:t xml:space="preserve"> </w:t>
      </w:r>
      <w:bookmarkStart w:id="15" w:name="_Toc18600620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21D69B26">
            <wp:extent cx="2583809" cy="5370065"/>
            <wp:effectExtent l="0" t="0" r="7620" b="254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95" cy="54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77777777" w:rsidR="00724681" w:rsidRDefault="0072468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09A0C5" w:rsidR="00BE403A" w:rsidRDefault="00BE403A" w:rsidP="005224A0">
      <w:pPr>
        <w:pStyle w:val="1"/>
        <w:numPr>
          <w:ilvl w:val="0"/>
          <w:numId w:val="3"/>
        </w:numPr>
      </w:pPr>
      <w:bookmarkStart w:id="16" w:name="_Toc18600621"/>
      <w:r>
        <w:rPr>
          <w:rFonts w:hint="eastAsia"/>
        </w:rPr>
        <w:lastRenderedPageBreak/>
        <w:t>인식</w:t>
      </w:r>
      <w:bookmarkEnd w:id="16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7" w:name="_Toc18600622"/>
      <w:r>
        <w:rPr>
          <w:rFonts w:hint="eastAsia"/>
        </w:rPr>
        <w:t>문자 인식</w:t>
      </w:r>
      <w:bookmarkEnd w:id="17"/>
    </w:p>
    <w:p w14:paraId="19224CFC" w14:textId="48F3870A" w:rsidR="00FD0ECD" w:rsidRDefault="00FD0ECD" w:rsidP="001045ED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53F018A4" w14:textId="32EC26A1" w:rsidR="001045ED" w:rsidRDefault="00A76B17" w:rsidP="001045ED">
      <w:pPr>
        <w:jc w:val="center"/>
      </w:pPr>
      <w:r>
        <w:rPr>
          <w:noProof/>
        </w:rPr>
        <w:drawing>
          <wp:inline distT="0" distB="0" distL="0" distR="0" wp14:anchorId="2892C81B" wp14:editId="52FA58E7">
            <wp:extent cx="5598899" cy="3529136"/>
            <wp:effectExtent l="0" t="0" r="1905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26088" cy="35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2A427474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8" w:name="_Toc18600623"/>
      <w:r>
        <w:rPr>
          <w:rFonts w:hint="eastAsia"/>
        </w:rPr>
        <w:t>도면 인식</w:t>
      </w:r>
      <w:bookmarkEnd w:id="18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  <w:rPr>
          <w:rFonts w:hint="eastAsia"/>
        </w:rPr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19" w:name="_Toc18600624"/>
      <w:r>
        <w:rPr>
          <w:rFonts w:hint="eastAsia"/>
        </w:rPr>
        <w:lastRenderedPageBreak/>
        <w:t>인식 결과 수정</w:t>
      </w:r>
      <w:bookmarkEnd w:id="19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 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 xml:space="preserve"> 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4FD4238B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5638D60B" w:rsidR="00446020" w:rsidRP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75BF1754" w14:textId="77777777" w:rsidR="00CD5FE0" w:rsidRDefault="00CD5FE0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18600625"/>
      <w:r>
        <w:rPr>
          <w:rFonts w:hint="eastAsia"/>
        </w:rPr>
        <w:lastRenderedPageBreak/>
        <w:t>속성 연계</w:t>
      </w:r>
      <w:bookmarkEnd w:id="20"/>
    </w:p>
    <w:p w14:paraId="4E916392" w14:textId="686EC58C" w:rsidR="00C50B0C" w:rsidRDefault="00464370" w:rsidP="00EE1C2B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77777777" w:rsidR="007C16FB" w:rsidRDefault="009D60D6" w:rsidP="00E723A0">
      <w:pPr>
        <w:jc w:val="center"/>
      </w:pPr>
      <w:r>
        <w:rPr>
          <w:noProof/>
        </w:rPr>
        <w:drawing>
          <wp:inline distT="0" distB="0" distL="0" distR="0" wp14:anchorId="4A745560" wp14:editId="7FC7B227">
            <wp:extent cx="5892800" cy="2946400"/>
            <wp:effectExtent l="19050" t="19050" r="12700" b="2540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94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6D8D952A">
            <wp:extent cx="2266950" cy="4622800"/>
            <wp:effectExtent l="19050" t="19050" r="19050" b="2540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57" cy="46564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1" w:name="_Toc18600626"/>
      <w:r>
        <w:rPr>
          <w:rFonts w:hint="eastAsia"/>
        </w:rPr>
        <w:lastRenderedPageBreak/>
        <w:t>찾기/바꾸기</w:t>
      </w:r>
      <w:bookmarkEnd w:id="21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2" w:name="_Toc18600627"/>
      <w:r>
        <w:rPr>
          <w:rFonts w:hint="eastAsia"/>
        </w:rPr>
        <w:t>T</w:t>
      </w:r>
      <w:r>
        <w:t>ext Data List</w:t>
      </w:r>
      <w:bookmarkEnd w:id="22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4B432846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3" w:name="_Toc18600628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3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41A9E4AC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4" w:name="_Toc18600629"/>
      <w:r>
        <w:rPr>
          <w:rFonts w:hint="eastAsia"/>
        </w:rPr>
        <w:lastRenderedPageBreak/>
        <w:t>설계 정보 리스트</w:t>
      </w:r>
      <w:bookmarkEnd w:id="24"/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24903A96" w:rsidR="007B0446" w:rsidRDefault="007B0446" w:rsidP="007B0446">
      <w:pPr>
        <w:jc w:val="center"/>
      </w:pPr>
      <w:r>
        <w:rPr>
          <w:noProof/>
        </w:rPr>
        <w:drawing>
          <wp:inline distT="0" distB="0" distL="0" distR="0" wp14:anchorId="4C2440F1" wp14:editId="25DC3D16">
            <wp:extent cx="5459730" cy="3536357"/>
            <wp:effectExtent l="0" t="0" r="7620" b="698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72114" cy="35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CF45" w14:textId="66569251" w:rsidR="00F0425C" w:rsidRDefault="00F352A0" w:rsidP="00EE1C2B">
      <w:pPr>
        <w:pStyle w:val="aa"/>
        <w:numPr>
          <w:ilvl w:val="0"/>
          <w:numId w:val="20"/>
        </w:numPr>
        <w:ind w:leftChars="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 w:rsidR="002161F5"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 w:rsidR="002161F5"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 w:rsidR="00F0425C">
        <w:rPr>
          <w:rFonts w:hint="eastAsia"/>
        </w:rPr>
        <w:t>라인 리스트,</w:t>
      </w:r>
      <w:r w:rsidR="00F0425C">
        <w:t xml:space="preserve"> </w:t>
      </w:r>
      <w:r w:rsidR="00F0425C">
        <w:rPr>
          <w:rFonts w:hint="eastAsia"/>
        </w:rPr>
        <w:t>장치 리스트,</w:t>
      </w:r>
      <w:r w:rsidR="00F0425C">
        <w:t xml:space="preserve"> </w:t>
      </w:r>
      <w:r w:rsidR="00F0425C">
        <w:rPr>
          <w:rFonts w:hint="eastAsia"/>
        </w:rPr>
        <w:t>밸브 리스트,</w:t>
      </w:r>
      <w:r w:rsidR="00F0425C">
        <w:t xml:space="preserve"> </w:t>
      </w:r>
      <w:r w:rsidR="00F0425C">
        <w:rPr>
          <w:rFonts w:hint="eastAsia"/>
        </w:rPr>
        <w:t>계장 리스트,</w:t>
      </w:r>
      <w:r w:rsidR="00F0425C">
        <w:t xml:space="preserve"> </w:t>
      </w:r>
      <w:r w:rsidR="00F0425C">
        <w:rPr>
          <w:rFonts w:hint="eastAsia"/>
        </w:rPr>
        <w:t>노트 리스트,</w:t>
      </w:r>
      <w:r w:rsidR="00F0425C">
        <w:t xml:space="preserve"> Special Item </w:t>
      </w:r>
      <w:r w:rsidR="00F0425C">
        <w:rPr>
          <w:rFonts w:hint="eastAsia"/>
        </w:rPr>
        <w:t>리스트를 엑셀 파일로 생성할 수 있습니다.</w:t>
      </w:r>
    </w:p>
    <w:p w14:paraId="73C8DA8C" w14:textId="04EDB9D0" w:rsidR="00A62741" w:rsidRDefault="00A62741" w:rsidP="002446C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2446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CF226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CF226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1E31F4B3">
            <wp:extent cx="5492843" cy="3572481"/>
            <wp:effectExtent l="0" t="0" r="0" b="952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36" cy="35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D9511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D95111">
      <w:pPr>
        <w:pStyle w:val="aa"/>
        <w:numPr>
          <w:ilvl w:val="2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041857CB">
            <wp:extent cx="5530291" cy="358206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64286" cy="36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631A1FB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2722B9">
        <w:rPr>
          <w:rFonts w:hint="eastAsia"/>
          <w:szCs w:val="20"/>
        </w:rPr>
        <w:t>장치,밸브,</w:t>
      </w:r>
      <w:r w:rsidR="002722B9">
        <w:rPr>
          <w:szCs w:val="20"/>
        </w:rPr>
        <w:t>Instrument,</w:t>
      </w:r>
      <w:r w:rsidR="002722B9">
        <w:rPr>
          <w:rFonts w:hint="eastAsia"/>
          <w:szCs w:val="20"/>
        </w:rPr>
        <w:t xml:space="preserve">노트 리스트에 대해서 </w:t>
      </w:r>
      <w:r w:rsidR="002722B9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0C4FCB1E">
            <wp:extent cx="5858510" cy="3683000"/>
            <wp:effectExtent l="0" t="0" r="889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5" w:name="_Toc18600630"/>
      <w:r>
        <w:rPr>
          <w:rFonts w:hint="eastAsia"/>
        </w:rPr>
        <w:lastRenderedPageBreak/>
        <w:t>보기</w:t>
      </w:r>
      <w:bookmarkEnd w:id="25"/>
      <w:r>
        <w:t xml:space="preserve"> </w:t>
      </w:r>
    </w:p>
    <w:p w14:paraId="1B6CB10E" w14:textId="335D3FAD" w:rsidR="00CC60F6" w:rsidRDefault="00CC60F6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mage Drawing, </w:t>
      </w:r>
      <w:proofErr w:type="gramStart"/>
      <w:r>
        <w:t>Text ,</w:t>
      </w:r>
      <w:proofErr w:type="gramEnd"/>
      <w:r>
        <w:t xml:space="preserve"> 심볼, </w:t>
      </w:r>
      <w:r>
        <w:rPr>
          <w:rFonts w:hint="eastAsia"/>
        </w:rPr>
        <w:t>라인,</w:t>
      </w:r>
      <w:r>
        <w:t xml:space="preserve"> Unrecognition, Inconsistency, Vendor Area</w:t>
      </w:r>
      <w:r>
        <w:rPr>
          <w:rFonts w:hint="eastAsia"/>
        </w:rPr>
        <w:t>를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>
        <w:rPr>
          <w:rFonts w:hint="eastAsia"/>
        </w:rPr>
        <w:t xml:space="preserve"> 화면에 </w:t>
      </w:r>
      <w:r>
        <w:t xml:space="preserve">On/Off </w:t>
      </w:r>
      <w:r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6" w:name="_Toc18600631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6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7777777" w:rsidR="00395968" w:rsidRDefault="00395968" w:rsidP="00395968">
      <w:pPr>
        <w:jc w:val="center"/>
      </w:pPr>
      <w:r>
        <w:rPr>
          <w:noProof/>
        </w:rPr>
        <w:drawing>
          <wp:inline distT="0" distB="0" distL="0" distR="0" wp14:anchorId="3F089D2D" wp14:editId="48828D8E">
            <wp:extent cx="5619187" cy="846506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09185" cy="8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77777777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pi :</w:t>
      </w:r>
      <w:proofErr w:type="gramEnd"/>
      <w:r>
        <w:t xml:space="preserve"> </w:t>
      </w:r>
      <w:r>
        <w:rPr>
          <w:rFonts w:hint="eastAsia"/>
        </w:rPr>
        <w:t xml:space="preserve">변환할 이미지의 </w:t>
      </w:r>
      <w:r>
        <w:t>Dp</w:t>
      </w:r>
      <w:r>
        <w:rPr>
          <w:rFonts w:hint="eastAsia"/>
        </w:rPr>
        <w:t>i</w:t>
      </w:r>
      <w:r>
        <w:t xml:space="preserve"> (Use DPI</w:t>
      </w:r>
      <w:r>
        <w:rPr>
          <w:rFonts w:hint="eastAsia"/>
        </w:rPr>
        <w:t>가 체크되어야 적용됩니다.</w:t>
      </w:r>
      <w:r>
        <w:t>) – DPI</w:t>
      </w:r>
      <w:r>
        <w:rPr>
          <w:rFonts w:hint="eastAsia"/>
        </w:rPr>
        <w:t xml:space="preserve">가 높을 경우 메모리가 부족할 수 있으니 그때는 </w:t>
      </w:r>
      <w:r>
        <w:t>DPI</w:t>
      </w:r>
      <w:r>
        <w:rPr>
          <w:rFonts w:hint="eastAsia"/>
        </w:rPr>
        <w:t>를 낮춰서 시도해 보시기 바랍니다.</w:t>
      </w:r>
    </w:p>
    <w:p w14:paraId="09D88FFA" w14:textId="77777777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H</w:t>
      </w:r>
      <w:r>
        <w:t>eight ,</w:t>
      </w:r>
      <w:proofErr w:type="gramEnd"/>
      <w:r>
        <w:t xml:space="preserve"> Width :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18600632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7"/>
    </w:p>
    <w:p w14:paraId="125A3C7E" w14:textId="7440F056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br/>
      </w:r>
    </w:p>
    <w:p w14:paraId="2DC48F64" w14:textId="0E7E0295" w:rsidR="0073498D" w:rsidRDefault="0073498D" w:rsidP="00395968">
      <w:pPr>
        <w:pStyle w:val="1"/>
        <w:numPr>
          <w:ilvl w:val="0"/>
          <w:numId w:val="31"/>
        </w:numPr>
      </w:pPr>
      <w:bookmarkStart w:id="28" w:name="_Toc18600633"/>
      <w:r w:rsidRPr="00E51957">
        <w:rPr>
          <w:rFonts w:hint="eastAsia"/>
        </w:rPr>
        <w:t>데이터 이관</w:t>
      </w:r>
      <w:bookmarkEnd w:id="28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212C3EDE" w:rsidR="00956B72" w:rsidRPr="00F45927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sectPr w:rsidR="00956B72" w:rsidRPr="00F45927" w:rsidSect="00CF21EA">
      <w:headerReference w:type="default" r:id="rId73"/>
      <w:footerReference w:type="default" r:id="rId74"/>
      <w:footerReference w:type="first" r:id="rId75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50779" w14:textId="77777777" w:rsidR="003A30F0" w:rsidRDefault="003A30F0">
      <w:r>
        <w:separator/>
      </w:r>
    </w:p>
  </w:endnote>
  <w:endnote w:type="continuationSeparator" w:id="0">
    <w:p w14:paraId="5524B5A5" w14:textId="77777777" w:rsidR="003A30F0" w:rsidRDefault="003A3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1105CA" w:rsidRPr="002D7A1E" w:rsidRDefault="001105CA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1105CA" w:rsidRDefault="001105CA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539F9" w14:textId="77777777" w:rsidR="003A30F0" w:rsidRDefault="003A30F0">
      <w:bookmarkStart w:id="0" w:name="_Hlk482265958"/>
      <w:bookmarkEnd w:id="0"/>
      <w:r>
        <w:separator/>
      </w:r>
    </w:p>
  </w:footnote>
  <w:footnote w:type="continuationSeparator" w:id="0">
    <w:p w14:paraId="29B398AC" w14:textId="77777777" w:rsidR="003A30F0" w:rsidRDefault="003A3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1105CA" w:rsidRPr="00EB508A" w:rsidRDefault="001105CA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7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8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0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1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2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3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4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5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6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43E436A6"/>
    <w:multiLevelType w:val="hybridMultilevel"/>
    <w:tmpl w:val="16BC72D8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0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2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3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5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6" w15:restartNumberingAfterBreak="0">
    <w:nsid w:val="69926225"/>
    <w:multiLevelType w:val="hybridMultilevel"/>
    <w:tmpl w:val="6F580872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16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0"/>
  </w:num>
  <w:num w:numId="10">
    <w:abstractNumId w:val="27"/>
  </w:num>
  <w:num w:numId="11">
    <w:abstractNumId w:val="15"/>
  </w:num>
  <w:num w:numId="12">
    <w:abstractNumId w:val="9"/>
  </w:num>
  <w:num w:numId="13">
    <w:abstractNumId w:val="18"/>
  </w:num>
  <w:num w:numId="14">
    <w:abstractNumId w:val="19"/>
  </w:num>
  <w:num w:numId="15">
    <w:abstractNumId w:val="14"/>
  </w:num>
  <w:num w:numId="16">
    <w:abstractNumId w:val="25"/>
  </w:num>
  <w:num w:numId="17">
    <w:abstractNumId w:val="29"/>
  </w:num>
  <w:num w:numId="18">
    <w:abstractNumId w:val="7"/>
  </w:num>
  <w:num w:numId="19">
    <w:abstractNumId w:val="3"/>
  </w:num>
  <w:num w:numId="20">
    <w:abstractNumId w:val="26"/>
  </w:num>
  <w:num w:numId="21">
    <w:abstractNumId w:val="28"/>
  </w:num>
  <w:num w:numId="22">
    <w:abstractNumId w:val="24"/>
  </w:num>
  <w:num w:numId="23">
    <w:abstractNumId w:val="23"/>
  </w:num>
  <w:num w:numId="24">
    <w:abstractNumId w:val="30"/>
  </w:num>
  <w:num w:numId="25">
    <w:abstractNumId w:val="21"/>
  </w:num>
  <w:num w:numId="26">
    <w:abstractNumId w:val="5"/>
  </w:num>
  <w:num w:numId="27">
    <w:abstractNumId w:val="13"/>
  </w:num>
  <w:num w:numId="28">
    <w:abstractNumId w:val="10"/>
  </w:num>
  <w:num w:numId="29">
    <w:abstractNumId w:val="22"/>
  </w:num>
  <w:num w:numId="30">
    <w:abstractNumId w:val="8"/>
  </w:num>
  <w:num w:numId="31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A51EA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207D"/>
    <w:rsid w:val="001045ED"/>
    <w:rsid w:val="0010502C"/>
    <w:rsid w:val="00106066"/>
    <w:rsid w:val="00106784"/>
    <w:rsid w:val="001105CA"/>
    <w:rsid w:val="00111513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2643"/>
    <w:rsid w:val="001A57B5"/>
    <w:rsid w:val="001A69BA"/>
    <w:rsid w:val="001A6EF9"/>
    <w:rsid w:val="001B11E3"/>
    <w:rsid w:val="001B202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6DB3"/>
    <w:rsid w:val="001D7A90"/>
    <w:rsid w:val="001E1D7C"/>
    <w:rsid w:val="001E3539"/>
    <w:rsid w:val="001E6E67"/>
    <w:rsid w:val="001F062F"/>
    <w:rsid w:val="001F2863"/>
    <w:rsid w:val="002002B1"/>
    <w:rsid w:val="00200E6C"/>
    <w:rsid w:val="00201515"/>
    <w:rsid w:val="00207D1C"/>
    <w:rsid w:val="002114E0"/>
    <w:rsid w:val="00213364"/>
    <w:rsid w:val="00213FE4"/>
    <w:rsid w:val="002161F5"/>
    <w:rsid w:val="002207D4"/>
    <w:rsid w:val="002218A5"/>
    <w:rsid w:val="00221C75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759"/>
    <w:rsid w:val="002A1EA5"/>
    <w:rsid w:val="002A3502"/>
    <w:rsid w:val="002A50FA"/>
    <w:rsid w:val="002B237F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2AE7"/>
    <w:rsid w:val="00393774"/>
    <w:rsid w:val="00395968"/>
    <w:rsid w:val="00395DD7"/>
    <w:rsid w:val="003965A7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50F5"/>
    <w:rsid w:val="003B72B5"/>
    <w:rsid w:val="003B74EC"/>
    <w:rsid w:val="003C7D10"/>
    <w:rsid w:val="003D35D3"/>
    <w:rsid w:val="003D48E3"/>
    <w:rsid w:val="003D5BCE"/>
    <w:rsid w:val="003E0DE9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424C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62E0"/>
    <w:rsid w:val="004D02CC"/>
    <w:rsid w:val="004D0D4E"/>
    <w:rsid w:val="004D21E3"/>
    <w:rsid w:val="004D5FC3"/>
    <w:rsid w:val="004E011F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3070"/>
    <w:rsid w:val="0053367F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70872"/>
    <w:rsid w:val="0057198D"/>
    <w:rsid w:val="00573BD4"/>
    <w:rsid w:val="00576460"/>
    <w:rsid w:val="00577729"/>
    <w:rsid w:val="00580C4D"/>
    <w:rsid w:val="00581969"/>
    <w:rsid w:val="00582524"/>
    <w:rsid w:val="005839AA"/>
    <w:rsid w:val="00584447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1BA9"/>
    <w:rsid w:val="00624866"/>
    <w:rsid w:val="00624F8A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2D01"/>
    <w:rsid w:val="00643DD2"/>
    <w:rsid w:val="00644962"/>
    <w:rsid w:val="00644FBD"/>
    <w:rsid w:val="006477D0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40332"/>
    <w:rsid w:val="0084334E"/>
    <w:rsid w:val="00845168"/>
    <w:rsid w:val="008455F9"/>
    <w:rsid w:val="00845B1F"/>
    <w:rsid w:val="0084673C"/>
    <w:rsid w:val="008471D3"/>
    <w:rsid w:val="008537F9"/>
    <w:rsid w:val="00854719"/>
    <w:rsid w:val="0085518A"/>
    <w:rsid w:val="00855CF5"/>
    <w:rsid w:val="00856226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F1"/>
    <w:rsid w:val="008931CC"/>
    <w:rsid w:val="00893F1F"/>
    <w:rsid w:val="008955E3"/>
    <w:rsid w:val="00896BA8"/>
    <w:rsid w:val="00896D53"/>
    <w:rsid w:val="00896DCE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2FB8"/>
    <w:rsid w:val="008D5A95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B72"/>
    <w:rsid w:val="0096080E"/>
    <w:rsid w:val="009619E2"/>
    <w:rsid w:val="0096567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5544"/>
    <w:rsid w:val="009957B4"/>
    <w:rsid w:val="00995CA9"/>
    <w:rsid w:val="0099657D"/>
    <w:rsid w:val="00996A50"/>
    <w:rsid w:val="009A3784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D145C"/>
    <w:rsid w:val="009D201A"/>
    <w:rsid w:val="009D38EE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6420"/>
    <w:rsid w:val="00A3657F"/>
    <w:rsid w:val="00A4037B"/>
    <w:rsid w:val="00A42135"/>
    <w:rsid w:val="00A456D3"/>
    <w:rsid w:val="00A457A7"/>
    <w:rsid w:val="00A46C79"/>
    <w:rsid w:val="00A50139"/>
    <w:rsid w:val="00A57722"/>
    <w:rsid w:val="00A616F6"/>
    <w:rsid w:val="00A61F05"/>
    <w:rsid w:val="00A62741"/>
    <w:rsid w:val="00A634BC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CA7"/>
    <w:rsid w:val="00C77554"/>
    <w:rsid w:val="00C77AFA"/>
    <w:rsid w:val="00C77CA3"/>
    <w:rsid w:val="00C8028C"/>
    <w:rsid w:val="00C843A2"/>
    <w:rsid w:val="00C84700"/>
    <w:rsid w:val="00C84EA1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6D03"/>
    <w:rsid w:val="00D275DA"/>
    <w:rsid w:val="00D3361E"/>
    <w:rsid w:val="00D339DC"/>
    <w:rsid w:val="00D349E6"/>
    <w:rsid w:val="00D36139"/>
    <w:rsid w:val="00D36BA5"/>
    <w:rsid w:val="00D4152A"/>
    <w:rsid w:val="00D41A1A"/>
    <w:rsid w:val="00D423AD"/>
    <w:rsid w:val="00D4280F"/>
    <w:rsid w:val="00D44FBB"/>
    <w:rsid w:val="00D46F9E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6799"/>
    <w:rsid w:val="00E07180"/>
    <w:rsid w:val="00E07F53"/>
    <w:rsid w:val="00E1248E"/>
    <w:rsid w:val="00E141C9"/>
    <w:rsid w:val="00E14B51"/>
    <w:rsid w:val="00E156C3"/>
    <w:rsid w:val="00E1660F"/>
    <w:rsid w:val="00E236BF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350B"/>
    <w:rsid w:val="00E50EB1"/>
    <w:rsid w:val="00E51853"/>
    <w:rsid w:val="00E51957"/>
    <w:rsid w:val="00E53056"/>
    <w:rsid w:val="00E545FD"/>
    <w:rsid w:val="00E6070C"/>
    <w:rsid w:val="00E60A67"/>
    <w:rsid w:val="00E62C93"/>
    <w:rsid w:val="00E6350A"/>
    <w:rsid w:val="00E640D2"/>
    <w:rsid w:val="00E66071"/>
    <w:rsid w:val="00E723A0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97E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C01"/>
    <w:rsid w:val="00F665D0"/>
    <w:rsid w:val="00F6663C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B2F40-19CD-482E-B337-2943F75BE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1</TotalTime>
  <Pages>1</Pages>
  <Words>1755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11736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4</cp:revision>
  <cp:lastPrinted>2019-09-05T09:31:00Z</cp:lastPrinted>
  <dcterms:created xsi:type="dcterms:W3CDTF">2019-09-05T09:30:00Z</dcterms:created>
  <dcterms:modified xsi:type="dcterms:W3CDTF">2019-09-05T09:31:00Z</dcterms:modified>
</cp:coreProperties>
</file>