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25DE86FD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="00F70DA5">
        <w:rPr>
          <w:szCs w:val="20"/>
        </w:rPr>
        <w:t>1</w:t>
      </w:r>
      <w:r w:rsidR="00704C83">
        <w:rPr>
          <w:szCs w:val="20"/>
        </w:rPr>
        <w:t>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25FA603B" w14:textId="6EA83684" w:rsidR="001A0E2B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27400389" w:history="1">
        <w:r w:rsidR="001A0E2B" w:rsidRPr="003D5D33">
          <w:rPr>
            <w:rStyle w:val="a6"/>
          </w:rPr>
          <w:t>1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설치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_Toc27400389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3</w:t>
        </w:r>
        <w:r w:rsidR="001A0E2B">
          <w:rPr>
            <w:webHidden/>
          </w:rPr>
          <w:fldChar w:fldCharType="end"/>
        </w:r>
      </w:hyperlink>
    </w:p>
    <w:p w14:paraId="114A885C" w14:textId="5629D473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0" w:history="1">
        <w:r w:rsidR="001A0E2B" w:rsidRPr="003D5D33">
          <w:rPr>
            <w:rStyle w:val="a6"/>
            <w:noProof/>
          </w:rPr>
          <w:t>1.1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설치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</w:t>
        </w:r>
        <w:r w:rsidR="001A0E2B">
          <w:rPr>
            <w:noProof/>
            <w:webHidden/>
          </w:rPr>
          <w:fldChar w:fldCharType="end"/>
        </w:r>
      </w:hyperlink>
    </w:p>
    <w:p w14:paraId="735DEB7D" w14:textId="22601EFE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1" w:history="1">
        <w:r w:rsidR="001A0E2B" w:rsidRPr="003D5D33">
          <w:rPr>
            <w:rStyle w:val="a6"/>
            <w:noProof/>
          </w:rPr>
          <w:t>1.2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프로그램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실행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4</w:t>
        </w:r>
        <w:r w:rsidR="001A0E2B">
          <w:rPr>
            <w:noProof/>
            <w:webHidden/>
          </w:rPr>
          <w:fldChar w:fldCharType="end"/>
        </w:r>
      </w:hyperlink>
    </w:p>
    <w:p w14:paraId="752011D8" w14:textId="5DEA3CBC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392" w:history="1">
        <w:r w:rsidR="001A0E2B" w:rsidRPr="003D5D33">
          <w:rPr>
            <w:rStyle w:val="a6"/>
          </w:rPr>
          <w:t>2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사전 설정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_Toc27400392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5</w:t>
        </w:r>
        <w:r w:rsidR="001A0E2B">
          <w:rPr>
            <w:webHidden/>
          </w:rPr>
          <w:fldChar w:fldCharType="end"/>
        </w:r>
      </w:hyperlink>
    </w:p>
    <w:p w14:paraId="6A5979FC" w14:textId="02EC4E08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3" w:history="1">
        <w:r w:rsidR="001A0E2B" w:rsidRPr="003D5D33">
          <w:rPr>
            <w:rStyle w:val="a6"/>
            <w:noProof/>
          </w:rPr>
          <w:t>2.1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프로젝트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_Toc27400393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5</w:t>
        </w:r>
        <w:r w:rsidR="001A0E2B">
          <w:rPr>
            <w:noProof/>
            <w:webHidden/>
          </w:rPr>
          <w:fldChar w:fldCharType="end"/>
        </w:r>
      </w:hyperlink>
    </w:p>
    <w:p w14:paraId="05A9B5C2" w14:textId="734003B4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4" w:history="1">
        <w:r w:rsidR="001A0E2B" w:rsidRPr="003D5D33">
          <w:rPr>
            <w:rStyle w:val="a6"/>
            <w:noProof/>
          </w:rPr>
          <w:t>2.2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화면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구성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6</w:t>
        </w:r>
        <w:r w:rsidR="001A0E2B">
          <w:rPr>
            <w:noProof/>
            <w:webHidden/>
          </w:rPr>
          <w:fldChar w:fldCharType="end"/>
        </w:r>
      </w:hyperlink>
    </w:p>
    <w:p w14:paraId="5AAE7498" w14:textId="6204A0F7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5" w:history="1">
        <w:r w:rsidR="001A0E2B" w:rsidRPr="003D5D33">
          <w:rPr>
            <w:rStyle w:val="a6"/>
            <w:noProof/>
          </w:rPr>
          <w:t>2.3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환경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7</w:t>
        </w:r>
        <w:r w:rsidR="001A0E2B">
          <w:rPr>
            <w:noProof/>
            <w:webHidden/>
          </w:rPr>
          <w:fldChar w:fldCharType="end"/>
        </w:r>
      </w:hyperlink>
    </w:p>
    <w:p w14:paraId="71BBCFFF" w14:textId="241D0CB6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6" w:history="1">
        <w:r w:rsidR="001A0E2B" w:rsidRPr="003D5D33">
          <w:rPr>
            <w:rStyle w:val="a6"/>
            <w:noProof/>
          </w:rPr>
          <w:t>2.4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영역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14</w:t>
        </w:r>
        <w:r w:rsidR="001A0E2B">
          <w:rPr>
            <w:noProof/>
            <w:webHidden/>
          </w:rPr>
          <w:fldChar w:fldCharType="end"/>
        </w:r>
      </w:hyperlink>
    </w:p>
    <w:p w14:paraId="4D274F3D" w14:textId="2B5196F9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7" w:history="1">
        <w:r w:rsidR="001A0E2B" w:rsidRPr="003D5D33">
          <w:rPr>
            <w:rStyle w:val="a6"/>
            <w:noProof/>
          </w:rPr>
          <w:t>2.5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코드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테이블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15</w:t>
        </w:r>
        <w:r w:rsidR="001A0E2B">
          <w:rPr>
            <w:noProof/>
            <w:webHidden/>
          </w:rPr>
          <w:fldChar w:fldCharType="end"/>
        </w:r>
      </w:hyperlink>
    </w:p>
    <w:p w14:paraId="7817BCAF" w14:textId="17433E52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8" w:history="1">
        <w:r w:rsidR="001A0E2B" w:rsidRPr="003D5D33">
          <w:rPr>
            <w:rStyle w:val="a6"/>
            <w:noProof/>
          </w:rPr>
          <w:t>2.6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Special Item Type </w:t>
        </w:r>
        <w:r w:rsidR="001A0E2B" w:rsidRPr="003D5D33">
          <w:rPr>
            <w:rStyle w:val="a6"/>
            <w:noProof/>
          </w:rPr>
          <w:t>설정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18</w:t>
        </w:r>
        <w:r w:rsidR="001A0E2B">
          <w:rPr>
            <w:noProof/>
            <w:webHidden/>
          </w:rPr>
          <w:fldChar w:fldCharType="end"/>
        </w:r>
      </w:hyperlink>
    </w:p>
    <w:p w14:paraId="41AE8A7F" w14:textId="52702334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399" w:history="1">
        <w:r w:rsidR="001A0E2B" w:rsidRPr="003D5D33">
          <w:rPr>
            <w:rStyle w:val="a6"/>
            <w:noProof/>
          </w:rPr>
          <w:t>2.7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학습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_Toc27400399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19</w:t>
        </w:r>
        <w:r w:rsidR="001A0E2B">
          <w:rPr>
            <w:noProof/>
            <w:webHidden/>
          </w:rPr>
          <w:fldChar w:fldCharType="end"/>
        </w:r>
      </w:hyperlink>
    </w:p>
    <w:p w14:paraId="60040CF7" w14:textId="23C31C85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0" w:history="1">
        <w:r w:rsidR="001A0E2B" w:rsidRPr="003D5D33">
          <w:rPr>
            <w:rStyle w:val="a6"/>
            <w:noProof/>
          </w:rPr>
          <w:t>2.8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등록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20</w:t>
        </w:r>
        <w:r w:rsidR="001A0E2B">
          <w:rPr>
            <w:noProof/>
            <w:webHidden/>
          </w:rPr>
          <w:fldChar w:fldCharType="end"/>
        </w:r>
      </w:hyperlink>
    </w:p>
    <w:p w14:paraId="16724FFA" w14:textId="55498E11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1" w:history="1">
        <w:r w:rsidR="001A0E2B" w:rsidRPr="003D5D33">
          <w:rPr>
            <w:rStyle w:val="a6"/>
            <w:noProof/>
          </w:rPr>
          <w:t>2.9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추가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21</w:t>
        </w:r>
        <w:r w:rsidR="001A0E2B">
          <w:rPr>
            <w:noProof/>
            <w:webHidden/>
          </w:rPr>
          <w:fldChar w:fldCharType="end"/>
        </w:r>
      </w:hyperlink>
    </w:p>
    <w:p w14:paraId="3A72E10B" w14:textId="721797D3" w:rsidR="001A0E2B" w:rsidRDefault="005725B9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2" w:history="1">
        <w:r w:rsidR="001A0E2B" w:rsidRPr="003D5D33">
          <w:rPr>
            <w:rStyle w:val="a6"/>
            <w:noProof/>
          </w:rPr>
          <w:t>2.10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심볼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관리자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_Toc27400402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24</w:t>
        </w:r>
        <w:r w:rsidR="001A0E2B">
          <w:rPr>
            <w:noProof/>
            <w:webHidden/>
          </w:rPr>
          <w:fldChar w:fldCharType="end"/>
        </w:r>
      </w:hyperlink>
    </w:p>
    <w:p w14:paraId="643037D0" w14:textId="41CC2FC0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03" w:history="1">
        <w:r w:rsidR="001A0E2B" w:rsidRPr="003D5D33">
          <w:rPr>
            <w:rStyle w:val="a6"/>
          </w:rPr>
          <w:t>3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인식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_Toc27400403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26</w:t>
        </w:r>
        <w:r w:rsidR="001A0E2B">
          <w:rPr>
            <w:webHidden/>
          </w:rPr>
          <w:fldChar w:fldCharType="end"/>
        </w:r>
      </w:hyperlink>
    </w:p>
    <w:p w14:paraId="28DA1815" w14:textId="20EB7081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4" w:history="1">
        <w:r w:rsidR="001A0E2B" w:rsidRPr="003D5D33">
          <w:rPr>
            <w:rStyle w:val="a6"/>
            <w:noProof/>
          </w:rPr>
          <w:t>3.1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문자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_Toc27400404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26</w:t>
        </w:r>
        <w:r w:rsidR="001A0E2B">
          <w:rPr>
            <w:noProof/>
            <w:webHidden/>
          </w:rPr>
          <w:fldChar w:fldCharType="end"/>
        </w:r>
      </w:hyperlink>
    </w:p>
    <w:p w14:paraId="51DA9839" w14:textId="7174D367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5" w:history="1">
        <w:r w:rsidR="001A0E2B" w:rsidRPr="003D5D33">
          <w:rPr>
            <w:rStyle w:val="a6"/>
            <w:noProof/>
          </w:rPr>
          <w:t>3.2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도면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인식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_Toc27400405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27</w:t>
        </w:r>
        <w:r w:rsidR="001A0E2B">
          <w:rPr>
            <w:noProof/>
            <w:webHidden/>
          </w:rPr>
          <w:fldChar w:fldCharType="end"/>
        </w:r>
      </w:hyperlink>
    </w:p>
    <w:p w14:paraId="4A0E9E32" w14:textId="6F00942C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6" w:history="1">
        <w:r w:rsidR="001A0E2B" w:rsidRPr="003D5D33">
          <w:rPr>
            <w:rStyle w:val="a6"/>
            <w:noProof/>
          </w:rPr>
          <w:t>3.3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인식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결과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수정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_Toc27400406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29</w:t>
        </w:r>
        <w:r w:rsidR="001A0E2B">
          <w:rPr>
            <w:noProof/>
            <w:webHidden/>
          </w:rPr>
          <w:fldChar w:fldCharType="end"/>
        </w:r>
      </w:hyperlink>
    </w:p>
    <w:p w14:paraId="2DD7B5B0" w14:textId="5894A51D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7" w:history="1">
        <w:r w:rsidR="001A0E2B" w:rsidRPr="003D5D33">
          <w:rPr>
            <w:rStyle w:val="a6"/>
            <w:noProof/>
          </w:rPr>
          <w:t>3.4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속성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_Toc27400407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31</w:t>
        </w:r>
        <w:r w:rsidR="001A0E2B">
          <w:rPr>
            <w:noProof/>
            <w:webHidden/>
          </w:rPr>
          <w:fldChar w:fldCharType="end"/>
        </w:r>
      </w:hyperlink>
    </w:p>
    <w:p w14:paraId="4761EC64" w14:textId="66356A0D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8" w:history="1">
        <w:r w:rsidR="001A0E2B" w:rsidRPr="003D5D33">
          <w:rPr>
            <w:rStyle w:val="a6"/>
            <w:noProof/>
          </w:rPr>
          <w:t>3.5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찾기</w:t>
        </w:r>
        <w:r w:rsidR="001A0E2B" w:rsidRPr="003D5D33">
          <w:rPr>
            <w:rStyle w:val="a6"/>
            <w:noProof/>
          </w:rPr>
          <w:t>/</w:t>
        </w:r>
        <w:r w:rsidR="001A0E2B" w:rsidRPr="003D5D33">
          <w:rPr>
            <w:rStyle w:val="a6"/>
            <w:noProof/>
          </w:rPr>
          <w:t>바꾸기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_Toc27400408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12B68ECC" w14:textId="67F110FD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09" w:history="1">
        <w:r w:rsidR="001A0E2B" w:rsidRPr="003D5D33">
          <w:rPr>
            <w:rStyle w:val="a6"/>
            <w:noProof/>
          </w:rPr>
          <w:t>3.6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Text Data List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_Toc27400409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32</w:t>
        </w:r>
        <w:r w:rsidR="001A0E2B">
          <w:rPr>
            <w:noProof/>
            <w:webHidden/>
          </w:rPr>
          <w:fldChar w:fldCharType="end"/>
        </w:r>
      </w:hyperlink>
    </w:p>
    <w:p w14:paraId="0090F31E" w14:textId="0F8FE5A7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0" w:history="1">
        <w:r w:rsidR="001A0E2B" w:rsidRPr="003D5D33">
          <w:rPr>
            <w:rStyle w:val="a6"/>
            <w:noProof/>
          </w:rPr>
          <w:t>3.7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 xml:space="preserve">OPC </w:t>
        </w:r>
        <w:r w:rsidR="001A0E2B" w:rsidRPr="003D5D33">
          <w:rPr>
            <w:rStyle w:val="a6"/>
            <w:noProof/>
          </w:rPr>
          <w:t>연계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_Toc27400410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33</w:t>
        </w:r>
        <w:r w:rsidR="001A0E2B">
          <w:rPr>
            <w:noProof/>
            <w:webHidden/>
          </w:rPr>
          <w:fldChar w:fldCharType="end"/>
        </w:r>
      </w:hyperlink>
    </w:p>
    <w:p w14:paraId="53CB728E" w14:textId="5F74A75D" w:rsidR="001A0E2B" w:rsidRDefault="005725B9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27400411" w:history="1">
        <w:r w:rsidR="001A0E2B" w:rsidRPr="003D5D33">
          <w:rPr>
            <w:rStyle w:val="a6"/>
            <w:noProof/>
          </w:rPr>
          <w:t>3.8</w:t>
        </w:r>
        <w:r w:rsidR="001A0E2B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A0E2B" w:rsidRPr="003D5D33">
          <w:rPr>
            <w:rStyle w:val="a6"/>
            <w:noProof/>
          </w:rPr>
          <w:t>설계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정보</w:t>
        </w:r>
        <w:r w:rsidR="001A0E2B" w:rsidRPr="003D5D33">
          <w:rPr>
            <w:rStyle w:val="a6"/>
            <w:noProof/>
          </w:rPr>
          <w:t xml:space="preserve"> </w:t>
        </w:r>
        <w:r w:rsidR="001A0E2B" w:rsidRPr="003D5D33">
          <w:rPr>
            <w:rStyle w:val="a6"/>
            <w:noProof/>
          </w:rPr>
          <w:t>리스트</w:t>
        </w:r>
        <w:r w:rsidR="001A0E2B">
          <w:rPr>
            <w:noProof/>
            <w:webHidden/>
          </w:rPr>
          <w:tab/>
        </w:r>
        <w:r w:rsidR="001A0E2B">
          <w:rPr>
            <w:noProof/>
            <w:webHidden/>
          </w:rPr>
          <w:fldChar w:fldCharType="begin"/>
        </w:r>
        <w:r w:rsidR="001A0E2B">
          <w:rPr>
            <w:noProof/>
            <w:webHidden/>
          </w:rPr>
          <w:instrText xml:space="preserve"> PAGEREF _Toc27400411 \h </w:instrText>
        </w:r>
        <w:r w:rsidR="001A0E2B">
          <w:rPr>
            <w:noProof/>
            <w:webHidden/>
          </w:rPr>
        </w:r>
        <w:r w:rsidR="001A0E2B">
          <w:rPr>
            <w:noProof/>
            <w:webHidden/>
          </w:rPr>
          <w:fldChar w:fldCharType="separate"/>
        </w:r>
        <w:r w:rsidR="008F1086">
          <w:rPr>
            <w:noProof/>
            <w:webHidden/>
          </w:rPr>
          <w:t>34</w:t>
        </w:r>
        <w:r w:rsidR="001A0E2B">
          <w:rPr>
            <w:noProof/>
            <w:webHidden/>
          </w:rPr>
          <w:fldChar w:fldCharType="end"/>
        </w:r>
      </w:hyperlink>
    </w:p>
    <w:p w14:paraId="3EF69551" w14:textId="1A8379AF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2" w:history="1">
        <w:r w:rsidR="001A0E2B" w:rsidRPr="003D5D33">
          <w:rPr>
            <w:rStyle w:val="a6"/>
          </w:rPr>
          <w:t>4.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_Toc27400412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38</w:t>
        </w:r>
        <w:r w:rsidR="001A0E2B">
          <w:rPr>
            <w:webHidden/>
          </w:rPr>
          <w:fldChar w:fldCharType="end"/>
        </w:r>
      </w:hyperlink>
    </w:p>
    <w:p w14:paraId="14CB20AA" w14:textId="6B7F1565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3" w:history="1">
        <w:r w:rsidR="001A0E2B" w:rsidRPr="003D5D33">
          <w:rPr>
            <w:rStyle w:val="a6"/>
          </w:rPr>
          <w:t>5.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Convert PDF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_Toc27400413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4FB0E43C" w14:textId="055D1E49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4" w:history="1">
        <w:r w:rsidR="001A0E2B" w:rsidRPr="003D5D33">
          <w:rPr>
            <w:rStyle w:val="a6"/>
          </w:rPr>
          <w:t>6.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CAD에서 텍스트 가져오기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_Toc27400414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5030C0C4" w14:textId="4BA5742A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5" w:history="1">
        <w:r w:rsidR="001A0E2B" w:rsidRPr="003D5D33">
          <w:rPr>
            <w:rStyle w:val="a6"/>
          </w:rPr>
          <w:t>7.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심볼 굵기 강화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_Toc27400415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39</w:t>
        </w:r>
        <w:r w:rsidR="001A0E2B">
          <w:rPr>
            <w:webHidden/>
          </w:rPr>
          <w:fldChar w:fldCharType="end"/>
        </w:r>
      </w:hyperlink>
    </w:p>
    <w:p w14:paraId="795FF96A" w14:textId="5E3A8AD5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6" w:history="1">
        <w:r w:rsidR="001A0E2B" w:rsidRPr="003D5D33">
          <w:rPr>
            <w:rStyle w:val="a6"/>
          </w:rPr>
          <w:t>8.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데이터 이관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_Toc27400416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40</w:t>
        </w:r>
        <w:r w:rsidR="001A0E2B">
          <w:rPr>
            <w:webHidden/>
          </w:rPr>
          <w:fldChar w:fldCharType="end"/>
        </w:r>
      </w:hyperlink>
    </w:p>
    <w:p w14:paraId="71F04C05" w14:textId="4C4C2009" w:rsidR="001A0E2B" w:rsidRDefault="005725B9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27400417" w:history="1">
        <w:r w:rsidR="001A0E2B" w:rsidRPr="003D5D33">
          <w:rPr>
            <w:rStyle w:val="a6"/>
          </w:rPr>
          <w:t>9.</w:t>
        </w:r>
        <w:r w:rsidR="001A0E2B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1A0E2B" w:rsidRPr="003D5D33">
          <w:rPr>
            <w:rStyle w:val="a6"/>
          </w:rPr>
          <w:t>내보내기</w:t>
        </w:r>
        <w:r w:rsidR="001A0E2B">
          <w:rPr>
            <w:webHidden/>
          </w:rPr>
          <w:tab/>
        </w:r>
        <w:r w:rsidR="001A0E2B">
          <w:rPr>
            <w:webHidden/>
          </w:rPr>
          <w:fldChar w:fldCharType="begin"/>
        </w:r>
        <w:r w:rsidR="001A0E2B">
          <w:rPr>
            <w:webHidden/>
          </w:rPr>
          <w:instrText xml:space="preserve"> PAGEREF _Toc27400417 \h </w:instrText>
        </w:r>
        <w:r w:rsidR="001A0E2B">
          <w:rPr>
            <w:webHidden/>
          </w:rPr>
        </w:r>
        <w:r w:rsidR="001A0E2B">
          <w:rPr>
            <w:webHidden/>
          </w:rPr>
          <w:fldChar w:fldCharType="separate"/>
        </w:r>
        <w:r w:rsidR="008F1086">
          <w:rPr>
            <w:webHidden/>
          </w:rPr>
          <w:t>41</w:t>
        </w:r>
        <w:r w:rsidR="001A0E2B">
          <w:rPr>
            <w:webHidden/>
          </w:rPr>
          <w:fldChar w:fldCharType="end"/>
        </w:r>
      </w:hyperlink>
    </w:p>
    <w:p w14:paraId="4FB2C18E" w14:textId="2AA1470A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2" w:name="_Toc27400389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2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3" w:name="_Toc27400390"/>
      <w:r>
        <w:rPr>
          <w:rFonts w:hint="eastAsia"/>
        </w:rPr>
        <w:t>프로그램 설치</w:t>
      </w:r>
      <w:bookmarkEnd w:id="3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4" w:name="_Toc27400391"/>
      <w:r>
        <w:rPr>
          <w:rFonts w:hint="eastAsia"/>
        </w:rPr>
        <w:t>프로그램 실행</w:t>
      </w:r>
      <w:bookmarkEnd w:id="4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5" w:name="_Toc27400392"/>
      <w:r>
        <w:rPr>
          <w:rFonts w:hint="eastAsia"/>
          <w:szCs w:val="20"/>
        </w:rPr>
        <w:lastRenderedPageBreak/>
        <w:t>사전 설정</w:t>
      </w:r>
      <w:bookmarkEnd w:id="5"/>
    </w:p>
    <w:bookmarkStart w:id="6" w:name="_Toc27400393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6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2A19FC67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7" w:name="_Toc27400394"/>
      <w:r>
        <w:rPr>
          <w:rFonts w:hint="eastAsia"/>
        </w:rPr>
        <w:lastRenderedPageBreak/>
        <w:t>화면 구성</w:t>
      </w:r>
      <w:bookmarkEnd w:id="7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8" w:name="_Toc27400395"/>
      <w:r>
        <w:rPr>
          <w:rFonts w:hint="eastAsia"/>
        </w:rPr>
        <w:lastRenderedPageBreak/>
        <w:t>환경 설정</w:t>
      </w:r>
      <w:bookmarkEnd w:id="8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</w:t>
      </w:r>
      <w:proofErr w:type="gramStart"/>
      <w:r>
        <w:t>Size :</w:t>
      </w:r>
      <w:proofErr w:type="gramEnd"/>
      <w:r>
        <w:t xml:space="preserve">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 xml:space="preserve">번호 </w:t>
      </w: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</w:t>
      </w: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>OTE\s\d</w:t>
      </w:r>
      <w:proofErr w:type="gramStart"/>
      <w:r w:rsidRPr="002C2C4C">
        <w:rPr>
          <w:szCs w:val="20"/>
        </w:rPr>
        <w:t>+(,\</w:t>
      </w:r>
      <w:proofErr w:type="gramEnd"/>
      <w:r w:rsidRPr="002C2C4C">
        <w:rPr>
          <w:szCs w:val="20"/>
        </w:rPr>
        <w:t xml:space="preserve">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9" w:name="_Toc27400396"/>
      <w:r>
        <w:rPr>
          <w:rFonts w:hint="eastAsia"/>
        </w:rPr>
        <w:lastRenderedPageBreak/>
        <w:t>영역 설정</w:t>
      </w:r>
      <w:bookmarkEnd w:id="9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0" w:name="_Toc27400397"/>
      <w:r>
        <w:rPr>
          <w:rFonts w:hint="eastAsia"/>
        </w:rPr>
        <w:lastRenderedPageBreak/>
        <w:t>코드 테이블 설정</w:t>
      </w:r>
      <w:bookmarkEnd w:id="10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61799FFF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1" w:name="_Toc27400398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1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2" w:name="_Toc27400399"/>
      <w:r>
        <w:rPr>
          <w:rFonts w:hint="eastAsia"/>
        </w:rPr>
        <w:lastRenderedPageBreak/>
        <w:t>문자 학습</w:t>
      </w:r>
      <w:bookmarkEnd w:id="12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3" w:name="_Toc27400400"/>
      <w:r>
        <w:rPr>
          <w:rFonts w:hint="eastAsia"/>
        </w:rPr>
        <w:lastRenderedPageBreak/>
        <w:t>심볼 등록</w:t>
      </w:r>
      <w:bookmarkEnd w:id="13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lastRenderedPageBreak/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bookmarkStart w:id="14" w:name="_GoBack"/>
      <w:bookmarkEnd w:id="14"/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27400401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BA803E" wp14:editId="5373EA09">
            <wp:extent cx="2305123" cy="4790857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21" cy="48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27400402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7D8B03C" w:rsidR="0020681F" w:rsidRDefault="0020681F" w:rsidP="0020681F">
      <w:pPr>
        <w:jc w:val="center"/>
      </w:pPr>
      <w:r>
        <w:rPr>
          <w:noProof/>
        </w:rPr>
        <w:drawing>
          <wp:inline distT="0" distB="0" distL="0" distR="0" wp14:anchorId="339E9770" wp14:editId="66248072">
            <wp:extent cx="4038342" cy="2594864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46232" cy="25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66A4B3C0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63345">
        <w:rPr>
          <w:noProof/>
        </w:rPr>
        <w:drawing>
          <wp:inline distT="0" distB="0" distL="0" distR="0" wp14:anchorId="4E1A1B4D" wp14:editId="4EA1EB52">
            <wp:extent cx="3591763" cy="2390819"/>
            <wp:effectExtent l="0" t="0" r="8890" b="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23847" cy="24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34CD7BBC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>
        <w:rPr>
          <w:noProof/>
        </w:rPr>
        <w:drawing>
          <wp:inline distT="0" distB="0" distL="0" distR="0" wp14:anchorId="11CFD215" wp14:editId="4192C815">
            <wp:extent cx="3562324" cy="2371223"/>
            <wp:effectExtent l="0" t="0" r="635" b="0"/>
            <wp:docPr id="200" name="그림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81904" cy="238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B80F" w14:textId="1F2C0274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심볼 라이브러리 내보내기가 완료되면 확인창이 뜹니다.</w:t>
      </w:r>
      <w:r>
        <w:br/>
      </w:r>
      <w:r>
        <w:rPr>
          <w:noProof/>
        </w:rPr>
        <w:drawing>
          <wp:inline distT="0" distB="0" distL="0" distR="0" wp14:anchorId="7666DF80" wp14:editId="639916A7">
            <wp:extent cx="2457450" cy="1066800"/>
            <wp:effectExtent l="0" t="0" r="0" b="0"/>
            <wp:docPr id="201" name="그림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27400403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27400404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27400405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27400406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 xml:space="preserve">Owner를 클릭하면 캔버스에서 해당 항목으로 </w:t>
      </w:r>
      <w:proofErr w:type="gramStart"/>
      <w:r w:rsidR="00B01F5E" w:rsidRPr="00B35A46">
        <w:rPr>
          <w:rFonts w:hint="eastAsia"/>
        </w:rPr>
        <w:t>이동 합니다</w:t>
      </w:r>
      <w:proofErr w:type="gramEnd"/>
      <w:r w:rsidR="00B01F5E" w:rsidRPr="00B35A46">
        <w:rPr>
          <w:rFonts w:hint="eastAsia"/>
        </w:rPr>
        <w:t>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4B1BBDD9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>
        <w:rPr>
          <w:noProof/>
        </w:rPr>
        <w:t>X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47A65E01" w:rsidR="006207F5" w:rsidRDefault="006207F5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C30D148" wp14:editId="2A17248D">
            <wp:extent cx="3636010" cy="3163458"/>
            <wp:effectExtent l="0" t="0" r="2540" b="0"/>
            <wp:docPr id="204" name="그림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6887" t="8246"/>
                    <a:stretch/>
                  </pic:blipFill>
                  <pic:spPr bwMode="auto">
                    <a:xfrm>
                      <a:off x="0" y="0"/>
                      <a:ext cx="3636308" cy="3163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3DD42" w14:textId="3ADAC87C" w:rsidR="00A46C95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</w:p>
    <w:p w14:paraId="54711771" w14:textId="749D551E" w:rsidR="009D1761" w:rsidRDefault="00A46C95" w:rsidP="00A46C9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66385612" wp14:editId="1A4AD46C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9D0BADC" wp14:editId="479D5B5E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27400407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27400408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27400409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27400410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27400411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5F6A2817">
            <wp:extent cx="4535880" cy="2950083"/>
            <wp:effectExtent l="0" t="0" r="0" b="317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02" cy="297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lastRenderedPageBreak/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1D4E97A7">
            <wp:extent cx="5587847" cy="3512846"/>
            <wp:effectExtent l="0" t="0" r="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98369" cy="351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lastRenderedPageBreak/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27400412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1B6CB10E" w14:textId="45AAF184" w:rsidR="00CC60F6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27400413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ADF4A31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적용됩니다.</w:t>
      </w:r>
      <w:r>
        <w:t xml:space="preserve">) </w:t>
      </w:r>
      <w:r w:rsidR="00395968">
        <w:t xml:space="preserve">– </w:t>
      </w:r>
      <w:r>
        <w:t xml:space="preserve">Scale </w:t>
      </w:r>
      <w:r>
        <w:rPr>
          <w:rFonts w:hint="eastAsia"/>
        </w:rPr>
        <w:t>값이</w:t>
      </w:r>
      <w:r w:rsidR="00395968">
        <w:rPr>
          <w:rFonts w:hint="eastAsia"/>
        </w:rPr>
        <w:t xml:space="preserve"> 높을 경우 메모리가 부족할 수 있으니 그때는</w:t>
      </w:r>
      <w:r>
        <w:rPr>
          <w:rFonts w:hint="eastAsia"/>
        </w:rPr>
        <w:t xml:space="preserve"> </w:t>
      </w:r>
      <w:r w:rsidR="00395968">
        <w:rPr>
          <w:rFonts w:hint="eastAsia"/>
        </w:rPr>
        <w:t>낮춰서 시도해 보시기 바랍니다.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27400414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27400415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27400416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27400417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95"/>
      <w:footerReference w:type="default" r:id="rId96"/>
      <w:footerReference w:type="first" r:id="rId9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FCDB94" w14:textId="77777777" w:rsidR="005725B9" w:rsidRDefault="005725B9">
      <w:r>
        <w:separator/>
      </w:r>
    </w:p>
  </w:endnote>
  <w:endnote w:type="continuationSeparator" w:id="0">
    <w:p w14:paraId="58EDAC2E" w14:textId="77777777" w:rsidR="005725B9" w:rsidRDefault="0057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8F1086" w:rsidRPr="002D7A1E" w:rsidRDefault="008F1086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8F1086" w:rsidRDefault="008F1086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CCF34" w14:textId="77777777" w:rsidR="005725B9" w:rsidRDefault="005725B9">
      <w:bookmarkStart w:id="0" w:name="_Hlk482265958"/>
      <w:bookmarkEnd w:id="0"/>
      <w:r>
        <w:separator/>
      </w:r>
    </w:p>
  </w:footnote>
  <w:footnote w:type="continuationSeparator" w:id="0">
    <w:p w14:paraId="69417639" w14:textId="77777777" w:rsidR="005725B9" w:rsidRDefault="005725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8F1086" w:rsidRPr="00EB508A" w:rsidRDefault="008F1086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2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4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5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7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8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1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2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3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7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1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3"/>
  </w:num>
  <w:num w:numId="3">
    <w:abstractNumId w:val="12"/>
  </w:num>
  <w:num w:numId="4">
    <w:abstractNumId w:val="17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1"/>
  </w:num>
  <w:num w:numId="10">
    <w:abstractNumId w:val="28"/>
  </w:num>
  <w:num w:numId="11">
    <w:abstractNumId w:val="16"/>
  </w:num>
  <w:num w:numId="12">
    <w:abstractNumId w:val="10"/>
  </w:num>
  <w:num w:numId="13">
    <w:abstractNumId w:val="19"/>
  </w:num>
  <w:num w:numId="14">
    <w:abstractNumId w:val="20"/>
  </w:num>
  <w:num w:numId="15">
    <w:abstractNumId w:val="15"/>
  </w:num>
  <w:num w:numId="16">
    <w:abstractNumId w:val="26"/>
  </w:num>
  <w:num w:numId="17">
    <w:abstractNumId w:val="30"/>
  </w:num>
  <w:num w:numId="18">
    <w:abstractNumId w:val="8"/>
  </w:num>
  <w:num w:numId="19">
    <w:abstractNumId w:val="3"/>
  </w:num>
  <w:num w:numId="20">
    <w:abstractNumId w:val="27"/>
  </w:num>
  <w:num w:numId="21">
    <w:abstractNumId w:val="29"/>
  </w:num>
  <w:num w:numId="22">
    <w:abstractNumId w:val="25"/>
  </w:num>
  <w:num w:numId="23">
    <w:abstractNumId w:val="24"/>
  </w:num>
  <w:num w:numId="24">
    <w:abstractNumId w:val="31"/>
  </w:num>
  <w:num w:numId="25">
    <w:abstractNumId w:val="22"/>
  </w:num>
  <w:num w:numId="26">
    <w:abstractNumId w:val="5"/>
  </w:num>
  <w:num w:numId="27">
    <w:abstractNumId w:val="14"/>
  </w:num>
  <w:num w:numId="28">
    <w:abstractNumId w:val="11"/>
  </w:num>
  <w:num w:numId="29">
    <w:abstractNumId w:val="23"/>
  </w:num>
  <w:num w:numId="30">
    <w:abstractNumId w:val="9"/>
  </w:num>
  <w:num w:numId="31">
    <w:abstractNumId w:val="18"/>
  </w:num>
  <w:num w:numId="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3445"/>
    <w:rsid w:val="000A3A9A"/>
    <w:rsid w:val="000A51EA"/>
    <w:rsid w:val="000A66A3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2383A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0E2B"/>
    <w:rsid w:val="001A2643"/>
    <w:rsid w:val="001A57B5"/>
    <w:rsid w:val="001A69BA"/>
    <w:rsid w:val="001A6EF9"/>
    <w:rsid w:val="001B11E3"/>
    <w:rsid w:val="001B202A"/>
    <w:rsid w:val="001B28E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52B0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5FBD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2480C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51A2A-00BD-47A3-B80C-BB31BF6E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862</TotalTime>
  <Pages>41</Pages>
  <Words>2061</Words>
  <Characters>11753</Characters>
  <Application>Microsoft Office Word</Application>
  <DocSecurity>0</DocSecurity>
  <Lines>97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13787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함 의성</cp:lastModifiedBy>
  <cp:revision>83</cp:revision>
  <cp:lastPrinted>2019-12-16T05:53:00Z</cp:lastPrinted>
  <dcterms:created xsi:type="dcterms:W3CDTF">2019-09-05T09:30:00Z</dcterms:created>
  <dcterms:modified xsi:type="dcterms:W3CDTF">2019-12-16T06:58:00Z</dcterms:modified>
</cp:coreProperties>
</file>