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6275A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16915A74" w14:textId="79954096" w:rsidR="00B02A0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80099855" w:history="1">
        <w:r w:rsidR="00B02A0B" w:rsidRPr="00F4506E">
          <w:rPr>
            <w:rStyle w:val="a6"/>
          </w:rPr>
          <w:t>1</w:t>
        </w:r>
        <w:r w:rsidR="00B02A0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02A0B" w:rsidRPr="00F4506E">
          <w:rPr>
            <w:rStyle w:val="a6"/>
          </w:rPr>
          <w:t>설치</w:t>
        </w:r>
        <w:r w:rsidR="00B02A0B">
          <w:rPr>
            <w:webHidden/>
          </w:rPr>
          <w:tab/>
        </w:r>
        <w:r w:rsidR="00B02A0B">
          <w:rPr>
            <w:webHidden/>
          </w:rPr>
          <w:fldChar w:fldCharType="begin"/>
        </w:r>
        <w:r w:rsidR="00B02A0B">
          <w:rPr>
            <w:webHidden/>
          </w:rPr>
          <w:instrText xml:space="preserve"> PAGEREF _Toc80099855 \h </w:instrText>
        </w:r>
        <w:r w:rsidR="00B02A0B">
          <w:rPr>
            <w:webHidden/>
          </w:rPr>
        </w:r>
        <w:r w:rsidR="00B02A0B">
          <w:rPr>
            <w:webHidden/>
          </w:rPr>
          <w:fldChar w:fldCharType="separate"/>
        </w:r>
        <w:r w:rsidR="00415CE5">
          <w:rPr>
            <w:webHidden/>
          </w:rPr>
          <w:t>3</w:t>
        </w:r>
        <w:r w:rsidR="00B02A0B">
          <w:rPr>
            <w:webHidden/>
          </w:rPr>
          <w:fldChar w:fldCharType="end"/>
        </w:r>
      </w:hyperlink>
    </w:p>
    <w:p w14:paraId="6147C238" w14:textId="5241E008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56" w:history="1">
        <w:r w:rsidRPr="00F4506E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프로그램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8F2D362" w14:textId="5D136DD5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57" w:history="1">
        <w:r w:rsidRPr="00F4506E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프로그램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A425CD" w14:textId="61F3B21D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58" w:history="1">
        <w:r w:rsidRPr="00F4506E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24B0316" w14:textId="1F955464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59" w:history="1">
        <w:r w:rsidRPr="00F4506E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프로젝트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C24620" w14:textId="4C95FC89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0" w:history="1">
        <w:r w:rsidRPr="00F4506E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화면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08F904" w14:textId="4B7F0B16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1" w:history="1">
        <w:r w:rsidRPr="00F4506E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환경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D45DB8D" w14:textId="1B19600E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2" w:history="1">
        <w:r w:rsidRPr="00F4506E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영역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C04ACE6" w14:textId="472C043D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3" w:history="1">
        <w:r w:rsidRPr="00F4506E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내보내기</w:t>
        </w:r>
        <w:r w:rsidRPr="00F4506E">
          <w:rPr>
            <w:rStyle w:val="a6"/>
            <w:noProof/>
          </w:rPr>
          <w:t>(Export)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A69FD59" w14:textId="13DF290D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4" w:history="1">
        <w:r w:rsidRPr="00F4506E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코드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테이블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F291AAC" w14:textId="1189528B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5" w:history="1">
        <w:r w:rsidRPr="00F4506E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HMB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6F0FC12" w14:textId="45F081AE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6" w:history="1">
        <w:r w:rsidRPr="00F4506E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 xml:space="preserve">Custom Code Table </w:t>
        </w:r>
        <w:r w:rsidRPr="00F4506E">
          <w:rPr>
            <w:rStyle w:val="a6"/>
            <w:noProof/>
            <w:highlight w:val="yellow"/>
          </w:rPr>
          <w:t>(Mainly for Instrument Module)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603123B" w14:textId="7664F28C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7" w:history="1">
        <w:r w:rsidRPr="00F4506E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 xml:space="preserve">Replace Code Table </w:t>
        </w:r>
        <w:r w:rsidRPr="00F4506E">
          <w:rPr>
            <w:rStyle w:val="a6"/>
            <w:noProof/>
            <w:highlight w:val="yellow"/>
          </w:rPr>
          <w:t>(Mainly for Instrument Module)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EDF5D83" w14:textId="0C13E2DF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8" w:history="1">
        <w:r w:rsidRPr="00F4506E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 xml:space="preserve">Special Item Type </w:t>
        </w:r>
        <w:r w:rsidRPr="00F4506E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A136301" w14:textId="1D5767BA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69" w:history="1">
        <w:r w:rsidRPr="00F4506E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문자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학습</w:t>
        </w:r>
        <w:r w:rsidRPr="00F4506E">
          <w:rPr>
            <w:rStyle w:val="a6"/>
            <w:noProof/>
          </w:rPr>
          <w:t>(OCR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4C9CCF2" w14:textId="6BC3FBF0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0" w:history="1">
        <w:r w:rsidRPr="00F4506E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심볼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학습</w:t>
        </w:r>
        <w:r w:rsidRPr="00F4506E">
          <w:rPr>
            <w:rStyle w:val="a6"/>
            <w:noProof/>
          </w:rPr>
          <w:t>(Symbol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CC82080" w14:textId="50F2B0C4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1" w:history="1">
        <w:r w:rsidRPr="00F4506E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Make Label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493BE5E" w14:textId="4A656500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2" w:history="1">
        <w:r w:rsidRPr="00F4506E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심볼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2FAFD55" w14:textId="7920F5EB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3" w:history="1">
        <w:r w:rsidRPr="00F4506E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심볼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속성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1D56FE9" w14:textId="5D9DDC37" w:rsidR="00B02A0B" w:rsidRDefault="00B02A0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4" w:history="1">
        <w:r w:rsidRPr="00F4506E">
          <w:rPr>
            <w:rStyle w:val="a6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심볼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43302CD" w14:textId="46636C7B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75" w:history="1">
        <w:r w:rsidRPr="00F4506E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13FF656A" w14:textId="5A640A0E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6" w:history="1">
        <w:r w:rsidRPr="00F4506E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문자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7E25F69" w14:textId="7412FBC3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7" w:history="1">
        <w:r w:rsidRPr="00F4506E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도면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273190F" w14:textId="2972FB59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8" w:history="1">
        <w:r w:rsidRPr="00F4506E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인식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결과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4952D17" w14:textId="0786EC9A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79" w:history="1">
        <w:r w:rsidRPr="00F4506E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속성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9EFA0A1" w14:textId="62D11560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0" w:history="1">
        <w:r w:rsidRPr="00F4506E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텍스트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찾기</w:t>
        </w:r>
        <w:r w:rsidRPr="00F4506E">
          <w:rPr>
            <w:rStyle w:val="a6"/>
            <w:noProof/>
          </w:rPr>
          <w:t>/</w:t>
        </w:r>
        <w:r w:rsidRPr="00F4506E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8F1E8B9" w14:textId="1E62D2DA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1" w:history="1">
        <w:r w:rsidRPr="00F4506E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379EFCE" w14:textId="35EBB802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2" w:history="1">
        <w:r w:rsidRPr="00F4506E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심볼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바꾸기</w:t>
        </w:r>
        <w:r w:rsidRPr="00F4506E">
          <w:rPr>
            <w:rStyle w:val="a6"/>
            <w:noProof/>
          </w:rPr>
          <w:t>/</w:t>
        </w:r>
        <w:r w:rsidRPr="00F4506E">
          <w:rPr>
            <w:rStyle w:val="a6"/>
            <w:noProof/>
          </w:rPr>
          <w:t>삽입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7F16934" w14:textId="08BDA3BD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3" w:history="1">
        <w:r w:rsidRPr="00F4506E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 xml:space="preserve">OPC </w:t>
        </w:r>
        <w:r w:rsidRPr="00F4506E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35DF903" w14:textId="0A3BE359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4" w:history="1">
        <w:r w:rsidRPr="00F4506E">
          <w:rPr>
            <w:rStyle w:val="a6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 xml:space="preserve">Streamline </w:t>
        </w:r>
        <w:r w:rsidRPr="00F4506E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726AB27" w14:textId="6F14858A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85" w:history="1">
        <w:r w:rsidRPr="00F4506E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3180C073" w14:textId="0C2172E4" w:rsidR="00B02A0B" w:rsidRDefault="00B02A0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0099886" w:history="1">
        <w:r w:rsidRPr="00F4506E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4506E">
          <w:rPr>
            <w:rStyle w:val="a6"/>
            <w:noProof/>
          </w:rPr>
          <w:t>설계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정보</w:t>
        </w:r>
        <w:r w:rsidRPr="00F4506E">
          <w:rPr>
            <w:rStyle w:val="a6"/>
            <w:noProof/>
          </w:rPr>
          <w:t xml:space="preserve"> </w:t>
        </w:r>
        <w:r w:rsidRPr="00F4506E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_Toc80099886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5CE5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363C7FB" w14:textId="3873B37F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87" w:history="1">
        <w:r w:rsidRPr="00F4506E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15FBB79C" w14:textId="7CDDC878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88" w:history="1">
        <w:r w:rsidRPr="00F4506E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74BFA3D3" w14:textId="0F5B8522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89" w:history="1">
        <w:r w:rsidRPr="00F4506E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CAD에서 데이터(라인, 텍스트)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76FCD2C8" w14:textId="7086DA8A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90" w:history="1">
        <w:r w:rsidRPr="00F4506E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PDF에서 텍스트 가져오기(계장 확장)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5C2F29AE" w14:textId="00822885" w:rsidR="00B02A0B" w:rsidRDefault="00B02A0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91" w:history="1">
        <w:r w:rsidRPr="00F4506E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심볼 굵기</w:t>
        </w:r>
        <w:r w:rsidRPr="00F4506E">
          <w:rPr>
            <w:rStyle w:val="a6"/>
          </w:rPr>
          <w:t xml:space="preserve"> </w:t>
        </w:r>
        <w:r w:rsidRPr="00F4506E">
          <w:rPr>
            <w:rStyle w:val="a6"/>
          </w:rPr>
          <w:t>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185EEF20" w14:textId="22C7D7E1" w:rsidR="00B02A0B" w:rsidRDefault="00B02A0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92" w:history="1">
        <w:r w:rsidRPr="00F4506E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0D085C38" w14:textId="20B48AE0" w:rsidR="00B02A0B" w:rsidRDefault="00B02A0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93" w:history="1">
        <w:r w:rsidRPr="00F4506E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14C68FA9" w14:textId="47BC1F19" w:rsidR="00B02A0B" w:rsidRDefault="00B02A0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0099894" w:history="1">
        <w:r w:rsidRPr="00F4506E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4506E">
          <w:rPr>
            <w:rStyle w:val="a6"/>
          </w:rPr>
          <w:t>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_Toc80099894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CE5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4FB2C18E" w14:textId="20820C88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80099855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80099856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80099857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0386ADCB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3514C70D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6C669E45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11641091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80099858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80099859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20611FB3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0A232492" w:rsidR="00097BAB" w:rsidRDefault="00C61194" w:rsidP="00C61194">
      <w:pPr>
        <w:pStyle w:val="a8"/>
      </w:pPr>
      <w:r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80099860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54C2400B" w:rsidR="0066303F" w:rsidRDefault="008B07A9" w:rsidP="002A3D16">
      <w:pPr>
        <w:pStyle w:val="a8"/>
      </w:pPr>
      <w:r>
        <w:t xml:space="preserve">그림 </w:t>
      </w:r>
      <w:r w:rsidR="0082694A">
        <w:fldChar w:fldCharType="begin"/>
      </w:r>
      <w:r w:rsidR="0082694A">
        <w:instrText xml:space="preserve"> SEQ </w:instrText>
      </w:r>
      <w:r w:rsidR="0082694A">
        <w:instrText>그림</w:instrText>
      </w:r>
      <w:r w:rsidR="0082694A">
        <w:instrText xml:space="preserve"> \* ARABIC </w:instrText>
      </w:r>
      <w:r w:rsidR="0082694A">
        <w:fldChar w:fldCharType="separate"/>
      </w:r>
      <w:r w:rsidR="00415CE5">
        <w:rPr>
          <w:noProof/>
        </w:rPr>
        <w:t>1</w:t>
      </w:r>
      <w:r w:rsidR="0082694A">
        <w:rPr>
          <w:noProof/>
        </w:rPr>
        <w:fldChar w:fldCharType="end"/>
      </w:r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r w:rsidR="0082694A">
        <w:fldChar w:fldCharType="begin"/>
      </w:r>
      <w:r w:rsidR="0082694A">
        <w:instrText xml:space="preserve"> SEQ </w:instrText>
      </w:r>
      <w:r w:rsidR="0082694A">
        <w:instrText>그림</w:instrText>
      </w:r>
      <w:r w:rsidR="0082694A">
        <w:instrText xml:space="preserve"> \* ARABIC </w:instrText>
      </w:r>
      <w:r w:rsidR="0082694A">
        <w:fldChar w:fldCharType="separate"/>
      </w:r>
      <w:r w:rsidR="00415CE5">
        <w:rPr>
          <w:noProof/>
        </w:rPr>
        <w:t>2</w:t>
      </w:r>
      <w:r w:rsidR="0082694A">
        <w:rPr>
          <w:noProof/>
        </w:rPr>
        <w:fldChar w:fldCharType="end"/>
      </w:r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127B121D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proofErr w:type="spellStart"/>
      <w:r w:rsidR="00F621A6" w:rsidRPr="00BE5B16">
        <w:rPr>
          <w:rFonts w:hint="eastAsia"/>
          <w:color w:val="000000" w:themeColor="text1"/>
        </w:rPr>
        <w:t>드랍하여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클릭합니다.</w:t>
      </w:r>
    </w:p>
    <w:p w14:paraId="167295B7" w14:textId="6F899869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color w:val="000000" w:themeColor="text1"/>
        </w:rPr>
        <w:t>Library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드래그-</w:t>
      </w:r>
      <w:proofErr w:type="spellStart"/>
      <w:r w:rsidR="00FB615F" w:rsidRPr="00BE5B16">
        <w:rPr>
          <w:rFonts w:hint="eastAsia"/>
          <w:color w:val="000000" w:themeColor="text1"/>
        </w:rPr>
        <w:t>드랍하여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</w:t>
      </w:r>
      <w:proofErr w:type="spellStart"/>
      <w:r w:rsidRPr="00794108">
        <w:rPr>
          <w:rFonts w:hint="eastAsia"/>
        </w:rPr>
        <w:t>머릿부분을</w:t>
      </w:r>
      <w:proofErr w:type="spellEnd"/>
      <w:r w:rsidRPr="00794108">
        <w:rPr>
          <w:rFonts w:hint="eastAsia"/>
        </w:rPr>
        <w:t xml:space="preserve">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80099861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80099862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C241E">
      <w:pPr>
        <w:pStyle w:val="2"/>
        <w:numPr>
          <w:ilvl w:val="1"/>
          <w:numId w:val="5"/>
        </w:numPr>
        <w:ind w:firstLineChars="0"/>
        <w:rPr>
          <w:color w:val="000000" w:themeColor="text1"/>
        </w:rPr>
      </w:pPr>
      <w:bookmarkStart w:id="10" w:name="_Toc80099863"/>
      <w:r>
        <w:rPr>
          <w:rFonts w:hint="eastAsia"/>
          <w:color w:val="000000" w:themeColor="text1"/>
        </w:rPr>
        <w:t>내보내기(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80099864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521DE923" w:rsidR="001E5A9F" w:rsidRDefault="00B730A7" w:rsidP="001E5A9F">
      <w:pPr>
        <w:pStyle w:val="a8"/>
      </w:pPr>
      <w:r>
        <w:t xml:space="preserve">그림 </w:t>
      </w:r>
      <w:r w:rsidR="0082694A">
        <w:fldChar w:fldCharType="begin"/>
      </w:r>
      <w:r w:rsidR="0082694A">
        <w:instrText xml:space="preserve"> SEQ </w:instrText>
      </w:r>
      <w:r w:rsidR="0082694A">
        <w:instrText>그림</w:instrText>
      </w:r>
      <w:r w:rsidR="0082694A">
        <w:instrText xml:space="preserve"> \* ARABIC </w:instrText>
      </w:r>
      <w:r w:rsidR="0082694A">
        <w:fldChar w:fldCharType="separate"/>
      </w:r>
      <w:r w:rsidR="00415CE5">
        <w:rPr>
          <w:noProof/>
        </w:rPr>
        <w:t>3</w:t>
      </w:r>
      <w:r w:rsidR="0082694A">
        <w:rPr>
          <w:noProof/>
        </w:rPr>
        <w:fldChar w:fldCharType="end"/>
      </w:r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E7251E">
      <w:pPr>
        <w:pStyle w:val="2"/>
        <w:numPr>
          <w:ilvl w:val="1"/>
          <w:numId w:val="5"/>
        </w:numPr>
        <w:ind w:firstLineChars="0"/>
      </w:pPr>
      <w:bookmarkStart w:id="12" w:name="_Toc80099865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400E352A" w:rsidR="00505037" w:rsidRDefault="00505037" w:rsidP="00E7251E">
      <w:pPr>
        <w:pStyle w:val="2"/>
        <w:numPr>
          <w:ilvl w:val="1"/>
          <w:numId w:val="5"/>
        </w:numPr>
        <w:ind w:firstLineChars="0"/>
      </w:pPr>
      <w:bookmarkStart w:id="13" w:name="_Toc80099866"/>
      <w:r>
        <w:rPr>
          <w:rFonts w:hint="eastAsia"/>
        </w:rPr>
        <w:lastRenderedPageBreak/>
        <w:t>C</w:t>
      </w:r>
      <w:r>
        <w:t>ustom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505037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80099867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5" w:name="_Toc8009986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6" w:name="_Toc80099869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E7251E">
      <w:pPr>
        <w:pStyle w:val="2"/>
        <w:numPr>
          <w:ilvl w:val="1"/>
          <w:numId w:val="5"/>
        </w:numPr>
        <w:ind w:firstLineChars="0"/>
      </w:pPr>
      <w:bookmarkStart w:id="17" w:name="_Toc80099870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80099871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E7251E">
      <w:pPr>
        <w:pStyle w:val="2"/>
        <w:numPr>
          <w:ilvl w:val="1"/>
          <w:numId w:val="5"/>
        </w:numPr>
        <w:ind w:firstLineChars="0"/>
      </w:pPr>
      <w:bookmarkStart w:id="19" w:name="_Toc80099872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20" w:name="_Toc80099873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21" w:name="_Toc80099874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80099875"/>
      <w:r>
        <w:rPr>
          <w:rFonts w:hint="eastAsia"/>
        </w:rPr>
        <w:lastRenderedPageBreak/>
        <w:t>인식</w:t>
      </w:r>
      <w:bookmarkEnd w:id="22"/>
    </w:p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bookmarkStart w:id="23" w:name="_Toc80099876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E7805F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CC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80099877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2E6A2FA7" w:rsidR="008801A3" w:rsidRDefault="00496671" w:rsidP="00496671">
      <w:pPr>
        <w:pStyle w:val="a8"/>
      </w:pPr>
      <w:r>
        <w:t xml:space="preserve">그림 </w:t>
      </w:r>
      <w:r w:rsidR="0082694A">
        <w:fldChar w:fldCharType="begin"/>
      </w:r>
      <w:r w:rsidR="0082694A">
        <w:instrText xml:space="preserve"> SEQ </w:instrText>
      </w:r>
      <w:r w:rsidR="0082694A">
        <w:instrText>그림</w:instrText>
      </w:r>
      <w:r w:rsidR="0082694A">
        <w:instrText xml:space="preserve"> \* ARABIC </w:instrText>
      </w:r>
      <w:r w:rsidR="0082694A">
        <w:fldChar w:fldCharType="separate"/>
      </w:r>
      <w:r w:rsidR="00415CE5">
        <w:rPr>
          <w:noProof/>
        </w:rPr>
        <w:t>4</w:t>
      </w:r>
      <w:r w:rsidR="0082694A">
        <w:rPr>
          <w:noProof/>
        </w:rPr>
        <w:fldChar w:fldCharType="end"/>
      </w:r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80099878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62FEA2E5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05AC5448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80099879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80099880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80099881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80099882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80099883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80099884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80099885"/>
      <w:r w:rsidRPr="00957CEE">
        <w:rPr>
          <w:rFonts w:hint="eastAsia"/>
          <w:szCs w:val="20"/>
        </w:rPr>
        <w:lastRenderedPageBreak/>
        <w:t>리포트</w:t>
      </w:r>
      <w:bookmarkEnd w:id="32"/>
    </w:p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bookmarkStart w:id="33" w:name="_Toc80099886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bookmarkStart w:id="34" w:name="_Toc8009988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6A5D6865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09D225FE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68089B17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0F499BD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8D3A023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224BF852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45B54913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bookmarkStart w:id="35" w:name="_Toc8009988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0A5E71A4" w14:textId="69133311" w:rsidR="00395968" w:rsidRDefault="00395968" w:rsidP="0027158C">
      <w:pPr>
        <w:pStyle w:val="1"/>
        <w:numPr>
          <w:ilvl w:val="0"/>
          <w:numId w:val="3"/>
        </w:numPr>
      </w:pPr>
      <w:bookmarkStart w:id="36" w:name="_Toc80099889"/>
      <w:r>
        <w:rPr>
          <w:rFonts w:hint="eastAsia"/>
        </w:rPr>
        <w:lastRenderedPageBreak/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7" w:name="_Toc80099890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8" w:name="_Toc80099891"/>
      <w:r>
        <w:rPr>
          <w:rFonts w:hint="eastAsia"/>
        </w:rPr>
        <w:lastRenderedPageBreak/>
        <w:t>심볼 굵기 강화</w:t>
      </w:r>
      <w:bookmarkEnd w:id="38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bookmarkStart w:id="39" w:name="_Toc80099892"/>
      <w: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40" w:name="_Toc80099893"/>
      <w:r>
        <w:rPr>
          <w:rFonts w:hint="eastAsia"/>
        </w:rPr>
        <w:t>내보내기</w:t>
      </w:r>
      <w:bookmarkEnd w:id="40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bookmarkStart w:id="41" w:name="_Toc8009989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6"/>
      <w:footerReference w:type="default" r:id="rId137"/>
      <w:footerReference w:type="first" r:id="rId13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1F8B0" w14:textId="77777777" w:rsidR="0082694A" w:rsidRDefault="0082694A">
      <w:r>
        <w:separator/>
      </w:r>
    </w:p>
  </w:endnote>
  <w:endnote w:type="continuationSeparator" w:id="0">
    <w:p w14:paraId="107F9073" w14:textId="77777777" w:rsidR="0082694A" w:rsidRDefault="00826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9C270" w14:textId="77777777" w:rsidR="0082694A" w:rsidRDefault="0082694A">
      <w:bookmarkStart w:id="0" w:name="_Hlk482265958"/>
      <w:bookmarkEnd w:id="0"/>
      <w:r>
        <w:separator/>
      </w:r>
    </w:p>
  </w:footnote>
  <w:footnote w:type="continuationSeparator" w:id="0">
    <w:p w14:paraId="4CC091BF" w14:textId="77777777" w:rsidR="0082694A" w:rsidRDefault="00826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410</TotalTime>
  <Pages>63</Pages>
  <Words>3835</Words>
  <Characters>21862</Characters>
  <Application>Microsoft Office Word</Application>
  <DocSecurity>0</DocSecurity>
  <Lines>182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25646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40</cp:revision>
  <cp:lastPrinted>2021-08-17T04:38:00Z</cp:lastPrinted>
  <dcterms:created xsi:type="dcterms:W3CDTF">2020-11-02T09:23:00Z</dcterms:created>
  <dcterms:modified xsi:type="dcterms:W3CDTF">2021-08-17T04:39:00Z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