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70F19CEC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612A4E">
        <w:rPr>
          <w:szCs w:val="20"/>
        </w:rPr>
        <w:t>02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47369E0" w14:textId="4CA58FEC" w:rsidR="00641C05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32484212" w:history="1">
        <w:r w:rsidR="00641C05" w:rsidRPr="00CB7261">
          <w:rPr>
            <w:rStyle w:val="a6"/>
          </w:rPr>
          <w:t>1</w:t>
        </w:r>
        <w:r w:rsidR="00641C05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641C05" w:rsidRPr="00CB7261">
          <w:rPr>
            <w:rStyle w:val="a6"/>
          </w:rPr>
          <w:t>설치</w:t>
        </w:r>
        <w:r w:rsidR="00641C05">
          <w:rPr>
            <w:webHidden/>
          </w:rPr>
          <w:tab/>
        </w:r>
        <w:r w:rsidR="00641C05">
          <w:rPr>
            <w:webHidden/>
          </w:rPr>
          <w:fldChar w:fldCharType="begin"/>
        </w:r>
        <w:r w:rsidR="00641C05">
          <w:rPr>
            <w:webHidden/>
          </w:rPr>
          <w:instrText xml:space="preserve"> PAGEREF _Toc32484212 \h </w:instrText>
        </w:r>
        <w:r w:rsidR="00641C05">
          <w:rPr>
            <w:webHidden/>
          </w:rPr>
        </w:r>
        <w:r w:rsidR="00641C05">
          <w:rPr>
            <w:webHidden/>
          </w:rPr>
          <w:fldChar w:fldCharType="separate"/>
        </w:r>
        <w:r w:rsidR="00641C05">
          <w:rPr>
            <w:webHidden/>
          </w:rPr>
          <w:t>3</w:t>
        </w:r>
        <w:r w:rsidR="00641C05">
          <w:rPr>
            <w:webHidden/>
          </w:rPr>
          <w:fldChar w:fldCharType="end"/>
        </w:r>
      </w:hyperlink>
    </w:p>
    <w:p w14:paraId="7AB179BB" w14:textId="5DD2416E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3" w:history="1">
        <w:r w:rsidRPr="00CB7261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프로그램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5980674" w14:textId="11D68D68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4" w:history="1">
        <w:r w:rsidRPr="00CB7261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프로그램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3C4C02" w14:textId="413C251E" w:rsidR="00641C05" w:rsidRDefault="00641C0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15" w:history="1">
        <w:r w:rsidRPr="00CB7261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CB7261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_Toc32484215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83CC797" w14:textId="7C097702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6" w:history="1">
        <w:r w:rsidRPr="00CB7261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프로젝트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EC19DAF" w14:textId="01F0C726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7" w:history="1">
        <w:r w:rsidRPr="00CB7261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화면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4CB1466" w14:textId="58E49E8A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8" w:history="1">
        <w:r w:rsidRPr="00CB7261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환경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DDA4E04" w14:textId="2D0A2831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19" w:history="1">
        <w:r w:rsidRPr="00CB7261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영역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AEFDBCD" w14:textId="2F16C3DF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0" w:history="1">
        <w:r w:rsidRPr="00CB7261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코드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테이블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ED01420" w14:textId="3CF25B7B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1" w:history="1">
        <w:r w:rsidRPr="00CB7261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 xml:space="preserve">Special Item Type </w:t>
        </w:r>
        <w:r w:rsidRPr="00CB726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FA0E27F" w14:textId="0CCF9070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2" w:history="1">
        <w:r w:rsidRPr="00CB7261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문자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학습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A1DF7EE" w14:textId="1369E68F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3" w:history="1">
        <w:r w:rsidRPr="00CB7261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심볼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ABD3E79" w14:textId="7C446727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4" w:history="1">
        <w:r w:rsidRPr="00CB7261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심볼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속성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912A011" w14:textId="5059C3C6" w:rsidR="00641C05" w:rsidRDefault="00641C05" w:rsidP="001134B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5" w:history="1">
        <w:r w:rsidRPr="00CB7261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bookmarkStart w:id="2" w:name="_GoBack"/>
        <w:bookmarkEnd w:id="2"/>
        <w:r w:rsidRPr="00CB7261">
          <w:rPr>
            <w:rStyle w:val="a6"/>
            <w:noProof/>
          </w:rPr>
          <w:t>심볼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A938C9B" w14:textId="59DC21E9" w:rsidR="00641C05" w:rsidRDefault="00641C0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26" w:history="1">
        <w:r w:rsidRPr="00CB7261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CB7261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_Toc32484226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39860DBF" w14:textId="42C93DAD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7" w:history="1">
        <w:r w:rsidRPr="00CB7261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문자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6CA2064" w14:textId="0051C53D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8" w:history="1">
        <w:r w:rsidRPr="00CB7261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도면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3498B85" w14:textId="58666B02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29" w:history="1">
        <w:r w:rsidRPr="00CB7261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인식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결과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77A5C6F" w14:textId="08898C40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0" w:history="1">
        <w:r w:rsidRPr="00CB7261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속성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C38F68C" w14:textId="53A800AE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1" w:history="1">
        <w:r w:rsidRPr="00CB7261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찾기</w:t>
        </w:r>
        <w:r w:rsidRPr="00CB7261">
          <w:rPr>
            <w:rStyle w:val="a6"/>
            <w:noProof/>
          </w:rPr>
          <w:t>/</w:t>
        </w:r>
        <w:r w:rsidRPr="00CB7261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0574C1A" w14:textId="3E2CEA2D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2" w:history="1">
        <w:r w:rsidRPr="00CB7261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00F42DD" w14:textId="38542D64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3" w:history="1">
        <w:r w:rsidRPr="00CB7261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 xml:space="preserve">OPC </w:t>
        </w:r>
        <w:r w:rsidRPr="00CB7261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484BB5A" w14:textId="21E91D76" w:rsidR="00641C05" w:rsidRDefault="00641C05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484234" w:history="1">
        <w:r w:rsidRPr="00CB7261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B7261">
          <w:rPr>
            <w:rStyle w:val="a6"/>
            <w:noProof/>
          </w:rPr>
          <w:t>설계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정보</w:t>
        </w:r>
        <w:r w:rsidRPr="00CB7261">
          <w:rPr>
            <w:rStyle w:val="a6"/>
            <w:noProof/>
          </w:rPr>
          <w:t xml:space="preserve"> </w:t>
        </w:r>
        <w:r w:rsidRPr="00CB7261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_Toc32484234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31445D6" w14:textId="7157F4D4" w:rsidR="00641C05" w:rsidRDefault="00641C0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5" w:history="1">
        <w:r w:rsidRPr="00CB7261">
          <w:rPr>
            <w:rStyle w:val="a6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CB7261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_Toc32484235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4BC7F790" w14:textId="439A3B8C" w:rsidR="00641C05" w:rsidRDefault="00641C0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6" w:history="1">
        <w:r w:rsidRPr="00CB7261">
          <w:rPr>
            <w:rStyle w:val="a6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CB7261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_Toc32484236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51711A77" w14:textId="7B619461" w:rsidR="00641C05" w:rsidRDefault="00641C0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7" w:history="1">
        <w:r w:rsidRPr="00CB7261">
          <w:rPr>
            <w:rStyle w:val="a6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CB7261">
          <w:rPr>
            <w:rStyle w:val="a6"/>
          </w:rPr>
          <w:t>CAD에서 텍스트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_Toc32484237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7B11282F" w14:textId="3B3A2E41" w:rsidR="00641C05" w:rsidRDefault="00641C0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8" w:history="1">
        <w:r w:rsidRPr="00CB7261">
          <w:rPr>
            <w:rStyle w:val="a6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CB7261">
          <w:rPr>
            <w:rStyle w:val="a6"/>
          </w:rPr>
          <w:t>심볼 굵기 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_Toc32484238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5C3F94EC" w14:textId="1AC9431C" w:rsidR="00641C05" w:rsidRDefault="00641C0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39" w:history="1">
        <w:r w:rsidRPr="00CB7261">
          <w:rPr>
            <w:rStyle w:val="a6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CB7261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_Toc32484239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0E4119B3" w14:textId="178C4C71" w:rsidR="00641C05" w:rsidRDefault="00641C0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40" w:history="1">
        <w:r w:rsidRPr="00CB7261">
          <w:rPr>
            <w:rStyle w:val="a6"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CB7261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_Toc32484240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72839415" w14:textId="760A7046" w:rsidR="00641C05" w:rsidRDefault="00641C05" w:rsidP="00641C05">
      <w:pPr>
        <w:pStyle w:val="12"/>
        <w:tabs>
          <w:tab w:val="left" w:pos="41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484241" w:history="1">
        <w:r w:rsidRPr="00CB7261">
          <w:rPr>
            <w:rStyle w:val="a6"/>
          </w:rPr>
          <w:t>10.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CB7261">
          <w:rPr>
            <w:rStyle w:val="a6"/>
          </w:rPr>
          <w:t>문제 해결 절차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_Toc32484241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4FB2C18E" w14:textId="3CD4E257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3" w:name="_Toc32484212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3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4" w:name="_Toc32484213"/>
      <w:r>
        <w:rPr>
          <w:rFonts w:hint="eastAsia"/>
        </w:rPr>
        <w:t>프로그램 설치</w:t>
      </w:r>
      <w:bookmarkEnd w:id="4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5" w:name="_Toc32484214"/>
      <w:r>
        <w:rPr>
          <w:rFonts w:hint="eastAsia"/>
        </w:rPr>
        <w:t>프로그램 실행</w:t>
      </w:r>
      <w:bookmarkEnd w:id="5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6" w:name="_Toc32484215"/>
      <w:r>
        <w:rPr>
          <w:rFonts w:hint="eastAsia"/>
          <w:szCs w:val="20"/>
        </w:rPr>
        <w:lastRenderedPageBreak/>
        <w:t>사전 설정</w:t>
      </w:r>
      <w:bookmarkEnd w:id="6"/>
    </w:p>
    <w:bookmarkStart w:id="7" w:name="_Toc32484216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7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735FCE88" w14:textId="10D67DC0" w:rsidR="001D17AE" w:rsidRPr="00D4644C" w:rsidRDefault="00D4644C" w:rsidP="001D17AE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46B3CEBB">
            <wp:extent cx="5508000" cy="288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8" w:name="_Toc32484217"/>
      <w:r>
        <w:rPr>
          <w:rFonts w:hint="eastAsia"/>
        </w:rPr>
        <w:lastRenderedPageBreak/>
        <w:t>화면 구성</w:t>
      </w:r>
      <w:bookmarkEnd w:id="8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9" w:name="_Toc32484218"/>
      <w:r>
        <w:rPr>
          <w:rFonts w:hint="eastAsia"/>
        </w:rPr>
        <w:lastRenderedPageBreak/>
        <w:t>환경 설정</w:t>
      </w:r>
      <w:bookmarkEnd w:id="9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61B336EF" w:rsidR="000F7EE1" w:rsidRDefault="00FC5635" w:rsidP="000F7EE1">
      <w:pPr>
        <w:jc w:val="center"/>
      </w:pPr>
      <w:r>
        <w:rPr>
          <w:noProof/>
        </w:rPr>
        <w:drawing>
          <wp:inline distT="0" distB="0" distL="0" distR="0" wp14:anchorId="334F5F84" wp14:editId="4120CE90">
            <wp:extent cx="3999388" cy="4218534"/>
            <wp:effectExtent l="0" t="0" r="127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673" cy="42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2EFF51DF" w:rsidR="000F7EE1" w:rsidRDefault="00714C5F" w:rsidP="00714C5F">
      <w:pPr>
        <w:widowControl/>
        <w:wordWrap/>
        <w:autoSpaceDE/>
        <w:autoSpaceDN/>
        <w:jc w:val="center"/>
      </w:pPr>
      <w:r>
        <w:rPr>
          <w:noProof/>
        </w:rPr>
        <w:drawing>
          <wp:inline distT="0" distB="0" distL="0" distR="0" wp14:anchorId="14032123" wp14:editId="2E6F877B">
            <wp:extent cx="4029670" cy="4256954"/>
            <wp:effectExtent l="0" t="0" r="9525" b="0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7333" cy="43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E1"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59BC236B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4B9EB68E" w14:textId="655F879A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24722AA7" w14:textId="1CE217F5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28BDD2E5" w14:textId="3A478BC4" w:rsidR="000C1227" w:rsidRDefault="000C1227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Opening </w:t>
      </w:r>
      <w:proofErr w:type="gramStart"/>
      <w:r>
        <w:t>Mode :</w:t>
      </w:r>
      <w:proofErr w:type="gramEnd"/>
    </w:p>
    <w:p w14:paraId="65C9A41C" w14:textId="298F7319" w:rsidR="000C1227" w:rsidRDefault="000C1227" w:rsidP="000C1227">
      <w:pPr>
        <w:pStyle w:val="aa"/>
        <w:numPr>
          <w:ilvl w:val="3"/>
          <w:numId w:val="20"/>
        </w:numPr>
        <w:ind w:leftChars="0"/>
      </w:pPr>
      <w:proofErr w:type="gramStart"/>
      <w:r>
        <w:t>Default :</w:t>
      </w:r>
      <w:proofErr w:type="gramEnd"/>
      <w:r>
        <w:t xml:space="preserve"> </w:t>
      </w:r>
      <w:r>
        <w:rPr>
          <w:rFonts w:hint="eastAsia"/>
        </w:rPr>
        <w:t>필터의 설정된 항목들만 적용</w:t>
      </w:r>
    </w:p>
    <w:p w14:paraId="7F3F48EA" w14:textId="0C0B0C9C" w:rsidR="000C1227" w:rsidRPr="004E16BE" w:rsidRDefault="000C1227" w:rsidP="000C12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dvanced :</w:t>
      </w:r>
      <w:proofErr w:type="gramEnd"/>
      <w:r>
        <w:t xml:space="preserve"> </w:t>
      </w:r>
      <w:r>
        <w:rPr>
          <w:rFonts w:hint="eastAsia"/>
        </w:rPr>
        <w:t>도면 품질이 좋지 않을 경우 시스템에서 추가적인 도면 보정을 실행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6B5FC03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E44F69E" w14:textId="7A59E620" w:rsidR="008174A0" w:rsidRPr="00F4652F" w:rsidRDefault="00F4652F" w:rsidP="00F4652F">
      <w:pPr>
        <w:widowControl/>
        <w:wordWrap/>
        <w:autoSpaceDE/>
        <w:autoSpaceDN/>
        <w:jc w:val="left"/>
        <w:rPr>
          <w:rFonts w:hint="eastAsia"/>
          <w:szCs w:val="20"/>
        </w:rPr>
      </w:pPr>
      <w:r>
        <w:rPr>
          <w:szCs w:val="20"/>
        </w:rPr>
        <w:br w:type="page"/>
      </w:r>
    </w:p>
    <w:p w14:paraId="6A053DC2" w14:textId="17FEABD4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lastRenderedPageBreak/>
        <w:t>라인 번호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E</w:t>
      </w:r>
      <w:r>
        <w:rPr>
          <w:szCs w:val="20"/>
        </w:rPr>
        <w:t>q</w:t>
      </w:r>
      <w:r w:rsidR="000C1227">
        <w:rPr>
          <w:szCs w:val="20"/>
        </w:rPr>
        <w:t>uipment Tag No</w:t>
      </w:r>
      <w:r>
        <w:rPr>
          <w:szCs w:val="20"/>
        </w:rPr>
        <w:t xml:space="preserve"> 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1CE3AA7C" w:rsidR="00800E8D" w:rsidRDefault="00F4652F" w:rsidP="00800E8D">
      <w:pPr>
        <w:jc w:val="center"/>
      </w:pPr>
      <w:r>
        <w:rPr>
          <w:noProof/>
        </w:rPr>
        <w:drawing>
          <wp:inline distT="0" distB="0" distL="0" distR="0" wp14:anchorId="41BA95AE" wp14:editId="61052184">
            <wp:extent cx="4218534" cy="2455504"/>
            <wp:effectExtent l="0" t="0" r="0" b="254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6578" cy="24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52D2123B" w:rsidR="00F1447F" w:rsidRDefault="0085518A" w:rsidP="00F1447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77777777" w:rsidR="00F4652F" w:rsidRDefault="000E19CD" w:rsidP="00F4652F">
      <w:pPr>
        <w:pStyle w:val="aa"/>
        <w:numPr>
          <w:ilvl w:val="2"/>
          <w:numId w:val="20"/>
        </w:numPr>
        <w:ind w:leftChars="0"/>
        <w:rPr>
          <w:rFonts w:hint="eastAsia"/>
        </w:rPr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67DB0550" w14:textId="5867C5CC" w:rsidR="000F7EE1" w:rsidRDefault="00F4652F" w:rsidP="00F4652F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08EB60A2" w:rsidR="00EF4D90" w:rsidRDefault="000C1227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E6E5A4" wp14:editId="3C500D0D">
            <wp:extent cx="3918857" cy="4157812"/>
            <wp:effectExtent l="0" t="0" r="5715" b="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2201" cy="41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rFonts w:hint="eastAsia"/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10" w:name="_Toc32484219"/>
      <w:r>
        <w:rPr>
          <w:rFonts w:hint="eastAsia"/>
        </w:rPr>
        <w:lastRenderedPageBreak/>
        <w:t>영역 설정</w:t>
      </w:r>
      <w:bookmarkEnd w:id="10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32484220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2" w:name="_Toc32484221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3" w:name="_Toc32484222"/>
      <w:r>
        <w:rPr>
          <w:rFonts w:hint="eastAsia"/>
        </w:rPr>
        <w:lastRenderedPageBreak/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</w:t>
      </w:r>
      <w:r>
        <w:rPr>
          <w:rFonts w:hint="eastAsia"/>
        </w:rPr>
        <w:lastRenderedPageBreak/>
        <w:t>동할 수 있습니다.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4" w:name="_Toc32484223"/>
      <w:r>
        <w:rPr>
          <w:rFonts w:hint="eastAsia"/>
        </w:rPr>
        <w:t>심볼 등록</w:t>
      </w:r>
      <w:bookmarkEnd w:id="14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</w:r>
      <w:r w:rsidR="00585F60">
        <w:lastRenderedPageBreak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5" w:name="_Toc32484224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4B9DCEE4">
            <wp:extent cx="3801785" cy="2881512"/>
            <wp:effectExtent l="0" t="0" r="8255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36991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6" w:name="_Toc32484225"/>
      <w:r>
        <w:rPr>
          <w:rFonts w:hint="eastAsia"/>
        </w:rPr>
        <w:lastRenderedPageBreak/>
        <w:t>심볼 관리자</w:t>
      </w:r>
      <w:bookmarkEnd w:id="16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32484226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32484227"/>
      <w:r>
        <w:rPr>
          <w:rFonts w:hint="eastAsia"/>
        </w:rPr>
        <w:t>문자 인식</w:t>
      </w:r>
      <w:bookmarkEnd w:id="18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32484228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32484229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7C934478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47A65E01" w:rsidR="006207F5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1ADF2" w14:textId="77777777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2B764BA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>
        <w:rPr>
          <w:noProof/>
        </w:rPr>
        <w:t>I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32484230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32484231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1099FCE9" w:rsidR="008B73F4" w:rsidRDefault="001E2548" w:rsidP="008B73F4">
      <w:pPr>
        <w:jc w:val="center"/>
      </w:pPr>
      <w:r>
        <w:rPr>
          <w:noProof/>
        </w:rPr>
        <w:drawing>
          <wp:inline distT="0" distB="0" distL="0" distR="0" wp14:anchorId="514259AC" wp14:editId="29040E30">
            <wp:extent cx="2809246" cy="1675119"/>
            <wp:effectExtent l="0" t="0" r="0" b="1905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51023" cy="17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32484232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32484233"/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lastRenderedPageBreak/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32484234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41B750E" w:rsidR="00E723A0" w:rsidRDefault="001E2548" w:rsidP="00E723A0">
      <w:pPr>
        <w:jc w:val="center"/>
      </w:pPr>
      <w:r>
        <w:rPr>
          <w:noProof/>
        </w:rPr>
        <w:lastRenderedPageBreak/>
        <w:drawing>
          <wp:inline distT="0" distB="0" distL="0" distR="0" wp14:anchorId="53C50275" wp14:editId="0A35463E">
            <wp:extent cx="5648544" cy="3662432"/>
            <wp:effectExtent l="0" t="0" r="0" b="0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8246" cy="367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32484235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04D143A6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경</w:t>
      </w:r>
      <w:r>
        <w:t>우</w:t>
      </w:r>
      <w:r>
        <w:rPr>
          <w:rFonts w:hint="eastAsia"/>
        </w:rPr>
        <w:t xml:space="preserve"> 입</w:t>
      </w:r>
      <w:r>
        <w:t>니다</w:t>
      </w:r>
      <w:proofErr w:type="gramEnd"/>
      <w:r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32484236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77777777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</w:p>
    <w:p w14:paraId="343F7666" w14:textId="3A9FA4C0" w:rsidR="00395968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  <w:r w:rsidR="00395968"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32484237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32484238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32484239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32484240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32" w:name="_Toc32484241"/>
      <w:r w:rsidR="00F219AF">
        <w:rPr>
          <w:rFonts w:hint="eastAsia"/>
        </w:rPr>
        <w:t>문제 해결 절차</w:t>
      </w:r>
      <w:bookmarkEnd w:id="32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7116661F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</w:t>
      </w:r>
      <w:r>
        <w:t xml:space="preserve"> </w:t>
      </w:r>
      <w:r>
        <w:rPr>
          <w:rFonts w:hint="eastAsia"/>
        </w:rPr>
        <w:t>크기)</w:t>
      </w:r>
    </w:p>
    <w:p w14:paraId="4DE1D4F5" w14:textId="77777777" w:rsidR="00182575" w:rsidRDefault="00182575" w:rsidP="00182575">
      <w:pPr>
        <w:rPr>
          <w:rFonts w:hint="eastAsia"/>
        </w:rPr>
      </w:pPr>
    </w:p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0CE7D7A0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>
        <w:t xml:space="preserve"> </w:t>
      </w:r>
      <w:r>
        <w:rPr>
          <w:rFonts w:hint="eastAsia"/>
        </w:rPr>
        <w:t>동일 이름으로 심볼 생성 시 자동으로 이름 뒤에 숫자가 생성됩니다.</w:t>
      </w:r>
    </w:p>
    <w:p w14:paraId="3547CD19" w14:textId="77777777" w:rsidR="00F219AF" w:rsidRDefault="00F219AF" w:rsidP="00F219AF">
      <w:pPr>
        <w:rPr>
          <w:rFonts w:hint="eastAsia"/>
        </w:rPr>
      </w:pPr>
    </w:p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6AD19B9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</w:t>
      </w:r>
      <w:proofErr w:type="gramStart"/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끼리</w:t>
      </w:r>
      <w:proofErr w:type="gramEnd"/>
      <w:r>
        <w:rPr>
          <w:rFonts w:hint="eastAsia"/>
        </w:rPr>
        <w:t xml:space="preserve">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>
      <w:pPr>
        <w:rPr>
          <w:rFonts w:hint="eastAsia"/>
        </w:rPr>
      </w:pPr>
    </w:p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  <w:rPr>
          <w:rFonts w:hint="eastAsia"/>
        </w:rPr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98"/>
      <w:footerReference w:type="default" r:id="rId99"/>
      <w:footerReference w:type="first" r:id="rId100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89B29" w14:textId="77777777" w:rsidR="001C3236" w:rsidRDefault="001C3236">
      <w:r>
        <w:separator/>
      </w:r>
    </w:p>
  </w:endnote>
  <w:endnote w:type="continuationSeparator" w:id="0">
    <w:p w14:paraId="39A8BDF4" w14:textId="77777777" w:rsidR="001C3236" w:rsidRDefault="001C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C91672" w:rsidRPr="002D7A1E" w:rsidRDefault="00C9167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C91672" w:rsidRDefault="00C9167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CD4AE" w14:textId="77777777" w:rsidR="001C3236" w:rsidRDefault="001C3236">
      <w:bookmarkStart w:id="0" w:name="_Hlk482265958"/>
      <w:bookmarkEnd w:id="0"/>
      <w:r>
        <w:separator/>
      </w:r>
    </w:p>
  </w:footnote>
  <w:footnote w:type="continuationSeparator" w:id="0">
    <w:p w14:paraId="0264375D" w14:textId="77777777" w:rsidR="001C3236" w:rsidRDefault="001C3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C91672" w:rsidRPr="00EB508A" w:rsidRDefault="00C9167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3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4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5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6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3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5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6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7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8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3"/>
  </w:num>
  <w:num w:numId="10">
    <w:abstractNumId w:val="31"/>
  </w:num>
  <w:num w:numId="11">
    <w:abstractNumId w:val="17"/>
  </w:num>
  <w:num w:numId="12">
    <w:abstractNumId w:val="10"/>
  </w:num>
  <w:num w:numId="13">
    <w:abstractNumId w:val="20"/>
  </w:num>
  <w:num w:numId="14">
    <w:abstractNumId w:val="22"/>
  </w:num>
  <w:num w:numId="15">
    <w:abstractNumId w:val="16"/>
  </w:num>
  <w:num w:numId="16">
    <w:abstractNumId w:val="28"/>
  </w:num>
  <w:num w:numId="17">
    <w:abstractNumId w:val="33"/>
  </w:num>
  <w:num w:numId="18">
    <w:abstractNumId w:val="8"/>
  </w:num>
  <w:num w:numId="19">
    <w:abstractNumId w:val="3"/>
  </w:num>
  <w:num w:numId="20">
    <w:abstractNumId w:val="30"/>
  </w:num>
  <w:num w:numId="21">
    <w:abstractNumId w:val="32"/>
  </w:num>
  <w:num w:numId="22">
    <w:abstractNumId w:val="27"/>
  </w:num>
  <w:num w:numId="23">
    <w:abstractNumId w:val="26"/>
  </w:num>
  <w:num w:numId="24">
    <w:abstractNumId w:val="34"/>
  </w:num>
  <w:num w:numId="25">
    <w:abstractNumId w:val="24"/>
  </w:num>
  <w:num w:numId="26">
    <w:abstractNumId w:val="5"/>
  </w:num>
  <w:num w:numId="27">
    <w:abstractNumId w:val="15"/>
  </w:num>
  <w:num w:numId="28">
    <w:abstractNumId w:val="12"/>
  </w:num>
  <w:num w:numId="29">
    <w:abstractNumId w:val="25"/>
  </w:num>
  <w:num w:numId="30">
    <w:abstractNumId w:val="9"/>
  </w:num>
  <w:num w:numId="31">
    <w:abstractNumId w:val="19"/>
  </w:num>
  <w:num w:numId="32">
    <w:abstractNumId w:val="6"/>
  </w:num>
  <w:num w:numId="33">
    <w:abstractNumId w:val="21"/>
  </w:num>
  <w:num w:numId="34">
    <w:abstractNumId w:val="29"/>
  </w:num>
  <w:num w:numId="3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134B7"/>
    <w:rsid w:val="0012383A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2575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0E2B"/>
    <w:rsid w:val="001A2643"/>
    <w:rsid w:val="001A3817"/>
    <w:rsid w:val="001A57B5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3236"/>
    <w:rsid w:val="001C3DF8"/>
    <w:rsid w:val="001C4540"/>
    <w:rsid w:val="001C78BF"/>
    <w:rsid w:val="001D11E6"/>
    <w:rsid w:val="001D17AE"/>
    <w:rsid w:val="001D1DEC"/>
    <w:rsid w:val="001D312B"/>
    <w:rsid w:val="001D52B0"/>
    <w:rsid w:val="001D6DB3"/>
    <w:rsid w:val="001D7A90"/>
    <w:rsid w:val="001E1D7C"/>
    <w:rsid w:val="001E2548"/>
    <w:rsid w:val="001E25B0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241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2F15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448D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696D"/>
    <w:rsid w:val="00BE7098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44C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8FE"/>
    <w:rsid w:val="00EC4050"/>
    <w:rsid w:val="00EC4ADD"/>
    <w:rsid w:val="00ED001A"/>
    <w:rsid w:val="00ED02FD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19AF"/>
    <w:rsid w:val="00F23241"/>
    <w:rsid w:val="00F2480C"/>
    <w:rsid w:val="00F24E89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footer" Target="foot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82698-89B6-4382-AB0E-860EA43C9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2026</TotalTime>
  <Pages>39</Pages>
  <Words>2249</Words>
  <Characters>12823</Characters>
  <Application>Microsoft Office Word</Application>
  <DocSecurity>0</DocSecurity>
  <Lines>106</Lines>
  <Paragraphs>30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15042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116</cp:revision>
  <cp:lastPrinted>2019-12-27T06:15:00Z</cp:lastPrinted>
  <dcterms:created xsi:type="dcterms:W3CDTF">2019-09-05T09:30:00Z</dcterms:created>
  <dcterms:modified xsi:type="dcterms:W3CDTF">2020-02-13T02:16:00Z</dcterms:modified>
</cp:coreProperties>
</file>