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7AFC8" w14:textId="77777777" w:rsidR="00D114E5" w:rsidRPr="002C3566" w:rsidRDefault="00D114E5" w:rsidP="00DA4A06">
      <w:pPr>
        <w:jc w:val="center"/>
        <w:rPr>
          <w:noProof/>
          <w:sz w:val="22"/>
          <w:u w:val="words"/>
        </w:rPr>
      </w:pPr>
      <w:bookmarkStart w:id="1" w:name="_Hlk482275347"/>
      <w:bookmarkEnd w:id="1"/>
    </w:p>
    <w:p w14:paraId="1F8F57A3" w14:textId="77777777" w:rsidR="00D114E5" w:rsidRDefault="00D114E5" w:rsidP="00DA4A06">
      <w:pPr>
        <w:jc w:val="center"/>
        <w:rPr>
          <w:noProof/>
          <w:sz w:val="22"/>
        </w:rPr>
      </w:pPr>
    </w:p>
    <w:p w14:paraId="5921C2BC" w14:textId="77777777" w:rsidR="00D114E5" w:rsidRDefault="00D114E5" w:rsidP="006D1B8F">
      <w:pPr>
        <w:jc w:val="center"/>
        <w:rPr>
          <w:noProof/>
          <w:sz w:val="22"/>
        </w:rPr>
      </w:pPr>
    </w:p>
    <w:p w14:paraId="7F387AD0" w14:textId="77777777" w:rsidR="00D114E5" w:rsidRDefault="00D114E5" w:rsidP="006D1B8F">
      <w:pPr>
        <w:jc w:val="center"/>
        <w:rPr>
          <w:noProof/>
          <w:sz w:val="22"/>
        </w:rPr>
      </w:pPr>
    </w:p>
    <w:p w14:paraId="34CC7992" w14:textId="77777777" w:rsidR="00D114E5" w:rsidRDefault="00D114E5" w:rsidP="006D1B8F">
      <w:pPr>
        <w:jc w:val="center"/>
        <w:rPr>
          <w:noProof/>
          <w:sz w:val="22"/>
        </w:rPr>
      </w:pPr>
    </w:p>
    <w:p w14:paraId="2360A132" w14:textId="77777777" w:rsidR="00D114E5" w:rsidRDefault="00D114E5" w:rsidP="006D1B8F">
      <w:pPr>
        <w:jc w:val="center"/>
        <w:rPr>
          <w:noProof/>
          <w:sz w:val="22"/>
        </w:rPr>
      </w:pPr>
    </w:p>
    <w:p w14:paraId="4D14B5C2" w14:textId="77777777" w:rsidR="00D114E5" w:rsidRDefault="00D114E5" w:rsidP="006D1B8F">
      <w:pPr>
        <w:jc w:val="center"/>
        <w:rPr>
          <w:noProof/>
          <w:sz w:val="22"/>
        </w:rPr>
      </w:pPr>
    </w:p>
    <w:p w14:paraId="2E8DAEF7" w14:textId="77777777" w:rsidR="00D114E5" w:rsidRDefault="00D114E5" w:rsidP="006D1B8F">
      <w:pPr>
        <w:jc w:val="center"/>
        <w:rPr>
          <w:sz w:val="22"/>
        </w:rPr>
      </w:pPr>
    </w:p>
    <w:p w14:paraId="0C7E0B42" w14:textId="77777777" w:rsidR="00267878" w:rsidRDefault="00267878" w:rsidP="00267878">
      <w:pPr>
        <w:spacing w:line="204" w:lineRule="auto"/>
        <w:jc w:val="center"/>
        <w:rPr>
          <w:rFonts w:ascii="Tahoma" w:hAnsi="Tahoma" w:cs="Tahoma"/>
          <w:b/>
          <w:sz w:val="80"/>
          <w:szCs w:val="80"/>
        </w:rPr>
      </w:pPr>
    </w:p>
    <w:p w14:paraId="5A828811" w14:textId="3DA1B089" w:rsidR="00D114E5" w:rsidRDefault="00A61F05" w:rsidP="00267878">
      <w:pPr>
        <w:spacing w:line="204" w:lineRule="auto"/>
        <w:jc w:val="center"/>
        <w:rPr>
          <w:b/>
          <w:sz w:val="80"/>
          <w:szCs w:val="80"/>
        </w:rPr>
      </w:pPr>
      <w:r>
        <w:rPr>
          <w:rFonts w:ascii="Tahoma" w:hAnsi="Tahoma" w:cs="Tahoma" w:hint="eastAsia"/>
          <w:b/>
          <w:sz w:val="80"/>
          <w:szCs w:val="80"/>
        </w:rPr>
        <w:t>I</w:t>
      </w:r>
      <w:r>
        <w:rPr>
          <w:rFonts w:ascii="Tahoma" w:hAnsi="Tahoma" w:cs="Tahoma"/>
          <w:b/>
          <w:sz w:val="80"/>
          <w:szCs w:val="80"/>
        </w:rPr>
        <w:t xml:space="preserve">D2 </w:t>
      </w:r>
      <w:r w:rsidR="00A25C7D">
        <w:rPr>
          <w:rFonts w:ascii="Tahoma" w:hAnsi="Tahoma" w:cs="Tahoma" w:hint="eastAsia"/>
          <w:b/>
          <w:sz w:val="80"/>
          <w:szCs w:val="80"/>
        </w:rPr>
        <w:t>사용</w:t>
      </w:r>
      <w:r w:rsidR="004032F8">
        <w:rPr>
          <w:rFonts w:ascii="Tahoma" w:hAnsi="Tahoma" w:cs="Tahoma" w:hint="eastAsia"/>
          <w:b/>
          <w:sz w:val="80"/>
          <w:szCs w:val="80"/>
        </w:rPr>
        <w:t>자</w:t>
      </w:r>
      <w:r w:rsidR="00D114E5">
        <w:rPr>
          <w:rFonts w:ascii="Tahoma" w:hAnsi="Tahoma" w:cs="Tahoma"/>
          <w:b/>
          <w:sz w:val="80"/>
          <w:szCs w:val="80"/>
        </w:rPr>
        <w:t xml:space="preserve"> </w:t>
      </w:r>
      <w:r w:rsidR="00D114E5" w:rsidRPr="0018230A">
        <w:rPr>
          <w:rFonts w:hint="eastAsia"/>
          <w:b/>
          <w:sz w:val="80"/>
          <w:szCs w:val="80"/>
        </w:rPr>
        <w:t>매뉴얼</w:t>
      </w:r>
    </w:p>
    <w:p w14:paraId="1F2CE6F2" w14:textId="77777777" w:rsidR="00D114E5" w:rsidRDefault="00D114E5" w:rsidP="00267878">
      <w:pPr>
        <w:spacing w:line="180" w:lineRule="atLeast"/>
        <w:jc w:val="center"/>
        <w:rPr>
          <w:rFonts w:cs="Tahoma"/>
          <w:sz w:val="22"/>
        </w:rPr>
      </w:pPr>
    </w:p>
    <w:p w14:paraId="15585F81" w14:textId="77777777" w:rsidR="00D114E5" w:rsidRDefault="00D114E5" w:rsidP="00267878">
      <w:pPr>
        <w:jc w:val="center"/>
        <w:rPr>
          <w:sz w:val="22"/>
        </w:rPr>
      </w:pPr>
    </w:p>
    <w:p w14:paraId="7A549DD8" w14:textId="77777777" w:rsidR="00283940" w:rsidRDefault="00283940" w:rsidP="00267878">
      <w:pPr>
        <w:jc w:val="center"/>
        <w:rPr>
          <w:sz w:val="22"/>
        </w:rPr>
      </w:pPr>
    </w:p>
    <w:p w14:paraId="1B385A56" w14:textId="77777777" w:rsidR="00283940" w:rsidRDefault="00283940" w:rsidP="00267878">
      <w:pPr>
        <w:jc w:val="center"/>
        <w:rPr>
          <w:sz w:val="22"/>
        </w:rPr>
      </w:pPr>
    </w:p>
    <w:p w14:paraId="5BEE5A40" w14:textId="77777777" w:rsidR="00283940" w:rsidRDefault="00283940" w:rsidP="00267878">
      <w:pPr>
        <w:jc w:val="center"/>
        <w:rPr>
          <w:sz w:val="22"/>
        </w:rPr>
      </w:pPr>
    </w:p>
    <w:p w14:paraId="154047C3" w14:textId="5B585936" w:rsidR="00D114E5" w:rsidRPr="00E51957" w:rsidRDefault="00940491" w:rsidP="00267878">
      <w:pPr>
        <w:jc w:val="center"/>
        <w:rPr>
          <w:color w:val="00B050"/>
          <w:sz w:val="22"/>
        </w:rPr>
      </w:pPr>
      <w:r>
        <w:rPr>
          <w:color w:val="00B050"/>
          <w:sz w:val="22"/>
        </w:rPr>
        <w:br/>
      </w:r>
    </w:p>
    <w:p w14:paraId="5E0DB6A4" w14:textId="77777777" w:rsidR="00D114E5" w:rsidRDefault="00D114E5" w:rsidP="00267878">
      <w:pPr>
        <w:jc w:val="center"/>
        <w:rPr>
          <w:sz w:val="22"/>
        </w:rPr>
      </w:pPr>
    </w:p>
    <w:p w14:paraId="48E58F75" w14:textId="77777777" w:rsidR="00267878" w:rsidRDefault="00267878" w:rsidP="00267878">
      <w:pPr>
        <w:jc w:val="center"/>
        <w:rPr>
          <w:sz w:val="22"/>
        </w:rPr>
      </w:pPr>
    </w:p>
    <w:p w14:paraId="29BD465C" w14:textId="77777777" w:rsidR="00267878" w:rsidRDefault="00267878" w:rsidP="00267878">
      <w:pPr>
        <w:jc w:val="center"/>
        <w:rPr>
          <w:sz w:val="22"/>
        </w:rPr>
      </w:pPr>
    </w:p>
    <w:p w14:paraId="5D40FC81" w14:textId="77777777" w:rsidR="00A25C7D" w:rsidRDefault="00A25C7D" w:rsidP="00A25C7D">
      <w:pPr>
        <w:jc w:val="center"/>
        <w:rPr>
          <w:sz w:val="22"/>
        </w:rPr>
      </w:pPr>
    </w:p>
    <w:p w14:paraId="2123CCD6" w14:textId="77777777" w:rsidR="00DA4A06" w:rsidRDefault="00DA4A06" w:rsidP="00A25C7D">
      <w:pPr>
        <w:jc w:val="center"/>
        <w:rPr>
          <w:sz w:val="22"/>
        </w:rPr>
      </w:pPr>
    </w:p>
    <w:p w14:paraId="7575FDC3" w14:textId="77777777" w:rsidR="00DA4A06" w:rsidRDefault="00DA4A06" w:rsidP="00A25C7D">
      <w:pPr>
        <w:jc w:val="center"/>
        <w:rPr>
          <w:sz w:val="22"/>
        </w:rPr>
      </w:pPr>
    </w:p>
    <w:p w14:paraId="4A9521BE" w14:textId="77777777" w:rsidR="00DA4A06" w:rsidRDefault="00DA4A06" w:rsidP="00A25C7D">
      <w:pPr>
        <w:jc w:val="center"/>
        <w:rPr>
          <w:sz w:val="22"/>
        </w:rPr>
      </w:pPr>
    </w:p>
    <w:p w14:paraId="563C5242" w14:textId="77777777" w:rsidR="00DA4A06" w:rsidRDefault="00DA4A06" w:rsidP="00A25C7D">
      <w:pPr>
        <w:jc w:val="center"/>
        <w:rPr>
          <w:sz w:val="22"/>
        </w:rPr>
      </w:pPr>
    </w:p>
    <w:p w14:paraId="632C9ED1" w14:textId="77777777" w:rsidR="00DA4A06" w:rsidRDefault="00DA4A06" w:rsidP="00A25C7D">
      <w:pPr>
        <w:jc w:val="center"/>
        <w:rPr>
          <w:sz w:val="22"/>
        </w:rPr>
      </w:pPr>
    </w:p>
    <w:p w14:paraId="41D5A6E5" w14:textId="77777777" w:rsidR="00A25C7D" w:rsidRDefault="00A25C7D" w:rsidP="00A25C7D">
      <w:pPr>
        <w:jc w:val="center"/>
        <w:rPr>
          <w:sz w:val="22"/>
        </w:rPr>
      </w:pPr>
    </w:p>
    <w:p w14:paraId="3C707968" w14:textId="77777777" w:rsidR="00A25C7D" w:rsidRDefault="00A25C7D" w:rsidP="00A25C7D">
      <w:pPr>
        <w:jc w:val="center"/>
        <w:rPr>
          <w:sz w:val="22"/>
        </w:rPr>
      </w:pPr>
    </w:p>
    <w:p w14:paraId="41EE58EF" w14:textId="4FF63139" w:rsidR="00A25C7D" w:rsidRDefault="00A25C7D" w:rsidP="00A25C7D">
      <w:pPr>
        <w:jc w:val="center"/>
        <w:rPr>
          <w:sz w:val="22"/>
        </w:rPr>
      </w:pPr>
    </w:p>
    <w:p w14:paraId="32CB3BE3" w14:textId="39C547AF" w:rsidR="00A61F05" w:rsidRDefault="00A61F05" w:rsidP="00A25C7D">
      <w:pPr>
        <w:jc w:val="center"/>
        <w:rPr>
          <w:sz w:val="22"/>
        </w:rPr>
      </w:pPr>
    </w:p>
    <w:p w14:paraId="605BE4B5" w14:textId="4061CF51" w:rsidR="00A61F05" w:rsidRDefault="00A61F05" w:rsidP="00A25C7D">
      <w:pPr>
        <w:jc w:val="center"/>
        <w:rPr>
          <w:sz w:val="22"/>
        </w:rPr>
      </w:pPr>
    </w:p>
    <w:p w14:paraId="035B2EEC" w14:textId="5C23B4B4" w:rsidR="00A61F05" w:rsidRDefault="00A61F05" w:rsidP="00A25C7D">
      <w:pPr>
        <w:jc w:val="center"/>
        <w:rPr>
          <w:sz w:val="22"/>
        </w:rPr>
      </w:pPr>
    </w:p>
    <w:p w14:paraId="353B827A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4ADCBCB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50EFC771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6CE197DC" w14:textId="77777777" w:rsidR="00DB68ED" w:rsidRDefault="00DB68ED" w:rsidP="00A61F05">
      <w:pPr>
        <w:widowControl/>
        <w:wordWrap/>
        <w:autoSpaceDE/>
        <w:autoSpaceDN/>
        <w:jc w:val="right"/>
        <w:rPr>
          <w:szCs w:val="20"/>
        </w:rPr>
      </w:pPr>
    </w:p>
    <w:p w14:paraId="7B48F977" w14:textId="3CCB6705" w:rsidR="00A61F05" w:rsidRDefault="00A61F05" w:rsidP="00A61F05">
      <w:pPr>
        <w:widowControl/>
        <w:wordWrap/>
        <w:autoSpaceDE/>
        <w:autoSpaceDN/>
        <w:jc w:val="right"/>
        <w:rPr>
          <w:b/>
          <w:sz w:val="22"/>
        </w:rPr>
      </w:pPr>
      <w:r w:rsidRPr="00A61F05">
        <w:rPr>
          <w:rFonts w:hint="eastAsia"/>
          <w:szCs w:val="20"/>
        </w:rPr>
        <w:t>201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년 </w:t>
      </w:r>
      <w:r w:rsidRPr="00A61F05">
        <w:rPr>
          <w:szCs w:val="20"/>
        </w:rPr>
        <w:t>9</w:t>
      </w:r>
      <w:r w:rsidRPr="00A61F05">
        <w:rPr>
          <w:rFonts w:hint="eastAsia"/>
          <w:szCs w:val="20"/>
        </w:rPr>
        <w:t xml:space="preserve">월 </w:t>
      </w:r>
      <w:r w:rsidR="000B053E">
        <w:rPr>
          <w:szCs w:val="20"/>
        </w:rPr>
        <w:t>18</w:t>
      </w:r>
      <w:bookmarkStart w:id="2" w:name="_GoBack"/>
      <w:bookmarkEnd w:id="2"/>
      <w:r w:rsidRPr="00A61F05">
        <w:rPr>
          <w:rFonts w:hint="eastAsia"/>
          <w:szCs w:val="20"/>
        </w:rPr>
        <w:t>일</w:t>
      </w:r>
      <w:r>
        <w:rPr>
          <w:b/>
          <w:sz w:val="22"/>
        </w:rPr>
        <w:t xml:space="preserve"> </w:t>
      </w:r>
      <w:r>
        <w:rPr>
          <w:b/>
          <w:sz w:val="22"/>
        </w:rPr>
        <w:br w:type="page"/>
      </w:r>
    </w:p>
    <w:p w14:paraId="6FD68D9B" w14:textId="7EFE4278" w:rsidR="00D114E5" w:rsidRPr="0028770E" w:rsidRDefault="00D114E5" w:rsidP="00D114E5">
      <w:pPr>
        <w:jc w:val="left"/>
        <w:rPr>
          <w:b/>
          <w:sz w:val="22"/>
        </w:rPr>
      </w:pPr>
      <w:r w:rsidRPr="0028770E">
        <w:rPr>
          <w:b/>
          <w:sz w:val="22"/>
        </w:rPr>
        <w:lastRenderedPageBreak/>
        <w:t>INDEX</w:t>
      </w:r>
    </w:p>
    <w:p w14:paraId="150369C6" w14:textId="77777777" w:rsidR="00D114E5" w:rsidRPr="009A0D37" w:rsidRDefault="00C235A8" w:rsidP="00D114E5">
      <w:pPr>
        <w:jc w:val="left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B5B4BF0" wp14:editId="587D1160">
                <wp:simplePos x="0" y="0"/>
                <wp:positionH relativeFrom="column">
                  <wp:posOffset>0</wp:posOffset>
                </wp:positionH>
                <wp:positionV relativeFrom="paragraph">
                  <wp:posOffset>16510</wp:posOffset>
                </wp:positionV>
                <wp:extent cx="6718935" cy="0"/>
                <wp:effectExtent l="9525" t="6985" r="5715" b="12065"/>
                <wp:wrapNone/>
                <wp:docPr id="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5F01D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left:0;text-align:left;margin-left:0;margin-top:1.3pt;width:529.05pt;height:0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JbHwIAADw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"/>
            </w:pict>
          </mc:Fallback>
        </mc:AlternateContent>
      </w:r>
    </w:p>
    <w:p w14:paraId="393605CE" w14:textId="77456357" w:rsidR="00836131" w:rsidRDefault="00D114E5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:lang w:bidi="gu-IN"/>
        </w:rPr>
      </w:pPr>
      <w:r w:rsidRPr="009A0D37">
        <w:fldChar w:fldCharType="begin"/>
      </w:r>
      <w:r w:rsidRPr="009A0D37">
        <w:instrText xml:space="preserve"> TOC \o "1-3" \h \z \u </w:instrText>
      </w:r>
      <w:r w:rsidRPr="009A0D37">
        <w:fldChar w:fldCharType="separate"/>
      </w:r>
      <w:hyperlink w:anchor="_Toc19696978" w:history="1">
        <w:r w:rsidR="00836131" w:rsidRPr="007C090D">
          <w:rPr>
            <w:rStyle w:val="a6"/>
          </w:rPr>
          <w:t>1</w:t>
        </w:r>
        <w:r w:rsidR="00836131">
          <w:rPr>
            <w:rFonts w:asciiTheme="minorHAnsi" w:eastAsiaTheme="minorEastAsia" w:hAnsiTheme="minorHAnsi" w:cstheme="minorBidi"/>
            <w:b w:val="0"/>
            <w:bCs w:val="0"/>
            <w:sz w:val="20"/>
            <w:lang w:bidi="gu-IN"/>
          </w:rPr>
          <w:tab/>
        </w:r>
        <w:r w:rsidR="00836131" w:rsidRPr="007C090D">
          <w:rPr>
            <w:rStyle w:val="a6"/>
          </w:rPr>
          <w:t>설치</w:t>
        </w:r>
        <w:r w:rsidR="00836131">
          <w:rPr>
            <w:webHidden/>
          </w:rPr>
          <w:tab/>
        </w:r>
        <w:r w:rsidR="00836131">
          <w:rPr>
            <w:webHidden/>
          </w:rPr>
          <w:fldChar w:fldCharType="begin"/>
        </w:r>
        <w:r w:rsidR="00836131">
          <w:rPr>
            <w:webHidden/>
          </w:rPr>
          <w:instrText xml:space="preserve"> PAGEREF _Toc19696978 \h </w:instrText>
        </w:r>
        <w:r w:rsidR="00836131">
          <w:rPr>
            <w:webHidden/>
          </w:rPr>
        </w:r>
        <w:r w:rsidR="00836131">
          <w:rPr>
            <w:webHidden/>
          </w:rPr>
          <w:fldChar w:fldCharType="separate"/>
        </w:r>
        <w:r w:rsidR="00E67B74">
          <w:rPr>
            <w:webHidden/>
          </w:rPr>
          <w:t>3</w:t>
        </w:r>
        <w:r w:rsidR="00836131">
          <w:rPr>
            <w:webHidden/>
          </w:rPr>
          <w:fldChar w:fldCharType="end"/>
        </w:r>
      </w:hyperlink>
    </w:p>
    <w:p w14:paraId="68896FE6" w14:textId="2F98BC8B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79" w:history="1">
        <w:r w:rsidRPr="007C090D">
          <w:rPr>
            <w:rStyle w:val="a6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프로그램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설치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B96B001" w14:textId="58804DD7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80" w:history="1">
        <w:r w:rsidRPr="007C090D">
          <w:rPr>
            <w:rStyle w:val="a6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프로그램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실행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EEB1451" w14:textId="5586023F" w:rsidR="00836131" w:rsidRDefault="0083613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:lang w:bidi="gu-IN"/>
        </w:rPr>
      </w:pPr>
      <w:hyperlink w:anchor="_Toc19696981" w:history="1">
        <w:r w:rsidRPr="007C090D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:lang w:bidi="gu-IN"/>
          </w:rPr>
          <w:tab/>
        </w:r>
        <w:r w:rsidRPr="007C090D">
          <w:rPr>
            <w:rStyle w:val="a6"/>
          </w:rPr>
          <w:t>사전 설정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_Toc19696981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7B74"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7B774E4D" w14:textId="567333C8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82" w:history="1">
        <w:r w:rsidRPr="007C090D">
          <w:rPr>
            <w:rStyle w:val="a6"/>
            <w:noProof/>
          </w:rPr>
          <w:t>2.1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프로젝트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2B03C8E0" w14:textId="51BFEE9B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83" w:history="1">
        <w:r w:rsidRPr="007C090D">
          <w:rPr>
            <w:rStyle w:val="a6"/>
            <w:noProof/>
          </w:rPr>
          <w:t>2.2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화면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구성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B3DF83D" w14:textId="47EF3592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84" w:history="1">
        <w:r w:rsidRPr="007C090D">
          <w:rPr>
            <w:rStyle w:val="a6"/>
            <w:noProof/>
          </w:rPr>
          <w:t>2.3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환경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23692536" w14:textId="3D0F2748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85" w:history="1">
        <w:r w:rsidRPr="007C090D">
          <w:rPr>
            <w:rStyle w:val="a6"/>
            <w:noProof/>
          </w:rPr>
          <w:t>2.4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영역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13C5556C" w14:textId="30A2E7AE" w:rsidR="00836131" w:rsidRDefault="00836131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86" w:history="1">
        <w:r w:rsidRPr="007C090D">
          <w:rPr>
            <w:rStyle w:val="a6"/>
            <w:noProof/>
          </w:rPr>
          <w:t xml:space="preserve">2.4 </w:t>
        </w:r>
        <w:r w:rsidRPr="007C090D">
          <w:rPr>
            <w:rStyle w:val="a6"/>
            <w:noProof/>
          </w:rPr>
          <w:t>코드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테이블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46ACAAE" w14:textId="082A5212" w:rsidR="00836131" w:rsidRDefault="00836131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87" w:history="1">
        <w:r w:rsidRPr="007C090D">
          <w:rPr>
            <w:rStyle w:val="a6"/>
            <w:noProof/>
          </w:rPr>
          <w:t xml:space="preserve">2.5 Special Item Type </w:t>
        </w:r>
        <w:r w:rsidRPr="007C090D">
          <w:rPr>
            <w:rStyle w:val="a6"/>
            <w:noProof/>
          </w:rPr>
          <w:t>설정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FEE42C3" w14:textId="0C157795" w:rsidR="00836131" w:rsidRDefault="00836131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88" w:history="1">
        <w:r w:rsidRPr="007C090D">
          <w:rPr>
            <w:rStyle w:val="a6"/>
            <w:noProof/>
          </w:rPr>
          <w:t xml:space="preserve">2.6 </w:t>
        </w:r>
        <w:r w:rsidRPr="007C090D">
          <w:rPr>
            <w:rStyle w:val="a6"/>
            <w:noProof/>
          </w:rPr>
          <w:t>문자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학습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2840C9A" w14:textId="466F5F12" w:rsidR="00836131" w:rsidRDefault="00836131">
      <w:pPr>
        <w:pStyle w:val="20"/>
        <w:tabs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89" w:history="1">
        <w:r w:rsidRPr="007C090D">
          <w:rPr>
            <w:rStyle w:val="a6"/>
            <w:noProof/>
          </w:rPr>
          <w:t xml:space="preserve">2.7 </w:t>
        </w:r>
        <w:r w:rsidRPr="007C090D">
          <w:rPr>
            <w:rStyle w:val="a6"/>
            <w:noProof/>
          </w:rPr>
          <w:t>심볼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등록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EE46103" w14:textId="2520D94B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90" w:history="1">
        <w:r w:rsidRPr="007C090D">
          <w:rPr>
            <w:rStyle w:val="a6"/>
            <w:noProof/>
          </w:rPr>
          <w:t>2.8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심볼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속성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추가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0A6A8D9B" w14:textId="5103BEA7" w:rsidR="00836131" w:rsidRDefault="0083613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:lang w:bidi="gu-IN"/>
        </w:rPr>
      </w:pPr>
      <w:hyperlink w:anchor="_Toc19696991" w:history="1">
        <w:r w:rsidRPr="007C090D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:lang w:bidi="gu-IN"/>
          </w:rPr>
          <w:tab/>
        </w:r>
        <w:r w:rsidRPr="007C090D">
          <w:rPr>
            <w:rStyle w:val="a6"/>
          </w:rPr>
          <w:t>인식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_Toc19696991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7B74"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34C71ACC" w14:textId="36AF6E0A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92" w:history="1">
        <w:r w:rsidRPr="007C090D">
          <w:rPr>
            <w:rStyle w:val="a6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문자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555BD362" w14:textId="15D7EE22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93" w:history="1">
        <w:r w:rsidRPr="007C090D">
          <w:rPr>
            <w:rStyle w:val="a6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도면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인식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3EC9372F" w14:textId="39473C35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94" w:history="1">
        <w:r w:rsidRPr="007C090D">
          <w:rPr>
            <w:rStyle w:val="a6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인식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결과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수정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4856E515" w14:textId="5A5F37E2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95" w:history="1">
        <w:r w:rsidRPr="007C090D">
          <w:rPr>
            <w:rStyle w:val="a6"/>
            <w:noProof/>
          </w:rPr>
          <w:t>3.4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속성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489F3CC2" w14:textId="35B601F2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96" w:history="1">
        <w:r w:rsidRPr="007C090D">
          <w:rPr>
            <w:rStyle w:val="a6"/>
            <w:noProof/>
          </w:rPr>
          <w:t>3.5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찾기</w:t>
        </w:r>
        <w:r w:rsidRPr="007C090D">
          <w:rPr>
            <w:rStyle w:val="a6"/>
            <w:noProof/>
          </w:rPr>
          <w:t>/</w:t>
        </w:r>
        <w:r w:rsidRPr="007C090D">
          <w:rPr>
            <w:rStyle w:val="a6"/>
            <w:noProof/>
          </w:rPr>
          <w:t>바꾸기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1FEAA80F" w14:textId="0DF366CF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97" w:history="1">
        <w:r w:rsidRPr="007C090D">
          <w:rPr>
            <w:rStyle w:val="a6"/>
            <w:noProof/>
          </w:rPr>
          <w:t>3.6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Text Data List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083E092A" w14:textId="3862A547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98" w:history="1">
        <w:r w:rsidRPr="007C090D">
          <w:rPr>
            <w:rStyle w:val="a6"/>
            <w:noProof/>
          </w:rPr>
          <w:t>3.7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 xml:space="preserve">OPC </w:t>
        </w:r>
        <w:r w:rsidRPr="007C090D">
          <w:rPr>
            <w:rStyle w:val="a6"/>
            <w:noProof/>
          </w:rPr>
          <w:t>연계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4EF24F32" w14:textId="2357D056" w:rsidR="00836131" w:rsidRDefault="00836131">
      <w:pPr>
        <w:pStyle w:val="20"/>
        <w:tabs>
          <w:tab w:val="left" w:pos="1000"/>
          <w:tab w:val="right" w:leader="dot" w:pos="10456"/>
        </w:tabs>
        <w:ind w:left="400"/>
        <w:rPr>
          <w:rFonts w:asciiTheme="minorHAnsi" w:eastAsiaTheme="minorEastAsia" w:hAnsiTheme="minorHAnsi" w:cstheme="minorBidi"/>
          <w:noProof/>
          <w:szCs w:val="22"/>
          <w:lang w:bidi="gu-IN"/>
        </w:rPr>
      </w:pPr>
      <w:hyperlink w:anchor="_Toc19696999" w:history="1">
        <w:r w:rsidRPr="007C090D">
          <w:rPr>
            <w:rStyle w:val="a6"/>
            <w:noProof/>
          </w:rPr>
          <w:t>3.8</w:t>
        </w:r>
        <w:r>
          <w:rPr>
            <w:rFonts w:asciiTheme="minorHAnsi" w:eastAsiaTheme="minorEastAsia" w:hAnsiTheme="minorHAnsi" w:cstheme="minorBidi"/>
            <w:noProof/>
            <w:szCs w:val="22"/>
            <w:lang w:bidi="gu-IN"/>
          </w:rPr>
          <w:tab/>
        </w:r>
        <w:r w:rsidRPr="007C090D">
          <w:rPr>
            <w:rStyle w:val="a6"/>
            <w:noProof/>
          </w:rPr>
          <w:t>설계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정보</w:t>
        </w:r>
        <w:r w:rsidRPr="007C090D">
          <w:rPr>
            <w:rStyle w:val="a6"/>
            <w:noProof/>
          </w:rPr>
          <w:t xml:space="preserve"> </w:t>
        </w:r>
        <w:r w:rsidRPr="007C090D">
          <w:rPr>
            <w:rStyle w:val="a6"/>
            <w:noProof/>
          </w:rPr>
          <w:t>리스트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_Toc19696999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67B74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40D5212F" w14:textId="070E91EE" w:rsidR="00836131" w:rsidRDefault="0083613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:lang w:bidi="gu-IN"/>
        </w:rPr>
      </w:pPr>
      <w:hyperlink w:anchor="_Toc19697000" w:history="1">
        <w:r w:rsidRPr="007C090D">
          <w:rPr>
            <w:rStyle w:val="a6"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:lang w:bidi="gu-IN"/>
          </w:rPr>
          <w:tab/>
        </w:r>
        <w:r w:rsidRPr="007C090D">
          <w:rPr>
            <w:rStyle w:val="a6"/>
          </w:rPr>
          <w:t>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_Toc19697000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7B74"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14:paraId="4B66D0C1" w14:textId="239A7009" w:rsidR="00836131" w:rsidRDefault="0083613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:lang w:bidi="gu-IN"/>
        </w:rPr>
      </w:pPr>
      <w:hyperlink w:anchor="_Toc19697001" w:history="1">
        <w:r w:rsidRPr="007C090D">
          <w:rPr>
            <w:rStyle w:val="a6"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:lang w:bidi="gu-IN"/>
          </w:rPr>
          <w:tab/>
        </w:r>
        <w:r w:rsidRPr="007C090D">
          <w:rPr>
            <w:rStyle w:val="a6"/>
          </w:rPr>
          <w:t>Convert PDF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_Toc19697001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7B74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42635D4C" w14:textId="0FA16A2E" w:rsidR="00836131" w:rsidRDefault="0083613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:lang w:bidi="gu-IN"/>
        </w:rPr>
      </w:pPr>
      <w:hyperlink w:anchor="_Toc19697002" w:history="1">
        <w:r w:rsidRPr="007C090D">
          <w:rPr>
            <w:rStyle w:val="a6"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:lang w:bidi="gu-IN"/>
          </w:rPr>
          <w:tab/>
        </w:r>
        <w:r w:rsidRPr="007C090D">
          <w:rPr>
            <w:rStyle w:val="a6"/>
          </w:rPr>
          <w:t>CAD에서 텍스트 가져오기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_Toc19697002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7B74"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14:paraId="78FEF6A3" w14:textId="6280E0EF" w:rsidR="00836131" w:rsidRDefault="0083613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:lang w:bidi="gu-IN"/>
        </w:rPr>
      </w:pPr>
      <w:hyperlink w:anchor="_Toc19697003" w:history="1">
        <w:r w:rsidRPr="007C090D">
          <w:rPr>
            <w:rStyle w:val="a6"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:lang w:bidi="gu-IN"/>
          </w:rPr>
          <w:tab/>
        </w:r>
        <w:r w:rsidRPr="007C090D">
          <w:rPr>
            <w:rStyle w:val="a6"/>
          </w:rPr>
          <w:t>데이터 이관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_Toc19697003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7B74">
          <w:rPr>
            <w:webHidden/>
          </w:rPr>
          <w:t>34</w:t>
        </w:r>
        <w:r>
          <w:rPr>
            <w:webHidden/>
          </w:rPr>
          <w:fldChar w:fldCharType="end"/>
        </w:r>
      </w:hyperlink>
    </w:p>
    <w:p w14:paraId="6848B6BC" w14:textId="52F31E2B" w:rsidR="00836131" w:rsidRDefault="00836131">
      <w:pPr>
        <w:pStyle w:val="12"/>
        <w:tabs>
          <w:tab w:val="left" w:pos="425"/>
        </w:tabs>
        <w:rPr>
          <w:rFonts w:asciiTheme="minorHAnsi" w:eastAsiaTheme="minorEastAsia" w:hAnsiTheme="minorHAnsi" w:cstheme="minorBidi"/>
          <w:b w:val="0"/>
          <w:bCs w:val="0"/>
          <w:sz w:val="20"/>
          <w:lang w:bidi="gu-IN"/>
        </w:rPr>
      </w:pPr>
      <w:hyperlink w:anchor="_Toc19697004" w:history="1">
        <w:r w:rsidRPr="007C090D">
          <w:rPr>
            <w:rStyle w:val="a6"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sz w:val="20"/>
            <w:lang w:bidi="gu-IN"/>
          </w:rPr>
          <w:tab/>
        </w:r>
        <w:r w:rsidRPr="007C090D">
          <w:rPr>
            <w:rStyle w:val="a6"/>
          </w:rPr>
          <w:t>내보내기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_Toc19697004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E67B74"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14:paraId="4FB2C18E" w14:textId="52F1B1AD" w:rsidR="00D114E5" w:rsidRPr="009A0D37" w:rsidRDefault="00D114E5" w:rsidP="00D114E5">
      <w:pPr>
        <w:spacing w:line="360" w:lineRule="auto"/>
        <w:rPr>
          <w:sz w:val="22"/>
        </w:rPr>
      </w:pPr>
      <w:r w:rsidRPr="009A0D37">
        <w:fldChar w:fldCharType="end"/>
      </w:r>
    </w:p>
    <w:p w14:paraId="17B83510" w14:textId="77777777" w:rsidR="00D114E5" w:rsidRDefault="00D114E5" w:rsidP="00D114E5">
      <w:pPr>
        <w:widowControl/>
        <w:wordWrap/>
        <w:autoSpaceDE/>
        <w:autoSpaceDN/>
        <w:jc w:val="left"/>
      </w:pPr>
      <w:r>
        <w:br w:type="page"/>
      </w:r>
    </w:p>
    <w:bookmarkStart w:id="3" w:name="_Toc19696978"/>
    <w:p w14:paraId="10D85D70" w14:textId="77777777" w:rsidR="00D114E5" w:rsidRPr="005206EF" w:rsidRDefault="005206EF" w:rsidP="005206EF">
      <w:pPr>
        <w:pStyle w:val="1"/>
        <w:numPr>
          <w:ilvl w:val="0"/>
          <w:numId w:val="3"/>
        </w:num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51106BE3" wp14:editId="7E07BF6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5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EC0B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6" o:spid="_x0000_s1026" type="#_x0000_t32" style="position:absolute;left:0;text-align:left;margin-left:0;margin-top:20pt;width:529.05pt;height:0;z-index:251647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JrHw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">
                <w10:wrap anchorx="margin"/>
              </v:shape>
            </w:pict>
          </mc:Fallback>
        </mc:AlternateContent>
      </w:r>
      <w:r w:rsidR="00D636F2">
        <w:rPr>
          <w:rFonts w:hint="eastAsia"/>
        </w:rPr>
        <w:t>설치</w:t>
      </w:r>
      <w:bookmarkEnd w:id="3"/>
    </w:p>
    <w:p w14:paraId="5785551F" w14:textId="77777777" w:rsidR="000033BF" w:rsidRDefault="00EB508A" w:rsidP="005111E5">
      <w:pPr>
        <w:pStyle w:val="2"/>
        <w:numPr>
          <w:ilvl w:val="1"/>
          <w:numId w:val="2"/>
        </w:numPr>
        <w:ind w:firstLineChars="0"/>
      </w:pPr>
      <w:bookmarkStart w:id="4" w:name="_Toc19696979"/>
      <w:r>
        <w:rPr>
          <w:rFonts w:hint="eastAsia"/>
        </w:rPr>
        <w:t>프로그램 설치</w:t>
      </w:r>
      <w:bookmarkEnd w:id="4"/>
    </w:p>
    <w:p w14:paraId="311F7262" w14:textId="77777777" w:rsidR="003231E4" w:rsidRDefault="003231E4" w:rsidP="003231E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N</w:t>
      </w:r>
      <w:r>
        <w:t>ext</w:t>
      </w:r>
      <w:r>
        <w:rPr>
          <w:rFonts w:hint="eastAsia"/>
        </w:rPr>
        <w:t>를 눌러 설치하면 됩니다.</w:t>
      </w:r>
      <w:r>
        <w:br/>
      </w:r>
      <w:r w:rsidR="009715B2">
        <w:rPr>
          <w:noProof/>
        </w:rPr>
        <w:t xml:space="preserve">    </w:t>
      </w:r>
      <w:r w:rsidR="009715B2">
        <w:rPr>
          <w:noProof/>
        </w:rPr>
        <w:drawing>
          <wp:inline distT="0" distB="0" distL="0" distR="0" wp14:anchorId="0A46A764" wp14:editId="53905A34">
            <wp:extent cx="4829175" cy="3810000"/>
            <wp:effectExtent l="0" t="0" r="9525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="009715B2">
        <w:t xml:space="preserve">  </w:t>
      </w:r>
    </w:p>
    <w:p w14:paraId="1E73F790" w14:textId="77777777" w:rsidR="00A46C79" w:rsidRDefault="009715B2" w:rsidP="009715B2">
      <w:pPr>
        <w:pStyle w:val="aa"/>
        <w:ind w:leftChars="0" w:left="760" w:firstLineChars="200" w:firstLine="400"/>
      </w:pPr>
      <w:r>
        <w:rPr>
          <w:noProof/>
        </w:rPr>
        <w:drawing>
          <wp:inline distT="0" distB="0" distL="0" distR="0" wp14:anchorId="63E1638A" wp14:editId="58B49F7D">
            <wp:extent cx="4848225" cy="3829050"/>
            <wp:effectExtent l="0" t="0" r="952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1E4">
        <w:br/>
      </w:r>
      <w:r w:rsidR="003231E4">
        <w:br/>
      </w:r>
      <w:r>
        <w:lastRenderedPageBreak/>
        <w:t xml:space="preserve">    </w:t>
      </w:r>
      <w:r>
        <w:rPr>
          <w:noProof/>
        </w:rPr>
        <w:drawing>
          <wp:inline distT="0" distB="0" distL="0" distR="0" wp14:anchorId="24577001" wp14:editId="497097ED">
            <wp:extent cx="4857750" cy="3838575"/>
            <wp:effectExtent l="0" t="0" r="0" b="9525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D209C" w14:textId="77777777" w:rsidR="003231E4" w:rsidRPr="00A46C79" w:rsidRDefault="003231E4" w:rsidP="003231E4">
      <w:pPr>
        <w:pStyle w:val="aa"/>
        <w:ind w:leftChars="0" w:left="760"/>
      </w:pPr>
    </w:p>
    <w:p w14:paraId="6108DD95" w14:textId="77777777" w:rsidR="00A46C79" w:rsidRDefault="003231E4" w:rsidP="00A46C79">
      <w:pPr>
        <w:pStyle w:val="2"/>
        <w:numPr>
          <w:ilvl w:val="1"/>
          <w:numId w:val="2"/>
        </w:numPr>
        <w:ind w:firstLineChars="0"/>
      </w:pPr>
      <w:bookmarkStart w:id="5" w:name="_Toc19696980"/>
      <w:r>
        <w:rPr>
          <w:rFonts w:hint="eastAsia"/>
        </w:rPr>
        <w:t>프로그램 실행</w:t>
      </w:r>
      <w:bookmarkEnd w:id="5"/>
    </w:p>
    <w:p w14:paraId="2C297FF6" w14:textId="69BBB582" w:rsidR="00A46C79" w:rsidRDefault="009660CE" w:rsidP="00F1551D">
      <w:pPr>
        <w:ind w:firstLineChars="200" w:firstLine="400"/>
      </w:pPr>
      <w:r>
        <w:rPr>
          <w:noProof/>
        </w:rPr>
        <w:drawing>
          <wp:inline distT="0" distB="0" distL="0" distR="0" wp14:anchorId="612F1D55" wp14:editId="67852F4D">
            <wp:extent cx="619125" cy="752475"/>
            <wp:effectExtent l="0" t="0" r="9525" b="9525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ECA3F" w14:textId="77777777" w:rsidR="00A46C79" w:rsidRDefault="00C4026F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바탕화면의 </w:t>
      </w:r>
      <w:r w:rsidR="009715B2">
        <w:rPr>
          <w:rFonts w:hint="eastAsia"/>
        </w:rPr>
        <w:t>I</w:t>
      </w:r>
      <w:r w:rsidR="009715B2">
        <w:t xml:space="preserve">D2 </w:t>
      </w:r>
      <w:r>
        <w:rPr>
          <w:rFonts w:hint="eastAsia"/>
        </w:rPr>
        <w:t>아이콘을</w:t>
      </w:r>
      <w:r w:rsidR="009715B2">
        <w:rPr>
          <w:rFonts w:hint="eastAsia"/>
        </w:rPr>
        <w:t xml:space="preserve"> 더블</w:t>
      </w:r>
      <w:r>
        <w:rPr>
          <w:rFonts w:hint="eastAsia"/>
        </w:rPr>
        <w:t xml:space="preserve"> 클릭합니다.</w:t>
      </w:r>
    </w:p>
    <w:p w14:paraId="6B41B078" w14:textId="77777777" w:rsidR="00143374" w:rsidRDefault="00143374" w:rsidP="00A46C7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라이선스 키를 등록하는 화면이 나타납니다.</w:t>
      </w:r>
      <w:r>
        <w:br/>
      </w:r>
      <w:r>
        <w:rPr>
          <w:rFonts w:hint="eastAsia"/>
        </w:rPr>
        <w:t>컴퓨터 이름으로 라이선스 키를 발급받아 입력합니다.</w:t>
      </w:r>
      <w:r w:rsidR="004535C7">
        <w:br/>
        <w:t>(</w:t>
      </w:r>
      <w:hyperlink r:id="rId12" w:history="1">
        <w:r w:rsidR="004535C7" w:rsidRPr="00C73610">
          <w:rPr>
            <w:rStyle w:val="a6"/>
          </w:rPr>
          <w:t>humkyung@doftech.co.kr</w:t>
        </w:r>
      </w:hyperlink>
      <w:r w:rsidR="004535C7">
        <w:t xml:space="preserve"> </w:t>
      </w:r>
      <w:r w:rsidR="004535C7">
        <w:rPr>
          <w:rFonts w:hint="eastAsia"/>
        </w:rPr>
        <w:t>으로 메일을 보내어 라이선스 키를 발급받으세요)</w:t>
      </w:r>
    </w:p>
    <w:p w14:paraId="521BE6C6" w14:textId="77777777" w:rsidR="00143374" w:rsidRDefault="00143374" w:rsidP="00F91F1D">
      <w:pPr>
        <w:jc w:val="center"/>
      </w:pPr>
      <w:r>
        <w:rPr>
          <w:noProof/>
        </w:rPr>
        <w:drawing>
          <wp:inline distT="0" distB="0" distL="0" distR="0" wp14:anchorId="4D4FCAFE" wp14:editId="5133B559">
            <wp:extent cx="4333461" cy="2556766"/>
            <wp:effectExtent l="0" t="0" r="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77736" cy="258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B3900" w14:textId="51A02342" w:rsidR="007D3996" w:rsidRPr="00340CA5" w:rsidRDefault="00143374" w:rsidP="00340CA5">
      <w:pPr>
        <w:jc w:val="center"/>
      </w:pPr>
      <w:r>
        <w:rPr>
          <w:noProof/>
        </w:rPr>
        <w:drawing>
          <wp:inline distT="0" distB="0" distL="0" distR="0" wp14:anchorId="60470159" wp14:editId="2002D77E">
            <wp:extent cx="3649648" cy="1080368"/>
            <wp:effectExtent l="0" t="0" r="8255" b="571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61599" cy="108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699" w14:textId="77777777" w:rsidR="00D114E5" w:rsidRDefault="00097BAB" w:rsidP="008C368D">
      <w:pPr>
        <w:pStyle w:val="1"/>
        <w:numPr>
          <w:ilvl w:val="0"/>
          <w:numId w:val="3"/>
        </w:numPr>
        <w:rPr>
          <w:szCs w:val="20"/>
        </w:rPr>
      </w:pPr>
      <w:bookmarkStart w:id="6" w:name="_Toc19696981"/>
      <w:r>
        <w:rPr>
          <w:rFonts w:hint="eastAsia"/>
          <w:szCs w:val="20"/>
        </w:rPr>
        <w:lastRenderedPageBreak/>
        <w:t>사전 설정</w:t>
      </w:r>
      <w:bookmarkEnd w:id="6"/>
    </w:p>
    <w:bookmarkStart w:id="7" w:name="_Toc19696982"/>
    <w:p w14:paraId="00466E02" w14:textId="77777777" w:rsidR="008955E3" w:rsidRDefault="00DF2A19" w:rsidP="00AB4E65">
      <w:pPr>
        <w:pStyle w:val="2"/>
        <w:numPr>
          <w:ilvl w:val="1"/>
          <w:numId w:val="5"/>
        </w:numPr>
        <w:ind w:firstLineChars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B58A9F5" wp14:editId="337CE18A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718935" cy="0"/>
                <wp:effectExtent l="0" t="0" r="0" b="0"/>
                <wp:wrapNone/>
                <wp:docPr id="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B792A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7" o:spid="_x0000_s1026" type="#_x0000_t32" style="position:absolute;left:0;text-align:left;margin-left:0;margin-top:1pt;width:529.05pt;height:0;z-index:2516515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8BlIAIAAD0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">
                <w10:wrap anchorx="margin"/>
              </v:shape>
            </w:pict>
          </mc:Fallback>
        </mc:AlternateContent>
      </w:r>
      <w:r w:rsidR="00402370">
        <w:rPr>
          <w:rFonts w:hint="eastAsia"/>
        </w:rPr>
        <w:t>프로젝트 등록</w:t>
      </w:r>
      <w:bookmarkEnd w:id="7"/>
    </w:p>
    <w:p w14:paraId="28F6EEB6" w14:textId="77777777" w:rsidR="00F140A5" w:rsidRPr="00F140A5" w:rsidRDefault="00952A06" w:rsidP="00066049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오른쪽 </w:t>
      </w:r>
      <w:r>
        <w:t xml:space="preserve">+ </w:t>
      </w:r>
      <w:r>
        <w:rPr>
          <w:rFonts w:hint="eastAsia"/>
        </w:rPr>
        <w:t xml:space="preserve">버튼을 눌러 </w:t>
      </w:r>
      <w:r>
        <w:t>P&amp;ID</w:t>
      </w:r>
      <w:r w:rsidR="00DF2A19">
        <w:rPr>
          <w:rFonts w:hint="eastAsia"/>
        </w:rPr>
        <w:t xml:space="preserve">가 </w:t>
      </w:r>
      <w:r w:rsidR="00097BAB">
        <w:rPr>
          <w:rFonts w:hint="eastAsia"/>
        </w:rPr>
        <w:t>들어</w:t>
      </w:r>
      <w:r w:rsidR="00DF2A19">
        <w:rPr>
          <w:rFonts w:hint="eastAsia"/>
        </w:rPr>
        <w:t>있는 폴더를</w:t>
      </w:r>
      <w:r>
        <w:t xml:space="preserve"> </w:t>
      </w:r>
      <w:r>
        <w:rPr>
          <w:rFonts w:hint="eastAsia"/>
        </w:rPr>
        <w:t>프로젝트 등록합니다.</w:t>
      </w:r>
    </w:p>
    <w:p w14:paraId="24308780" w14:textId="77777777" w:rsidR="00097BAB" w:rsidRDefault="003513FC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58E53430" wp14:editId="6C0FF318">
            <wp:extent cx="6372225" cy="4486275"/>
            <wp:effectExtent l="0" t="0" r="9525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FA797" w14:textId="3B8DE45F" w:rsidR="00970E2C" w:rsidRDefault="00970E2C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프로젝트 등록 후 데이터베이스를 설정합니다.</w:t>
      </w:r>
    </w:p>
    <w:p w14:paraId="4D7ED512" w14:textId="5E42CBA3" w:rsidR="00970E2C" w:rsidRDefault="007E1A9E" w:rsidP="00970E2C">
      <w:pPr>
        <w:pStyle w:val="aa"/>
        <w:numPr>
          <w:ilvl w:val="1"/>
          <w:numId w:val="20"/>
        </w:numPr>
        <w:ind w:leftChars="0"/>
      </w:pPr>
      <w:r>
        <w:t xml:space="preserve">SQLite : </w:t>
      </w:r>
      <w:r>
        <w:rPr>
          <w:rFonts w:hint="eastAsia"/>
        </w:rPr>
        <w:t>기본 데이터베이스 형식입니다.</w:t>
      </w:r>
    </w:p>
    <w:p w14:paraId="438B1A82" w14:textId="420A570B" w:rsidR="007E1A9E" w:rsidRDefault="007E1A9E" w:rsidP="00970E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</w:p>
    <w:p w14:paraId="6F79FB54" w14:textId="295870B2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S</w:t>
      </w:r>
      <w:r>
        <w:t xml:space="preserve">erver : MSSQL </w:t>
      </w:r>
      <w:r>
        <w:rPr>
          <w:rFonts w:hint="eastAsia"/>
        </w:rPr>
        <w:t>서버가 설치되어 있는 아이피를 입력합니다.</w:t>
      </w:r>
    </w:p>
    <w:p w14:paraId="40E83155" w14:textId="5CAB0D65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U</w:t>
      </w:r>
      <w:r>
        <w:t xml:space="preserve">ser : </w:t>
      </w: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서버에 접속할 사용자 이름을 입력합니다.</w:t>
      </w:r>
    </w:p>
    <w:p w14:paraId="292DBB87" w14:textId="5F46CF84" w:rsidR="007E1A9E" w:rsidRDefault="007E1A9E" w:rsidP="007E1A9E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P</w:t>
      </w:r>
      <w:r>
        <w:t xml:space="preserve">assword: </w:t>
      </w:r>
      <w:r>
        <w:rPr>
          <w:rFonts w:hint="eastAsia"/>
        </w:rPr>
        <w:t>사용자 암호를 입력합니다.</w:t>
      </w:r>
    </w:p>
    <w:p w14:paraId="3A93E547" w14:textId="2174700F" w:rsidR="00EC0982" w:rsidRDefault="00EC0982" w:rsidP="00EC0982">
      <w:pPr>
        <w:jc w:val="center"/>
      </w:pPr>
      <w:r>
        <w:rPr>
          <w:noProof/>
        </w:rPr>
        <w:lastRenderedPageBreak/>
        <w:drawing>
          <wp:inline distT="0" distB="0" distL="0" distR="0" wp14:anchorId="0AFBBC7B" wp14:editId="767A63AB">
            <wp:extent cx="6210300" cy="3248025"/>
            <wp:effectExtent l="0" t="0" r="0" b="952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9AB67" w14:textId="03FA8F19" w:rsidR="00EC0982" w:rsidRDefault="00EC0982" w:rsidP="00EC098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est Connection : </w:t>
      </w:r>
      <w:r>
        <w:rPr>
          <w:rFonts w:hint="eastAsia"/>
        </w:rPr>
        <w:t>입력한 정보를 이용하여 M</w:t>
      </w:r>
      <w:r>
        <w:t xml:space="preserve">SSQL </w:t>
      </w:r>
      <w:r>
        <w:rPr>
          <w:rFonts w:hint="eastAsia"/>
        </w:rPr>
        <w:t>서버 접속 테스트를 합니다.</w:t>
      </w:r>
    </w:p>
    <w:p w14:paraId="20AA5A25" w14:textId="77777777" w:rsidR="00395968" w:rsidRDefault="00395968" w:rsidP="00395968">
      <w:pPr>
        <w:pStyle w:val="aa"/>
        <w:ind w:leftChars="0" w:left="1600"/>
      </w:pPr>
    </w:p>
    <w:p w14:paraId="74CAF105" w14:textId="3CD85040" w:rsidR="00097BAB" w:rsidRDefault="00097BAB" w:rsidP="00097BA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생성된 </w:t>
      </w:r>
      <w:r>
        <w:t xml:space="preserve">drawings </w:t>
      </w:r>
      <w:r>
        <w:rPr>
          <w:rFonts w:hint="eastAsia"/>
        </w:rPr>
        <w:t>폴더 안으로 도면 이미지를 이동해</w:t>
      </w:r>
      <w:r w:rsidR="00B17738">
        <w:t xml:space="preserve"> 주거</w:t>
      </w:r>
      <w:r w:rsidR="00B17738">
        <w:rPr>
          <w:rFonts w:hint="eastAsia"/>
        </w:rPr>
        <w:t>나 프로그램의</w:t>
      </w:r>
      <w:r w:rsidR="00B17738" w:rsidRPr="00395968">
        <w:rPr>
          <w:rFonts w:hint="eastAsia"/>
          <w:b/>
        </w:rPr>
        <w:t xml:space="preserve"> 툴 </w:t>
      </w:r>
      <w:r w:rsidR="00B17738" w:rsidRPr="00395968">
        <w:rPr>
          <w:b/>
        </w:rPr>
        <w:t xml:space="preserve">&gt; PDF </w:t>
      </w:r>
      <w:r w:rsidR="00B17738" w:rsidRPr="00395968">
        <w:rPr>
          <w:rFonts w:hint="eastAsia"/>
          <w:b/>
        </w:rPr>
        <w:t xml:space="preserve">변환 기능을 통하여 </w:t>
      </w:r>
      <w:r w:rsidR="00B17738" w:rsidRPr="00395968">
        <w:rPr>
          <w:b/>
        </w:rPr>
        <w:t>PDF</w:t>
      </w:r>
      <w:r w:rsidR="00B17738" w:rsidRPr="00395968">
        <w:rPr>
          <w:rFonts w:hint="eastAsia"/>
          <w:b/>
        </w:rPr>
        <w:t>에서 도면 이미지를 생성</w:t>
      </w:r>
      <w:r w:rsidR="00B17738">
        <w:rPr>
          <w:rFonts w:hint="eastAsia"/>
        </w:rPr>
        <w:t>하면 됩니다.</w:t>
      </w:r>
      <w:r w:rsidR="00395968">
        <w:t xml:space="preserve"> </w:t>
      </w:r>
      <w:r w:rsidR="00395968">
        <w:br/>
        <w:t xml:space="preserve">“5. Convert PDF” </w:t>
      </w:r>
      <w:r w:rsidR="00395968">
        <w:rPr>
          <w:rFonts w:hint="eastAsia"/>
        </w:rPr>
        <w:t>참조</w:t>
      </w:r>
    </w:p>
    <w:p w14:paraId="288D3D83" w14:textId="77777777" w:rsidR="007F6345" w:rsidRDefault="003513FC" w:rsidP="00D636F2">
      <w:pPr>
        <w:ind w:firstLineChars="200" w:firstLine="400"/>
        <w:jc w:val="center"/>
      </w:pPr>
      <w:r>
        <w:rPr>
          <w:noProof/>
        </w:rPr>
        <w:drawing>
          <wp:inline distT="0" distB="0" distL="0" distR="0" wp14:anchorId="3AEDE1DF" wp14:editId="52FEEF1E">
            <wp:extent cx="6645910" cy="3993515"/>
            <wp:effectExtent l="0" t="0" r="2540" b="6985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9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83A15" w14:textId="77777777" w:rsidR="004A32B6" w:rsidRDefault="004A32B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D7D8542" w14:textId="7E5AA5FD" w:rsidR="00F140A5" w:rsidRDefault="00407B7B" w:rsidP="00F90AD5">
      <w:pPr>
        <w:pStyle w:val="2"/>
        <w:numPr>
          <w:ilvl w:val="1"/>
          <w:numId w:val="5"/>
        </w:numPr>
        <w:ind w:firstLineChars="0"/>
      </w:pPr>
      <w:bookmarkStart w:id="8" w:name="_Toc19696983"/>
      <w:r>
        <w:rPr>
          <w:rFonts w:hint="eastAsia"/>
        </w:rPr>
        <w:lastRenderedPageBreak/>
        <w:t>화면 구성</w:t>
      </w:r>
      <w:bookmarkEnd w:id="8"/>
    </w:p>
    <w:p w14:paraId="636E176E" w14:textId="40753A6D" w:rsidR="003513FC" w:rsidRDefault="00407B7B" w:rsidP="001000C3">
      <w:pPr>
        <w:pStyle w:val="aa"/>
        <w:numPr>
          <w:ilvl w:val="0"/>
          <w:numId w:val="20"/>
        </w:numPr>
        <w:ind w:leftChars="0"/>
      </w:pPr>
      <w:r>
        <w:t>I</w:t>
      </w:r>
      <w:r>
        <w:rPr>
          <w:rFonts w:hint="eastAsia"/>
        </w:rPr>
        <w:t>d2의 메인 화면 구성입니다</w:t>
      </w:r>
    </w:p>
    <w:p w14:paraId="6C4F4E19" w14:textId="6AA571A1" w:rsidR="00407B7B" w:rsidRDefault="00407B7B" w:rsidP="00407B7B">
      <w:pPr>
        <w:pStyle w:val="aa"/>
        <w:ind w:leftChars="0" w:left="760"/>
      </w:pPr>
      <w:r>
        <w:rPr>
          <w:noProof/>
        </w:rPr>
        <w:drawing>
          <wp:inline distT="0" distB="0" distL="0" distR="0" wp14:anchorId="6805199C" wp14:editId="5CEF7027">
            <wp:extent cx="5802630" cy="4533900"/>
            <wp:effectExtent l="0" t="0" r="7620" b="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03208" cy="453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40181" w14:textId="77777777" w:rsidR="00407B7B" w:rsidRDefault="00407B7B" w:rsidP="00407B7B">
      <w:pPr>
        <w:pStyle w:val="aa"/>
        <w:ind w:leftChars="0" w:left="760"/>
      </w:pPr>
    </w:p>
    <w:p w14:paraId="1C060C22" w14:textId="47376811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메뉴바 </w:t>
      </w:r>
      <w:r>
        <w:br/>
      </w:r>
      <w:r>
        <w:rPr>
          <w:rFonts w:hint="eastAsia"/>
        </w:rPr>
        <w:t xml:space="preserve">id2 기능을 아이콘 형태 또는 </w:t>
      </w:r>
      <w:r>
        <w:t xml:space="preserve">List </w:t>
      </w:r>
      <w:r>
        <w:rPr>
          <w:rFonts w:hint="eastAsia"/>
        </w:rPr>
        <w:t>형태로 구성되어 있습니다.</w:t>
      </w:r>
    </w:p>
    <w:p w14:paraId="107C55FC" w14:textId="68AE6D52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객체탐색기</w:t>
      </w:r>
      <w:r>
        <w:br/>
      </w:r>
      <w:r>
        <w:rPr>
          <w:rFonts w:hint="eastAsia"/>
        </w:rPr>
        <w:t xml:space="preserve">- 도면 리스트 : 인식 대상 도면이 </w:t>
      </w:r>
      <w:r>
        <w:t xml:space="preserve">List </w:t>
      </w:r>
      <w:r>
        <w:rPr>
          <w:rFonts w:hint="eastAsia"/>
        </w:rPr>
        <w:t>형태로 되어 있습니다.</w:t>
      </w:r>
      <w:r>
        <w:br/>
        <w:t xml:space="preserve">- </w:t>
      </w:r>
      <w:r>
        <w:rPr>
          <w:rFonts w:hint="eastAsia"/>
        </w:rPr>
        <w:t>객체</w:t>
      </w:r>
      <w:r w:rsidR="00F621A6">
        <w:rPr>
          <w:rFonts w:hint="eastAsia"/>
        </w:rPr>
        <w:t xml:space="preserve"> </w:t>
      </w:r>
      <w:r>
        <w:rPr>
          <w:rFonts w:hint="eastAsia"/>
        </w:rPr>
        <w:t xml:space="preserve">탐색기 </w:t>
      </w:r>
      <w:r>
        <w:t xml:space="preserve">: </w:t>
      </w:r>
      <w:r>
        <w:rPr>
          <w:rFonts w:hint="eastAsia"/>
        </w:rPr>
        <w:t>인식한 심볼,</w:t>
      </w:r>
      <w:r>
        <w:t xml:space="preserve"> </w:t>
      </w:r>
      <w:r>
        <w:rPr>
          <w:rFonts w:hint="eastAsia"/>
        </w:rPr>
        <w:t>라인 등을 계층적 리스트 형태로 나타냅니다.</w:t>
      </w:r>
    </w:p>
    <w:p w14:paraId="47539855" w14:textId="0DA9040D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캔버스</w:t>
      </w:r>
      <w:r>
        <w:br/>
      </w:r>
      <w:r>
        <w:rPr>
          <w:rFonts w:hint="eastAsia"/>
        </w:rPr>
        <w:t>인식한 도면을</w:t>
      </w:r>
      <w:r w:rsidR="00F621A6">
        <w:rPr>
          <w:rFonts w:hint="eastAsia"/>
        </w:rPr>
        <w:t xml:space="preserve"> 나타내거나</w:t>
      </w:r>
      <w:r>
        <w:rPr>
          <w:rFonts w:hint="eastAsia"/>
        </w:rPr>
        <w:t xml:space="preserve"> 편집하는</w:t>
      </w:r>
      <w:r w:rsidR="00F621A6">
        <w:rPr>
          <w:rFonts w:hint="eastAsia"/>
        </w:rPr>
        <w:t xml:space="preserve"> 영역입니다.</w:t>
      </w:r>
      <w:r>
        <w:rPr>
          <w:rFonts w:hint="eastAsia"/>
        </w:rPr>
        <w:t xml:space="preserve"> </w:t>
      </w:r>
    </w:p>
    <w:p w14:paraId="7C829F41" w14:textId="49AA164F" w:rsidR="00407B7B" w:rsidRPr="00896DCE" w:rsidRDefault="00407B7B" w:rsidP="00407B7B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</w:rPr>
        <w:t>심볼탐색기</w:t>
      </w:r>
      <w:r w:rsidR="00F621A6">
        <w:br/>
      </w:r>
      <w:r w:rsidR="00F621A6">
        <w:rPr>
          <w:rFonts w:hint="eastAsia"/>
        </w:rPr>
        <w:t>심볼 등록하거나,</w:t>
      </w:r>
      <w:r w:rsidR="00F621A6">
        <w:t xml:space="preserve"> </w:t>
      </w:r>
      <w:r w:rsidR="00F621A6">
        <w:rPr>
          <w:rFonts w:hint="eastAsia"/>
        </w:rPr>
        <w:t xml:space="preserve">등록한 심볼을 계층적 </w:t>
      </w:r>
      <w:r w:rsidR="00F621A6">
        <w:t>List</w:t>
      </w:r>
      <w:r w:rsidR="00F621A6">
        <w:rPr>
          <w:rFonts w:hint="eastAsia"/>
        </w:rPr>
        <w:t>로 나타내며,</w:t>
      </w:r>
      <w:r w:rsidR="00F621A6">
        <w:t xml:space="preserve"> </w:t>
      </w:r>
      <w:r w:rsidR="00F621A6" w:rsidRPr="00896DCE">
        <w:rPr>
          <w:rFonts w:hint="eastAsia"/>
          <w:color w:val="00B050"/>
        </w:rPr>
        <w:t xml:space="preserve">캔버스에 심볼 추가시 심볼을 </w:t>
      </w:r>
      <w:r w:rsidR="003965A7" w:rsidRPr="00896DCE">
        <w:rPr>
          <w:rFonts w:hint="eastAsia"/>
          <w:color w:val="00B050"/>
        </w:rPr>
        <w:t xml:space="preserve">드래그 </w:t>
      </w:r>
      <w:r w:rsidR="00F621A6" w:rsidRPr="00896DCE">
        <w:rPr>
          <w:rFonts w:hint="eastAsia"/>
          <w:color w:val="00B050"/>
        </w:rPr>
        <w:t>드랍하여 캔버스의 해당 위치에 클릭합니다.</w:t>
      </w:r>
    </w:p>
    <w:p w14:paraId="5A37AEF7" w14:textId="14C628D7" w:rsidR="00407B7B" w:rsidRDefault="00407B7B" w:rsidP="00407B7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출력창</w:t>
      </w:r>
      <w:r w:rsidR="00F621A6">
        <w:br/>
      </w:r>
      <w:r w:rsidR="00F621A6">
        <w:rPr>
          <w:rFonts w:hint="eastAsia"/>
        </w:rPr>
        <w:t xml:space="preserve">출력 </w:t>
      </w:r>
      <w:r w:rsidR="00F621A6">
        <w:t xml:space="preserve">: </w:t>
      </w:r>
      <w:r w:rsidR="00F621A6">
        <w:rPr>
          <w:rFonts w:hint="eastAsia"/>
        </w:rPr>
        <w:t>오류 로그 와 검증시 문제 있는 항목들을 나타냅니다.</w:t>
      </w:r>
    </w:p>
    <w:p w14:paraId="40AFB082" w14:textId="77777777" w:rsidR="000E4B0A" w:rsidRDefault="000E4B0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9E28E28" w14:textId="0DF30FBE" w:rsidR="00407B7B" w:rsidRDefault="00407B7B" w:rsidP="00407B7B">
      <w:pPr>
        <w:pStyle w:val="2"/>
        <w:numPr>
          <w:ilvl w:val="1"/>
          <w:numId w:val="5"/>
        </w:numPr>
        <w:ind w:firstLineChars="0"/>
      </w:pPr>
      <w:bookmarkStart w:id="9" w:name="_Toc19696984"/>
      <w:r>
        <w:rPr>
          <w:rFonts w:hint="eastAsia"/>
        </w:rPr>
        <w:lastRenderedPageBreak/>
        <w:t>환경 설정</w:t>
      </w:r>
      <w:bookmarkEnd w:id="9"/>
    </w:p>
    <w:p w14:paraId="73746E4B" w14:textId="77777777" w:rsidR="00407B7B" w:rsidRDefault="00407B7B" w:rsidP="00407B7B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환경 설정]을 클릭합니다.</w:t>
      </w:r>
    </w:p>
    <w:p w14:paraId="6ED26234" w14:textId="77777777" w:rsidR="00407B7B" w:rsidRPr="00407B7B" w:rsidRDefault="00407B7B" w:rsidP="00407B7B"/>
    <w:p w14:paraId="115CBEF5" w14:textId="2992557B" w:rsidR="000F7EE1" w:rsidRDefault="000F7EE1" w:rsidP="000F7EE1">
      <w:pPr>
        <w:jc w:val="center"/>
      </w:pPr>
      <w:r>
        <w:rPr>
          <w:noProof/>
        </w:rPr>
        <w:drawing>
          <wp:inline distT="0" distB="0" distL="0" distR="0" wp14:anchorId="6DE61896" wp14:editId="04CAD757">
            <wp:extent cx="5533281" cy="6912636"/>
            <wp:effectExtent l="0" t="0" r="0" b="254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91122" cy="698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66E36" w14:textId="77777777" w:rsidR="000F7EE1" w:rsidRDefault="000F7EE1">
      <w:pPr>
        <w:widowControl/>
        <w:wordWrap/>
        <w:autoSpaceDE/>
        <w:autoSpaceDN/>
        <w:jc w:val="left"/>
      </w:pPr>
      <w:r>
        <w:br w:type="page"/>
      </w:r>
    </w:p>
    <w:p w14:paraId="53957948" w14:textId="74B3C62C" w:rsidR="00086B8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텍스트 검출</w:t>
      </w:r>
    </w:p>
    <w:p w14:paraId="49A5E5EC" w14:textId="728F4F89" w:rsidR="00086B82" w:rsidRPr="00086B82" w:rsidRDefault="00EF4D90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OCR 데이터</w:t>
      </w:r>
      <w:r w:rsidR="00086B82">
        <w:rPr>
          <w:rFonts w:hint="eastAsia"/>
          <w:szCs w:val="20"/>
        </w:rPr>
        <w:t xml:space="preserve"> </w:t>
      </w:r>
      <w:r w:rsidR="00086B82">
        <w:rPr>
          <w:szCs w:val="20"/>
        </w:rPr>
        <w:t xml:space="preserve">: </w:t>
      </w:r>
      <w:r w:rsidR="00086B82">
        <w:rPr>
          <w:rFonts w:hint="eastAsia"/>
          <w:szCs w:val="20"/>
        </w:rPr>
        <w:t xml:space="preserve">문자 인식 시 사용할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설정합니다.</w:t>
      </w:r>
      <w:r w:rsidR="00086B82">
        <w:rPr>
          <w:szCs w:val="20"/>
        </w:rPr>
        <w:br/>
      </w:r>
      <w:r w:rsidR="00086B82">
        <w:rPr>
          <w:rFonts w:hint="eastAsia"/>
          <w:szCs w:val="20"/>
        </w:rPr>
        <w:t xml:space="preserve">기본값은 </w:t>
      </w:r>
      <w:r w:rsidR="00086B82">
        <w:rPr>
          <w:szCs w:val="20"/>
        </w:rPr>
        <w:t xml:space="preserve">English </w:t>
      </w:r>
      <w:r w:rsidR="00086B82">
        <w:rPr>
          <w:rFonts w:hint="eastAsia"/>
          <w:szCs w:val="20"/>
        </w:rPr>
        <w:t>이며</w:t>
      </w:r>
      <w:r w:rsidR="00086B82">
        <w:rPr>
          <w:szCs w:val="20"/>
        </w:rPr>
        <w:t xml:space="preserve"> </w:t>
      </w:r>
      <w:r w:rsidR="00086B82">
        <w:rPr>
          <w:rFonts w:hint="eastAsia"/>
          <w:szCs w:val="20"/>
        </w:rPr>
        <w:t xml:space="preserve">프로젝트에서 학습을 통해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 xml:space="preserve">데이터를 생성했을 경우 프로젝트 명으로 된 </w:t>
      </w:r>
      <w:r w:rsidR="00086B82">
        <w:rPr>
          <w:szCs w:val="20"/>
        </w:rPr>
        <w:t xml:space="preserve">OCR </w:t>
      </w:r>
      <w:r w:rsidR="00086B82">
        <w:rPr>
          <w:rFonts w:hint="eastAsia"/>
          <w:szCs w:val="20"/>
        </w:rPr>
        <w:t>데이터를 사용할 수 있습니다.</w:t>
      </w:r>
    </w:p>
    <w:p w14:paraId="116C3804" w14:textId="77777777" w:rsidR="0040184F" w:rsidRPr="0040184F" w:rsidRDefault="00086B82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검출 문자열 </w:t>
      </w:r>
      <w:r>
        <w:rPr>
          <w:szCs w:val="20"/>
        </w:rPr>
        <w:t xml:space="preserve">: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검출할 문자들을 입력합니다.</w:t>
      </w:r>
      <w:r w:rsidR="0040184F">
        <w:rPr>
          <w:szCs w:val="20"/>
        </w:rPr>
        <w:t xml:space="preserve"> </w:t>
      </w:r>
      <w:r w:rsidR="0040184F">
        <w:rPr>
          <w:rFonts w:hint="eastAsia"/>
          <w:szCs w:val="20"/>
        </w:rPr>
        <w:t xml:space="preserve">이 문자열에 포함되지 않는 문자는 </w:t>
      </w:r>
      <w:r w:rsidR="0040184F">
        <w:rPr>
          <w:szCs w:val="20"/>
        </w:rPr>
        <w:t>OCR</w:t>
      </w:r>
      <w:r w:rsidR="0040184F">
        <w:rPr>
          <w:rFonts w:hint="eastAsia"/>
          <w:szCs w:val="20"/>
        </w:rPr>
        <w:t>로 인식되지 않습니다.</w:t>
      </w:r>
    </w:p>
    <w:p w14:paraId="2F0F3D5F" w14:textId="28ADDC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팽창,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침식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523A9A">
        <w:rPr>
          <w:szCs w:val="20"/>
        </w:rPr>
        <w:t>OCR</w:t>
      </w:r>
      <w:r w:rsidR="00523A9A">
        <w:rPr>
          <w:rFonts w:hint="eastAsia"/>
          <w:szCs w:val="20"/>
        </w:rPr>
        <w:t xml:space="preserve">로 인식하기 전 이미지의 </w:t>
      </w:r>
      <w:r w:rsidR="00523A9A" w:rsidRPr="001B7CC4">
        <w:rPr>
          <w:rFonts w:hint="eastAsia"/>
          <w:color w:val="00B050"/>
          <w:szCs w:val="20"/>
        </w:rPr>
        <w:t>팽창</w:t>
      </w:r>
      <w:r w:rsidR="00896DCE">
        <w:rPr>
          <w:rFonts w:hint="eastAsia"/>
          <w:color w:val="00B050"/>
          <w:szCs w:val="20"/>
        </w:rPr>
        <w:t>(글자 굵게 하기)</w:t>
      </w:r>
      <w:r w:rsidR="00523A9A" w:rsidRPr="001B7CC4">
        <w:rPr>
          <w:rFonts w:hint="eastAsia"/>
          <w:color w:val="00B050"/>
          <w:szCs w:val="20"/>
        </w:rPr>
        <w:t>,</w:t>
      </w:r>
      <w:r w:rsidR="00523A9A" w:rsidRPr="001B7CC4">
        <w:rPr>
          <w:color w:val="00B050"/>
          <w:szCs w:val="20"/>
        </w:rPr>
        <w:t xml:space="preserve"> </w:t>
      </w:r>
      <w:r w:rsidR="00523A9A" w:rsidRPr="001B7CC4">
        <w:rPr>
          <w:rFonts w:hint="eastAsia"/>
          <w:color w:val="00B050"/>
          <w:szCs w:val="20"/>
        </w:rPr>
        <w:t>침식</w:t>
      </w:r>
      <w:r w:rsidR="00896DCE">
        <w:rPr>
          <w:rFonts w:hint="eastAsia"/>
          <w:color w:val="00B050"/>
          <w:szCs w:val="20"/>
        </w:rPr>
        <w:t>(글자 가늘게 하기)</w:t>
      </w:r>
      <w:r w:rsidR="00523A9A" w:rsidRPr="001B7CC4">
        <w:rPr>
          <w:rFonts w:hint="eastAsia"/>
          <w:color w:val="00B050"/>
          <w:szCs w:val="20"/>
        </w:rPr>
        <w:t xml:space="preserve"> </w:t>
      </w:r>
      <w:r w:rsidR="00523A9A">
        <w:rPr>
          <w:rFonts w:hint="eastAsia"/>
          <w:szCs w:val="20"/>
        </w:rPr>
        <w:t>크기를 설정합니다.</w:t>
      </w:r>
    </w:p>
    <w:p w14:paraId="023C325B" w14:textId="02F299E4" w:rsidR="0040184F" w:rsidRPr="0040184F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최소 문자,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최대 문자 크기</w:t>
      </w:r>
      <w:r w:rsidR="000F4A96">
        <w:rPr>
          <w:rFonts w:hint="eastAsia"/>
          <w:szCs w:val="20"/>
        </w:rPr>
        <w:t xml:space="preserve"> </w:t>
      </w:r>
      <w:r w:rsidR="000F4A96">
        <w:rPr>
          <w:szCs w:val="20"/>
        </w:rPr>
        <w:t xml:space="preserve">: </w:t>
      </w:r>
      <w:r w:rsidR="0091165E">
        <w:rPr>
          <w:szCs w:val="20"/>
        </w:rPr>
        <w:t>OCR</w:t>
      </w:r>
      <w:r w:rsidR="0091165E">
        <w:rPr>
          <w:rFonts w:hint="eastAsia"/>
          <w:szCs w:val="20"/>
        </w:rPr>
        <w:t>로 인식할 문자의 최소,</w:t>
      </w:r>
      <w:r w:rsidR="0091165E">
        <w:rPr>
          <w:szCs w:val="20"/>
        </w:rPr>
        <w:t xml:space="preserve"> </w:t>
      </w:r>
      <w:r w:rsidR="0091165E">
        <w:rPr>
          <w:rFonts w:hint="eastAsia"/>
          <w:szCs w:val="20"/>
        </w:rPr>
        <w:t>최대 크기를 설정합니다.</w:t>
      </w:r>
      <w:r w:rsidR="00A616F6">
        <w:rPr>
          <w:szCs w:val="20"/>
        </w:rPr>
        <w:br/>
      </w:r>
      <w:r w:rsidR="00A616F6">
        <w:rPr>
          <w:rFonts w:hint="eastAsia"/>
          <w:szCs w:val="20"/>
        </w:rPr>
        <w:t>이 크기를 벗어나 인식된 텍스트는 프로그램에서 무시됩니다.</w:t>
      </w:r>
    </w:p>
    <w:p w14:paraId="1185CABA" w14:textId="32F7371C" w:rsidR="00EF4D90" w:rsidRPr="00EF4D90" w:rsidRDefault="0040184F" w:rsidP="00086B82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병합 크기</w:t>
      </w:r>
      <w:r w:rsidR="000F4A96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:</w:t>
      </w:r>
      <w:r w:rsidR="00FE0FF7">
        <w:rPr>
          <w:szCs w:val="20"/>
        </w:rPr>
        <w:t xml:space="preserve"> </w:t>
      </w:r>
      <w:r w:rsidR="006A5120">
        <w:rPr>
          <w:rFonts w:hint="eastAsia"/>
          <w:szCs w:val="20"/>
        </w:rPr>
        <w:t>인식한 문자열들을 연결하기 위한 병합 크기를 설정합니다.</w:t>
      </w:r>
      <w:r w:rsidR="00643DD2">
        <w:rPr>
          <w:szCs w:val="20"/>
        </w:rPr>
        <w:br/>
      </w:r>
      <w:r w:rsidR="00643DD2">
        <w:rPr>
          <w:rFonts w:hint="eastAsia"/>
          <w:szCs w:val="20"/>
        </w:rPr>
        <w:t>인식한 문자열의 영역을 병합 크기만큼 늘려 서로 연결되는 문자열들을 하나의 문자열로 처리합니다.</w:t>
      </w:r>
    </w:p>
    <w:p w14:paraId="54BF0D66" w14:textId="1034208C" w:rsidR="00EF4D90" w:rsidRPr="006071E5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속성 검출</w:t>
      </w:r>
    </w:p>
    <w:p w14:paraId="3AD1445F" w14:textId="35A2A248" w:rsidR="006071E5" w:rsidRPr="00A456D3" w:rsidRDefault="006071E5" w:rsidP="006071E5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S</w:t>
      </w:r>
      <w:r>
        <w:rPr>
          <w:szCs w:val="20"/>
        </w:rPr>
        <w:t xml:space="preserve">ize Delimiter : </w:t>
      </w:r>
      <w:r>
        <w:rPr>
          <w:rFonts w:hint="eastAsia"/>
          <w:szCs w:val="20"/>
        </w:rPr>
        <w:t>R</w:t>
      </w:r>
      <w:r>
        <w:rPr>
          <w:szCs w:val="20"/>
        </w:rPr>
        <w:t>educer</w:t>
      </w:r>
      <w:r>
        <w:rPr>
          <w:rFonts w:hint="eastAsia"/>
          <w:szCs w:val="20"/>
        </w:rPr>
        <w:t xml:space="preserve">의 </w:t>
      </w:r>
      <w:r>
        <w:rPr>
          <w:szCs w:val="20"/>
        </w:rPr>
        <w:t>Main Size</w:t>
      </w:r>
      <w:r>
        <w:rPr>
          <w:rFonts w:hint="eastAsia"/>
          <w:szCs w:val="20"/>
        </w:rPr>
        <w:t xml:space="preserve">와 </w:t>
      </w:r>
      <w:r>
        <w:rPr>
          <w:szCs w:val="20"/>
        </w:rPr>
        <w:t>Sub Size</w:t>
      </w:r>
      <w:r>
        <w:rPr>
          <w:rFonts w:hint="eastAsia"/>
          <w:szCs w:val="20"/>
        </w:rPr>
        <w:t>의 구분자를 설정합니다.</w:t>
      </w:r>
    </w:p>
    <w:p w14:paraId="3B3876CE" w14:textId="51CB08E0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A</w:t>
      </w:r>
      <w:r w:rsidRPr="00B806A2">
        <w:rPr>
          <w:color w:val="000000" w:themeColor="text1"/>
          <w:szCs w:val="20"/>
        </w:rPr>
        <w:t>ttribute Detection Range(Ratio)</w:t>
      </w:r>
      <w:r w:rsidR="00BF20EF" w:rsidRPr="00B806A2">
        <w:rPr>
          <w:color w:val="000000" w:themeColor="text1"/>
          <w:szCs w:val="20"/>
        </w:rPr>
        <w:t xml:space="preserve"> : </w:t>
      </w:r>
      <w:r w:rsidR="00BF20EF" w:rsidRPr="00B806A2">
        <w:rPr>
          <w:rFonts w:hint="eastAsia"/>
          <w:color w:val="000000" w:themeColor="text1"/>
          <w:szCs w:val="20"/>
        </w:rPr>
        <w:t>아이템 간의</w:t>
      </w:r>
      <w:r w:rsidR="00BF20EF" w:rsidRPr="00B806A2">
        <w:rPr>
          <w:color w:val="000000" w:themeColor="text1"/>
          <w:szCs w:val="20"/>
        </w:rPr>
        <w:t xml:space="preserve"> </w:t>
      </w:r>
      <w:r w:rsidR="00BF20EF" w:rsidRPr="00B806A2">
        <w:rPr>
          <w:rFonts w:hint="eastAsia"/>
          <w:color w:val="000000" w:themeColor="text1"/>
          <w:szCs w:val="20"/>
        </w:rPr>
        <w:t>연결 시 탐색 범위를 설정합니다.</w:t>
      </w:r>
    </w:p>
    <w:p w14:paraId="7C862977" w14:textId="6A3B511F" w:rsidR="00A456D3" w:rsidRPr="00B806A2" w:rsidRDefault="00A456D3" w:rsidP="006071E5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>ine Flow Mark Position(Percent)</w:t>
      </w:r>
      <w:r w:rsidR="00BF20EF" w:rsidRPr="00B806A2">
        <w:rPr>
          <w:color w:val="000000" w:themeColor="text1"/>
          <w:szCs w:val="20"/>
        </w:rPr>
        <w:t xml:space="preserve"> : </w:t>
      </w:r>
      <w:r w:rsidR="00B806A2" w:rsidRPr="00B806A2">
        <w:rPr>
          <w:color w:val="000000" w:themeColor="text1"/>
          <w:szCs w:val="20"/>
        </w:rPr>
        <w:t>Flow Mark</w:t>
      </w:r>
      <w:r w:rsidR="00B806A2" w:rsidRPr="00B806A2">
        <w:rPr>
          <w:rFonts w:hint="eastAsia"/>
          <w:color w:val="000000" w:themeColor="text1"/>
          <w:szCs w:val="20"/>
        </w:rPr>
        <w:t>가 놓일 위치를 설정합니다.</w:t>
      </w:r>
      <w:r w:rsidR="00B806A2">
        <w:rPr>
          <w:color w:val="000000" w:themeColor="text1"/>
          <w:szCs w:val="20"/>
        </w:rPr>
        <w:br/>
        <w:t xml:space="preserve">100% : </w:t>
      </w:r>
      <w:r w:rsidR="00B806A2">
        <w:rPr>
          <w:rFonts w:hint="eastAsia"/>
          <w:color w:val="000000" w:themeColor="text1"/>
          <w:szCs w:val="20"/>
        </w:rPr>
        <w:t>라인의 끝점에 F</w:t>
      </w:r>
      <w:r w:rsidR="00B806A2">
        <w:rPr>
          <w:color w:val="000000" w:themeColor="text1"/>
          <w:szCs w:val="20"/>
        </w:rPr>
        <w:t xml:space="preserve">low Mark </w:t>
      </w:r>
      <w:r w:rsidR="00B806A2">
        <w:rPr>
          <w:rFonts w:hint="eastAsia"/>
          <w:color w:val="000000" w:themeColor="text1"/>
          <w:szCs w:val="20"/>
        </w:rPr>
        <w:t>생성</w:t>
      </w:r>
      <w:r w:rsidR="00B806A2">
        <w:rPr>
          <w:color w:val="000000" w:themeColor="text1"/>
          <w:szCs w:val="20"/>
        </w:rPr>
        <w:br/>
        <w:t xml:space="preserve">50% : </w:t>
      </w:r>
      <w:r w:rsidR="00B806A2">
        <w:rPr>
          <w:rFonts w:hint="eastAsia"/>
          <w:color w:val="000000" w:themeColor="text1"/>
          <w:szCs w:val="20"/>
        </w:rPr>
        <w:t xml:space="preserve">라인의 중간에 </w:t>
      </w:r>
      <w:r w:rsidR="00B806A2">
        <w:rPr>
          <w:color w:val="000000" w:themeColor="text1"/>
          <w:szCs w:val="20"/>
        </w:rPr>
        <w:t xml:space="preserve">Flow Mark </w:t>
      </w:r>
      <w:r w:rsidR="00B806A2">
        <w:rPr>
          <w:rFonts w:hint="eastAsia"/>
          <w:color w:val="000000" w:themeColor="text1"/>
          <w:szCs w:val="20"/>
        </w:rPr>
        <w:t>생성</w:t>
      </w:r>
    </w:p>
    <w:p w14:paraId="2FCC19EE" w14:textId="1D086C75" w:rsidR="00A456D3" w:rsidRPr="00EF4D90" w:rsidRDefault="00A456D3" w:rsidP="006071E5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Line Flow Mark Minimum Line Length </w:t>
      </w:r>
      <w:r w:rsidR="00CF0CDA">
        <w:rPr>
          <w:szCs w:val="20"/>
        </w:rPr>
        <w:t>: Flow Mark</w:t>
      </w:r>
      <w:r w:rsidR="00CF0CDA">
        <w:rPr>
          <w:rFonts w:hint="eastAsia"/>
          <w:szCs w:val="20"/>
        </w:rPr>
        <w:t>를 생성할 수 있는 최소 라인 길이</w:t>
      </w:r>
    </w:p>
    <w:p w14:paraId="16C1A6C6" w14:textId="7C118B1D" w:rsidR="004E16BE" w:rsidRDefault="004E16BE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필터</w:t>
      </w:r>
    </w:p>
    <w:p w14:paraId="4812DA49" w14:textId="1B0C8D8A" w:rsidR="00AD6185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최소 검출 크기</w:t>
      </w:r>
    </w:p>
    <w:p w14:paraId="4B9EB68E" w14:textId="328DC734" w:rsidR="00AD6185" w:rsidRPr="004E16BE" w:rsidRDefault="00AD6185" w:rsidP="00AD618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Dilate Size : </w:t>
      </w:r>
      <w:r w:rsidR="00060415">
        <w:t xml:space="preserve">도면의 </w:t>
      </w:r>
      <w:r w:rsidR="00060415">
        <w:rPr>
          <w:rFonts w:hint="eastAsia"/>
        </w:rPr>
        <w:t>이미지를 두껍게 할 양</w:t>
      </w:r>
    </w:p>
    <w:p w14:paraId="7714A73D" w14:textId="77777777" w:rsidR="00156BE2" w:rsidRPr="00156BE2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라인 검출</w:t>
      </w:r>
    </w:p>
    <w:p w14:paraId="56E81025" w14:textId="613E5437" w:rsidR="00FA3E31" w:rsidRPr="00FA3E31" w:rsidRDefault="00156BE2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제외 소형 개체 크기 </w:t>
      </w:r>
      <w:r>
        <w:rPr>
          <w:szCs w:val="20"/>
        </w:rPr>
        <w:t xml:space="preserve">: </w:t>
      </w:r>
      <w:r w:rsidR="00FA3E31">
        <w:rPr>
          <w:rFonts w:hint="eastAsia"/>
          <w:szCs w:val="20"/>
        </w:rPr>
        <w:t>라인 검출에서 제외할 최소 크기</w:t>
      </w:r>
    </w:p>
    <w:p w14:paraId="2F31B3DF" w14:textId="3C4D5AC5" w:rsidR="00FA3E31" w:rsidRPr="00FA3E31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슬라이딩 윈도우 크기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라인 검출에 사용할 윈도우 크기</w:t>
      </w:r>
    </w:p>
    <w:p w14:paraId="7EA0197F" w14:textId="72CA3A02" w:rsidR="00FA3E31" w:rsidRPr="008174A0" w:rsidRDefault="00FA3E31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 xml:space="preserve">최소 라인 길이 </w:t>
      </w:r>
      <w:r>
        <w:rPr>
          <w:szCs w:val="20"/>
        </w:rPr>
        <w:t xml:space="preserve">: </w:t>
      </w:r>
      <w:r w:rsidR="00D1489A">
        <w:rPr>
          <w:rFonts w:hint="eastAsia"/>
          <w:szCs w:val="20"/>
        </w:rPr>
        <w:t>라인 검출 후 설정한 최소 라인 길이 보다 작은 라인은 무시합니다.</w:t>
      </w:r>
    </w:p>
    <w:p w14:paraId="53204467" w14:textId="5B653B28" w:rsidR="008174A0" w:rsidRPr="00B806A2" w:rsidRDefault="008174A0" w:rsidP="00FA3E31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B806A2">
        <w:rPr>
          <w:rFonts w:hint="eastAsia"/>
          <w:color w:val="000000" w:themeColor="text1"/>
          <w:szCs w:val="20"/>
        </w:rPr>
        <w:t>L</w:t>
      </w:r>
      <w:r w:rsidRPr="00B806A2">
        <w:rPr>
          <w:color w:val="000000" w:themeColor="text1"/>
          <w:szCs w:val="20"/>
        </w:rPr>
        <w:t xml:space="preserve">ength to Connect Line : </w:t>
      </w:r>
      <w:r w:rsidR="00B806A2" w:rsidRPr="00B806A2">
        <w:rPr>
          <w:rFonts w:hint="eastAsia"/>
          <w:color w:val="000000" w:themeColor="text1"/>
        </w:rPr>
        <w:t>라인간 연결을 위한 최대 임계값</w:t>
      </w:r>
    </w:p>
    <w:p w14:paraId="0F29CA0D" w14:textId="6131A8A8" w:rsidR="008174A0" w:rsidRPr="00EF4D90" w:rsidRDefault="008174A0" w:rsidP="00FA3E31">
      <w:pPr>
        <w:pStyle w:val="aa"/>
        <w:numPr>
          <w:ilvl w:val="2"/>
          <w:numId w:val="20"/>
        </w:numPr>
        <w:ind w:leftChars="0"/>
      </w:pPr>
      <w:r>
        <w:rPr>
          <w:rFonts w:hint="eastAsia"/>
          <w:szCs w:val="20"/>
        </w:rPr>
        <w:t>D</w:t>
      </w:r>
      <w:r>
        <w:rPr>
          <w:szCs w:val="20"/>
        </w:rPr>
        <w:t xml:space="preserve">efault Line Type : </w:t>
      </w:r>
      <w:r w:rsidR="00491C07">
        <w:rPr>
          <w:rFonts w:hint="eastAsia"/>
          <w:szCs w:val="20"/>
        </w:rPr>
        <w:t>라인 타입 기본값</w:t>
      </w:r>
    </w:p>
    <w:p w14:paraId="6A053DC2" w14:textId="7C7E0136" w:rsidR="00EF4D90" w:rsidRPr="00AD7356" w:rsidRDefault="00EF4D90" w:rsidP="00EF4D90">
      <w:pPr>
        <w:pStyle w:val="aa"/>
        <w:numPr>
          <w:ilvl w:val="1"/>
          <w:numId w:val="20"/>
        </w:numPr>
        <w:ind w:leftChars="0"/>
      </w:pPr>
      <w:r>
        <w:rPr>
          <w:rFonts w:hint="eastAsia"/>
          <w:szCs w:val="20"/>
        </w:rPr>
        <w:t>Line No</w:t>
      </w:r>
    </w:p>
    <w:p w14:paraId="053D7A07" w14:textId="77777777" w:rsidR="00800E8D" w:rsidRPr="00800E8D" w:rsidRDefault="00AD7356" w:rsidP="00AD7356">
      <w:pPr>
        <w:pStyle w:val="aa"/>
        <w:numPr>
          <w:ilvl w:val="2"/>
          <w:numId w:val="20"/>
        </w:numPr>
        <w:ind w:leftChars="0"/>
      </w:pPr>
      <w:r>
        <w:rPr>
          <w:szCs w:val="20"/>
        </w:rPr>
        <w:t xml:space="preserve">라인 </w:t>
      </w:r>
      <w:r>
        <w:rPr>
          <w:rFonts w:hint="eastAsia"/>
          <w:szCs w:val="20"/>
        </w:rPr>
        <w:t>번호 속성</w:t>
      </w:r>
      <w:r w:rsidR="007630D0">
        <w:rPr>
          <w:szCs w:val="20"/>
        </w:rPr>
        <w:t xml:space="preserve"> : Line No</w:t>
      </w:r>
      <w:r w:rsidR="007630D0">
        <w:rPr>
          <w:rFonts w:hint="eastAsia"/>
          <w:szCs w:val="20"/>
        </w:rPr>
        <w:t>를 구성할 속성들을 설정합니다.</w:t>
      </w:r>
    </w:p>
    <w:p w14:paraId="66F6A948" w14:textId="77777777" w:rsidR="00800E8D" w:rsidRDefault="00800E8D" w:rsidP="00800E8D">
      <w:pPr>
        <w:jc w:val="center"/>
      </w:pPr>
      <w:r>
        <w:rPr>
          <w:noProof/>
        </w:rPr>
        <w:drawing>
          <wp:inline distT="0" distB="0" distL="0" distR="0" wp14:anchorId="6DEB6E3B" wp14:editId="3F7ED6A8">
            <wp:extent cx="4215369" cy="2436343"/>
            <wp:effectExtent l="0" t="0" r="0" b="254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47439" cy="2454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170A1" w14:textId="272D6D00" w:rsidR="00AD7356" w:rsidRPr="00F1447F" w:rsidRDefault="00800E8D" w:rsidP="00800E8D">
      <w:pPr>
        <w:pStyle w:val="aa"/>
        <w:numPr>
          <w:ilvl w:val="3"/>
          <w:numId w:val="20"/>
        </w:numPr>
        <w:ind w:leftChars="0"/>
      </w:pPr>
      <w:r>
        <w:rPr>
          <w:szCs w:val="20"/>
        </w:rPr>
        <w:t xml:space="preserve">+/- </w:t>
      </w:r>
      <w:r>
        <w:rPr>
          <w:rFonts w:hint="eastAsia"/>
          <w:szCs w:val="20"/>
        </w:rPr>
        <w:t>버튼으로 라인 넘버 속성들을 추가/삭제할 수 있습니다.</w:t>
      </w:r>
      <w:r>
        <w:rPr>
          <w:szCs w:val="20"/>
        </w:rPr>
        <w:br/>
      </w:r>
    </w:p>
    <w:p w14:paraId="3995636C" w14:textId="0EFF6423" w:rsidR="00F1447F" w:rsidRDefault="0085518A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추가 </w:t>
      </w:r>
      <w:r>
        <w:t xml:space="preserve">: </w:t>
      </w:r>
      <w:r>
        <w:rPr>
          <w:rFonts w:hint="eastAsia"/>
        </w:rPr>
        <w:t>추가 버튼을 눌러 새로운 라인 번호를 추가할 수 있습니다.</w:t>
      </w:r>
    </w:p>
    <w:p w14:paraId="5CBF8713" w14:textId="22C69124" w:rsidR="0085518A" w:rsidRDefault="00733E45" w:rsidP="00733E45">
      <w:pPr>
        <w:jc w:val="center"/>
      </w:pPr>
      <w:r>
        <w:rPr>
          <w:noProof/>
        </w:rPr>
        <w:drawing>
          <wp:inline distT="0" distB="0" distL="0" distR="0" wp14:anchorId="399FDCC4" wp14:editId="642BF5C2">
            <wp:extent cx="4583228" cy="2825648"/>
            <wp:effectExtent l="0" t="0" r="8255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6049" cy="284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AE9AC" w14:textId="5CF28BC9" w:rsidR="00D62397" w:rsidRDefault="002A1EA5" w:rsidP="00D62397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ize Unit : 라인 </w:t>
      </w:r>
      <w:r>
        <w:rPr>
          <w:rFonts w:hint="eastAsia"/>
        </w:rPr>
        <w:t xml:space="preserve">넘버에서 사용하는 </w:t>
      </w:r>
      <w:r>
        <w:t>Size</w:t>
      </w:r>
      <w:r>
        <w:rPr>
          <w:rFonts w:hint="eastAsia"/>
        </w:rPr>
        <w:t xml:space="preserve">의 </w:t>
      </w:r>
      <w:r>
        <w:t>Unit</w:t>
      </w:r>
      <w:r>
        <w:rPr>
          <w:rFonts w:hint="eastAsia"/>
        </w:rPr>
        <w:t>을 설정합니다.</w:t>
      </w:r>
      <w:r>
        <w:br/>
        <w:t xml:space="preserve">(Metric, Inch </w:t>
      </w:r>
      <w:r>
        <w:rPr>
          <w:rFonts w:hint="eastAsia"/>
        </w:rPr>
        <w:t>중에서 선택할 수 있습니다.</w:t>
      </w:r>
      <w:r>
        <w:t>)</w:t>
      </w:r>
    </w:p>
    <w:p w14:paraId="5FE991C6" w14:textId="5A1F732C" w:rsidR="002A1EA5" w:rsidRDefault="002A1EA5" w:rsidP="00D62397">
      <w:pPr>
        <w:pStyle w:val="aa"/>
        <w:numPr>
          <w:ilvl w:val="3"/>
          <w:numId w:val="20"/>
        </w:numPr>
        <w:ind w:leftChars="0"/>
      </w:pPr>
      <w:r>
        <w:t xml:space="preserve">Delimiter : </w:t>
      </w:r>
      <w:r>
        <w:rPr>
          <w:rFonts w:hint="eastAsia"/>
        </w:rPr>
        <w:t xml:space="preserve">앞서 설정한 </w:t>
      </w:r>
      <w:r>
        <w:t xml:space="preserve">라인 </w:t>
      </w:r>
      <w:r>
        <w:rPr>
          <w:rFonts w:hint="eastAsia"/>
        </w:rPr>
        <w:t>번호 속성이 아닌 일반 문자를 설정할 수 있습니다.</w:t>
      </w:r>
      <w:r>
        <w:br/>
      </w:r>
      <w:r>
        <w:rPr>
          <w:rFonts w:hint="eastAsia"/>
        </w:rPr>
        <w:t>옆의 추가 버튼을 눌러 추가합니다.</w:t>
      </w:r>
    </w:p>
    <w:p w14:paraId="14942F30" w14:textId="7518F0CA" w:rsidR="002A1EA5" w:rsidRDefault="002A1EA5" w:rsidP="002A1EA5">
      <w:pPr>
        <w:pStyle w:val="aa"/>
        <w:numPr>
          <w:ilvl w:val="3"/>
          <w:numId w:val="20"/>
        </w:numPr>
        <w:ind w:leftChars="0"/>
      </w:pPr>
      <w:r>
        <w:t xml:space="preserve">Properties : 라인 </w:t>
      </w:r>
      <w:r>
        <w:rPr>
          <w:rFonts w:hint="eastAsia"/>
        </w:rPr>
        <w:t>번호 속성을 선택합니다.</w:t>
      </w:r>
      <w:r>
        <w:br/>
      </w:r>
      <w:r>
        <w:rPr>
          <w:rFonts w:hint="eastAsia"/>
        </w:rPr>
        <w:t>옆의 추가 버튼을 눌러 라인 번호 속성을 추가합니다.</w:t>
      </w:r>
    </w:p>
    <w:p w14:paraId="6633167C" w14:textId="2C57713A" w:rsidR="002A1EA5" w:rsidRPr="002C2C4C" w:rsidRDefault="002A1EA5" w:rsidP="00D62397">
      <w:pPr>
        <w:pStyle w:val="aa"/>
        <w:numPr>
          <w:ilvl w:val="3"/>
          <w:numId w:val="20"/>
        </w:numPr>
        <w:ind w:leftChars="0"/>
        <w:rPr>
          <w:color w:val="000000" w:themeColor="text1"/>
        </w:rPr>
      </w:pPr>
      <w:r w:rsidRPr="002C2C4C">
        <w:rPr>
          <w:color w:val="000000" w:themeColor="text1"/>
        </w:rPr>
        <w:t xml:space="preserve">Delete : </w:t>
      </w:r>
      <w:r w:rsidR="00584447" w:rsidRPr="002C2C4C">
        <w:rPr>
          <w:rFonts w:hint="eastAsia"/>
          <w:color w:val="000000" w:themeColor="text1"/>
        </w:rPr>
        <w:t>선택한 라인 번호 속성을 삭제합니다.</w:t>
      </w:r>
    </w:p>
    <w:p w14:paraId="7210DE25" w14:textId="1B9C99B1" w:rsidR="00F1447F" w:rsidRPr="00EF4D90" w:rsidRDefault="000E19CD" w:rsidP="00F1447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번호 삭제 </w:t>
      </w:r>
      <w:r>
        <w:t xml:space="preserve">: </w:t>
      </w:r>
      <w:r>
        <w:rPr>
          <w:rFonts w:hint="eastAsia"/>
        </w:rPr>
        <w:t>삭제 버튼을 눌러 선택한 라인 번호를 삭제합니다.</w:t>
      </w:r>
    </w:p>
    <w:p w14:paraId="661F36BB" w14:textId="77777777" w:rsidR="00EF4D90" w:rsidRDefault="00EF4D90" w:rsidP="00EF4D90"/>
    <w:p w14:paraId="121491B6" w14:textId="3F2D0EC5" w:rsidR="00EF4D90" w:rsidRDefault="00EF4D90" w:rsidP="00331CA2">
      <w:pPr>
        <w:ind w:left="400"/>
        <w:jc w:val="center"/>
      </w:pPr>
    </w:p>
    <w:p w14:paraId="1F93DB6C" w14:textId="77777777" w:rsidR="000F7EE1" w:rsidRDefault="000F7EE1">
      <w:pPr>
        <w:widowControl/>
        <w:wordWrap/>
        <w:autoSpaceDE/>
        <w:autoSpaceDN/>
        <w:jc w:val="left"/>
        <w:rPr>
          <w:noProof/>
        </w:rPr>
      </w:pPr>
      <w:r>
        <w:rPr>
          <w:noProof/>
        </w:rPr>
        <w:br w:type="page"/>
      </w:r>
    </w:p>
    <w:p w14:paraId="3A26A89E" w14:textId="6A7EDA91" w:rsidR="00CB0D43" w:rsidRPr="00EF4D90" w:rsidRDefault="00EF4D90" w:rsidP="00EF4D9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 xml:space="preserve">태그 넘버 룰 </w:t>
      </w:r>
      <w:r>
        <w:rPr>
          <w:noProof/>
        </w:rPr>
        <w:t xml:space="preserve">: </w:t>
      </w:r>
      <w:r w:rsidRPr="00E758ED">
        <w:rPr>
          <w:rFonts w:hint="eastAsia"/>
          <w:szCs w:val="20"/>
        </w:rPr>
        <w:t>노트와 노즐의 검출 양식을 설정합니다.</w:t>
      </w:r>
    </w:p>
    <w:p w14:paraId="6C00BD43" w14:textId="1A184A31" w:rsidR="00EF4D90" w:rsidRDefault="000F7EE1" w:rsidP="00EF4D90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06B6FF3" wp14:editId="02693B65">
            <wp:extent cx="5087204" cy="6355359"/>
            <wp:effectExtent l="0" t="0" r="0" b="7620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4147" cy="641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2EBA2" w14:textId="4B628ED0" w:rsidR="000F7EE1" w:rsidRDefault="000F7EE1" w:rsidP="000F7EE1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noProof/>
        </w:rPr>
        <w:t xml:space="preserve">노트 </w:t>
      </w:r>
      <w:r>
        <w:rPr>
          <w:rFonts w:hint="eastAsia"/>
          <w:noProof/>
        </w:rPr>
        <w:t>번호 규칙</w:t>
      </w:r>
    </w:p>
    <w:p w14:paraId="1F0D92DD" w14:textId="2603509C" w:rsidR="000F7EE1" w:rsidRDefault="000F7EE1" w:rsidP="000F7EE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심볼 이름 </w:t>
      </w:r>
      <w:r>
        <w:rPr>
          <w:noProof/>
        </w:rPr>
        <w:t xml:space="preserve">: </w:t>
      </w:r>
      <w:r>
        <w:rPr>
          <w:rFonts w:hint="eastAsia"/>
          <w:noProof/>
        </w:rPr>
        <w:t>노트로 사용하는 심볼 이름을 설정합니다.</w:t>
      </w:r>
    </w:p>
    <w:p w14:paraId="6A87A50C" w14:textId="784FE650" w:rsidR="002C2C4C" w:rsidRPr="00362DFB" w:rsidRDefault="002C2C4C" w:rsidP="002C2C4C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노트 번호 표현식 </w:t>
      </w:r>
      <w:r>
        <w:rPr>
          <w:noProof/>
        </w:rPr>
        <w:t xml:space="preserve">: </w:t>
      </w:r>
      <w:r>
        <w:rPr>
          <w:rFonts w:hint="eastAsia"/>
          <w:noProof/>
        </w:rPr>
        <w:t>노트 번호 텍스트 정규식을 설정합니다.</w:t>
      </w:r>
      <w:r>
        <w:rPr>
          <w:noProof/>
        </w:rPr>
        <w:br/>
      </w:r>
      <w:r w:rsidRPr="002C2C4C">
        <w:rPr>
          <w:rFonts w:hint="eastAsia"/>
          <w:szCs w:val="20"/>
        </w:rPr>
        <w:t>예시</w:t>
      </w:r>
      <w:r w:rsidRPr="002C2C4C">
        <w:rPr>
          <w:szCs w:val="20"/>
        </w:rPr>
        <w:t xml:space="preserve">) </w:t>
      </w:r>
      <w:r w:rsidRPr="002C2C4C">
        <w:rPr>
          <w:rFonts w:hint="eastAsia"/>
          <w:szCs w:val="20"/>
        </w:rPr>
        <w:t>^N</w:t>
      </w:r>
      <w:r w:rsidRPr="002C2C4C">
        <w:rPr>
          <w:szCs w:val="20"/>
        </w:rPr>
        <w:t xml:space="preserve">OTE\s\d+(,\d+)*$ : “NOTE 3”, “NOTE 3,4”, “NOTE 3,4,5” </w:t>
      </w:r>
      <w:r w:rsidRPr="002C2C4C">
        <w:rPr>
          <w:rFonts w:hint="eastAsia"/>
          <w:szCs w:val="20"/>
        </w:rPr>
        <w:t>등 검출합니다.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^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시작 문자</w:t>
      </w:r>
      <w:r w:rsidRPr="002C2C4C">
        <w:rPr>
          <w:szCs w:val="20"/>
        </w:rPr>
        <w:br/>
        <w:t xml:space="preserve">NOTE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\s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공백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\</w:t>
      </w:r>
      <w:r w:rsidRPr="002C2C4C">
        <w:rPr>
          <w:szCs w:val="20"/>
        </w:rPr>
        <w:t xml:space="preserve">d : </w:t>
      </w:r>
      <w:r w:rsidRPr="002C2C4C">
        <w:rPr>
          <w:rFonts w:hint="eastAsia"/>
          <w:szCs w:val="20"/>
        </w:rPr>
        <w:t>숫자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+</w:t>
      </w:r>
      <w:r w:rsidRPr="002C2C4C">
        <w:rPr>
          <w:szCs w:val="20"/>
        </w:rPr>
        <w:t xml:space="preserve"> : </w:t>
      </w:r>
      <w:r w:rsidRPr="002C2C4C">
        <w:rPr>
          <w:rFonts w:hint="eastAsia"/>
          <w:szCs w:val="20"/>
        </w:rPr>
        <w:t>한번 반복</w:t>
      </w:r>
      <w:r w:rsidRPr="002C2C4C">
        <w:rPr>
          <w:szCs w:val="20"/>
        </w:rPr>
        <w:br/>
        <w:t xml:space="preserve">, : </w:t>
      </w:r>
      <w:r w:rsidRPr="002C2C4C">
        <w:rPr>
          <w:rFonts w:hint="eastAsia"/>
          <w:szCs w:val="20"/>
        </w:rPr>
        <w:t>문자열</w:t>
      </w:r>
      <w:r w:rsidRPr="002C2C4C">
        <w:rPr>
          <w:szCs w:val="20"/>
        </w:rPr>
        <w:br/>
      </w:r>
      <w:r w:rsidRPr="002C2C4C">
        <w:rPr>
          <w:rFonts w:hint="eastAsia"/>
          <w:szCs w:val="20"/>
        </w:rPr>
        <w:t>(</w:t>
      </w:r>
      <w:r w:rsidRPr="002C2C4C">
        <w:rPr>
          <w:szCs w:val="20"/>
        </w:rPr>
        <w:t xml:space="preserve"> )* : </w:t>
      </w:r>
      <w:r w:rsidRPr="002C2C4C">
        <w:rPr>
          <w:rFonts w:hint="eastAsia"/>
          <w:szCs w:val="20"/>
        </w:rPr>
        <w:t>괄호 안 내용이 반복 가능성 있음</w:t>
      </w:r>
      <w:r w:rsidRPr="002C2C4C">
        <w:rPr>
          <w:szCs w:val="20"/>
        </w:rPr>
        <w:br/>
        <w:t xml:space="preserve">$ : </w:t>
      </w:r>
      <w:r w:rsidRPr="002C2C4C">
        <w:rPr>
          <w:rFonts w:hint="eastAsia"/>
          <w:szCs w:val="20"/>
        </w:rPr>
        <w:t>종료 문자</w:t>
      </w:r>
    </w:p>
    <w:p w14:paraId="210B62F8" w14:textId="77777777" w:rsidR="002C2C4C" w:rsidRDefault="002C2C4C" w:rsidP="002C2C4C">
      <w:pPr>
        <w:rPr>
          <w:noProof/>
        </w:rPr>
      </w:pPr>
    </w:p>
    <w:p w14:paraId="79B5C02A" w14:textId="227B058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O</w:t>
      </w:r>
      <w:r>
        <w:rPr>
          <w:noProof/>
        </w:rPr>
        <w:t>PC Tag Rule</w:t>
      </w:r>
    </w:p>
    <w:p w14:paraId="648FF8E9" w14:textId="2C73A22B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F</w:t>
      </w:r>
      <w:r>
        <w:rPr>
          <w:noProof/>
        </w:rPr>
        <w:t>rom Prefix</w:t>
      </w:r>
    </w:p>
    <w:p w14:paraId="6B2103F7" w14:textId="5D6B5906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T</w:t>
      </w:r>
      <w:r>
        <w:rPr>
          <w:noProof/>
        </w:rPr>
        <w:t>o Prefix</w:t>
      </w:r>
    </w:p>
    <w:p w14:paraId="7A43152A" w14:textId="5266DBB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Tag Rule</w:t>
      </w:r>
    </w:p>
    <w:p w14:paraId="4F081515" w14:textId="5B669839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upplied by Vendor : Vendor Package</w:t>
      </w:r>
      <w:r>
        <w:rPr>
          <w:rFonts w:hint="eastAsia"/>
          <w:noProof/>
        </w:rPr>
        <w:t xml:space="preserve">에 속한 아이템의 </w:t>
      </w:r>
      <w:r w:rsidRPr="00395DD7">
        <w:rPr>
          <w:b/>
          <w:bCs/>
          <w:noProof/>
        </w:rPr>
        <w:t>Supplied by Vendor</w:t>
      </w:r>
      <w:r>
        <w:rPr>
          <w:noProof/>
        </w:rPr>
        <w:t xml:space="preserve"> </w:t>
      </w:r>
      <w:r>
        <w:rPr>
          <w:rFonts w:hint="eastAsia"/>
          <w:noProof/>
        </w:rPr>
        <w:t>속성에 들어갈 값을 설정합니다.</w:t>
      </w:r>
    </w:p>
    <w:p w14:paraId="09EABA12" w14:textId="1A1A65A8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</w:t>
      </w:r>
    </w:p>
    <w:p w14:paraId="01BAADD6" w14:textId="4D7DD5D8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D</w:t>
      </w:r>
      <w:r>
        <w:rPr>
          <w:noProof/>
        </w:rPr>
        <w:t>rain Size : Drain Pipe</w:t>
      </w:r>
      <w:r>
        <w:rPr>
          <w:rFonts w:hint="eastAsia"/>
          <w:noProof/>
        </w:rPr>
        <w:t>의 기본 크기를 설정합니다.</w:t>
      </w:r>
    </w:p>
    <w:p w14:paraId="6F8190D7" w14:textId="62F42AE4" w:rsidR="00395DD7" w:rsidRDefault="00395DD7" w:rsidP="00395DD7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 규칙</w:t>
      </w:r>
    </w:p>
    <w:p w14:paraId="4C1E4E29" w14:textId="3869D9A7" w:rsidR="00395DD7" w:rsidRDefault="00395DD7" w:rsidP="00395DD7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노즐 이름</w:t>
      </w:r>
    </w:p>
    <w:p w14:paraId="7369B20A" w14:textId="43889E27" w:rsidR="00EF4D90" w:rsidRDefault="00EF4D90" w:rsidP="001E1D7C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br w:type="page"/>
      </w:r>
      <w:r w:rsidR="001E1D7C">
        <w:rPr>
          <w:rFonts w:hint="eastAsia"/>
          <w:noProof/>
        </w:rPr>
        <w:lastRenderedPageBreak/>
        <w:t>표기</w:t>
      </w:r>
    </w:p>
    <w:p w14:paraId="6B281CE0" w14:textId="38BE445F" w:rsidR="001E1D7C" w:rsidRDefault="001E1D7C" w:rsidP="001E1D7C">
      <w:pPr>
        <w:widowControl/>
        <w:wordWrap/>
        <w:autoSpaceDE/>
        <w:autoSpaceDN/>
        <w:jc w:val="center"/>
        <w:rPr>
          <w:noProof/>
        </w:rPr>
      </w:pPr>
      <w:r>
        <w:rPr>
          <w:noProof/>
        </w:rPr>
        <w:drawing>
          <wp:inline distT="0" distB="0" distL="0" distR="0" wp14:anchorId="7651BB96" wp14:editId="3BCAE60D">
            <wp:extent cx="5204396" cy="6261100"/>
            <wp:effectExtent l="0" t="0" r="0" b="635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35059" cy="6297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02FD5" w14:textId="73EA106F" w:rsidR="00EF4D90" w:rsidRPr="008C5C51" w:rsidRDefault="001E1D7C" w:rsidP="001E1D7C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스타일 </w:t>
      </w:r>
      <w:r>
        <w:rPr>
          <w:noProof/>
        </w:rPr>
        <w:t xml:space="preserve">: </w:t>
      </w:r>
      <w:r w:rsidR="00EF4D90">
        <w:rPr>
          <w:rFonts w:hint="eastAsia"/>
          <w:szCs w:val="20"/>
        </w:rPr>
        <w:t>속성 별 라인의 스타일</w:t>
      </w:r>
      <w:r w:rsidR="008C5C51">
        <w:rPr>
          <w:rFonts w:hint="eastAsia"/>
          <w:szCs w:val="20"/>
        </w:rPr>
        <w:t>(</w:t>
      </w:r>
      <w:r w:rsidR="008C5C51">
        <w:rPr>
          <w:szCs w:val="20"/>
        </w:rPr>
        <w:t>Color, Width, Style, Opacity)와 Condition</w:t>
      </w:r>
      <w:r w:rsidR="00EF4D90">
        <w:rPr>
          <w:rFonts w:hint="eastAsia"/>
          <w:szCs w:val="20"/>
        </w:rPr>
        <w:t>을 설정합니다.</w:t>
      </w:r>
    </w:p>
    <w:p w14:paraId="75857020" w14:textId="494A5EE3" w:rsidR="008C5C51" w:rsidRPr="00455DDA" w:rsidRDefault="008C5C51" w:rsidP="008C5C51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szCs w:val="20"/>
        </w:rPr>
        <w:t>C</w:t>
      </w:r>
      <w:r>
        <w:rPr>
          <w:szCs w:val="20"/>
        </w:rPr>
        <w:t>ondition</w:t>
      </w:r>
      <w:r w:rsidR="00455DDA">
        <w:rPr>
          <w:szCs w:val="20"/>
        </w:rPr>
        <w:t xml:space="preserve"> : </w:t>
      </w:r>
      <w:r w:rsidR="00265E5A">
        <w:rPr>
          <w:rFonts w:hint="eastAsia"/>
          <w:szCs w:val="20"/>
        </w:rPr>
        <w:t>C</w:t>
      </w:r>
      <w:r w:rsidR="00265E5A">
        <w:rPr>
          <w:szCs w:val="20"/>
        </w:rPr>
        <w:t xml:space="preserve">ondition </w:t>
      </w:r>
      <w:r w:rsidR="00265E5A">
        <w:rPr>
          <w:rFonts w:hint="eastAsia"/>
          <w:szCs w:val="20"/>
        </w:rPr>
        <w:t>셀을 더블 클릭하면 아래 창이 나타납니다.</w:t>
      </w:r>
      <w:r w:rsidR="000852D3">
        <w:rPr>
          <w:szCs w:val="20"/>
        </w:rPr>
        <w:br/>
      </w:r>
      <w:r w:rsidR="000852D3">
        <w:rPr>
          <w:rFonts w:hint="eastAsia"/>
          <w:szCs w:val="20"/>
        </w:rPr>
        <w:t>라인 타입을 설정할 조건을 입력합니다.</w:t>
      </w:r>
      <w:r w:rsidR="009F1910">
        <w:rPr>
          <w:szCs w:val="20"/>
        </w:rPr>
        <w:br/>
      </w:r>
      <w:r w:rsidR="009F1910">
        <w:rPr>
          <w:rFonts w:hint="eastAsia"/>
          <w:szCs w:val="20"/>
        </w:rPr>
        <w:t xml:space="preserve">조건 </w:t>
      </w:r>
      <w:r w:rsidR="009F1910">
        <w:rPr>
          <w:szCs w:val="20"/>
        </w:rPr>
        <w:t xml:space="preserve">: Python </w:t>
      </w:r>
      <w:r w:rsidR="009F1910">
        <w:rPr>
          <w:rFonts w:hint="eastAsia"/>
          <w:szCs w:val="20"/>
        </w:rPr>
        <w:t>문법을 따르며 공란 허용</w:t>
      </w:r>
    </w:p>
    <w:p w14:paraId="7E9C7B3B" w14:textId="7B3FC587" w:rsidR="00455DDA" w:rsidRPr="00366EC8" w:rsidRDefault="00455DDA" w:rsidP="00455DD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FC7A6A" wp14:editId="32C6540F">
            <wp:extent cx="4109641" cy="1920393"/>
            <wp:effectExtent l="0" t="0" r="5715" b="3810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46500" cy="1937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483E">
        <w:rPr>
          <w:noProof/>
        </w:rPr>
        <w:br/>
      </w:r>
      <w:r w:rsidR="005C483E">
        <w:rPr>
          <w:rFonts w:hint="eastAsia"/>
          <w:noProof/>
        </w:rPr>
        <w:t>속성 연계시 설정한 조건에 따라 라인 타입을 자동으로 갱신합니다.</w:t>
      </w:r>
    </w:p>
    <w:p w14:paraId="39BA41AD" w14:textId="766F78C2" w:rsidR="004844E6" w:rsidRDefault="004844E6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lastRenderedPageBreak/>
        <w:t>S</w:t>
      </w:r>
      <w:r>
        <w:rPr>
          <w:noProof/>
        </w:rPr>
        <w:t>ymbol Style</w:t>
      </w:r>
    </w:p>
    <w:p w14:paraId="2D7898D9" w14:textId="04BC5E71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I</w:t>
      </w:r>
      <w:r>
        <w:rPr>
          <w:noProof/>
        </w:rPr>
        <w:t>nstrument Color</w:t>
      </w:r>
      <w:r w:rsidR="008D5A95">
        <w:rPr>
          <w:noProof/>
        </w:rPr>
        <w:t xml:space="preserve"> : Instrument Symbol</w:t>
      </w:r>
      <w:r w:rsidR="008D5A95">
        <w:rPr>
          <w:rFonts w:hint="eastAsia"/>
          <w:noProof/>
        </w:rPr>
        <w:t>의 색상</w:t>
      </w:r>
      <w:r w:rsidR="00A31442">
        <w:rPr>
          <w:rFonts w:hint="eastAsia"/>
          <w:noProof/>
        </w:rPr>
        <w:t>을</w:t>
      </w:r>
      <w:r w:rsidR="008D5A95">
        <w:rPr>
          <w:rFonts w:hint="eastAsia"/>
          <w:noProof/>
        </w:rPr>
        <w:t xml:space="preserve"> 설정합니다.</w:t>
      </w:r>
    </w:p>
    <w:p w14:paraId="49FC13D6" w14:textId="088E4374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E</w:t>
      </w:r>
      <w:r>
        <w:rPr>
          <w:noProof/>
        </w:rPr>
        <w:t>quipment Color</w:t>
      </w:r>
      <w:r w:rsidR="008D5A95">
        <w:rPr>
          <w:noProof/>
        </w:rPr>
        <w:t xml:space="preserve"> : </w:t>
      </w:r>
      <w:r w:rsidR="008D5A95">
        <w:rPr>
          <w:rFonts w:hint="eastAsia"/>
          <w:noProof/>
        </w:rPr>
        <w:t>장치류 심볼의 색상을 설정합니다.</w:t>
      </w:r>
    </w:p>
    <w:p w14:paraId="71EA2D17" w14:textId="78E7E3F2" w:rsidR="004844E6" w:rsidRDefault="004844E6" w:rsidP="004844E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S</w:t>
      </w:r>
      <w:r>
        <w:rPr>
          <w:noProof/>
        </w:rPr>
        <w:t>ymbol Opacity</w:t>
      </w:r>
      <w:r w:rsidR="008D5A95">
        <w:rPr>
          <w:noProof/>
        </w:rPr>
        <w:t xml:space="preserve"> : </w:t>
      </w:r>
      <w:r w:rsidR="0001079F">
        <w:rPr>
          <w:rFonts w:hint="eastAsia"/>
          <w:noProof/>
        </w:rPr>
        <w:t>심볼의 투명도를 설정합니다.</w:t>
      </w:r>
    </w:p>
    <w:p w14:paraId="177606DE" w14:textId="77777777" w:rsidR="00776706" w:rsidRDefault="00366EC8" w:rsidP="004844E6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텍스트</w:t>
      </w:r>
    </w:p>
    <w:p w14:paraId="3D3AFA04" w14:textId="5E4DB2E4" w:rsidR="00776706" w:rsidRDefault="00776706" w:rsidP="00776706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이름</w:t>
      </w:r>
      <w:r w:rsidR="007A5523">
        <w:rPr>
          <w:rFonts w:hint="eastAsia"/>
          <w:noProof/>
        </w:rPr>
        <w:t xml:space="preserve"> </w:t>
      </w:r>
      <w:r w:rsidR="007A5523">
        <w:rPr>
          <w:noProof/>
        </w:rPr>
        <w:t>:</w:t>
      </w:r>
      <w:r w:rsidR="007A5523">
        <w:rPr>
          <w:rFonts w:hint="eastAsia"/>
          <w:noProof/>
        </w:rPr>
        <w:t xml:space="preserve"> 텍스트 표기에 사용할 폰트 이름을 설정합니다.</w:t>
      </w:r>
    </w:p>
    <w:p w14:paraId="2830975B" w14:textId="34EFAB08" w:rsidR="007C60B4" w:rsidRDefault="00776706" w:rsidP="007C60B4">
      <w:pPr>
        <w:pStyle w:val="aa"/>
        <w:numPr>
          <w:ilvl w:val="3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폰트 크기</w:t>
      </w:r>
      <w:r w:rsidR="00366EC8">
        <w:rPr>
          <w:rFonts w:hint="eastAsia"/>
          <w:noProof/>
        </w:rPr>
        <w:t xml:space="preserve"> </w:t>
      </w:r>
      <w:r w:rsidR="00366EC8">
        <w:rPr>
          <w:noProof/>
        </w:rPr>
        <w:t xml:space="preserve">: </w:t>
      </w:r>
      <w:r w:rsidR="002B56EF">
        <w:rPr>
          <w:rFonts w:hint="eastAsia"/>
          <w:noProof/>
        </w:rPr>
        <w:t>텍스트 표기에 사용할 폰트의 크기를 설정합니다.</w:t>
      </w:r>
      <w:r w:rsidR="007C60B4">
        <w:rPr>
          <w:noProof/>
        </w:rPr>
        <w:br/>
      </w:r>
      <w:r w:rsidR="007C60B4">
        <w:rPr>
          <w:rFonts w:hint="eastAsia"/>
          <w:noProof/>
        </w:rPr>
        <w:t>-</w:t>
      </w:r>
      <w:r w:rsidR="007C60B4">
        <w:rPr>
          <w:noProof/>
        </w:rPr>
        <w:t xml:space="preserve"> </w:t>
      </w:r>
      <w:r w:rsidR="007C60B4">
        <w:rPr>
          <w:rFonts w:hint="eastAsia"/>
          <w:noProof/>
        </w:rPr>
        <w:t xml:space="preserve">자동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텍스트 영역에 맞게 폰트 크기를 자동으로 설정합니다.</w:t>
      </w:r>
      <w:r w:rsidR="007C60B4">
        <w:rPr>
          <w:noProof/>
        </w:rPr>
        <w:br/>
        <w:t xml:space="preserve">- </w:t>
      </w:r>
      <w:r w:rsidR="007C60B4">
        <w:rPr>
          <w:rFonts w:hint="eastAsia"/>
          <w:noProof/>
        </w:rPr>
        <w:t xml:space="preserve">고정 </w:t>
      </w:r>
      <w:r w:rsidR="007C60B4">
        <w:rPr>
          <w:noProof/>
        </w:rPr>
        <w:t xml:space="preserve">: </w:t>
      </w:r>
      <w:r w:rsidR="007C60B4">
        <w:rPr>
          <w:rFonts w:hint="eastAsia"/>
          <w:noProof/>
        </w:rPr>
        <w:t>설정한 값으로 폰크 크기를 설정합니다.</w:t>
      </w:r>
    </w:p>
    <w:p w14:paraId="57665B05" w14:textId="743276CC" w:rsidR="00FB4BAF" w:rsidRDefault="00FB4BAF">
      <w:pPr>
        <w:widowControl/>
        <w:wordWrap/>
        <w:autoSpaceDE/>
        <w:autoSpaceDN/>
        <w:jc w:val="left"/>
        <w:rPr>
          <w:noProof/>
        </w:rPr>
      </w:pPr>
    </w:p>
    <w:p w14:paraId="0CBEB6E5" w14:textId="719380BD" w:rsidR="00FB4BAF" w:rsidRPr="00374D7E" w:rsidRDefault="00FB4BAF" w:rsidP="00FB4BAF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rFonts w:hint="eastAsia"/>
          <w:noProof/>
        </w:rPr>
        <w:t xml:space="preserve">라인 색상 </w:t>
      </w:r>
      <w:r>
        <w:rPr>
          <w:noProof/>
        </w:rPr>
        <w:t xml:space="preserve">: </w:t>
      </w:r>
      <w:r>
        <w:rPr>
          <w:rFonts w:hint="eastAsia"/>
          <w:szCs w:val="20"/>
        </w:rPr>
        <w:t>라인 넘버의 색상을 설정합니다.</w:t>
      </w:r>
    </w:p>
    <w:p w14:paraId="42BEC779" w14:textId="3DFA7EF5" w:rsidR="00374D7E" w:rsidRPr="004F719B" w:rsidRDefault="00374D7E" w:rsidP="00374D7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DE55066" wp14:editId="7FF39F20">
            <wp:extent cx="5101991" cy="6242453"/>
            <wp:effectExtent l="0" t="0" r="3810" b="6350"/>
            <wp:docPr id="46" name="그림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그림 46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065" cy="626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428DF" w14:textId="7868ECE2" w:rsidR="004F719B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R</w:t>
      </w:r>
      <w:r>
        <w:rPr>
          <w:noProof/>
        </w:rPr>
        <w:t xml:space="preserve">andom : </w:t>
      </w:r>
      <w:r>
        <w:rPr>
          <w:rFonts w:hint="eastAsia"/>
          <w:noProof/>
        </w:rPr>
        <w:t>랜덤으로 색상을 설정합니다</w:t>
      </w:r>
    </w:p>
    <w:p w14:paraId="6C54A2EB" w14:textId="10F0435E" w:rsidR="004F719B" w:rsidRPr="00FB4BAF" w:rsidRDefault="004F719B" w:rsidP="004F719B">
      <w:pPr>
        <w:pStyle w:val="aa"/>
        <w:numPr>
          <w:ilvl w:val="2"/>
          <w:numId w:val="20"/>
        </w:numPr>
        <w:ind w:leftChars="0"/>
        <w:rPr>
          <w:noProof/>
        </w:rPr>
      </w:pPr>
      <w:r>
        <w:rPr>
          <w:rFonts w:hint="eastAsia"/>
          <w:noProof/>
        </w:rPr>
        <w:t>P</w:t>
      </w:r>
      <w:r>
        <w:rPr>
          <w:noProof/>
        </w:rPr>
        <w:t xml:space="preserve">roperty : </w:t>
      </w:r>
      <w:r w:rsidR="00446045">
        <w:rPr>
          <w:rFonts w:hint="eastAsia"/>
          <w:noProof/>
        </w:rPr>
        <w:t>L</w:t>
      </w:r>
      <w:r w:rsidR="00446045">
        <w:rPr>
          <w:noProof/>
        </w:rPr>
        <w:t>ine No</w:t>
      </w:r>
      <w:r w:rsidR="00446045">
        <w:rPr>
          <w:rFonts w:hint="eastAsia"/>
          <w:noProof/>
        </w:rPr>
        <w:t xml:space="preserve">의 </w:t>
      </w:r>
      <w:r w:rsidR="00446045">
        <w:rPr>
          <w:noProof/>
        </w:rPr>
        <w:t>Property</w:t>
      </w:r>
      <w:r w:rsidR="00446045">
        <w:rPr>
          <w:rFonts w:hint="eastAsia"/>
          <w:noProof/>
        </w:rPr>
        <w:t>의 값으로 색상을 설정할 수 있습니다</w:t>
      </w:r>
    </w:p>
    <w:p w14:paraId="0FA59802" w14:textId="0F61A840" w:rsidR="00CF5FA3" w:rsidRDefault="00CF5FA3" w:rsidP="00AE1FEA"/>
    <w:p w14:paraId="5EC54D68" w14:textId="77777777" w:rsidR="00DC4C47" w:rsidRDefault="00CF5FA3" w:rsidP="00FC1B2A">
      <w:pPr>
        <w:pStyle w:val="2"/>
        <w:numPr>
          <w:ilvl w:val="1"/>
          <w:numId w:val="5"/>
        </w:numPr>
        <w:ind w:firstLineChars="0"/>
      </w:pPr>
      <w:bookmarkStart w:id="10" w:name="_Toc19696985"/>
      <w:r>
        <w:rPr>
          <w:rFonts w:hint="eastAsia"/>
        </w:rPr>
        <w:lastRenderedPageBreak/>
        <w:t>영역 설정</w:t>
      </w:r>
      <w:bookmarkEnd w:id="10"/>
    </w:p>
    <w:p w14:paraId="52376FF6" w14:textId="5037F882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[파일]</w:t>
      </w:r>
      <w:r>
        <w:t xml:space="preserve"> – [</w:t>
      </w:r>
      <w:r>
        <w:rPr>
          <w:rFonts w:hint="eastAsia"/>
        </w:rPr>
        <w:t>열기]</w:t>
      </w:r>
      <w:r>
        <w:t xml:space="preserve"> </w:t>
      </w:r>
      <w:r>
        <w:rPr>
          <w:rFonts w:hint="eastAsia"/>
        </w:rPr>
        <w:t xml:space="preserve">혹은 </w:t>
      </w:r>
      <w:r w:rsidR="00AE1FEA">
        <w:rPr>
          <w:noProof/>
        </w:rPr>
        <w:drawing>
          <wp:inline distT="0" distB="0" distL="0" distR="0" wp14:anchorId="0E456B32" wp14:editId="182E1A15">
            <wp:extent cx="428625" cy="390525"/>
            <wp:effectExtent l="0" t="0" r="9525" b="9525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아이콘을 눌러 도면을 불러옵니다.</w:t>
      </w:r>
    </w:p>
    <w:p w14:paraId="33CF20C3" w14:textId="77777777" w:rsidR="00CF5FA3" w:rsidRDefault="00CF5FA3" w:rsidP="00CF5FA3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파일]</w:t>
      </w:r>
      <w:r>
        <w:t xml:space="preserve"> – [</w:t>
      </w:r>
      <w:r>
        <w:rPr>
          <w:rFonts w:hint="eastAsia"/>
        </w:rPr>
        <w:t>영역 설정]을 클릭합니다.</w:t>
      </w:r>
    </w:p>
    <w:p w14:paraId="2C289E00" w14:textId="4A198A63" w:rsidR="00C65754" w:rsidRPr="00015C39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영역 </w:t>
      </w:r>
      <w:r>
        <w:t xml:space="preserve">: </w:t>
      </w:r>
      <w:r>
        <w:rPr>
          <w:rFonts w:hint="eastAsia"/>
        </w:rPr>
        <w:t xml:space="preserve">전 </w:t>
      </w:r>
      <w:r w:rsidRPr="00CF5FA3">
        <w:rPr>
          <w:rFonts w:hint="eastAsia"/>
          <w:szCs w:val="20"/>
        </w:rPr>
        <w:t xml:space="preserve">도면의 공통 </w:t>
      </w:r>
      <w:r>
        <w:rPr>
          <w:rFonts w:hint="eastAsia"/>
          <w:szCs w:val="20"/>
        </w:rPr>
        <w:t xml:space="preserve">속성 </w:t>
      </w:r>
      <w:r w:rsidRPr="00CF5FA3">
        <w:rPr>
          <w:rFonts w:hint="eastAsia"/>
          <w:szCs w:val="20"/>
        </w:rPr>
        <w:t>영역을 설정합니다.</w:t>
      </w:r>
    </w:p>
    <w:p w14:paraId="241419C2" w14:textId="45BD463E" w:rsidR="00015C39" w:rsidRDefault="00015C39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rawing : </w:t>
      </w:r>
      <w:r>
        <w:rPr>
          <w:rFonts w:hint="eastAsia"/>
        </w:rPr>
        <w:t>P</w:t>
      </w:r>
      <w:r>
        <w:t>&amp;ID</w:t>
      </w:r>
      <w:r>
        <w:rPr>
          <w:rFonts w:hint="eastAsia"/>
        </w:rPr>
        <w:t>에서 그래픽 영역</w:t>
      </w:r>
    </w:p>
    <w:p w14:paraId="093C83FB" w14:textId="3F311784" w:rsidR="009F6BF6" w:rsidRDefault="009F6BF6" w:rsidP="00015C3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 xml:space="preserve">ote : </w:t>
      </w:r>
      <w:r>
        <w:rPr>
          <w:rFonts w:hint="eastAsia"/>
        </w:rPr>
        <w:t>N</w:t>
      </w:r>
      <w:r>
        <w:t>ote Description</w:t>
      </w:r>
      <w:r>
        <w:rPr>
          <w:rFonts w:hint="eastAsia"/>
        </w:rPr>
        <w:t>이 쓰인 영역</w:t>
      </w:r>
    </w:p>
    <w:p w14:paraId="595FFF0A" w14:textId="066AB4D3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H</w:t>
      </w:r>
      <w:r w:rsidRPr="00896DCE">
        <w:rPr>
          <w:color w:val="000000" w:themeColor="text1"/>
        </w:rPr>
        <w:t>istory Data</w:t>
      </w:r>
      <w:r w:rsidR="0050216C" w:rsidRPr="00896DCE">
        <w:rPr>
          <w:color w:val="000000" w:themeColor="text1"/>
        </w:rPr>
        <w:t xml:space="preserve"> : </w:t>
      </w:r>
      <w:r w:rsidR="0050216C" w:rsidRPr="00896DCE">
        <w:rPr>
          <w:rFonts w:hint="eastAsia"/>
          <w:color w:val="000000" w:themeColor="text1"/>
        </w:rPr>
        <w:t xml:space="preserve">도면의 </w:t>
      </w:r>
      <w:r w:rsidR="0050216C" w:rsidRPr="00896DCE">
        <w:rPr>
          <w:color w:val="000000" w:themeColor="text1"/>
        </w:rPr>
        <w:t>Revision History</w:t>
      </w:r>
      <w:r w:rsidR="0050216C" w:rsidRPr="00896DCE">
        <w:rPr>
          <w:rFonts w:hint="eastAsia"/>
          <w:color w:val="000000" w:themeColor="text1"/>
        </w:rPr>
        <w:t>가 쓰인 영역</w:t>
      </w:r>
      <w:r w:rsidR="00896DCE" w:rsidRPr="00896DCE">
        <w:rPr>
          <w:rFonts w:hint="eastAsia"/>
          <w:color w:val="000000" w:themeColor="text1"/>
        </w:rPr>
        <w:t xml:space="preserve"> (추후 추가 예정)</w:t>
      </w:r>
    </w:p>
    <w:p w14:paraId="121BE8C5" w14:textId="4ACCB2EE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R</w:t>
      </w:r>
      <w:r w:rsidRPr="00896DCE">
        <w:rPr>
          <w:color w:val="000000" w:themeColor="text1"/>
        </w:rPr>
        <w:t xml:space="preserve">ev. No : </w:t>
      </w:r>
      <w:r w:rsidR="00DE685F" w:rsidRPr="00896DCE">
        <w:rPr>
          <w:color w:val="000000" w:themeColor="text1"/>
        </w:rPr>
        <w:t>도면의 Revision No</w:t>
      </w:r>
      <w:r w:rsidR="00DE685F" w:rsidRPr="00896DCE">
        <w:rPr>
          <w:rFonts w:hint="eastAsia"/>
          <w:color w:val="000000" w:themeColor="text1"/>
        </w:rPr>
        <w:t>가 쓰인 영역</w:t>
      </w:r>
    </w:p>
    <w:p w14:paraId="17A4DB3E" w14:textId="4A05CBB2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D</w:t>
      </w:r>
      <w:r w:rsidRPr="00896DCE">
        <w:rPr>
          <w:color w:val="000000" w:themeColor="text1"/>
        </w:rPr>
        <w:t xml:space="preserve">rawing No : </w:t>
      </w:r>
      <w:r w:rsidR="00DE685F" w:rsidRPr="00896DCE">
        <w:rPr>
          <w:rFonts w:hint="eastAsia"/>
          <w:color w:val="000000" w:themeColor="text1"/>
        </w:rPr>
        <w:t>도면 번호가 쓰인 영역</w:t>
      </w:r>
    </w:p>
    <w:p w14:paraId="222451DA" w14:textId="671E6E07" w:rsidR="009F6BF6" w:rsidRPr="00896DCE" w:rsidRDefault="009F6BF6" w:rsidP="00015C39">
      <w:pPr>
        <w:pStyle w:val="aa"/>
        <w:numPr>
          <w:ilvl w:val="2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</w:rPr>
        <w:t>U</w:t>
      </w:r>
      <w:r w:rsidRPr="00896DCE">
        <w:rPr>
          <w:color w:val="000000" w:themeColor="text1"/>
        </w:rPr>
        <w:t>nit</w:t>
      </w:r>
      <w:r w:rsidR="00954117" w:rsidRPr="00896DCE">
        <w:rPr>
          <w:color w:val="000000" w:themeColor="text1"/>
        </w:rPr>
        <w:t xml:space="preserve"> : Unit</w:t>
      </w:r>
      <w:r w:rsidR="00954117" w:rsidRPr="00896DCE">
        <w:rPr>
          <w:rFonts w:hint="eastAsia"/>
          <w:color w:val="000000" w:themeColor="text1"/>
        </w:rPr>
        <w:t>이 쓰인 영역</w:t>
      </w:r>
    </w:p>
    <w:p w14:paraId="2D423294" w14:textId="7BC9CC9A" w:rsidR="00C65754" w:rsidRPr="00896DCE" w:rsidRDefault="00C65754" w:rsidP="00C65754">
      <w:pPr>
        <w:pStyle w:val="aa"/>
        <w:numPr>
          <w:ilvl w:val="1"/>
          <w:numId w:val="20"/>
        </w:numPr>
        <w:ind w:leftChars="0"/>
        <w:rPr>
          <w:color w:val="000000" w:themeColor="text1"/>
        </w:rPr>
      </w:pPr>
      <w:r w:rsidRPr="00896DCE">
        <w:rPr>
          <w:rFonts w:hint="eastAsia"/>
          <w:color w:val="000000" w:themeColor="text1"/>
          <w:szCs w:val="20"/>
        </w:rPr>
        <w:t>T</w:t>
      </w:r>
      <w:r w:rsidRPr="00896DCE">
        <w:rPr>
          <w:color w:val="000000" w:themeColor="text1"/>
          <w:szCs w:val="20"/>
        </w:rPr>
        <w:t>itle Block, Equipment Desc.</w:t>
      </w:r>
      <w:r w:rsidR="002D5EAB" w:rsidRPr="00896DCE">
        <w:rPr>
          <w:color w:val="000000" w:themeColor="text1"/>
          <w:szCs w:val="20"/>
        </w:rPr>
        <w:t xml:space="preserve">, </w:t>
      </w:r>
      <w:r w:rsidR="002D5EAB" w:rsidRPr="00896DCE">
        <w:rPr>
          <w:rFonts w:hint="eastAsia"/>
          <w:color w:val="000000" w:themeColor="text1"/>
          <w:szCs w:val="20"/>
        </w:rPr>
        <w:t>T</w:t>
      </w:r>
      <w:r w:rsidR="002D5EAB" w:rsidRPr="00896DCE">
        <w:rPr>
          <w:color w:val="000000" w:themeColor="text1"/>
          <w:szCs w:val="20"/>
        </w:rPr>
        <w:t>ypical</w:t>
      </w:r>
      <w:r w:rsidRPr="00896DCE">
        <w:rPr>
          <w:color w:val="000000" w:themeColor="text1"/>
          <w:szCs w:val="20"/>
        </w:rPr>
        <w:t xml:space="preserve"> </w:t>
      </w:r>
      <w:r w:rsidRPr="00896DCE">
        <w:rPr>
          <w:rFonts w:hint="eastAsia"/>
          <w:color w:val="000000" w:themeColor="text1"/>
          <w:szCs w:val="20"/>
        </w:rPr>
        <w:t xml:space="preserve">영역 </w:t>
      </w:r>
      <w:r w:rsidRPr="00896DCE">
        <w:rPr>
          <w:color w:val="000000" w:themeColor="text1"/>
          <w:szCs w:val="20"/>
        </w:rPr>
        <w:t xml:space="preserve">: </w:t>
      </w:r>
      <w:r w:rsidRPr="00896DCE">
        <w:rPr>
          <w:rFonts w:hint="eastAsia"/>
          <w:color w:val="000000" w:themeColor="text1"/>
          <w:szCs w:val="20"/>
        </w:rPr>
        <w:t>도면 별로 개별 설정합니다.</w:t>
      </w:r>
    </w:p>
    <w:p w14:paraId="5F9B23AB" w14:textId="77777777" w:rsidR="00C65754" w:rsidRPr="00C65754" w:rsidRDefault="00C65754" w:rsidP="00C65754"/>
    <w:p w14:paraId="5DB43109" w14:textId="69FBD146" w:rsidR="00C65754" w:rsidRDefault="002D5EAB" w:rsidP="00C65754">
      <w:pPr>
        <w:jc w:val="center"/>
      </w:pPr>
      <w:r>
        <w:rPr>
          <w:noProof/>
        </w:rPr>
        <w:drawing>
          <wp:inline distT="0" distB="0" distL="0" distR="0" wp14:anchorId="7C984E15" wp14:editId="7AA78C4A">
            <wp:extent cx="4381805" cy="5710952"/>
            <wp:effectExtent l="0" t="0" r="0" b="444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09076" cy="574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05EA" w14:textId="2142F3B5" w:rsidR="00C65754" w:rsidRDefault="00C65754">
      <w:pPr>
        <w:widowControl/>
        <w:wordWrap/>
        <w:autoSpaceDE/>
        <w:autoSpaceDN/>
        <w:jc w:val="left"/>
        <w:rPr>
          <w:b/>
          <w:bCs/>
          <w:sz w:val="22"/>
        </w:rPr>
      </w:pPr>
    </w:p>
    <w:p w14:paraId="79239052" w14:textId="77777777" w:rsidR="00926D0E" w:rsidRDefault="00926D0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700B09B" w14:textId="08BDEC6C" w:rsidR="00CF5FA3" w:rsidRDefault="00CF5FA3" w:rsidP="00CF5FA3">
      <w:pPr>
        <w:pStyle w:val="2"/>
      </w:pPr>
      <w:bookmarkStart w:id="11" w:name="_Toc19696986"/>
      <w:r>
        <w:rPr>
          <w:rFonts w:hint="eastAsia"/>
        </w:rPr>
        <w:lastRenderedPageBreak/>
        <w:t>2</w:t>
      </w:r>
      <w:r>
        <w:t xml:space="preserve">.4 </w:t>
      </w:r>
      <w:r>
        <w:rPr>
          <w:rFonts w:hint="eastAsia"/>
        </w:rPr>
        <w:t>코드 테이블 설정</w:t>
      </w:r>
      <w:bookmarkEnd w:id="11"/>
    </w:p>
    <w:p w14:paraId="508418E7" w14:textId="2611FC79" w:rsidR="00CF5FA3" w:rsidRDefault="00CF5FA3" w:rsidP="00C65754">
      <w:pPr>
        <w:pStyle w:val="aa"/>
        <w:numPr>
          <w:ilvl w:val="0"/>
          <w:numId w:val="20"/>
        </w:numPr>
        <w:ind w:leftChars="0"/>
      </w:pPr>
      <w:r>
        <w:t>[</w:t>
      </w:r>
      <w:r>
        <w:rPr>
          <w:rFonts w:hint="eastAsia"/>
        </w:rPr>
        <w:t>데이터]</w:t>
      </w:r>
      <w:r>
        <w:t xml:space="preserve"> – [</w:t>
      </w:r>
      <w:r>
        <w:rPr>
          <w:rFonts w:hint="eastAsia"/>
        </w:rPr>
        <w:t>C</w:t>
      </w:r>
      <w:r>
        <w:t>ode Table]</w:t>
      </w:r>
      <w:r w:rsidR="001D1DEC">
        <w:rPr>
          <w:rFonts w:hint="eastAsia"/>
        </w:rPr>
        <w:t>을 클릭합니다.</w:t>
      </w:r>
    </w:p>
    <w:p w14:paraId="1B0F6807" w14:textId="79FF9C39" w:rsidR="00374D7E" w:rsidRDefault="00374D7E" w:rsidP="00374D7E">
      <w:pPr>
        <w:jc w:val="center"/>
      </w:pPr>
      <w:r>
        <w:rPr>
          <w:noProof/>
        </w:rPr>
        <w:drawing>
          <wp:inline distT="0" distB="0" distL="0" distR="0" wp14:anchorId="5E19326A" wp14:editId="0304CAF3">
            <wp:extent cx="5679816" cy="5031842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20306" cy="50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94AA" w14:textId="0EA93C2A" w:rsidR="00374D7E" w:rsidRPr="00E9697E" w:rsidRDefault="00C65754" w:rsidP="00374D7E">
      <w:pPr>
        <w:pStyle w:val="aa"/>
        <w:numPr>
          <w:ilvl w:val="1"/>
          <w:numId w:val="20"/>
        </w:numPr>
        <w:ind w:leftChars="0"/>
      </w:pPr>
      <w:r w:rsidRPr="00FD0ECD">
        <w:rPr>
          <w:rFonts w:hint="eastAsia"/>
          <w:szCs w:val="20"/>
        </w:rPr>
        <w:t>C</w:t>
      </w:r>
      <w:r w:rsidRPr="00FD0ECD">
        <w:rPr>
          <w:szCs w:val="20"/>
        </w:rPr>
        <w:t>ode Table</w:t>
      </w:r>
      <w:r>
        <w:rPr>
          <w:szCs w:val="20"/>
        </w:rPr>
        <w:t xml:space="preserve"> : </w:t>
      </w:r>
      <w:r w:rsidRPr="00FD0ECD">
        <w:rPr>
          <w:rFonts w:hint="eastAsia"/>
          <w:szCs w:val="20"/>
        </w:rPr>
        <w:t>라인 넘버에서 인식 할 속성들의 코드,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설명</w:t>
      </w:r>
      <w:r w:rsidRPr="00FD0ECD">
        <w:rPr>
          <w:szCs w:val="20"/>
        </w:rPr>
        <w:t xml:space="preserve"> </w:t>
      </w:r>
      <w:r w:rsidRPr="00FD0ECD">
        <w:rPr>
          <w:rFonts w:hint="eastAsia"/>
          <w:szCs w:val="20"/>
        </w:rPr>
        <w:t>그리고 동일한 코드로 허용할 값들을 콤마(</w:t>
      </w:r>
      <w:r w:rsidRPr="00FD0ECD">
        <w:rPr>
          <w:szCs w:val="20"/>
        </w:rPr>
        <w:t xml:space="preserve">,)로 </w:t>
      </w:r>
      <w:r w:rsidRPr="00FD0ECD">
        <w:rPr>
          <w:rFonts w:hint="eastAsia"/>
          <w:szCs w:val="20"/>
        </w:rPr>
        <w:t>구분하여 설정합니다.</w:t>
      </w:r>
      <w:r w:rsidR="00374D7E">
        <w:rPr>
          <w:szCs w:val="20"/>
        </w:rPr>
        <w:br/>
      </w:r>
      <w:r w:rsidR="00374D7E">
        <w:rPr>
          <w:rFonts w:hint="eastAsia"/>
          <w:szCs w:val="20"/>
        </w:rPr>
        <w:t>F</w:t>
      </w:r>
      <w:r w:rsidR="00374D7E">
        <w:rPr>
          <w:szCs w:val="20"/>
        </w:rPr>
        <w:t xml:space="preserve">luid Code, Insulation Purpose, P&amp;ID Number, Piping Materials Class, Unit Number, Valve Oper Codes, Eqp Tag Names, Reserved Words </w:t>
      </w:r>
      <w:r w:rsidR="00374D7E">
        <w:rPr>
          <w:rFonts w:hint="eastAsia"/>
          <w:szCs w:val="20"/>
        </w:rPr>
        <w:t>C</w:t>
      </w:r>
      <w:r w:rsidR="00374D7E">
        <w:rPr>
          <w:szCs w:val="20"/>
        </w:rPr>
        <w:t>ode Table</w:t>
      </w:r>
      <w:r w:rsidR="00374D7E">
        <w:rPr>
          <w:rFonts w:hint="eastAsia"/>
          <w:szCs w:val="20"/>
        </w:rPr>
        <w:t>을 설정할 수 있습니다.</w:t>
      </w:r>
    </w:p>
    <w:p w14:paraId="200E6635" w14:textId="245B4C38" w:rsidR="00E9697E" w:rsidRPr="00C65754" w:rsidRDefault="00E9697E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N</w:t>
      </w:r>
      <w:r>
        <w:t>ominal Diameter : Line Size</w:t>
      </w:r>
      <w:r>
        <w:rPr>
          <w:rFonts w:hint="eastAsia"/>
        </w:rPr>
        <w:t>별로 설정합니다.</w:t>
      </w:r>
      <w:r>
        <w:t xml:space="preserve"> </w:t>
      </w:r>
      <w:r>
        <w:rPr>
          <w:rFonts w:hint="eastAsia"/>
        </w:rPr>
        <w:t>프로젝트 생성 시 기본값이 저장됩니다.</w:t>
      </w:r>
    </w:p>
    <w:p w14:paraId="63CF4ED0" w14:textId="77777777" w:rsidR="00EE1C1C" w:rsidRDefault="00EE1C1C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4A944563" w14:textId="34B0202E" w:rsidR="00A4037B" w:rsidRDefault="00A4037B" w:rsidP="00A4037B">
      <w:pPr>
        <w:pStyle w:val="2"/>
      </w:pPr>
      <w:bookmarkStart w:id="12" w:name="_Toc19696987"/>
      <w:r>
        <w:rPr>
          <w:rFonts w:hint="eastAsia"/>
        </w:rPr>
        <w:lastRenderedPageBreak/>
        <w:t>2</w:t>
      </w:r>
      <w:r>
        <w:t xml:space="preserve">.5 </w:t>
      </w:r>
      <w:r>
        <w:rPr>
          <w:rFonts w:hint="eastAsia"/>
        </w:rPr>
        <w:t>S</w:t>
      </w:r>
      <w:r>
        <w:t>p</w:t>
      </w:r>
      <w:r w:rsidR="004C62E0">
        <w:rPr>
          <w:rFonts w:hint="eastAsia"/>
        </w:rPr>
        <w:t>e</w:t>
      </w:r>
      <w:r>
        <w:t xml:space="preserve">cial Item Type </w:t>
      </w:r>
      <w:r>
        <w:rPr>
          <w:rFonts w:hint="eastAsia"/>
        </w:rPr>
        <w:t>설정</w:t>
      </w:r>
      <w:bookmarkEnd w:id="12"/>
    </w:p>
    <w:p w14:paraId="6FE0DB25" w14:textId="0F8DB001" w:rsidR="00C65754" w:rsidRDefault="00CB00A5" w:rsidP="00C3532C">
      <w:pPr>
        <w:pStyle w:val="aa"/>
        <w:numPr>
          <w:ilvl w:val="0"/>
          <w:numId w:val="20"/>
        </w:numPr>
        <w:ind w:leftChars="0"/>
      </w:pPr>
      <w:r>
        <w:t>도면</w:t>
      </w:r>
      <w:r>
        <w:rPr>
          <w:rFonts w:hint="eastAsia"/>
        </w:rPr>
        <w:t xml:space="preserve">에 나타나는 </w:t>
      </w:r>
      <w:r>
        <w:t>Special Item</w:t>
      </w:r>
      <w:r>
        <w:rPr>
          <w:rFonts w:hint="eastAsia"/>
        </w:rPr>
        <w:t>들의 타입을 설정합니다.</w:t>
      </w:r>
      <w:r w:rsidR="00931284">
        <w:t xml:space="preserve"> </w:t>
      </w:r>
      <w:r w:rsidR="00931284">
        <w:rPr>
          <w:rFonts w:hint="eastAsia"/>
        </w:rPr>
        <w:t>설계 정보 연계 시 S</w:t>
      </w:r>
      <w:r w:rsidR="00931284">
        <w:t>pecial Item</w:t>
      </w:r>
      <w:r w:rsidR="00931284">
        <w:rPr>
          <w:rFonts w:hint="eastAsia"/>
        </w:rPr>
        <w:t>들을 인식하여 데이터베이스에 저장하여 엑셀 파일로 출력할 수 있습니다.</w:t>
      </w:r>
    </w:p>
    <w:p w14:paraId="49A5E0B1" w14:textId="0A889D12" w:rsidR="00C3532C" w:rsidRDefault="00C3532C" w:rsidP="00C3532C">
      <w:pPr>
        <w:jc w:val="center"/>
      </w:pPr>
      <w:r>
        <w:rPr>
          <w:noProof/>
        </w:rPr>
        <w:drawing>
          <wp:inline distT="0" distB="0" distL="0" distR="0" wp14:anchorId="14997F79" wp14:editId="4B25F72F">
            <wp:extent cx="6645910" cy="4525645"/>
            <wp:effectExtent l="0" t="0" r="2540" b="8255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52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6A98" w14:textId="52E4C477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t>C</w:t>
      </w:r>
      <w:r>
        <w:rPr>
          <w:rFonts w:hint="eastAsia"/>
        </w:rPr>
        <w:t>ode</w:t>
      </w:r>
      <w:r>
        <w:t xml:space="preserve">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을 구분할 코드를 입력합니다.</w:t>
      </w:r>
    </w:p>
    <w:p w14:paraId="2D51F055" w14:textId="2252DC33" w:rsidR="00C3532C" w:rsidRDefault="00C3532C" w:rsidP="00C3532C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S</w:t>
      </w:r>
      <w:r>
        <w:t>pecial Item</w:t>
      </w:r>
      <w:r>
        <w:rPr>
          <w:rFonts w:hint="eastAsia"/>
        </w:rPr>
        <w:t>의 종류를 설정합니다.</w:t>
      </w:r>
      <w:r w:rsidR="009D652C">
        <w:t xml:space="preserve"> String, Symbol </w:t>
      </w:r>
      <w:r w:rsidR="009D652C">
        <w:rPr>
          <w:rFonts w:hint="eastAsia"/>
        </w:rPr>
        <w:t>중에서 선택할 수 있습니다.</w:t>
      </w:r>
    </w:p>
    <w:p w14:paraId="5FD66040" w14:textId="42A47B94" w:rsidR="00083AA2" w:rsidRPr="00C3532C" w:rsidRDefault="00083AA2" w:rsidP="00C3532C">
      <w:pPr>
        <w:pStyle w:val="aa"/>
        <w:numPr>
          <w:ilvl w:val="1"/>
          <w:numId w:val="20"/>
        </w:numPr>
        <w:ind w:leftChars="0"/>
      </w:pPr>
      <w:r>
        <w:t xml:space="preserve">Allowables : </w:t>
      </w:r>
      <w:r w:rsidR="004502D7">
        <w:t>해당 Special Item</w:t>
      </w:r>
      <w:r w:rsidR="004502D7">
        <w:rPr>
          <w:rFonts w:hint="eastAsia"/>
        </w:rPr>
        <w:t>으로 인식할 텍스트나 심볼 이름을 입력합니다.</w:t>
      </w:r>
      <w:r w:rsidR="004502D7">
        <w:t xml:space="preserve"> </w:t>
      </w:r>
      <w:r w:rsidR="004502D7">
        <w:rPr>
          <w:rFonts w:hint="eastAsia"/>
        </w:rPr>
        <w:t>콤마로 분리하여 여러개의 텍스트나 심볼 이름을 입력할 수 있습니다.</w:t>
      </w:r>
    </w:p>
    <w:p w14:paraId="2D5D579C" w14:textId="77777777" w:rsidR="0077015A" w:rsidRDefault="0077015A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E45958B" w14:textId="0216523B" w:rsidR="00086B82" w:rsidRDefault="00DC1B7B" w:rsidP="0077015A">
      <w:pPr>
        <w:pStyle w:val="2"/>
        <w:ind w:firstLineChars="0" w:firstLine="0"/>
      </w:pPr>
      <w:bookmarkStart w:id="13" w:name="_Toc19696988"/>
      <w:r>
        <w:rPr>
          <w:rFonts w:hint="eastAsia"/>
        </w:rPr>
        <w:lastRenderedPageBreak/>
        <w:t>2</w:t>
      </w:r>
      <w:r>
        <w:t xml:space="preserve">.6 </w:t>
      </w:r>
      <w:r>
        <w:rPr>
          <w:rFonts w:hint="eastAsia"/>
        </w:rPr>
        <w:t>문자 학습</w:t>
      </w:r>
      <w:bookmarkEnd w:id="13"/>
    </w:p>
    <w:p w14:paraId="0D10BAD7" w14:textId="3076C6D5" w:rsidR="0077015A" w:rsidRDefault="0077015A" w:rsidP="0077015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문자 학습]</w:t>
      </w:r>
      <w:r>
        <w:t xml:space="preserve"> </w:t>
      </w:r>
      <w:r>
        <w:rPr>
          <w:rFonts w:hint="eastAsia"/>
        </w:rPr>
        <w:t>메뉴를 클릭합니다.</w:t>
      </w:r>
    </w:p>
    <w:p w14:paraId="57B6A940" w14:textId="116DE5D5" w:rsidR="0077015A" w:rsidRDefault="0077015A" w:rsidP="0077015A">
      <w:pPr>
        <w:jc w:val="center"/>
      </w:pPr>
      <w:r>
        <w:rPr>
          <w:noProof/>
        </w:rPr>
        <w:drawing>
          <wp:inline distT="0" distB="0" distL="0" distR="0" wp14:anchorId="31C2CB99" wp14:editId="1FB22CD0">
            <wp:extent cx="5813058" cy="2757120"/>
            <wp:effectExtent l="0" t="0" r="0" b="571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38362" cy="276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6CDAF" w14:textId="60F01DFA" w:rsidR="0077015A" w:rsidRPr="00384136" w:rsidRDefault="0077015A" w:rsidP="0077015A">
      <w:pPr>
        <w:pStyle w:val="aa"/>
        <w:numPr>
          <w:ilvl w:val="1"/>
          <w:numId w:val="20"/>
        </w:numPr>
        <w:ind w:leftChars="0"/>
        <w:rPr>
          <w:color w:val="FF0000"/>
        </w:rPr>
      </w:pPr>
      <w:r w:rsidRPr="00384136">
        <w:rPr>
          <w:rFonts w:hint="eastAsia"/>
          <w:color w:val="FF0000"/>
        </w:rPr>
        <w:t>D</w:t>
      </w:r>
      <w:r w:rsidRPr="00384136">
        <w:rPr>
          <w:color w:val="FF0000"/>
        </w:rPr>
        <w:t xml:space="preserve">elete Batch Character : </w:t>
      </w:r>
    </w:p>
    <w:p w14:paraId="43993F51" w14:textId="33BE1477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>이미지 삭제</w:t>
      </w:r>
      <w:r w:rsidR="00384136" w:rsidRPr="001B7CC4">
        <w:rPr>
          <w:rFonts w:hint="eastAsia"/>
          <w:color w:val="00B050"/>
        </w:rPr>
        <w:t xml:space="preserve"> </w:t>
      </w:r>
      <w:r w:rsidR="00384136"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>선택한 이미지</w:t>
      </w:r>
      <w:r w:rsidR="00896DCE">
        <w:rPr>
          <w:rFonts w:hint="eastAsia"/>
          <w:color w:val="00B050"/>
        </w:rPr>
        <w:t xml:space="preserve"> 및 종속된 박스 데이터</w:t>
      </w:r>
      <w:r w:rsidR="00384136" w:rsidRPr="001B7CC4">
        <w:rPr>
          <w:rFonts w:hint="eastAsia"/>
          <w:color w:val="00B050"/>
        </w:rPr>
        <w:t>를 삭제합니다.</w:t>
      </w:r>
    </w:p>
    <w:p w14:paraId="4084C726" w14:textId="46C9D50A" w:rsidR="0077015A" w:rsidRPr="001B7CC4" w:rsidRDefault="0077015A" w:rsidP="0077015A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1B7CC4">
        <w:rPr>
          <w:rFonts w:hint="eastAsia"/>
          <w:color w:val="00B050"/>
        </w:rPr>
        <w:t xml:space="preserve">박스 데이터 삭제 </w:t>
      </w:r>
      <w:r w:rsidRPr="001B7CC4">
        <w:rPr>
          <w:color w:val="00B050"/>
        </w:rPr>
        <w:t xml:space="preserve">: </w:t>
      </w:r>
      <w:r w:rsidR="00384136" w:rsidRPr="001B7CC4">
        <w:rPr>
          <w:rFonts w:hint="eastAsia"/>
          <w:color w:val="00B050"/>
        </w:rPr>
        <w:t xml:space="preserve">선택한 이미지의 </w:t>
      </w:r>
      <w:r w:rsidRPr="001B7CC4">
        <w:rPr>
          <w:rFonts w:hint="eastAsia"/>
          <w:color w:val="00B050"/>
        </w:rPr>
        <w:t>학습에 사용된 박스 데이터를 삭제합니다.</w:t>
      </w:r>
    </w:p>
    <w:p w14:paraId="47FEB946" w14:textId="4FF0BED5" w:rsidR="00384136" w:rsidRDefault="00384136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폰트 속성 </w:t>
      </w:r>
      <w:r>
        <w:t xml:space="preserve">: </w:t>
      </w:r>
      <w:r w:rsidR="007F6D0D">
        <w:t xml:space="preserve">OCR </w:t>
      </w:r>
      <w:r w:rsidR="007F6D0D">
        <w:rPr>
          <w:rFonts w:hint="eastAsia"/>
        </w:rPr>
        <w:t>학습에 사용되는 속성(</w:t>
      </w:r>
      <w:r w:rsidR="007F6D0D">
        <w:t>italic, bold, fixed, serif, fraktur)</w:t>
      </w:r>
      <w:r w:rsidR="007F6D0D">
        <w:rPr>
          <w:rFonts w:hint="eastAsia"/>
        </w:rPr>
        <w:t>을 설정합니다.</w:t>
      </w:r>
    </w:p>
    <w:p w14:paraId="61D5CFA3" w14:textId="0C2ED367" w:rsidR="00500B8D" w:rsidRDefault="00500B8D" w:rsidP="0077015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문자 영역 편집 </w:t>
      </w:r>
      <w:r>
        <w:t xml:space="preserve">: </w:t>
      </w:r>
      <w:r w:rsidR="00BC3869">
        <w:rPr>
          <w:rFonts w:hint="eastAsia"/>
        </w:rPr>
        <w:t>이미지를 더블 클릭하거나 문자 영역 편집 버튼을 눌러 선택한 이미지에 대한 문자 영역을 편집합니다.</w:t>
      </w:r>
    </w:p>
    <w:p w14:paraId="7B70D1FC" w14:textId="17D4EA81" w:rsidR="00BC3869" w:rsidRDefault="00D4280F" w:rsidP="00BC3869">
      <w:pPr>
        <w:jc w:val="center"/>
      </w:pPr>
      <w:r>
        <w:rPr>
          <w:noProof/>
        </w:rPr>
        <w:drawing>
          <wp:inline distT="0" distB="0" distL="0" distR="0" wp14:anchorId="5E3512F4" wp14:editId="5CD62D8D">
            <wp:extent cx="4259580" cy="3139616"/>
            <wp:effectExtent l="0" t="0" r="7620" b="3810"/>
            <wp:docPr id="61" name="그림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92589" cy="316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01285" w14:textId="77777777" w:rsidR="009F695B" w:rsidRDefault="009F695B" w:rsidP="00BC3869">
      <w:pPr>
        <w:jc w:val="center"/>
      </w:pPr>
    </w:p>
    <w:p w14:paraId="6E02F10D" w14:textId="3EF423C0" w:rsidR="00BC3869" w:rsidRDefault="00BC3869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개별 문자의 크기(</w:t>
      </w:r>
      <w:r>
        <w:t>Left, Top, Width, Height)</w:t>
      </w:r>
      <w:r>
        <w:rPr>
          <w:rFonts w:hint="eastAsia"/>
        </w:rPr>
        <w:t>와 문자 값을 설정합니다.</w:t>
      </w:r>
    </w:p>
    <w:p w14:paraId="370C47E7" w14:textId="0F2891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확대 </w:t>
      </w:r>
      <w:r>
        <w:t xml:space="preserve">: </w:t>
      </w:r>
      <w:r>
        <w:rPr>
          <w:rFonts w:hint="eastAsia"/>
        </w:rPr>
        <w:t>이미지를 확대합니다.</w:t>
      </w:r>
    </w:p>
    <w:p w14:paraId="2262D9FB" w14:textId="0A197D82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추가 </w:t>
      </w:r>
      <w:r>
        <w:t xml:space="preserve">: </w:t>
      </w:r>
      <w:r w:rsidR="00635306">
        <w:rPr>
          <w:rFonts w:hint="eastAsia"/>
        </w:rPr>
        <w:t xml:space="preserve">선택한 </w:t>
      </w:r>
      <w:r w:rsidR="00B94AF2">
        <w:rPr>
          <w:rFonts w:hint="eastAsia"/>
        </w:rPr>
        <w:t>텍</w:t>
      </w:r>
      <w:r w:rsidR="00635306">
        <w:rPr>
          <w:rFonts w:hint="eastAsia"/>
        </w:rPr>
        <w:t xml:space="preserve">스트 박스 뒤에 </w:t>
      </w:r>
      <w:r>
        <w:rPr>
          <w:rFonts w:hint="eastAsia"/>
        </w:rPr>
        <w:t>새로운 텍스트 박스를 추가합니다.</w:t>
      </w:r>
    </w:p>
    <w:p w14:paraId="66FE4499" w14:textId="1D5B3DB5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삭제 </w:t>
      </w:r>
      <w:r>
        <w:t xml:space="preserve">: </w:t>
      </w:r>
      <w:r>
        <w:rPr>
          <w:rFonts w:hint="eastAsia"/>
        </w:rPr>
        <w:t>선택한 텍스트 박스를 삭제합니다.</w:t>
      </w:r>
    </w:p>
    <w:p w14:paraId="52288D00" w14:textId="42481FE4" w:rsidR="006F7185" w:rsidRDefault="006F7185" w:rsidP="00BC3869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분할 </w:t>
      </w:r>
      <w:r>
        <w:t xml:space="preserve">: </w:t>
      </w:r>
      <w:r>
        <w:rPr>
          <w:rFonts w:hint="eastAsia"/>
        </w:rPr>
        <w:t>선택한 텍스트 박스를 분할합니다.</w:t>
      </w:r>
    </w:p>
    <w:p w14:paraId="63FC3502" w14:textId="73C0CC84" w:rsidR="000B4BFB" w:rsidRDefault="000B4BFB" w:rsidP="000B4B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학습 데이터 생성 </w:t>
      </w:r>
      <w:r>
        <w:t xml:space="preserve">: </w:t>
      </w:r>
      <w:r w:rsidR="00D75DD1">
        <w:rPr>
          <w:rFonts w:hint="eastAsia"/>
        </w:rPr>
        <w:t xml:space="preserve">프로젝트 이름으로 </w:t>
      </w:r>
      <w:r w:rsidR="00BC1AA7">
        <w:rPr>
          <w:rFonts w:hint="eastAsia"/>
        </w:rPr>
        <w:t>O</w:t>
      </w:r>
      <w:r w:rsidR="00BC1AA7">
        <w:t xml:space="preserve">CR </w:t>
      </w:r>
      <w:r w:rsidR="00BC1AA7">
        <w:rPr>
          <w:rFonts w:hint="eastAsia"/>
        </w:rPr>
        <w:t>학습 데이터를 생성합니다.</w:t>
      </w:r>
    </w:p>
    <w:p w14:paraId="2C9DD3DD" w14:textId="77777777" w:rsidR="009F695B" w:rsidRPr="0077015A" w:rsidRDefault="009F695B" w:rsidP="009F695B">
      <w:pPr>
        <w:pStyle w:val="aa"/>
        <w:ind w:leftChars="0" w:left="1200"/>
      </w:pPr>
    </w:p>
    <w:p w14:paraId="204408F7" w14:textId="2C7B6DD8" w:rsidR="0091484C" w:rsidRDefault="0091484C" w:rsidP="0091484C">
      <w:pPr>
        <w:pStyle w:val="2"/>
      </w:pPr>
      <w:bookmarkStart w:id="14" w:name="_Toc19696989"/>
      <w:r>
        <w:rPr>
          <w:rFonts w:hint="eastAsia"/>
        </w:rPr>
        <w:lastRenderedPageBreak/>
        <w:t>2</w:t>
      </w:r>
      <w:r>
        <w:t>.</w:t>
      </w:r>
      <w:r w:rsidR="00A923F4">
        <w:t>7</w:t>
      </w:r>
      <w:r>
        <w:t xml:space="preserve"> </w:t>
      </w:r>
      <w:r>
        <w:rPr>
          <w:rFonts w:hint="eastAsia"/>
        </w:rPr>
        <w:t>심볼 등록</w:t>
      </w:r>
      <w:bookmarkEnd w:id="14"/>
    </w:p>
    <w:p w14:paraId="6D189C35" w14:textId="77777777" w:rsidR="0091484C" w:rsidRDefault="0091484C" w:rsidP="00C6575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우측 심볼 탐색</w:t>
      </w:r>
      <w:r w:rsidR="00FD0ECD">
        <w:rPr>
          <w:rFonts w:hint="eastAsia"/>
        </w:rPr>
        <w:t xml:space="preserve">기에서 </w:t>
      </w:r>
      <w:r w:rsidR="00FD0ECD">
        <w:t>[</w:t>
      </w:r>
      <w:r w:rsidR="00FD0ECD">
        <w:rPr>
          <w:rFonts w:hint="eastAsia"/>
        </w:rPr>
        <w:t>생성]을 누른 후 도면 속의 등록할 심볼을 드래그 합니다.</w:t>
      </w:r>
    </w:p>
    <w:p w14:paraId="642D8B19" w14:textId="2765E17D" w:rsidR="00C65754" w:rsidRPr="00872885" w:rsidRDefault="00C6575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편집기 </w:t>
      </w:r>
      <w:r>
        <w:t xml:space="preserve">: </w:t>
      </w:r>
      <w:r w:rsidRPr="00FD0ECD">
        <w:rPr>
          <w:rFonts w:hint="eastAsia"/>
          <w:szCs w:val="20"/>
        </w:rPr>
        <w:t>심볼이 영역에 맞도록 이미지를 편집한 후 속성들을 채워줍니다.</w:t>
      </w:r>
      <w:r>
        <w:rPr>
          <w:szCs w:val="20"/>
        </w:rPr>
        <w:br/>
      </w:r>
      <w:r w:rsidRPr="00FD0ECD">
        <w:rPr>
          <w:rFonts w:hint="eastAsia"/>
          <w:szCs w:val="20"/>
        </w:rPr>
        <w:t>심볼의 중심과 연결점들을 설정</w:t>
      </w:r>
      <w:r>
        <w:rPr>
          <w:rFonts w:hint="eastAsia"/>
          <w:szCs w:val="20"/>
        </w:rPr>
        <w:t>합니다.</w:t>
      </w:r>
    </w:p>
    <w:p w14:paraId="6E716E12" w14:textId="1A4F7C20" w:rsidR="006C71FD" w:rsidRDefault="0051516E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임계값</w:t>
      </w:r>
      <w:r w:rsidR="00BF33CD">
        <w:rPr>
          <w:rFonts w:hint="eastAsia"/>
        </w:rPr>
        <w:t>(</w:t>
      </w:r>
      <w:r w:rsidR="00BF33CD">
        <w:t>%)</w:t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심볼 인식 여부를 판단할 임계값을 설정합니다.</w:t>
      </w:r>
      <w:r>
        <w:t xml:space="preserve"> </w:t>
      </w:r>
      <w:r>
        <w:rPr>
          <w:rFonts w:hint="eastAsia"/>
        </w:rPr>
        <w:t xml:space="preserve">예로 </w:t>
      </w:r>
      <w:r>
        <w:t>75%</w:t>
      </w:r>
      <w:r>
        <w:rPr>
          <w:rFonts w:hint="eastAsia"/>
        </w:rPr>
        <w:t xml:space="preserve">로 설정하면 인식률이 </w:t>
      </w:r>
      <w:r>
        <w:t>75%</w:t>
      </w:r>
      <w:r>
        <w:rPr>
          <w:rFonts w:hint="eastAsia"/>
        </w:rPr>
        <w:t>이상인 심볼들만 인식 대상으로 처리합니다.</w:t>
      </w:r>
    </w:p>
    <w:p w14:paraId="1D1AF78F" w14:textId="788F6688" w:rsidR="006C71FD" w:rsidRDefault="006C71FD" w:rsidP="006C71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심볼 회전 수 </w:t>
      </w:r>
      <w:r>
        <w:t xml:space="preserve">: </w:t>
      </w:r>
    </w:p>
    <w:p w14:paraId="305D58AF" w14:textId="726BC308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 xml:space="preserve">0 : </w:t>
      </w:r>
      <w:r>
        <w:rPr>
          <w:rFonts w:hint="eastAsia"/>
        </w:rPr>
        <w:t>회전하지 않습니다.</w:t>
      </w:r>
    </w:p>
    <w:p w14:paraId="513B07CB" w14:textId="06269C80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>1 : 0 , 90</w:t>
      </w:r>
      <w:r>
        <w:rPr>
          <w:rFonts w:hint="eastAsia"/>
        </w:rPr>
        <w:t>도 회전하여 심볼을 인식합니다.</w:t>
      </w:r>
    </w:p>
    <w:p w14:paraId="5C8DF66D" w14:textId="6D66E1EF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t>2 : 0, 90, 180</w:t>
      </w:r>
      <w:r>
        <w:rPr>
          <w:rFonts w:hint="eastAsia"/>
        </w:rPr>
        <w:t>도 회전하여 심볼을 인식합니다.</w:t>
      </w:r>
    </w:p>
    <w:p w14:paraId="2F7F716F" w14:textId="1A5517E3" w:rsidR="006C71FD" w:rsidRDefault="006C71FD" w:rsidP="006C71FD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3</w:t>
      </w:r>
      <w:r>
        <w:t xml:space="preserve"> : 0, 90, 180, 270</w:t>
      </w:r>
      <w:r>
        <w:rPr>
          <w:rFonts w:hint="eastAsia"/>
        </w:rPr>
        <w:t>도 회전하여 심볼을 인식합니다.</w:t>
      </w:r>
    </w:p>
    <w:p w14:paraId="4D821410" w14:textId="12CFD804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 타입 </w:t>
      </w:r>
      <w:r>
        <w:t xml:space="preserve">: </w:t>
      </w:r>
      <w:r>
        <w:rPr>
          <w:rFonts w:hint="eastAsia"/>
        </w:rPr>
        <w:t>심볼 타입을 설정합니다.</w:t>
      </w:r>
    </w:p>
    <w:p w14:paraId="4A9EC29B" w14:textId="3F635721" w:rsidR="00E24EAD" w:rsidRDefault="00E24EAD" w:rsidP="00E24EA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기초 심볼 </w:t>
      </w:r>
      <w:r>
        <w:t xml:space="preserve">: </w:t>
      </w:r>
      <w:r>
        <w:rPr>
          <w:rFonts w:hint="eastAsia"/>
        </w:rPr>
        <w:t>기초 심볼을 설정합니다.</w:t>
      </w:r>
    </w:p>
    <w:p w14:paraId="4A9A1BBD" w14:textId="22025ED6" w:rsidR="00244058" w:rsidRDefault="00E24EAD" w:rsidP="0024405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부가 심볼 </w:t>
      </w:r>
      <w:r>
        <w:t xml:space="preserve">: </w:t>
      </w:r>
      <w:r>
        <w:rPr>
          <w:rFonts w:hint="eastAsia"/>
        </w:rPr>
        <w:t>예를 들어 컨트롤 밸</w:t>
      </w:r>
      <w:r w:rsidR="00244058">
        <w:rPr>
          <w:rFonts w:hint="eastAsia"/>
        </w:rPr>
        <w:t>브</w:t>
      </w:r>
      <w:r>
        <w:rPr>
          <w:rFonts w:hint="eastAsia"/>
        </w:rPr>
        <w:t xml:space="preserve"> </w:t>
      </w:r>
      <w:r>
        <w:t xml:space="preserve">+ </w:t>
      </w:r>
      <w:r>
        <w:rPr>
          <w:rFonts w:hint="eastAsia"/>
        </w:rPr>
        <w:t>O</w:t>
      </w:r>
      <w:r>
        <w:t>perator</w:t>
      </w:r>
      <w:r>
        <w:rPr>
          <w:rFonts w:hint="eastAsia"/>
        </w:rPr>
        <w:t xml:space="preserve">를 하나의 심볼로 생성할 때 </w:t>
      </w:r>
      <w:r w:rsidR="00244058">
        <w:rPr>
          <w:rFonts w:hint="eastAsia"/>
        </w:rPr>
        <w:t xml:space="preserve">컨트롤 밸브를 기초 심볼로 그리고 </w:t>
      </w:r>
      <w:r w:rsidR="00244058">
        <w:t>Operator</w:t>
      </w:r>
      <w:r w:rsidR="00244058">
        <w:rPr>
          <w:rFonts w:hint="eastAsia"/>
        </w:rPr>
        <w:t>를 부가 심볼로 설정합니다.</w:t>
      </w:r>
      <w:r w:rsidR="00244058">
        <w:br/>
      </w:r>
      <w:r w:rsidR="00244058">
        <w:rPr>
          <w:rFonts w:hint="eastAsia"/>
        </w:rPr>
        <w:t>부가 심볼은 부가 심볼이 붙는 방향과 심볼 타입을 설정합니다.</w:t>
      </w:r>
    </w:p>
    <w:p w14:paraId="05646A64" w14:textId="689F61AC" w:rsidR="008C3F8F" w:rsidRDefault="008C3F8F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riginal Point : </w:t>
      </w:r>
      <w:r>
        <w:rPr>
          <w:rFonts w:hint="eastAsia"/>
        </w:rPr>
        <w:t>심볼의 기준점을 설정합니다.</w:t>
      </w:r>
    </w:p>
    <w:p w14:paraId="0A883482" w14:textId="3D269589" w:rsidR="00872885" w:rsidRDefault="00872885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</w:t>
      </w:r>
      <w:r>
        <w:t xml:space="preserve">onnection Point : </w:t>
      </w:r>
      <w:r>
        <w:rPr>
          <w:rFonts w:hint="eastAsia"/>
        </w:rPr>
        <w:t>좌</w:t>
      </w:r>
      <w:r w:rsidR="001B11E3">
        <w:rPr>
          <w:rFonts w:hint="eastAsia"/>
        </w:rPr>
        <w:t>(</w:t>
      </w:r>
      <w:r w:rsidR="001B11E3">
        <w:t>1)</w:t>
      </w:r>
      <w:r>
        <w:rPr>
          <w:rFonts w:hint="eastAsia"/>
        </w:rPr>
        <w:t xml:space="preserve"> </w:t>
      </w:r>
      <w:r>
        <w:sym w:font="Wingdings" w:char="F0E0"/>
      </w:r>
      <w:r>
        <w:t xml:space="preserve"> </w:t>
      </w:r>
      <w:r>
        <w:rPr>
          <w:rFonts w:hint="eastAsia"/>
        </w:rPr>
        <w:t>우</w:t>
      </w:r>
      <w:r w:rsidR="001B11E3">
        <w:rPr>
          <w:rFonts w:hint="eastAsia"/>
        </w:rPr>
        <w:t>(</w:t>
      </w:r>
      <w:r w:rsidR="001B11E3">
        <w:t>2)</w:t>
      </w:r>
      <w:r>
        <w:rPr>
          <w:rFonts w:hint="eastAsia"/>
        </w:rPr>
        <w:t>,</w:t>
      </w:r>
      <w:r>
        <w:t xml:space="preserve"> </w:t>
      </w:r>
      <w:r>
        <w:rPr>
          <w:rFonts w:hint="eastAsia"/>
        </w:rPr>
        <w:t>하</w:t>
      </w:r>
      <w:r w:rsidR="001B11E3">
        <w:rPr>
          <w:rFonts w:hint="eastAsia"/>
        </w:rPr>
        <w:t>(</w:t>
      </w:r>
      <w:r w:rsidR="001B11E3">
        <w:t>3)</w:t>
      </w:r>
      <w:r>
        <w:rPr>
          <w:rFonts w:hint="eastAsia"/>
        </w:rPr>
        <w:t xml:space="preserve"> </w:t>
      </w:r>
      <w:r>
        <w:sym w:font="Wingdings" w:char="F0E0"/>
      </w:r>
      <w:r>
        <w:t xml:space="preserve"> </w:t>
      </w:r>
      <w:r>
        <w:rPr>
          <w:rFonts w:hint="eastAsia"/>
        </w:rPr>
        <w:t>상</w:t>
      </w:r>
      <w:r w:rsidR="001B11E3">
        <w:rPr>
          <w:rFonts w:hint="eastAsia"/>
        </w:rPr>
        <w:t>(</w:t>
      </w:r>
      <w:r w:rsidR="001B11E3">
        <w:t>4)</w:t>
      </w:r>
      <w:r>
        <w:rPr>
          <w:rFonts w:hint="eastAsia"/>
        </w:rPr>
        <w:t xml:space="preserve"> 순으로 연결점을 설정합니다.</w:t>
      </w:r>
      <w:r w:rsidR="00AB341D">
        <w:t xml:space="preserve"> 1</w:t>
      </w:r>
      <w:r w:rsidR="00AB341D">
        <w:rPr>
          <w:rFonts w:hint="eastAsia"/>
        </w:rPr>
        <w:t xml:space="preserve">번과 </w:t>
      </w:r>
      <w:r w:rsidR="00AB341D">
        <w:t>2</w:t>
      </w:r>
      <w:r w:rsidR="00AB341D">
        <w:rPr>
          <w:rFonts w:hint="eastAsia"/>
        </w:rPr>
        <w:t>번,</w:t>
      </w:r>
      <w:r w:rsidR="00AB341D">
        <w:t xml:space="preserve"> 3</w:t>
      </w:r>
      <w:r w:rsidR="00AB341D">
        <w:rPr>
          <w:rFonts w:hint="eastAsia"/>
        </w:rPr>
        <w:t xml:space="preserve">번과 </w:t>
      </w:r>
      <w:r w:rsidR="00AB341D">
        <w:t>4</w:t>
      </w:r>
      <w:r w:rsidR="00AB341D">
        <w:rPr>
          <w:rFonts w:hint="eastAsia"/>
        </w:rPr>
        <w:t xml:space="preserve">번이 서로 연결되어 </w:t>
      </w:r>
      <w:r w:rsidR="00AB341D">
        <w:t>In, Out</w:t>
      </w:r>
      <w:r w:rsidR="00AB341D">
        <w:rPr>
          <w:rFonts w:hint="eastAsia"/>
        </w:rPr>
        <w:t>을 결정합니다.</w:t>
      </w:r>
    </w:p>
    <w:p w14:paraId="5AC649BA" w14:textId="1B5DAF08" w:rsidR="00E545FD" w:rsidRDefault="00E545FD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검출 시 미포함 </w:t>
      </w:r>
      <w:r>
        <w:t xml:space="preserve">: </w:t>
      </w:r>
      <w:r>
        <w:rPr>
          <w:rFonts w:hint="eastAsia"/>
        </w:rPr>
        <w:t>체크를 하면 심볼 검출 시 빠집니다.</w:t>
      </w:r>
    </w:p>
    <w:p w14:paraId="49BA1DD8" w14:textId="36BF123B" w:rsidR="00C359D4" w:rsidRDefault="00C359D4" w:rsidP="00C6575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etect Flip : </w:t>
      </w:r>
      <w:r>
        <w:rPr>
          <w:rFonts w:hint="eastAsia"/>
        </w:rPr>
        <w:t>체크 시 좌우로 반전한 형상도 검출합니다.</w:t>
      </w:r>
    </w:p>
    <w:p w14:paraId="423E2303" w14:textId="77777777" w:rsidR="00C65754" w:rsidRPr="00C65754" w:rsidRDefault="00C65754" w:rsidP="00C65754"/>
    <w:p w14:paraId="64D1F744" w14:textId="204280C2" w:rsidR="00C65754" w:rsidRDefault="00C0288E" w:rsidP="00C65754">
      <w:pPr>
        <w:jc w:val="center"/>
      </w:pPr>
      <w:r>
        <w:rPr>
          <w:noProof/>
        </w:rPr>
        <w:drawing>
          <wp:inline distT="0" distB="0" distL="0" distR="0" wp14:anchorId="32524E6C" wp14:editId="53254158">
            <wp:extent cx="5643405" cy="3788512"/>
            <wp:effectExtent l="0" t="0" r="0" b="254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7388" cy="379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C8FD" w14:textId="77777777" w:rsidR="00FD0ECD" w:rsidRPr="0091484C" w:rsidRDefault="00FD0ECD" w:rsidP="0091484C"/>
    <w:p w14:paraId="3D84F6E4" w14:textId="77777777" w:rsidR="003E7C7E" w:rsidRDefault="003E7C7E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3BBB2E7" w14:textId="0E7E28E6" w:rsidR="006E7012" w:rsidRDefault="006E7012" w:rsidP="00384D8E">
      <w:pPr>
        <w:pStyle w:val="2"/>
        <w:numPr>
          <w:ilvl w:val="1"/>
          <w:numId w:val="29"/>
        </w:numPr>
        <w:ind w:firstLineChars="0"/>
      </w:pPr>
      <w:r>
        <w:rPr>
          <w:rFonts w:hint="eastAsia"/>
        </w:rPr>
        <w:lastRenderedPageBreak/>
        <w:t xml:space="preserve"> </w:t>
      </w:r>
      <w:bookmarkStart w:id="15" w:name="_Toc19696990"/>
      <w:r>
        <w:rPr>
          <w:rFonts w:hint="eastAsia"/>
        </w:rPr>
        <w:t>심볼 속성 추가</w:t>
      </w:r>
      <w:bookmarkEnd w:id="15"/>
    </w:p>
    <w:p w14:paraId="251D0D65" w14:textId="1201185E" w:rsidR="00724681" w:rsidRDefault="00724681" w:rsidP="0072468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우측 </w:t>
      </w:r>
      <w:r>
        <w:t>[Symbol Explorer]</w:t>
      </w:r>
      <w:r>
        <w:rPr>
          <w:rFonts w:hint="eastAsia"/>
        </w:rPr>
        <w:t>에서 심볼 타입에서 우 클릭</w:t>
      </w:r>
      <w:r>
        <w:t xml:space="preserve"> </w:t>
      </w:r>
      <w:r>
        <w:rPr>
          <w:rFonts w:hint="eastAsia"/>
        </w:rPr>
        <w:t>후</w:t>
      </w:r>
      <w:r>
        <w:t xml:space="preserve"> </w:t>
      </w:r>
      <w:r>
        <w:rPr>
          <w:rFonts w:hint="eastAsia"/>
        </w:rPr>
        <w:t>[</w:t>
      </w:r>
      <w:r>
        <w:t xml:space="preserve">Edit Attribute]를 </w:t>
      </w:r>
      <w:r>
        <w:rPr>
          <w:rFonts w:hint="eastAsia"/>
        </w:rPr>
        <w:t>클릭합니다.</w:t>
      </w:r>
    </w:p>
    <w:p w14:paraId="4EEA1842" w14:textId="77777777" w:rsidR="00724681" w:rsidRDefault="00724681" w:rsidP="0072468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[</w:t>
      </w:r>
      <w:r>
        <w:t xml:space="preserve">+] </w:t>
      </w:r>
      <w:r>
        <w:rPr>
          <w:rFonts w:hint="eastAsia"/>
        </w:rPr>
        <w:t>버튼을 눌러 새로운 속성을 추가합니다.</w:t>
      </w:r>
    </w:p>
    <w:p w14:paraId="17A65CD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N</w:t>
      </w:r>
      <w:r>
        <w:t>ame :</w:t>
      </w:r>
      <w:r>
        <w:rPr>
          <w:rFonts w:hint="eastAsia"/>
        </w:rPr>
        <w:t xml:space="preserve"> 속성의 이름</w:t>
      </w:r>
    </w:p>
    <w:p w14:paraId="302011DA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D</w:t>
      </w:r>
      <w:r>
        <w:t xml:space="preserve">isplay Name : </w:t>
      </w:r>
      <w:r>
        <w:rPr>
          <w:rFonts w:hint="eastAsia"/>
        </w:rPr>
        <w:t>보여질 이름</w:t>
      </w:r>
    </w:p>
    <w:p w14:paraId="12E20018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ype : </w:t>
      </w:r>
      <w:r>
        <w:rPr>
          <w:rFonts w:hint="eastAsia"/>
        </w:rPr>
        <w:t>심볼의 해당 속성을 가진 아이템 형식</w:t>
      </w:r>
    </w:p>
    <w:p w14:paraId="3C87128D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A</w:t>
      </w:r>
      <w:r>
        <w:t xml:space="preserve">ttr At : </w:t>
      </w:r>
      <w:r>
        <w:rPr>
          <w:rFonts w:hint="eastAsia"/>
        </w:rPr>
        <w:t>속성을 채울 아이템의 번호</w:t>
      </w:r>
    </w:p>
    <w:p w14:paraId="3E1F4C60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Int </w:t>
      </w:r>
      <w:r>
        <w:rPr>
          <w:rFonts w:hint="eastAsia"/>
        </w:rPr>
        <w:t>타입의 경우 생략합니다.</w:t>
      </w:r>
    </w:p>
    <w:p w14:paraId="3C3CCB54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E</w:t>
      </w:r>
      <w:r>
        <w:t xml:space="preserve">xpression : </w:t>
      </w:r>
      <w:r>
        <w:rPr>
          <w:rFonts w:hint="eastAsia"/>
        </w:rPr>
        <w:t>속성에 실제로 들어갈 값을 아이템에서 가져오는 형식</w:t>
      </w:r>
    </w:p>
    <w:p w14:paraId="42711B7D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t xml:space="preserve">Python </w:t>
      </w:r>
      <w:r>
        <w:rPr>
          <w:rFonts w:hint="eastAsia"/>
        </w:rPr>
        <w:t>문법을 따릅니다.</w:t>
      </w:r>
    </w:p>
    <w:p w14:paraId="5DA67815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S</w:t>
      </w:r>
      <w:r>
        <w:t xml:space="preserve">tring, </w:t>
      </w:r>
      <w:r>
        <w:rPr>
          <w:rFonts w:hint="eastAsia"/>
        </w:rPr>
        <w:t>I</w:t>
      </w:r>
      <w:r>
        <w:t xml:space="preserve">nt </w:t>
      </w:r>
      <w:r>
        <w:rPr>
          <w:rFonts w:hint="eastAsia"/>
        </w:rPr>
        <w:t>타입의 경우 생략합니다.</w:t>
      </w:r>
    </w:p>
    <w:p w14:paraId="5ED95666" w14:textId="77777777" w:rsidR="00724681" w:rsidRDefault="00724681" w:rsidP="00724681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T</w:t>
      </w:r>
      <w:r>
        <w:t xml:space="preserve">arget : </w:t>
      </w:r>
      <w:r>
        <w:rPr>
          <w:rFonts w:hint="eastAsia"/>
        </w:rPr>
        <w:t>해당 속성이 적용될 심볼을 설정합니다.</w:t>
      </w:r>
    </w:p>
    <w:p w14:paraId="1B4DF312" w14:textId="77777777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A</w:t>
      </w:r>
      <w:r>
        <w:t>LL</w:t>
      </w:r>
      <w:r>
        <w:rPr>
          <w:rFonts w:hint="eastAsia"/>
        </w:rPr>
        <w:t>의 경우 선택된 타입의 모든 심볼에 적용됩니다.</w:t>
      </w:r>
    </w:p>
    <w:p w14:paraId="18F3BC06" w14:textId="142FC392" w:rsidR="00724681" w:rsidRDefault="00724681" w:rsidP="00724681">
      <w:pPr>
        <w:pStyle w:val="aa"/>
        <w:numPr>
          <w:ilvl w:val="3"/>
          <w:numId w:val="20"/>
        </w:numPr>
        <w:ind w:leftChars="0"/>
      </w:pPr>
      <w:r>
        <w:rPr>
          <w:rFonts w:hint="eastAsia"/>
        </w:rPr>
        <w:t>더블 클릭으로 개별 심볼의 적용 여부를 설정합니다.</w:t>
      </w:r>
    </w:p>
    <w:p w14:paraId="076E85E5" w14:textId="75A78F9C" w:rsidR="00724681" w:rsidRDefault="00724681" w:rsidP="00724681">
      <w:pPr>
        <w:jc w:val="center"/>
      </w:pPr>
      <w:r>
        <w:rPr>
          <w:rFonts w:hint="eastAsia"/>
          <w:noProof/>
        </w:rPr>
        <w:drawing>
          <wp:inline distT="0" distB="0" distL="0" distR="0" wp14:anchorId="24BA803E" wp14:editId="21D69B26">
            <wp:extent cx="2583809" cy="5370065"/>
            <wp:effectExtent l="0" t="0" r="7620" b="254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95" cy="543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D383A" w14:textId="5ED12E5C" w:rsidR="00724681" w:rsidRDefault="00724681" w:rsidP="00724681">
      <w:pPr>
        <w:jc w:val="center"/>
      </w:pPr>
      <w:r>
        <w:rPr>
          <w:noProof/>
        </w:rPr>
        <w:lastRenderedPageBreak/>
        <w:drawing>
          <wp:inline distT="0" distB="0" distL="0" distR="0" wp14:anchorId="0BD659A5" wp14:editId="4440307A">
            <wp:extent cx="5366865" cy="3114690"/>
            <wp:effectExtent l="0" t="0" r="5715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9228" cy="31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C555E" w14:textId="1B676436" w:rsidR="00724681" w:rsidRPr="00724681" w:rsidRDefault="00724681" w:rsidP="00724681">
      <w:pPr>
        <w:jc w:val="center"/>
      </w:pPr>
      <w:r>
        <w:rPr>
          <w:noProof/>
        </w:rPr>
        <w:drawing>
          <wp:inline distT="0" distB="0" distL="0" distR="0" wp14:anchorId="687C34E5" wp14:editId="3F46BF50">
            <wp:extent cx="5369357" cy="4069632"/>
            <wp:effectExtent l="0" t="0" r="3175" b="7620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81811" cy="407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4AD63" w14:textId="77777777" w:rsidR="00724681" w:rsidRDefault="00724681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F301FA1" w14:textId="1409A0C5" w:rsidR="00BE403A" w:rsidRDefault="00BE403A" w:rsidP="005224A0">
      <w:pPr>
        <w:pStyle w:val="1"/>
        <w:numPr>
          <w:ilvl w:val="0"/>
          <w:numId w:val="3"/>
        </w:numPr>
      </w:pPr>
      <w:bookmarkStart w:id="16" w:name="_Toc19696991"/>
      <w:r>
        <w:rPr>
          <w:rFonts w:hint="eastAsia"/>
        </w:rPr>
        <w:lastRenderedPageBreak/>
        <w:t>인식</w:t>
      </w:r>
      <w:bookmarkEnd w:id="16"/>
    </w:p>
    <w:p w14:paraId="53B67138" w14:textId="6DC64F55" w:rsidR="0091484C" w:rsidRDefault="0091484C" w:rsidP="00AD1B31">
      <w:pPr>
        <w:pStyle w:val="2"/>
        <w:numPr>
          <w:ilvl w:val="1"/>
          <w:numId w:val="3"/>
        </w:numPr>
        <w:ind w:firstLineChars="0"/>
      </w:pPr>
      <w:bookmarkStart w:id="17" w:name="_Toc19696992"/>
      <w:r>
        <w:rPr>
          <w:rFonts w:hint="eastAsia"/>
        </w:rPr>
        <w:t>문자 인식</w:t>
      </w:r>
      <w:bookmarkEnd w:id="17"/>
    </w:p>
    <w:p w14:paraId="19224CFC" w14:textId="48F3870A" w:rsidR="00FD0ECD" w:rsidRDefault="00FD0ECD" w:rsidP="001045ED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 xml:space="preserve">중앙 상단의 </w:t>
      </w:r>
      <w:r w:rsidR="00DA27B1">
        <w:rPr>
          <w:noProof/>
        </w:rPr>
        <w:drawing>
          <wp:inline distT="0" distB="0" distL="0" distR="0" wp14:anchorId="419055B6" wp14:editId="5935011B">
            <wp:extent cx="257175" cy="257175"/>
            <wp:effectExtent l="0" t="0" r="9525" b="9525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hint="eastAsia"/>
        </w:rPr>
        <w:t>아이콘을 클릭한 후 도면의 문자를 드래그 합니다.</w:t>
      </w:r>
    </w:p>
    <w:p w14:paraId="53F018A4" w14:textId="32EC26A1" w:rsidR="001045ED" w:rsidRDefault="00A76B17" w:rsidP="001045ED">
      <w:pPr>
        <w:jc w:val="center"/>
      </w:pPr>
      <w:r>
        <w:rPr>
          <w:noProof/>
        </w:rPr>
        <w:drawing>
          <wp:inline distT="0" distB="0" distL="0" distR="0" wp14:anchorId="2892C81B" wp14:editId="52FA58E7">
            <wp:extent cx="5598899" cy="3529136"/>
            <wp:effectExtent l="0" t="0" r="1905" b="0"/>
            <wp:docPr id="196" name="그림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26088" cy="354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965E" w14:textId="71F2FA8A" w:rsidR="00384D8E" w:rsidRDefault="00384D8E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회전한 텍스트의 경우(</w:t>
      </w:r>
      <w:r w:rsidR="005F6CCA">
        <w:rPr>
          <w:rFonts w:hint="eastAsia"/>
        </w:rPr>
        <w:t>텍스트</w:t>
      </w:r>
      <w:r>
        <w:rPr>
          <w:rFonts w:hint="eastAsia"/>
        </w:rPr>
        <w:t xml:space="preserve">의 각도가 </w:t>
      </w:r>
      <w:r>
        <w:t>0</w:t>
      </w:r>
      <w:r>
        <w:rPr>
          <w:rFonts w:hint="eastAsia"/>
        </w:rPr>
        <w:t>이 아닌 경우)</w:t>
      </w:r>
      <w:r>
        <w:t xml:space="preserve"> </w:t>
      </w:r>
      <w:r>
        <w:rPr>
          <w:rFonts w:hint="eastAsia"/>
        </w:rPr>
        <w:t xml:space="preserve">상단의 회전 버튼을 이용하여 </w:t>
      </w:r>
      <w:r w:rsidR="0095252C">
        <w:rPr>
          <w:rFonts w:hint="eastAsia"/>
        </w:rPr>
        <w:t>텍스트</w:t>
      </w:r>
      <w:r>
        <w:rPr>
          <w:rFonts w:hint="eastAsia"/>
        </w:rPr>
        <w:t xml:space="preserve">의 각도를 </w:t>
      </w:r>
      <w:r>
        <w:t>0</w:t>
      </w:r>
      <w:r>
        <w:rPr>
          <w:rFonts w:hint="eastAsia"/>
        </w:rPr>
        <w:t>으로 맞춘 후 텍스</w:t>
      </w:r>
      <w:r w:rsidR="00C1391C">
        <w:rPr>
          <w:rFonts w:hint="eastAsia"/>
        </w:rPr>
        <w:t>트 인식을 진행해야 합니다.</w:t>
      </w:r>
    </w:p>
    <w:p w14:paraId="527A4B00" w14:textId="1D4CE5FA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083165AC" wp14:editId="6A163599">
            <wp:extent cx="590550" cy="590550"/>
            <wp:effectExtent l="0" t="0" r="0" b="0"/>
            <wp:docPr id="192" name="그림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왼쪽으로 회전합니다.</w:t>
      </w:r>
      <w:r>
        <w:t xml:space="preserve"> </w:t>
      </w:r>
    </w:p>
    <w:p w14:paraId="4BE333D1" w14:textId="2047DDBB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D33D0F" wp14:editId="68DA608F">
            <wp:extent cx="581025" cy="581025"/>
            <wp:effectExtent l="0" t="0" r="9525" b="9525"/>
            <wp:docPr id="194" name="그림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>
        <w:rPr>
          <w:rFonts w:hint="eastAsia"/>
        </w:rPr>
        <w:t>이미지를 오른쪽으로 회전합니다.</w:t>
      </w:r>
    </w:p>
    <w:p w14:paraId="5F44142F" w14:textId="58386982" w:rsidR="00DA22BF" w:rsidRDefault="00DA22BF" w:rsidP="00384D8E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5E19BF5D" wp14:editId="1CCF4B59">
            <wp:extent cx="581025" cy="581025"/>
            <wp:effectExtent l="0" t="0" r="9525" b="9525"/>
            <wp:docPr id="195" name="그림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C77554">
        <w:rPr>
          <w:rFonts w:hint="eastAsia"/>
        </w:rPr>
        <w:t xml:space="preserve">이미지에서 </w:t>
      </w:r>
      <w:r w:rsidR="00C77554">
        <w:t>OCR</w:t>
      </w:r>
      <w:r w:rsidR="00C77554">
        <w:rPr>
          <w:rFonts w:hint="eastAsia"/>
        </w:rPr>
        <w:t>를 이용하여 텍스트를 인식합니다.</w:t>
      </w:r>
    </w:p>
    <w:p w14:paraId="71E855EA" w14:textId="2A427474" w:rsidR="00F621A6" w:rsidRDefault="00F568E2" w:rsidP="00384D8E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O</w:t>
      </w:r>
      <w:r>
        <w:t xml:space="preserve">CR </w:t>
      </w:r>
      <w:r>
        <w:rPr>
          <w:rFonts w:hint="eastAsia"/>
        </w:rPr>
        <w:t xml:space="preserve">학습 이미지 저장 </w:t>
      </w:r>
      <w:r>
        <w:t xml:space="preserve">: </w:t>
      </w:r>
      <w:r w:rsidR="00010C7A">
        <w:rPr>
          <w:rFonts w:hint="eastAsia"/>
        </w:rPr>
        <w:t xml:space="preserve">선택한 이미지를 학습 이미지로 저장하여 </w:t>
      </w:r>
      <w:r w:rsidR="00010C7A">
        <w:t xml:space="preserve">OCR </w:t>
      </w:r>
      <w:r w:rsidR="00010C7A">
        <w:rPr>
          <w:rFonts w:hint="eastAsia"/>
        </w:rPr>
        <w:t>학습 데이터 생성에 이용할 수 있습니다.</w:t>
      </w:r>
    </w:p>
    <w:p w14:paraId="3CEE3527" w14:textId="73C31A84" w:rsidR="00D114E5" w:rsidRPr="005206EF" w:rsidRDefault="002262D5" w:rsidP="00886073">
      <w:pPr>
        <w:widowControl/>
        <w:wordWrap/>
        <w:autoSpaceDE/>
        <w:autoSpaceDN/>
        <w:jc w:val="left"/>
      </w:pPr>
      <w:r>
        <w:br w:type="page"/>
      </w:r>
      <w:r w:rsidR="005206E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81A84C7" wp14:editId="4C6482D6">
                <wp:simplePos x="0" y="0"/>
                <wp:positionH relativeFrom="margin">
                  <wp:align>center</wp:align>
                </wp:positionH>
                <wp:positionV relativeFrom="paragraph">
                  <wp:posOffset>254000</wp:posOffset>
                </wp:positionV>
                <wp:extent cx="6718935" cy="0"/>
                <wp:effectExtent l="0" t="0" r="0" b="0"/>
                <wp:wrapNone/>
                <wp:docPr id="1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189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41BCB" id="AutoShape 79" o:spid="_x0000_s1026" type="#_x0000_t32" style="position:absolute;left:0;text-align:left;margin-left:0;margin-top:20pt;width:529.05pt;height:0;z-index:2516536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YHoIAIAAD0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">
                <w10:wrap anchorx="margin"/>
              </v:shape>
            </w:pict>
          </mc:Fallback>
        </mc:AlternateContent>
      </w:r>
      <w:r w:rsidR="00E141C9">
        <w:rPr>
          <w:rFonts w:hint="eastAsia"/>
        </w:rPr>
        <w:t>인식</w:t>
      </w:r>
    </w:p>
    <w:p w14:paraId="1979F063" w14:textId="0C88091F" w:rsidR="009033EA" w:rsidRDefault="00E141C9" w:rsidP="00603006">
      <w:pPr>
        <w:pStyle w:val="2"/>
        <w:numPr>
          <w:ilvl w:val="1"/>
          <w:numId w:val="3"/>
        </w:numPr>
        <w:ind w:firstLineChars="0"/>
      </w:pPr>
      <w:bookmarkStart w:id="18" w:name="_Toc19696993"/>
      <w:r>
        <w:rPr>
          <w:rFonts w:hint="eastAsia"/>
        </w:rPr>
        <w:t>도면 인식</w:t>
      </w:r>
      <w:bookmarkEnd w:id="18"/>
    </w:p>
    <w:p w14:paraId="7607C9EC" w14:textId="3FBDCB9B" w:rsidR="003145C5" w:rsidRDefault="00EF0516" w:rsidP="003145C5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0E5B2DDD" wp14:editId="5AFB26A3">
            <wp:extent cx="333375" cy="323850"/>
            <wp:effectExtent l="0" t="0" r="9525" b="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E141C9">
        <w:rPr>
          <w:rFonts w:hint="eastAsia"/>
        </w:rPr>
        <w:t xml:space="preserve">아이콘으로 현재 열린 도면을 혹은 </w:t>
      </w:r>
      <w:r w:rsidR="00E141C9">
        <w:t>[</w:t>
      </w:r>
      <w:r w:rsidR="00E141C9">
        <w:rPr>
          <w:rFonts w:hint="eastAsia"/>
        </w:rPr>
        <w:t>객체 탐색기]</w:t>
      </w:r>
      <w:r w:rsidR="00E141C9">
        <w:t xml:space="preserve"> – </w:t>
      </w:r>
      <w:r w:rsidR="00795B56">
        <w:t>[</w:t>
      </w:r>
      <w:r w:rsidR="00795B56">
        <w:rPr>
          <w:rFonts w:hint="eastAsia"/>
        </w:rPr>
        <w:t>도면 리스트]</w:t>
      </w:r>
      <w:r w:rsidR="00795B56">
        <w:t xml:space="preserve"> - </w:t>
      </w:r>
      <w:r w:rsidR="00E141C9">
        <w:t>[</w:t>
      </w:r>
      <w:r w:rsidR="00E141C9">
        <w:rPr>
          <w:rFonts w:hint="eastAsia"/>
        </w:rPr>
        <w:t>배치 작업]을 클릭해 여러 장의 도면을 인식할 수 있습니다.</w:t>
      </w:r>
    </w:p>
    <w:p w14:paraId="23DA5946" w14:textId="39158E5E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설계 정보 인식</w:t>
      </w:r>
      <w:r>
        <w:t xml:space="preserve"> : </w:t>
      </w:r>
      <w:r w:rsidRPr="00E141C9">
        <w:rPr>
          <w:rFonts w:hint="eastAsia"/>
          <w:szCs w:val="20"/>
        </w:rPr>
        <w:t>[심볼]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텍스트]</w:t>
      </w:r>
      <w:r w:rsidRPr="00E141C9">
        <w:rPr>
          <w:szCs w:val="20"/>
        </w:rPr>
        <w:t>, [</w:t>
      </w:r>
      <w:r w:rsidRPr="00E141C9">
        <w:rPr>
          <w:rFonts w:hint="eastAsia"/>
          <w:szCs w:val="20"/>
        </w:rPr>
        <w:t>라인]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 xml:space="preserve">인식 여부를 설정 후 </w:t>
      </w:r>
      <w:r w:rsidRPr="00E141C9">
        <w:rPr>
          <w:szCs w:val="20"/>
        </w:rPr>
        <w:t>[</w:t>
      </w:r>
      <w:r w:rsidRPr="00E141C9">
        <w:rPr>
          <w:rFonts w:hint="eastAsia"/>
          <w:szCs w:val="20"/>
        </w:rPr>
        <w:t>정보</w:t>
      </w:r>
      <w:r w:rsidRPr="00E141C9">
        <w:rPr>
          <w:szCs w:val="20"/>
        </w:rPr>
        <w:t xml:space="preserve"> </w:t>
      </w:r>
      <w:r w:rsidRPr="00E141C9">
        <w:rPr>
          <w:rFonts w:hint="eastAsia"/>
          <w:szCs w:val="20"/>
        </w:rPr>
        <w:t>인식]을 클릭하여 설계 정보를 인식합니다.</w:t>
      </w:r>
      <w:r w:rsidR="0075792B">
        <w:rPr>
          <w:szCs w:val="20"/>
        </w:rPr>
        <w:br/>
        <w:t xml:space="preserve">- </w:t>
      </w:r>
      <w:r w:rsidR="0075792B">
        <w:rPr>
          <w:rFonts w:hint="eastAsia"/>
          <w:szCs w:val="20"/>
        </w:rPr>
        <w:t xml:space="preserve">학습 데이터 생성 </w:t>
      </w:r>
      <w:r w:rsidR="0075792B">
        <w:rPr>
          <w:szCs w:val="20"/>
        </w:rPr>
        <w:t xml:space="preserve">: </w:t>
      </w:r>
      <w:r w:rsidR="0075792B">
        <w:rPr>
          <w:rFonts w:hint="eastAsia"/>
          <w:szCs w:val="20"/>
        </w:rPr>
        <w:t>Check시</w:t>
      </w:r>
      <w:r w:rsidR="0075792B">
        <w:rPr>
          <w:szCs w:val="20"/>
        </w:rPr>
        <w:t xml:space="preserve"> </w:t>
      </w:r>
      <w:r w:rsidR="0075792B">
        <w:rPr>
          <w:rFonts w:hint="eastAsia"/>
          <w:szCs w:val="20"/>
        </w:rPr>
        <w:t xml:space="preserve">AI 학습용 심볼 데이터 생성 </w:t>
      </w:r>
      <w:r w:rsidR="0075792B" w:rsidRPr="003965A7">
        <w:rPr>
          <w:rFonts w:hint="eastAsia"/>
          <w:szCs w:val="20"/>
        </w:rPr>
        <w:t>(</w:t>
      </w:r>
      <w:r w:rsidR="002161F5">
        <w:rPr>
          <w:rFonts w:hint="eastAsia"/>
          <w:szCs w:val="20"/>
        </w:rPr>
        <w:t>추</w:t>
      </w:r>
      <w:r w:rsidR="0075792B" w:rsidRPr="003965A7">
        <w:rPr>
          <w:rFonts w:hint="eastAsia"/>
          <w:szCs w:val="20"/>
        </w:rPr>
        <w:t>후 적용 예정)</w:t>
      </w:r>
    </w:p>
    <w:p w14:paraId="26F1CF29" w14:textId="31816ACD" w:rsidR="000C3CFD" w:rsidRDefault="0075792B" w:rsidP="000C3CFD">
      <w:pPr>
        <w:jc w:val="center"/>
      </w:pPr>
      <w:r>
        <w:rPr>
          <w:noProof/>
        </w:rPr>
        <w:drawing>
          <wp:inline distT="0" distB="0" distL="0" distR="0" wp14:anchorId="4CEAF990" wp14:editId="7A55DF0D">
            <wp:extent cx="5797550" cy="3244850"/>
            <wp:effectExtent l="19050" t="19050" r="12700" b="12700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32448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A513EA" w14:textId="77777777" w:rsidR="000C3CFD" w:rsidRPr="000C3CFD" w:rsidRDefault="000C3CFD" w:rsidP="000C3CFD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객체 탐색기 </w:t>
      </w:r>
      <w:r>
        <w:t xml:space="preserve">: </w:t>
      </w:r>
      <w:r w:rsidRPr="00795B56">
        <w:rPr>
          <w:rFonts w:hint="eastAsia"/>
          <w:szCs w:val="20"/>
        </w:rPr>
        <w:t>인식된 정보를 확인할 수 있습니다.</w:t>
      </w:r>
    </w:p>
    <w:p w14:paraId="48F9BE71" w14:textId="5A98C8CB" w:rsidR="00E141C9" w:rsidRDefault="001105CA" w:rsidP="000C3CFD">
      <w:pPr>
        <w:jc w:val="center"/>
      </w:pPr>
      <w:r>
        <w:rPr>
          <w:noProof/>
        </w:rPr>
        <w:drawing>
          <wp:inline distT="0" distB="0" distL="0" distR="0" wp14:anchorId="325BEB30" wp14:editId="0EAB7825">
            <wp:extent cx="2458873" cy="3792772"/>
            <wp:effectExtent l="0" t="0" r="0" b="0"/>
            <wp:docPr id="25" name="그림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61416" cy="379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4AEE4" w14:textId="2C3B2160" w:rsidR="00D87062" w:rsidRDefault="00D87062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객체를 선택하면 </w:t>
      </w:r>
      <w:r w:rsidR="005E374D">
        <w:rPr>
          <w:rFonts w:hint="eastAsia"/>
        </w:rPr>
        <w:t xml:space="preserve">속성 창에 객체의 속성의 표시되고 </w:t>
      </w:r>
      <w:r>
        <w:rPr>
          <w:rFonts w:hint="eastAsia"/>
        </w:rPr>
        <w:t>해당 객체로 이동할 수 있습니다.</w:t>
      </w:r>
    </w:p>
    <w:p w14:paraId="2BA46C4E" w14:textId="23BEB8EA" w:rsidR="00D106BC" w:rsidRDefault="001105CA" w:rsidP="00D87062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No</w:t>
      </w:r>
      <w:r>
        <w:rPr>
          <w:rFonts w:hint="eastAsia"/>
        </w:rPr>
        <w:t xml:space="preserve">의 경우 속성 창에서 </w:t>
      </w:r>
      <w:r>
        <w:t>From, To</w:t>
      </w:r>
      <w:r>
        <w:rPr>
          <w:rFonts w:hint="eastAsia"/>
        </w:rPr>
        <w:t>를 설정할 수 있습니다.</w:t>
      </w:r>
      <w:r>
        <w:t xml:space="preserve"> </w:t>
      </w:r>
      <w:r>
        <w:rPr>
          <w:rFonts w:hint="eastAsia"/>
        </w:rPr>
        <w:t xml:space="preserve">설정한 </w:t>
      </w:r>
      <w:r>
        <w:t>From, To</w:t>
      </w:r>
      <w:r>
        <w:rPr>
          <w:rFonts w:hint="eastAsia"/>
        </w:rPr>
        <w:t xml:space="preserve">는 속성 연계에서 </w:t>
      </w:r>
      <w:r>
        <w:lastRenderedPageBreak/>
        <w:t xml:space="preserve">Line </w:t>
      </w:r>
      <w:r w:rsidR="00B538FF">
        <w:t xml:space="preserve">No </w:t>
      </w:r>
      <w:r>
        <w:t>Topology</w:t>
      </w:r>
      <w:r w:rsidR="00440C09">
        <w:rPr>
          <w:rFonts w:hint="eastAsia"/>
        </w:rPr>
        <w:t>를 구성할 때 사용됩니다.</w:t>
      </w:r>
    </w:p>
    <w:p w14:paraId="4F465A27" w14:textId="36A12EED" w:rsidR="00D349E6" w:rsidRDefault="00D349E6" w:rsidP="00D349E6">
      <w:pPr>
        <w:jc w:val="center"/>
      </w:pPr>
      <w:r>
        <w:rPr>
          <w:noProof/>
        </w:rPr>
        <w:drawing>
          <wp:inline distT="0" distB="0" distL="0" distR="0" wp14:anchorId="6B1376F5" wp14:editId="64C78312">
            <wp:extent cx="2495550" cy="2952750"/>
            <wp:effectExtent l="0" t="0" r="0" b="0"/>
            <wp:docPr id="54" name="그림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1FD28" w14:textId="1C036208" w:rsidR="007C13CC" w:rsidRDefault="007C13CC" w:rsidP="00885A50">
      <w:pPr>
        <w:pStyle w:val="aa"/>
        <w:ind w:leftChars="0" w:left="1600"/>
      </w:pPr>
      <w:r>
        <w:rPr>
          <w:rFonts w:hint="eastAsia"/>
        </w:rPr>
        <w:t xml:space="preserve">마우스 모양의 영역을 더블 클릭하여 캔버스에서 </w:t>
      </w:r>
      <w:r>
        <w:t xml:space="preserve">From </w:t>
      </w:r>
      <w:r>
        <w:rPr>
          <w:rFonts w:hint="eastAsia"/>
        </w:rPr>
        <w:t xml:space="preserve">혹은 </w:t>
      </w:r>
      <w:r>
        <w:t xml:space="preserve">To </w:t>
      </w:r>
      <w:r>
        <w:rPr>
          <w:rFonts w:hint="eastAsia"/>
        </w:rPr>
        <w:t>객체를 지정하면 됩니다.</w:t>
      </w:r>
    </w:p>
    <w:p w14:paraId="48D49B35" w14:textId="613F25DC" w:rsidR="00162733" w:rsidRDefault="00B933D2" w:rsidP="00162733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L</w:t>
      </w:r>
      <w:r>
        <w:t>ine N</w:t>
      </w:r>
      <w:r>
        <w:rPr>
          <w:rFonts w:hint="eastAsia"/>
        </w:rPr>
        <w:t>o</w:t>
      </w:r>
      <w:r>
        <w:t xml:space="preserve"> </w:t>
      </w:r>
      <w:r w:rsidR="008801A3">
        <w:rPr>
          <w:rFonts w:hint="eastAsia"/>
        </w:rPr>
        <w:t xml:space="preserve">색상 설정 </w:t>
      </w:r>
      <w:r w:rsidR="008801A3">
        <w:t xml:space="preserve">: </w:t>
      </w:r>
      <w:r>
        <w:rPr>
          <w:rFonts w:hint="eastAsia"/>
        </w:rPr>
        <w:t xml:space="preserve">마우스 오른쪽 클릭하여 각 </w:t>
      </w:r>
      <w:r>
        <w:t>Line No</w:t>
      </w:r>
      <w:r>
        <w:rPr>
          <w:rFonts w:hint="eastAsia"/>
        </w:rPr>
        <w:t>별 색상을 설정할 수 있습니다.</w:t>
      </w:r>
    </w:p>
    <w:p w14:paraId="592805DB" w14:textId="3DA93808" w:rsidR="008801A3" w:rsidRDefault="008801A3" w:rsidP="008801A3">
      <w:pPr>
        <w:jc w:val="center"/>
      </w:pPr>
      <w:r>
        <w:rPr>
          <w:noProof/>
        </w:rPr>
        <w:drawing>
          <wp:inline distT="0" distB="0" distL="0" distR="0" wp14:anchorId="2027DBB3" wp14:editId="342429BC">
            <wp:extent cx="2781300" cy="1714500"/>
            <wp:effectExtent l="0" t="0" r="0" b="0"/>
            <wp:docPr id="62" name="그림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4053B5A8" wp14:editId="4CB64319">
            <wp:extent cx="2059195" cy="1689798"/>
            <wp:effectExtent l="0" t="0" r="0" b="5715"/>
            <wp:docPr id="63" name="그림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79493" cy="170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76E30" w14:textId="7974327C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해제 </w:t>
      </w:r>
      <w:r>
        <w:t xml:space="preserve">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t xml:space="preserve">No </w:t>
      </w:r>
      <w:r>
        <w:t>Topology</w:t>
      </w:r>
      <w:r>
        <w:rPr>
          <w:rFonts w:hint="eastAsia"/>
        </w:rPr>
        <w:t>를 해제합니다.</w:t>
      </w:r>
    </w:p>
    <w:p w14:paraId="367075DC" w14:textId="44C373A6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해제(</w:t>
      </w:r>
      <w:r>
        <w:t xml:space="preserve">From, To </w:t>
      </w:r>
      <w:r>
        <w:rPr>
          <w:rFonts w:hint="eastAsia"/>
        </w:rPr>
        <w:t>유지)</w:t>
      </w:r>
      <w:r>
        <w:t xml:space="preserve"> : </w:t>
      </w:r>
      <w:r>
        <w:rPr>
          <w:rFonts w:hint="eastAsia"/>
        </w:rPr>
        <w:t xml:space="preserve">구성한 </w:t>
      </w:r>
      <w:r>
        <w:t xml:space="preserve">Line </w:t>
      </w:r>
      <w:r w:rsidR="007F0CFA">
        <w:rPr>
          <w:rFonts w:hint="eastAsia"/>
        </w:rPr>
        <w:t>N</w:t>
      </w:r>
      <w:r w:rsidR="007F0CFA">
        <w:t xml:space="preserve">o </w:t>
      </w:r>
      <w:r>
        <w:t>Topology</w:t>
      </w:r>
      <w:r>
        <w:rPr>
          <w:rFonts w:hint="eastAsia"/>
        </w:rPr>
        <w:t xml:space="preserve">를 해제하지만 </w:t>
      </w:r>
      <w:r>
        <w:t>Line</w:t>
      </w:r>
      <w:r>
        <w:rPr>
          <w:rFonts w:hint="eastAsia"/>
        </w:rPr>
        <w:t xml:space="preserve">의 </w:t>
      </w:r>
      <w:r>
        <w:t>From, To</w:t>
      </w:r>
      <w:r>
        <w:rPr>
          <w:rFonts w:hint="eastAsia"/>
        </w:rPr>
        <w:t>는 유지합니다.</w:t>
      </w:r>
    </w:p>
    <w:p w14:paraId="02BB40DD" w14:textId="6D0A1A87" w:rsidR="00A31087" w:rsidRDefault="00A31087" w:rsidP="00A31087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플로우 바꾸기 </w:t>
      </w:r>
      <w:r>
        <w:t xml:space="preserve">: </w:t>
      </w:r>
      <w:r w:rsidR="009E68C6">
        <w:t>Line No</w:t>
      </w:r>
      <w:r w:rsidR="009E68C6">
        <w:rPr>
          <w:rFonts w:hint="eastAsia"/>
        </w:rPr>
        <w:t>의 플로우를 바꿉니다.</w:t>
      </w:r>
    </w:p>
    <w:p w14:paraId="4BBF5003" w14:textId="77777777" w:rsidR="00E04267" w:rsidRDefault="00E04267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626A8753" w14:textId="255512CF" w:rsidR="00724681" w:rsidRDefault="00724681" w:rsidP="00603006">
      <w:pPr>
        <w:pStyle w:val="2"/>
        <w:numPr>
          <w:ilvl w:val="1"/>
          <w:numId w:val="3"/>
        </w:numPr>
        <w:ind w:firstLineChars="0"/>
      </w:pPr>
      <w:bookmarkStart w:id="19" w:name="_Toc19696994"/>
      <w:r>
        <w:rPr>
          <w:rFonts w:hint="eastAsia"/>
        </w:rPr>
        <w:lastRenderedPageBreak/>
        <w:t>인식 결과 수정</w:t>
      </w:r>
      <w:bookmarkEnd w:id="19"/>
    </w:p>
    <w:p w14:paraId="6C1094F2" w14:textId="1D26A566" w:rsidR="00446020" w:rsidRDefault="00446020" w:rsidP="00446020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도면 인식 후 오인식 및 누락 부분을 수정합니다.</w:t>
      </w:r>
      <w:r w:rsidR="00940491">
        <w:t xml:space="preserve"> </w:t>
      </w:r>
    </w:p>
    <w:p w14:paraId="532F0019" w14:textId="19BBF09D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20C409D2" wp14:editId="1BB9714B">
            <wp:extent cx="428625" cy="409575"/>
            <wp:effectExtent l="0" t="0" r="9525" b="9525"/>
            <wp:docPr id="45" name="그림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초기화 </w:t>
      </w:r>
      <w:r w:rsidR="00B01F5E" w:rsidRPr="003965A7">
        <w:t xml:space="preserve">&gt; </w:t>
      </w:r>
      <w:r w:rsidRPr="003965A7">
        <w:rPr>
          <w:rFonts w:hint="eastAsia"/>
        </w:rPr>
        <w:t>인식 결과를 모두 삭제합니다</w:t>
      </w:r>
      <w:r w:rsidR="00B7359C" w:rsidRPr="003965A7">
        <w:rPr>
          <w:rFonts w:hint="eastAsia"/>
        </w:rPr>
        <w:t xml:space="preserve"> (복구 불가)</w:t>
      </w:r>
      <w:r w:rsidRPr="003965A7">
        <w:rPr>
          <w:rFonts w:hint="eastAsia"/>
        </w:rPr>
        <w:t>.</w:t>
      </w:r>
    </w:p>
    <w:p w14:paraId="4D23A668" w14:textId="71AB710B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343BFFF9" wp14:editId="7CD7AFFF">
            <wp:extent cx="2047875" cy="438150"/>
            <wp:effectExtent l="0" t="0" r="9525" b="0"/>
            <wp:docPr id="47" name="그림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라인 </w:t>
      </w:r>
      <w:r w:rsidR="00B01F5E" w:rsidRPr="003965A7">
        <w:t xml:space="preserve">&gt; </w:t>
      </w:r>
      <w:r w:rsidRPr="003965A7">
        <w:rPr>
          <w:rFonts w:hint="eastAsia"/>
        </w:rPr>
        <w:t>라인 타입을 선택 후 라인을 그립니다.</w:t>
      </w:r>
      <w:r w:rsidRPr="003965A7">
        <w:t xml:space="preserve"> (</w:t>
      </w:r>
      <w:r w:rsidRPr="003965A7">
        <w:rPr>
          <w:rFonts w:hint="eastAsia"/>
        </w:rPr>
        <w:t>단축키 :</w:t>
      </w:r>
      <w:r w:rsidRPr="003965A7">
        <w:t xml:space="preserve"> L)</w:t>
      </w:r>
      <w:r w:rsidR="00B7359C" w:rsidRPr="003965A7">
        <w:br/>
        <w:t xml:space="preserve">- </w:t>
      </w:r>
      <w:r w:rsidR="00B7359C" w:rsidRPr="003965A7">
        <w:rPr>
          <w:rFonts w:hint="eastAsia"/>
        </w:rPr>
        <w:t>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객체</w:t>
      </w:r>
      <w:r w:rsidR="00D84E52" w:rsidRPr="003965A7">
        <w:rPr>
          <w:rFonts w:hint="eastAsia"/>
        </w:rPr>
        <w:t>의 연결점에서 시작하여</w:t>
      </w:r>
      <w:r w:rsidR="00B7359C" w:rsidRPr="003965A7">
        <w:rPr>
          <w:rFonts w:hint="eastAsia"/>
        </w:rPr>
        <w:t xml:space="preserve"> 장치,</w:t>
      </w:r>
      <w:r w:rsidR="00B7359C" w:rsidRPr="003965A7">
        <w:t xml:space="preserve"> </w:t>
      </w:r>
      <w:r w:rsidR="00B7359C" w:rsidRPr="003965A7">
        <w:rPr>
          <w:rFonts w:hint="eastAsia"/>
        </w:rPr>
        <w:t>심볼,</w:t>
      </w:r>
      <w:r w:rsidR="00B7359C" w:rsidRPr="003965A7">
        <w:t xml:space="preserve"> </w:t>
      </w:r>
      <w:r w:rsidR="00B7359C" w:rsidRPr="003965A7">
        <w:rPr>
          <w:rFonts w:hint="eastAsia"/>
        </w:rPr>
        <w:t>라인 객</w:t>
      </w:r>
      <w:r w:rsidR="00D84E52" w:rsidRPr="003965A7">
        <w:rPr>
          <w:rFonts w:hint="eastAsia"/>
        </w:rPr>
        <w:t xml:space="preserve">체의 </w:t>
      </w:r>
      <w:r w:rsidR="00B7359C" w:rsidRPr="003965A7">
        <w:rPr>
          <w:rFonts w:hint="eastAsia"/>
        </w:rPr>
        <w:t>연결</w:t>
      </w:r>
      <w:r w:rsidR="00D84E52" w:rsidRPr="003965A7">
        <w:rPr>
          <w:rFonts w:hint="eastAsia"/>
        </w:rPr>
        <w:t>점으로</w:t>
      </w:r>
      <w:r w:rsidR="00B7359C" w:rsidRPr="003965A7">
        <w:rPr>
          <w:rFonts w:hint="eastAsia"/>
        </w:rPr>
        <w:t xml:space="preserve"> 끝나도록 그립니다. </w:t>
      </w:r>
      <w:r w:rsidR="00940491" w:rsidRPr="003965A7">
        <w:t xml:space="preserve"> </w:t>
      </w:r>
    </w:p>
    <w:p w14:paraId="6BB3D020" w14:textId="388A8381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7987C0D8" wp14:editId="67FE1E5F">
            <wp:extent cx="409575" cy="371475"/>
            <wp:effectExtent l="0" t="0" r="9525" b="9525"/>
            <wp:docPr id="48" name="그림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OCR  &gt; </w:t>
      </w:r>
      <w:r w:rsidRPr="003965A7">
        <w:rPr>
          <w:rFonts w:hint="eastAsia"/>
        </w:rPr>
        <w:t>텍스트를 인식합니다.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>: T)</w:t>
      </w:r>
      <w:r w:rsidR="00B7359C" w:rsidRPr="003965A7">
        <w:br/>
        <w:t>-</w:t>
      </w:r>
      <w:r w:rsidR="00B7359C" w:rsidRPr="003965A7">
        <w:rPr>
          <w:rFonts w:hint="eastAsia"/>
        </w:rPr>
        <w:t xml:space="preserve"> </w:t>
      </w:r>
      <w:r w:rsidR="009748A4" w:rsidRPr="003965A7">
        <w:rPr>
          <w:rFonts w:hint="eastAsia"/>
        </w:rPr>
        <w:t xml:space="preserve">캔버스에서 인식 </w:t>
      </w:r>
      <w:r w:rsidR="00B7359C" w:rsidRPr="003965A7">
        <w:rPr>
          <w:rFonts w:hint="eastAsia"/>
        </w:rPr>
        <w:t>대상 텍스트</w:t>
      </w:r>
      <w:r w:rsidR="009748A4" w:rsidRPr="003965A7">
        <w:rPr>
          <w:rFonts w:hint="eastAsia"/>
        </w:rPr>
        <w:t xml:space="preserve"> 범위를 지정하면, 텍스트 검출 화면이 나타납니다.</w:t>
      </w:r>
      <w:r w:rsidR="009748A4" w:rsidRPr="003965A7">
        <w:t xml:space="preserve"> </w:t>
      </w:r>
      <w:r w:rsidR="009748A4" w:rsidRPr="003965A7">
        <w:rPr>
          <w:rFonts w:hint="eastAsia"/>
        </w:rPr>
        <w:t>인식 및 보정 처리 합니다</w:t>
      </w:r>
      <w:r w:rsidR="009748A4" w:rsidRPr="003965A7">
        <w:t xml:space="preserve"> </w:t>
      </w:r>
      <w:r w:rsidR="009748A4" w:rsidRPr="003965A7">
        <w:rPr>
          <w:rFonts w:hint="eastAsia"/>
        </w:rPr>
        <w:t>,</w:t>
      </w:r>
      <w:r w:rsidR="009748A4" w:rsidRPr="003965A7">
        <w:t xml:space="preserve"> </w:t>
      </w:r>
      <w:r w:rsidR="009748A4" w:rsidRPr="003965A7">
        <w:rPr>
          <w:rFonts w:hint="eastAsia"/>
        </w:rPr>
        <w:t xml:space="preserve"> </w:t>
      </w:r>
    </w:p>
    <w:p w14:paraId="6C444E7D" w14:textId="45DE8C4C" w:rsidR="00446020" w:rsidRPr="003965A7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ADFFEC0" wp14:editId="1E3CD63B">
            <wp:extent cx="428625" cy="400050"/>
            <wp:effectExtent l="0" t="0" r="9525" b="0"/>
            <wp:docPr id="51" name="그림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noProof/>
        </w:rPr>
        <w:t xml:space="preserve"> : </w:t>
      </w:r>
      <w:r w:rsidR="00B01F5E" w:rsidRPr="003965A7">
        <w:rPr>
          <w:rFonts w:hint="eastAsia"/>
          <w:noProof/>
        </w:rPr>
        <w:t xml:space="preserve">벤더 패키지 생성 </w:t>
      </w:r>
      <w:r w:rsidR="00B01F5E" w:rsidRPr="003965A7">
        <w:rPr>
          <w:noProof/>
        </w:rPr>
        <w:t xml:space="preserve">&gt; </w:t>
      </w:r>
      <w:r w:rsidRPr="003965A7">
        <w:rPr>
          <w:rFonts w:hint="eastAsia"/>
          <w:noProof/>
        </w:rPr>
        <w:t>벤더 패키지 영역을 설정합니다.</w:t>
      </w:r>
      <w:r w:rsidR="009748A4" w:rsidRPr="003965A7">
        <w:rPr>
          <w:noProof/>
        </w:rPr>
        <w:br/>
        <w:t xml:space="preserve">- </w:t>
      </w:r>
      <w:r w:rsidR="009748A4" w:rsidRPr="003965A7">
        <w:rPr>
          <w:rFonts w:hint="eastAsia"/>
          <w:noProof/>
        </w:rPr>
        <w:t xml:space="preserve">캔버스에서 벤더 패기지 영역을 </w:t>
      </w:r>
      <w:r w:rsidR="00B35A46" w:rsidRPr="003965A7">
        <w:rPr>
          <w:rFonts w:hint="eastAsia"/>
          <w:noProof/>
        </w:rPr>
        <w:t>지정</w:t>
      </w:r>
      <w:r w:rsidR="009748A4" w:rsidRPr="003965A7">
        <w:rPr>
          <w:rFonts w:hint="eastAsia"/>
          <w:noProof/>
        </w:rPr>
        <w:t>하면,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>속성 연계시 영역내에 있는 벨브,</w:t>
      </w:r>
      <w:r w:rsidR="00B35A46" w:rsidRPr="003965A7">
        <w:rPr>
          <w:noProof/>
        </w:rPr>
        <w:t xml:space="preserve"> </w:t>
      </w:r>
      <w:r w:rsidR="00B35A46" w:rsidRPr="003965A7">
        <w:rPr>
          <w:rFonts w:hint="eastAsia"/>
          <w:noProof/>
        </w:rPr>
        <w:t xml:space="preserve">계장 등의 객체를 대상으로 객체 속성중 하나인 Supplied By에 </w:t>
      </w:r>
      <w:r w:rsidR="00B35A46" w:rsidRPr="003965A7">
        <w:rPr>
          <w:noProof/>
        </w:rPr>
        <w:t>‘By Vendor’</w:t>
      </w:r>
      <w:r w:rsidR="00B35A46" w:rsidRPr="003965A7">
        <w:rPr>
          <w:rFonts w:hint="eastAsia"/>
          <w:noProof/>
        </w:rPr>
        <w:t>가 자동 기술됩니다.</w:t>
      </w:r>
      <w:r w:rsidR="009748A4" w:rsidRPr="003965A7">
        <w:rPr>
          <w:noProof/>
        </w:rPr>
        <w:t xml:space="preserve"> </w:t>
      </w:r>
    </w:p>
    <w:p w14:paraId="1383FCC9" w14:textId="76B2B95A" w:rsidR="00446020" w:rsidRDefault="00446020" w:rsidP="00E04267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1EF35E0B" wp14:editId="796B7FD8">
            <wp:extent cx="428625" cy="390525"/>
            <wp:effectExtent l="0" t="0" r="9525" b="9525"/>
            <wp:docPr id="52" name="그림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B01F5E" w:rsidRPr="003965A7">
        <w:rPr>
          <w:rFonts w:hint="eastAsia"/>
        </w:rPr>
        <w:t xml:space="preserve">검증 </w:t>
      </w:r>
      <w:r w:rsidR="00B01F5E" w:rsidRPr="003965A7">
        <w:t xml:space="preserve">&gt; </w:t>
      </w:r>
      <w:r w:rsidRPr="003965A7">
        <w:t xml:space="preserve">validation </w:t>
      </w:r>
      <w:r>
        <w:t>check</w:t>
      </w:r>
    </w:p>
    <w:p w14:paraId="498569BC" w14:textId="50903A1F" w:rsidR="00446020" w:rsidRDefault="00446020" w:rsidP="00CD5FE0">
      <w:pPr>
        <w:pStyle w:val="aa"/>
        <w:numPr>
          <w:ilvl w:val="2"/>
          <w:numId w:val="20"/>
        </w:numPr>
        <w:ind w:leftChars="0"/>
      </w:pPr>
      <w:r>
        <w:rPr>
          <w:rFonts w:hint="eastAsia"/>
          <w:noProof/>
        </w:rPr>
        <w:t>하단</w:t>
      </w:r>
      <w:r>
        <w:t xml:space="preserve"> Inconsistency </w:t>
      </w:r>
      <w:r>
        <w:rPr>
          <w:rFonts w:hint="eastAsia"/>
        </w:rPr>
        <w:t>테이블에서 수정 사항을 확인합니다.</w:t>
      </w:r>
      <w:r w:rsidR="00B01F5E">
        <w:t xml:space="preserve"> </w:t>
      </w:r>
      <w:r w:rsidR="00B01F5E">
        <w:br/>
      </w:r>
      <w:r w:rsidR="00B01F5E" w:rsidRPr="00B35A46">
        <w:rPr>
          <w:rFonts w:hint="eastAsia"/>
        </w:rPr>
        <w:t>Owner를 클릭하면 캔버스에서 해당 항목으로 이동 합니다.</w:t>
      </w:r>
      <w:r w:rsidR="0079218B" w:rsidRPr="00B35A46">
        <w:t xml:space="preserve"> </w:t>
      </w:r>
      <w:r w:rsidR="0079218B" w:rsidRPr="00B35A46">
        <w:rPr>
          <w:rFonts w:hint="eastAsia"/>
        </w:rPr>
        <w:t>검증 결과 이상이 있으면,</w:t>
      </w:r>
      <w:r w:rsidR="0079218B" w:rsidRPr="00B35A46">
        <w:t xml:space="preserve"> </w:t>
      </w:r>
      <w:r w:rsidR="0079218B" w:rsidRPr="00B35A46">
        <w:rPr>
          <w:rFonts w:hint="eastAsia"/>
        </w:rPr>
        <w:t xml:space="preserve">캔버스의해당 항목에 </w:t>
      </w:r>
      <w:r w:rsidR="0079218B" w:rsidRPr="00B35A46">
        <w:rPr>
          <w:noProof/>
        </w:rPr>
        <w:drawing>
          <wp:inline distT="0" distB="0" distL="0" distR="0" wp14:anchorId="577B3199" wp14:editId="46D4228E">
            <wp:extent cx="184994" cy="275603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97047" cy="29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18B" w:rsidRPr="00B35A46">
        <w:t xml:space="preserve"> </w:t>
      </w:r>
      <w:r w:rsidR="00B35A46" w:rsidRPr="00B35A46">
        <w:rPr>
          <w:rFonts w:hint="eastAsia"/>
        </w:rPr>
        <w:t>가</w:t>
      </w:r>
      <w:r w:rsidR="0079218B" w:rsidRPr="00B35A46">
        <w:rPr>
          <w:rFonts w:hint="eastAsia"/>
        </w:rPr>
        <w:t xml:space="preserve"> 표시</w:t>
      </w:r>
      <w:r w:rsidR="00B35A46" w:rsidRPr="00B35A46">
        <w:rPr>
          <w:rFonts w:hint="eastAsia"/>
        </w:rPr>
        <w:t xml:space="preserve"> 됩니다.</w:t>
      </w:r>
    </w:p>
    <w:p w14:paraId="1E362C69" w14:textId="7A96D59D" w:rsidR="00446020" w:rsidRDefault="00B35A46" w:rsidP="00446020">
      <w:pPr>
        <w:pStyle w:val="aa"/>
        <w:ind w:leftChars="0" w:left="1600"/>
      </w:pPr>
      <w:r>
        <w:rPr>
          <w:noProof/>
        </w:rPr>
        <w:drawing>
          <wp:inline distT="0" distB="0" distL="0" distR="0" wp14:anchorId="078DD715" wp14:editId="6780FB98">
            <wp:extent cx="4562475" cy="1905000"/>
            <wp:effectExtent l="0" t="0" r="9525" b="0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28D31" w14:textId="4FD4238B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>
        <w:rPr>
          <w:noProof/>
        </w:rPr>
        <w:drawing>
          <wp:inline distT="0" distB="0" distL="0" distR="0" wp14:anchorId="7E18B1D8" wp14:editId="146BAE39">
            <wp:extent cx="438150" cy="409575"/>
            <wp:effectExtent l="0" t="0" r="0" b="9525"/>
            <wp:docPr id="44" name="그림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: </w:t>
      </w:r>
      <w:r w:rsidR="00B01F5E" w:rsidRPr="003965A7">
        <w:rPr>
          <w:rFonts w:hint="eastAsia"/>
        </w:rPr>
        <w:t xml:space="preserve">회전 </w:t>
      </w:r>
      <w:r w:rsidR="00B01F5E" w:rsidRPr="003965A7">
        <w:t xml:space="preserve">&gt; </w:t>
      </w:r>
      <w:r w:rsidR="00B35A46" w:rsidRPr="003965A7">
        <w:rPr>
          <w:rFonts w:hint="eastAsia"/>
        </w:rPr>
        <w:t>심볼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 xml:space="preserve">후 본 아이콘을 클릭하면 </w:t>
      </w:r>
      <w:r w:rsidR="00B35A46" w:rsidRPr="003965A7">
        <w:t>90</w:t>
      </w:r>
      <w:r w:rsidR="00B35A46" w:rsidRPr="003965A7">
        <w:rPr>
          <w:rFonts w:hint="eastAsia"/>
        </w:rPr>
        <w:t>도 단위로</w:t>
      </w:r>
      <w:r w:rsidRPr="003965A7">
        <w:rPr>
          <w:rFonts w:hint="eastAsia"/>
        </w:rPr>
        <w:t xml:space="preserve"> 회전합니다.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R</w:t>
      </w:r>
      <w:r w:rsidRPr="003965A7">
        <w:t>)</w:t>
      </w:r>
    </w:p>
    <w:p w14:paraId="3CFF4A7F" w14:textId="21969711" w:rsidR="00446020" w:rsidRPr="003965A7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020772D7" wp14:editId="72CD4312">
            <wp:extent cx="419100" cy="390525"/>
            <wp:effectExtent l="0" t="0" r="0" b="9525"/>
            <wp:docPr id="50" name="그림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확대 </w:t>
      </w:r>
      <w:r w:rsidR="00596BA3" w:rsidRPr="003965A7">
        <w:t xml:space="preserve">&gt; </w:t>
      </w:r>
      <w:r w:rsidR="00B35A46" w:rsidRPr="003965A7">
        <w:rPr>
          <w:rFonts w:hint="eastAsia"/>
        </w:rPr>
        <w:t>본 아이콘 선택</w:t>
      </w:r>
      <w:r w:rsidR="00E60A67">
        <w:rPr>
          <w:rFonts w:hint="eastAsia"/>
        </w:rPr>
        <w:t xml:space="preserve"> </w:t>
      </w:r>
      <w:r w:rsidR="00B35A46" w:rsidRPr="003965A7">
        <w:rPr>
          <w:rFonts w:hint="eastAsia"/>
        </w:rPr>
        <w:t>후 범위 지정하면 지정된 영역이</w:t>
      </w:r>
      <w:r w:rsidRPr="003965A7">
        <w:rPr>
          <w:rFonts w:hint="eastAsia"/>
        </w:rPr>
        <w:t xml:space="preserve"> </w:t>
      </w:r>
      <w:r w:rsidR="00B35A46" w:rsidRPr="003965A7">
        <w:rPr>
          <w:rFonts w:hint="eastAsia"/>
        </w:rPr>
        <w:t>확대됩니다</w:t>
      </w:r>
      <w:r w:rsidRPr="003965A7">
        <w:rPr>
          <w:rFonts w:hint="eastAsia"/>
        </w:rPr>
        <w:t>.</w:t>
      </w:r>
      <w:r w:rsidRPr="003965A7">
        <w:t xml:space="preserve"> (</w:t>
      </w:r>
      <w:r w:rsidRPr="003965A7">
        <w:rPr>
          <w:rFonts w:hint="eastAsia"/>
        </w:rPr>
        <w:t xml:space="preserve">단축키 </w:t>
      </w:r>
      <w:r w:rsidRPr="003965A7">
        <w:t xml:space="preserve">: </w:t>
      </w:r>
      <w:r w:rsidRPr="003965A7">
        <w:rPr>
          <w:rFonts w:hint="eastAsia"/>
        </w:rPr>
        <w:t>Z</w:t>
      </w:r>
      <w:r w:rsidRPr="003965A7">
        <w:t>)</w:t>
      </w:r>
    </w:p>
    <w:p w14:paraId="28D9BEBC" w14:textId="292E3BC6" w:rsidR="00446020" w:rsidRDefault="00446020" w:rsidP="00CD5FE0">
      <w:pPr>
        <w:pStyle w:val="aa"/>
        <w:numPr>
          <w:ilvl w:val="1"/>
          <w:numId w:val="20"/>
        </w:numPr>
        <w:ind w:leftChars="0"/>
      </w:pPr>
      <w:r w:rsidRPr="003965A7">
        <w:rPr>
          <w:noProof/>
        </w:rPr>
        <w:drawing>
          <wp:inline distT="0" distB="0" distL="0" distR="0" wp14:anchorId="479306BF" wp14:editId="6E76ABDE">
            <wp:extent cx="447675" cy="409575"/>
            <wp:effectExtent l="0" t="0" r="9525" b="9525"/>
            <wp:docPr id="53" name="그림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65A7">
        <w:rPr>
          <w:rFonts w:hint="eastAsia"/>
        </w:rPr>
        <w:t xml:space="preserve"> </w:t>
      </w:r>
      <w:r w:rsidRPr="003965A7">
        <w:t xml:space="preserve">: </w:t>
      </w:r>
      <w:r w:rsidR="00596BA3" w:rsidRPr="003965A7">
        <w:rPr>
          <w:rFonts w:hint="eastAsia"/>
        </w:rPr>
        <w:t xml:space="preserve">맞춤 </w:t>
      </w:r>
      <w:r w:rsidR="00596BA3" w:rsidRPr="003965A7">
        <w:t xml:space="preserve">&gt; </w:t>
      </w:r>
      <w:r w:rsidRPr="003965A7">
        <w:rPr>
          <w:rFonts w:hint="eastAsia"/>
        </w:rPr>
        <w:t xml:space="preserve">전체 도면을 </w:t>
      </w:r>
      <w:r>
        <w:rPr>
          <w:rFonts w:hint="eastAsia"/>
        </w:rPr>
        <w:t>보여줍니다.</w:t>
      </w:r>
      <w:r>
        <w:t xml:space="preserve"> (</w:t>
      </w:r>
      <w:r>
        <w:rPr>
          <w:rFonts w:hint="eastAsia"/>
        </w:rPr>
        <w:t xml:space="preserve">단축키 </w:t>
      </w:r>
      <w:r>
        <w:t xml:space="preserve">: </w:t>
      </w:r>
      <w:r>
        <w:rPr>
          <w:rFonts w:hint="eastAsia"/>
        </w:rPr>
        <w:t>우</w:t>
      </w:r>
      <w:r w:rsidR="00E60A67">
        <w:rPr>
          <w:rFonts w:hint="eastAsia"/>
        </w:rPr>
        <w:t xml:space="preserve"> </w:t>
      </w:r>
      <w:r>
        <w:rPr>
          <w:rFonts w:hint="eastAsia"/>
        </w:rPr>
        <w:t>클릭 두 번)</w:t>
      </w:r>
    </w:p>
    <w:p w14:paraId="4B7F7B3F" w14:textId="5638D60B" w:rsidR="00446020" w:rsidRPr="00446020" w:rsidRDefault="00446020" w:rsidP="00CD5FE0">
      <w:pPr>
        <w:pStyle w:val="aa"/>
        <w:numPr>
          <w:ilvl w:val="1"/>
          <w:numId w:val="20"/>
        </w:numPr>
        <w:ind w:leftChars="0"/>
        <w:rPr>
          <w:noProof/>
        </w:rPr>
      </w:pPr>
      <w:r>
        <w:rPr>
          <w:noProof/>
        </w:rPr>
        <w:drawing>
          <wp:inline distT="0" distB="0" distL="0" distR="0" wp14:anchorId="59AC65B9" wp14:editId="45C750A2">
            <wp:extent cx="866775" cy="428625"/>
            <wp:effectExtent l="0" t="0" r="9525" b="952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: </w:t>
      </w:r>
      <w:r w:rsidR="00B35A46">
        <w:rPr>
          <w:rFonts w:hint="eastAsia"/>
          <w:noProof/>
        </w:rPr>
        <w:t>라인</w:t>
      </w:r>
      <w:r w:rsidR="002161F5">
        <w:rPr>
          <w:rFonts w:hint="eastAsia"/>
          <w:noProof/>
        </w:rPr>
        <w:t>, 심볼 등의 객체</w:t>
      </w:r>
      <w:r w:rsidR="00B35A46">
        <w:rPr>
          <w:rFonts w:hint="eastAsia"/>
          <w:noProof/>
        </w:rPr>
        <w:t xml:space="preserve"> </w:t>
      </w:r>
      <w:r>
        <w:rPr>
          <w:rFonts w:hint="eastAsia"/>
          <w:noProof/>
        </w:rPr>
        <w:t>타입 혹은</w:t>
      </w:r>
      <w:r>
        <w:rPr>
          <w:noProof/>
        </w:rPr>
        <w:t xml:space="preserve"> </w:t>
      </w:r>
      <w:r>
        <w:rPr>
          <w:rFonts w:hint="eastAsia"/>
          <w:noProof/>
        </w:rPr>
        <w:t xml:space="preserve">라인 </w:t>
      </w:r>
      <w:r w:rsidR="009D60D6">
        <w:rPr>
          <w:noProof/>
        </w:rPr>
        <w:t xml:space="preserve">No </w:t>
      </w:r>
      <w:r>
        <w:rPr>
          <w:rFonts w:hint="eastAsia"/>
          <w:noProof/>
        </w:rPr>
        <w:t xml:space="preserve">그룹별로 </w:t>
      </w:r>
      <w:r w:rsidR="009D60D6">
        <w:rPr>
          <w:rFonts w:hint="eastAsia"/>
          <w:noProof/>
        </w:rPr>
        <w:t>라인 색깔이 변경됩</w:t>
      </w:r>
      <w:r>
        <w:rPr>
          <w:rFonts w:hint="eastAsia"/>
          <w:noProof/>
        </w:rPr>
        <w:t>니다.</w:t>
      </w:r>
    </w:p>
    <w:p w14:paraId="75BF1754" w14:textId="77777777" w:rsidR="00CD5FE0" w:rsidRDefault="00CD5FE0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300BC500" w14:textId="4407AE86" w:rsidR="00F14BFE" w:rsidRDefault="00724681" w:rsidP="00603006">
      <w:pPr>
        <w:pStyle w:val="2"/>
        <w:numPr>
          <w:ilvl w:val="1"/>
          <w:numId w:val="3"/>
        </w:numPr>
        <w:ind w:firstLineChars="0"/>
      </w:pPr>
      <w:bookmarkStart w:id="20" w:name="_Toc19696995"/>
      <w:r>
        <w:rPr>
          <w:rFonts w:hint="eastAsia"/>
        </w:rPr>
        <w:lastRenderedPageBreak/>
        <w:t>속성 연계</w:t>
      </w:r>
      <w:bookmarkEnd w:id="20"/>
    </w:p>
    <w:p w14:paraId="4E916392" w14:textId="686EC58C" w:rsidR="00C50B0C" w:rsidRDefault="00464370" w:rsidP="00EE1C2B">
      <w:pPr>
        <w:pStyle w:val="aa"/>
        <w:numPr>
          <w:ilvl w:val="0"/>
          <w:numId w:val="20"/>
        </w:numPr>
        <w:ind w:leftChars="0"/>
      </w:pPr>
      <w:r>
        <w:rPr>
          <w:noProof/>
        </w:rPr>
        <w:drawing>
          <wp:inline distT="0" distB="0" distL="0" distR="0" wp14:anchorId="7052F2BA" wp14:editId="3936C474">
            <wp:extent cx="314325" cy="276225"/>
            <wp:effectExtent l="0" t="0" r="9525" b="952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795B56">
        <w:rPr>
          <w:rFonts w:hint="eastAsia"/>
        </w:rPr>
        <w:t xml:space="preserve">아이콘을 눌러 인식된 </w:t>
      </w:r>
      <w:r w:rsidR="00BD7E8A">
        <w:rPr>
          <w:rFonts w:hint="eastAsia"/>
        </w:rPr>
        <w:t>라인과 라인 번호,</w:t>
      </w:r>
      <w:r w:rsidR="00BD7E8A">
        <w:t xml:space="preserve"> </w:t>
      </w:r>
      <w:r w:rsidR="00BD7E8A">
        <w:rPr>
          <w:rFonts w:hint="eastAsia"/>
        </w:rPr>
        <w:t>심볼과 속성들을 연계</w:t>
      </w:r>
      <w:r w:rsidR="00FA28A1">
        <w:rPr>
          <w:rFonts w:hint="eastAsia"/>
        </w:rPr>
        <w:t xml:space="preserve">하고 </w:t>
      </w:r>
      <w:r w:rsidR="00FA28A1">
        <w:t>Line No Topology</w:t>
      </w:r>
      <w:r w:rsidR="00FA28A1">
        <w:rPr>
          <w:rFonts w:hint="eastAsia"/>
        </w:rPr>
        <w:t>를 구성합니다.</w:t>
      </w:r>
      <w:r w:rsidR="00F352A0">
        <w:t xml:space="preserve"> </w:t>
      </w:r>
    </w:p>
    <w:p w14:paraId="5616440A" w14:textId="326AB1CE" w:rsidR="007F19D8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</w:t>
      </w:r>
      <w:r w:rsidR="00CE1F20">
        <w:rPr>
          <w:rFonts w:hint="eastAsia"/>
        </w:rPr>
        <w:t xml:space="preserve"> </w:t>
      </w:r>
      <w:r>
        <w:rPr>
          <w:rFonts w:hint="eastAsia"/>
        </w:rPr>
        <w:t>타입</w:t>
      </w:r>
      <w:r w:rsidR="00CE1F20">
        <w:rPr>
          <w:rFonts w:hint="eastAsia"/>
        </w:rPr>
        <w:t xml:space="preserve"> </w:t>
      </w:r>
      <w:r>
        <w:rPr>
          <w:rFonts w:hint="eastAsia"/>
        </w:rPr>
        <w:t>갱신</w:t>
      </w:r>
      <w:r w:rsidR="007F19D8">
        <w:t xml:space="preserve">: </w:t>
      </w:r>
      <w:r w:rsidR="007F19D8">
        <w:rPr>
          <w:rFonts w:hint="eastAsia"/>
        </w:rPr>
        <w:t>체크 시 설정된 조건에 따라 라인 타입을 갱신합니다.</w:t>
      </w:r>
      <w:r w:rsidR="007F19D8">
        <w:t>(</w:t>
      </w:r>
      <w:r w:rsidR="007F19D8">
        <w:rPr>
          <w:rFonts w:hint="eastAsia"/>
        </w:rPr>
        <w:t xml:space="preserve">최초 </w:t>
      </w:r>
      <w:r w:rsidR="007F19D8">
        <w:t>1</w:t>
      </w:r>
      <w:r w:rsidR="007F19D8">
        <w:rPr>
          <w:rFonts w:hint="eastAsia"/>
        </w:rPr>
        <w:t>회 권장)</w:t>
      </w:r>
    </w:p>
    <w:p w14:paraId="08CC344C" w14:textId="53B96B67" w:rsidR="009D60D6" w:rsidRDefault="009D60D6" w:rsidP="007F19D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Close with validation Check : 체크하고 Close</w:t>
      </w:r>
      <w:r>
        <w:t xml:space="preserve"> </w:t>
      </w:r>
      <w:r>
        <w:rPr>
          <w:rFonts w:hint="eastAsia"/>
        </w:rPr>
        <w:t>버튼을 클릭하면 검증</w:t>
      </w:r>
      <w:r w:rsidR="002C0E6B">
        <w:rPr>
          <w:rFonts w:hint="eastAsia"/>
        </w:rPr>
        <w:t xml:space="preserve"> </w:t>
      </w:r>
      <w:r>
        <w:rPr>
          <w:rFonts w:hint="eastAsia"/>
        </w:rPr>
        <w:t>후 결과를 출력창에 나타냅니다</w:t>
      </w:r>
    </w:p>
    <w:p w14:paraId="3AA5B853" w14:textId="77777777" w:rsidR="00E723A0" w:rsidRDefault="00E723A0" w:rsidP="00E723A0"/>
    <w:p w14:paraId="2A059BEF" w14:textId="77777777" w:rsidR="007C16FB" w:rsidRDefault="009D60D6" w:rsidP="00E723A0">
      <w:pPr>
        <w:jc w:val="center"/>
      </w:pPr>
      <w:r>
        <w:rPr>
          <w:noProof/>
        </w:rPr>
        <w:drawing>
          <wp:inline distT="0" distB="0" distL="0" distR="0" wp14:anchorId="4A745560" wp14:editId="7FC7B227">
            <wp:extent cx="5892800" cy="2946400"/>
            <wp:effectExtent l="19050" t="19050" r="12700" b="25400"/>
            <wp:docPr id="57" name="그림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29464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29D0B4B" w14:textId="3119AF44" w:rsidR="00E723A0" w:rsidRDefault="007C16FB" w:rsidP="007C16FB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속성 연계에서 구성된 </w:t>
      </w:r>
      <w:r>
        <w:t>Line No Topology</w:t>
      </w:r>
      <w:r>
        <w:rPr>
          <w:rFonts w:hint="eastAsia"/>
        </w:rPr>
        <w:t>가 트리에 표시됩니다.</w:t>
      </w:r>
    </w:p>
    <w:p w14:paraId="2B05AD2B" w14:textId="0C632FA5" w:rsidR="00D949E9" w:rsidRDefault="00D949E9" w:rsidP="00E723A0">
      <w:pPr>
        <w:jc w:val="center"/>
      </w:pPr>
      <w:r>
        <w:rPr>
          <w:noProof/>
        </w:rPr>
        <w:drawing>
          <wp:inline distT="0" distB="0" distL="0" distR="0" wp14:anchorId="54277C98" wp14:editId="6D8D952A">
            <wp:extent cx="2266950" cy="4622800"/>
            <wp:effectExtent l="19050" t="19050" r="19050" b="25400"/>
            <wp:docPr id="207" name="그림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그림 207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57" cy="46564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DDC67D" w14:textId="3EFF8258" w:rsidR="0025343B" w:rsidRDefault="00E8797B" w:rsidP="0071782A">
      <w:pPr>
        <w:pStyle w:val="aa"/>
        <w:numPr>
          <w:ilvl w:val="0"/>
          <w:numId w:val="20"/>
        </w:numPr>
        <w:ind w:leftChars="0"/>
      </w:pPr>
      <w:r>
        <w:t>라인</w:t>
      </w:r>
      <w:r>
        <w:rPr>
          <w:rFonts w:hint="eastAsia"/>
        </w:rPr>
        <w:t xml:space="preserve">과 인접해 있는 </w:t>
      </w:r>
      <w:r>
        <w:t>Special Item</w:t>
      </w:r>
      <w:r>
        <w:rPr>
          <w:rFonts w:hint="eastAsia"/>
        </w:rPr>
        <w:t xml:space="preserve">들을 찾아 라인과 </w:t>
      </w:r>
      <w:r>
        <w:t>Special Item</w:t>
      </w:r>
      <w:r>
        <w:rPr>
          <w:rFonts w:hint="eastAsia"/>
        </w:rPr>
        <w:t xml:space="preserve">들을 연계합니다. </w:t>
      </w:r>
    </w:p>
    <w:p w14:paraId="2A49E95F" w14:textId="32144B3D" w:rsidR="00BF45EA" w:rsidRDefault="00BF45EA" w:rsidP="00603006">
      <w:pPr>
        <w:pStyle w:val="2"/>
        <w:numPr>
          <w:ilvl w:val="1"/>
          <w:numId w:val="3"/>
        </w:numPr>
        <w:ind w:firstLineChars="0"/>
      </w:pPr>
      <w:bookmarkStart w:id="21" w:name="_Toc19696996"/>
      <w:r>
        <w:rPr>
          <w:rFonts w:hint="eastAsia"/>
        </w:rPr>
        <w:lastRenderedPageBreak/>
        <w:t>찾기/바꾸기</w:t>
      </w:r>
      <w:bookmarkEnd w:id="21"/>
    </w:p>
    <w:p w14:paraId="527B0983" w14:textId="1940D90C" w:rsidR="00BF45EA" w:rsidRDefault="00BF45EA" w:rsidP="00BF45EA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</w:t>
      </w:r>
      <w:r>
        <w:rPr>
          <w:rFonts w:hint="eastAsia"/>
        </w:rPr>
        <w:t>찾기/바꾸기]</w:t>
      </w:r>
      <w:r>
        <w:t xml:space="preserve"> </w:t>
      </w:r>
      <w:r>
        <w:rPr>
          <w:rFonts w:hint="eastAsia"/>
        </w:rPr>
        <w:t>메뉴를 클릭합니다.</w:t>
      </w:r>
    </w:p>
    <w:p w14:paraId="67D359A1" w14:textId="234EEB6C" w:rsidR="008B73F4" w:rsidRDefault="008B73F4" w:rsidP="008B73F4">
      <w:pPr>
        <w:jc w:val="center"/>
      </w:pPr>
      <w:r>
        <w:rPr>
          <w:noProof/>
        </w:rPr>
        <w:drawing>
          <wp:inline distT="0" distB="0" distL="0" distR="0" wp14:anchorId="045D7E2C" wp14:editId="11BE149C">
            <wp:extent cx="2943225" cy="1247775"/>
            <wp:effectExtent l="0" t="0" r="9525" b="9525"/>
            <wp:docPr id="27" name="그림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A5F89" w14:textId="0C3797C1" w:rsidR="008B73F4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텍스트를 찾거나 바꿀 수 있습니다.</w:t>
      </w:r>
    </w:p>
    <w:p w14:paraId="4BC58A79" w14:textId="2767C99E" w:rsidR="008B73F4" w:rsidRPr="00BF45EA" w:rsidRDefault="008B73F4" w:rsidP="008B73F4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심볼의 </w:t>
      </w:r>
      <w:r>
        <w:t>UID</w:t>
      </w:r>
      <w:r>
        <w:rPr>
          <w:rFonts w:hint="eastAsia"/>
        </w:rPr>
        <w:t xml:space="preserve">를 입력하고 </w:t>
      </w:r>
      <w:r>
        <w:t xml:space="preserve">UID </w:t>
      </w:r>
      <w:r>
        <w:rPr>
          <w:rFonts w:hint="eastAsia"/>
        </w:rPr>
        <w:t xml:space="preserve">체크 박스를 체크한 후 </w:t>
      </w:r>
      <w:r>
        <w:t xml:space="preserve">-&gt; </w:t>
      </w:r>
      <w:r>
        <w:rPr>
          <w:rFonts w:hint="eastAsia"/>
        </w:rPr>
        <w:t>버튼을 클릭하면 해당 심볼로 이동합니다.</w:t>
      </w:r>
    </w:p>
    <w:p w14:paraId="0B394459" w14:textId="14187C29" w:rsidR="00B74588" w:rsidRDefault="00342891" w:rsidP="00603006">
      <w:pPr>
        <w:pStyle w:val="2"/>
        <w:numPr>
          <w:ilvl w:val="1"/>
          <w:numId w:val="3"/>
        </w:numPr>
        <w:ind w:firstLineChars="0"/>
      </w:pPr>
      <w:bookmarkStart w:id="22" w:name="_Toc19696997"/>
      <w:r>
        <w:rPr>
          <w:rFonts w:hint="eastAsia"/>
        </w:rPr>
        <w:t>T</w:t>
      </w:r>
      <w:r>
        <w:t>ext Data List</w:t>
      </w:r>
      <w:bookmarkEnd w:id="22"/>
    </w:p>
    <w:p w14:paraId="0A5FE62C" w14:textId="5D903E65" w:rsidR="00342891" w:rsidRDefault="00342891" w:rsidP="00342891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[편집]</w:t>
      </w:r>
      <w:r>
        <w:t xml:space="preserve"> – [Text Data List] </w:t>
      </w:r>
      <w:r>
        <w:rPr>
          <w:rFonts w:hint="eastAsia"/>
        </w:rPr>
        <w:t>메뉴를 클릭합니다.</w:t>
      </w:r>
    </w:p>
    <w:p w14:paraId="01B6A18E" w14:textId="4A7571C1" w:rsidR="00342891" w:rsidRDefault="00342891" w:rsidP="00342891">
      <w:pPr>
        <w:jc w:val="center"/>
      </w:pPr>
      <w:r>
        <w:rPr>
          <w:noProof/>
        </w:rPr>
        <w:drawing>
          <wp:inline distT="0" distB="0" distL="0" distR="0" wp14:anchorId="17BA5F5B" wp14:editId="0514BDDD">
            <wp:extent cx="5665800" cy="3486150"/>
            <wp:effectExtent l="0" t="0" r="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93342" cy="3503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9C95D" w14:textId="4B432846" w:rsidR="00342891" w:rsidRDefault="00342891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현재 열려 있는 도면에서 인식한 텍스트 리스를 확인할 수 있습니다.</w:t>
      </w:r>
    </w:p>
    <w:p w14:paraId="6A6CE470" w14:textId="6E90E6E2" w:rsidR="00342891" w:rsidRDefault="009F6C72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리스트를 클릭하면 해당 텍스트로 이동합니다.</w:t>
      </w:r>
    </w:p>
    <w:p w14:paraId="47F66E7A" w14:textId="3BCB2503" w:rsidR="009F6C72" w:rsidRDefault="00EC4050" w:rsidP="0034289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텍스트를 선택하고 </w:t>
      </w:r>
      <w:r>
        <w:t xml:space="preserve">Edit </w:t>
      </w:r>
      <w:r>
        <w:rPr>
          <w:rFonts w:hint="eastAsia"/>
        </w:rPr>
        <w:t>버튼을 클릭하면 해당 텍스트를 편집할 수 있는 창이 열립니다.</w:t>
      </w:r>
    </w:p>
    <w:p w14:paraId="7B57A8D5" w14:textId="655F8B5F" w:rsidR="00792B45" w:rsidRDefault="00792B45" w:rsidP="00792B45">
      <w:pPr>
        <w:jc w:val="center"/>
      </w:pPr>
      <w:r>
        <w:rPr>
          <w:noProof/>
        </w:rPr>
        <w:drawing>
          <wp:inline distT="0" distB="0" distL="0" distR="0" wp14:anchorId="47155161" wp14:editId="505198CB">
            <wp:extent cx="3446807" cy="2172615"/>
            <wp:effectExtent l="0" t="0" r="1270" b="0"/>
            <wp:docPr id="29" name="그림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468863" cy="218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B460" w14:textId="4235BD71" w:rsidR="00792B45" w:rsidRDefault="00792B45" w:rsidP="00792B45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인식한 텍스트를 수정할 수 있습니다.</w:t>
      </w:r>
      <w:r w:rsidR="009D60D6">
        <w:t xml:space="preserve"> – [2.9</w:t>
      </w:r>
      <w:r w:rsidR="00F06226">
        <w:t xml:space="preserve">] </w:t>
      </w:r>
      <w:r w:rsidR="00F06226">
        <w:rPr>
          <w:rFonts w:hint="eastAsia"/>
        </w:rPr>
        <w:t>참조</w:t>
      </w:r>
    </w:p>
    <w:p w14:paraId="0A0BB526" w14:textId="1F5CAD1C" w:rsidR="004C3232" w:rsidRPr="00342891" w:rsidRDefault="004C3232" w:rsidP="004C3232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elete : </w:t>
      </w:r>
      <w:r w:rsidR="009619E2">
        <w:t xml:space="preserve">선택한 </w:t>
      </w:r>
      <w:r w:rsidR="009619E2">
        <w:rPr>
          <w:rFonts w:hint="eastAsia"/>
        </w:rPr>
        <w:t>텍스트를 삭제합니다.</w:t>
      </w:r>
    </w:p>
    <w:p w14:paraId="5BF28296" w14:textId="2D35FD0A" w:rsidR="00756C99" w:rsidRDefault="00756C99" w:rsidP="00603006">
      <w:pPr>
        <w:pStyle w:val="2"/>
        <w:numPr>
          <w:ilvl w:val="1"/>
          <w:numId w:val="3"/>
        </w:numPr>
        <w:ind w:firstLineChars="0"/>
      </w:pPr>
      <w:bookmarkStart w:id="23" w:name="_Toc19696998"/>
      <w:r>
        <w:rPr>
          <w:rFonts w:hint="eastAsia"/>
        </w:rPr>
        <w:lastRenderedPageBreak/>
        <w:t>O</w:t>
      </w:r>
      <w:r>
        <w:t xml:space="preserve">PC </w:t>
      </w:r>
      <w:r>
        <w:rPr>
          <w:rFonts w:hint="eastAsia"/>
        </w:rPr>
        <w:t>연계</w:t>
      </w:r>
      <w:bookmarkEnd w:id="23"/>
    </w:p>
    <w:p w14:paraId="365EEEEE" w14:textId="3FAA69DC" w:rsidR="00682E0E" w:rsidRDefault="00682E0E" w:rsidP="00682E0E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[OPC </w:t>
      </w:r>
      <w:r>
        <w:rPr>
          <w:rFonts w:hint="eastAsia"/>
        </w:rPr>
        <w:t>연계]</w:t>
      </w:r>
      <w:r>
        <w:t xml:space="preserve"> </w:t>
      </w:r>
      <w:r>
        <w:rPr>
          <w:rFonts w:hint="eastAsia"/>
        </w:rPr>
        <w:t>메뉴를 클릭합니다.</w:t>
      </w:r>
    </w:p>
    <w:p w14:paraId="07ABF8B6" w14:textId="0A02CCF0" w:rsidR="00C84EA1" w:rsidRDefault="00C84EA1" w:rsidP="00C84EA1">
      <w:pPr>
        <w:jc w:val="center"/>
      </w:pPr>
      <w:r>
        <w:rPr>
          <w:noProof/>
        </w:rPr>
        <w:drawing>
          <wp:inline distT="0" distB="0" distL="0" distR="0" wp14:anchorId="52908744" wp14:editId="362379C2">
            <wp:extent cx="5627018" cy="3716757"/>
            <wp:effectExtent l="0" t="0" r="0" b="0"/>
            <wp:docPr id="26" name="그림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45237" cy="372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D547" w14:textId="4B7CB657" w:rsidR="00C84EA1" w:rsidRDefault="00C84EA1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프로젝트에 생성된 모든</w:t>
      </w:r>
      <w:r>
        <w:t xml:space="preserve"> OPC </w:t>
      </w:r>
      <w:r>
        <w:rPr>
          <w:rFonts w:hint="eastAsia"/>
        </w:rPr>
        <w:t>리스트가 표시됩니다.</w:t>
      </w:r>
    </w:p>
    <w:p w14:paraId="0A6BF576" w14:textId="5F2AFFE5" w:rsidR="00C84EA1" w:rsidRDefault="000725EC" w:rsidP="00C84EA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A</w:t>
      </w:r>
      <w:r>
        <w:t>uto Fill : Line No</w:t>
      </w:r>
      <w:r>
        <w:rPr>
          <w:rFonts w:hint="eastAsia"/>
        </w:rPr>
        <w:t xml:space="preserve">를 기준으로 </w:t>
      </w:r>
      <w:r>
        <w:t xml:space="preserve">OPC </w:t>
      </w:r>
      <w:r>
        <w:rPr>
          <w:rFonts w:hint="eastAsia"/>
        </w:rPr>
        <w:t>연관 관계가 명확하면 자동으로 연계시킵니다.</w:t>
      </w:r>
    </w:p>
    <w:p w14:paraId="4FC37238" w14:textId="77777777" w:rsidR="002161F5" w:rsidRDefault="00AC03A4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왼쪽 </w:t>
      </w:r>
      <w:r w:rsidRPr="00F352A0">
        <w:rPr>
          <w:color w:val="00B050"/>
        </w:rPr>
        <w:t xml:space="preserve">OPC </w:t>
      </w:r>
      <w:r w:rsidR="002161F5">
        <w:rPr>
          <w:color w:val="00B050"/>
        </w:rPr>
        <w:t>리스트</w:t>
      </w:r>
      <w:r w:rsidR="002161F5">
        <w:rPr>
          <w:rFonts w:hint="eastAsia"/>
          <w:color w:val="00B050"/>
        </w:rPr>
        <w:t>는 OPC와 OPC와의 연계상황을 나타냅니다.</w:t>
      </w:r>
      <w:r w:rsidR="002161F5">
        <w:rPr>
          <w:color w:val="00B050"/>
        </w:rPr>
        <w:t xml:space="preserve"> </w:t>
      </w:r>
    </w:p>
    <w:p w14:paraId="5016028E" w14:textId="19CBF4F0" w:rsidR="00AC03A4" w:rsidRPr="00F352A0" w:rsidRDefault="002161F5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>
        <w:rPr>
          <w:rFonts w:hint="eastAsia"/>
          <w:color w:val="00B050"/>
        </w:rPr>
        <w:t xml:space="preserve">왼쪽 </w:t>
      </w:r>
      <w:r>
        <w:rPr>
          <w:color w:val="00B050"/>
        </w:rPr>
        <w:t xml:space="preserve">OPC </w:t>
      </w:r>
      <w:r>
        <w:rPr>
          <w:rFonts w:hint="eastAsia"/>
          <w:color w:val="00B050"/>
        </w:rPr>
        <w:t xml:space="preserve">리스트를 </w:t>
      </w:r>
      <w:r w:rsidR="00AC03A4" w:rsidRPr="00F352A0">
        <w:rPr>
          <w:rFonts w:hint="eastAsia"/>
          <w:color w:val="00B050"/>
        </w:rPr>
        <w:t>클릭하면 오른쪽</w:t>
      </w:r>
      <w:r>
        <w:rPr>
          <w:rFonts w:hint="eastAsia"/>
          <w:color w:val="00B050"/>
        </w:rPr>
        <w:t xml:space="preserve"> OPC 리스트</w:t>
      </w:r>
      <w:r w:rsidR="00AC03A4" w:rsidRPr="00F352A0">
        <w:rPr>
          <w:rFonts w:hint="eastAsia"/>
          <w:color w:val="00B050"/>
        </w:rPr>
        <w:t xml:space="preserve">에 같은 </w:t>
      </w:r>
      <w:r w:rsidR="00AC03A4" w:rsidRPr="00F352A0">
        <w:rPr>
          <w:color w:val="00B050"/>
        </w:rPr>
        <w:t xml:space="preserve">라인 </w:t>
      </w:r>
      <w:r w:rsidR="00AC03A4" w:rsidRPr="00F352A0">
        <w:rPr>
          <w:rFonts w:hint="eastAsia"/>
          <w:color w:val="00B050"/>
        </w:rPr>
        <w:t xml:space="preserve">번호를 가진 </w:t>
      </w:r>
      <w:r w:rsidR="00AC03A4" w:rsidRPr="00F352A0">
        <w:rPr>
          <w:color w:val="00B050"/>
        </w:rPr>
        <w:t xml:space="preserve">OPC 리스트가 </w:t>
      </w:r>
      <w:r w:rsidR="00AC03A4" w:rsidRPr="00F352A0">
        <w:rPr>
          <w:rFonts w:hint="eastAsia"/>
          <w:color w:val="00B050"/>
        </w:rPr>
        <w:t>표시됩니다.</w:t>
      </w:r>
    </w:p>
    <w:p w14:paraId="550B8A63" w14:textId="65A63F29" w:rsidR="00AC03A4" w:rsidRPr="00F352A0" w:rsidRDefault="008773DF" w:rsidP="00AC03A4">
      <w:pPr>
        <w:pStyle w:val="aa"/>
        <w:numPr>
          <w:ilvl w:val="1"/>
          <w:numId w:val="20"/>
        </w:numPr>
        <w:ind w:leftChars="0"/>
        <w:rPr>
          <w:color w:val="00B050"/>
        </w:rPr>
      </w:pPr>
      <w:r w:rsidRPr="00F352A0">
        <w:rPr>
          <w:rFonts w:hint="eastAsia"/>
          <w:color w:val="00B050"/>
        </w:rPr>
        <w:t xml:space="preserve">오른쪽 </w:t>
      </w:r>
      <w:r w:rsidRPr="00F352A0">
        <w:rPr>
          <w:color w:val="00B050"/>
        </w:rPr>
        <w:t xml:space="preserve">OPC </w:t>
      </w:r>
      <w:r w:rsidRPr="00F352A0">
        <w:rPr>
          <w:rFonts w:hint="eastAsia"/>
          <w:color w:val="00B050"/>
        </w:rPr>
        <w:t xml:space="preserve">리스트에서 더블 클릭하여 </w:t>
      </w:r>
      <w:r w:rsidRPr="00F352A0">
        <w:rPr>
          <w:color w:val="00B050"/>
        </w:rPr>
        <w:t>OPC</w:t>
      </w:r>
      <w:r w:rsidRPr="00F352A0">
        <w:rPr>
          <w:rFonts w:hint="eastAsia"/>
          <w:color w:val="00B050"/>
        </w:rPr>
        <w:t>를 연계시킵니다.</w:t>
      </w:r>
    </w:p>
    <w:p w14:paraId="2DB680EA" w14:textId="77777777" w:rsidR="0019273B" w:rsidRDefault="0019273B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AD47F21" w14:textId="41A9E4AC" w:rsidR="00EE1C2B" w:rsidRDefault="00D82002" w:rsidP="00603006">
      <w:pPr>
        <w:pStyle w:val="2"/>
        <w:numPr>
          <w:ilvl w:val="1"/>
          <w:numId w:val="3"/>
        </w:numPr>
        <w:ind w:firstLineChars="0"/>
      </w:pPr>
      <w:bookmarkStart w:id="24" w:name="_Toc19696999"/>
      <w:r>
        <w:rPr>
          <w:rFonts w:hint="eastAsia"/>
        </w:rPr>
        <w:lastRenderedPageBreak/>
        <w:t>설계 정보 리스트</w:t>
      </w:r>
      <w:bookmarkEnd w:id="24"/>
    </w:p>
    <w:p w14:paraId="51F92B90" w14:textId="32A4177D" w:rsidR="00C24162" w:rsidRDefault="00C24162" w:rsidP="00EE1C2B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[데이터]</w:t>
      </w:r>
      <w:r>
        <w:t xml:space="preserve"> – [</w:t>
      </w:r>
      <w:r>
        <w:rPr>
          <w:rFonts w:hint="eastAsia"/>
        </w:rPr>
        <w:t>설계 정보 리스트]</w:t>
      </w:r>
      <w:r>
        <w:t xml:space="preserve"> </w:t>
      </w:r>
      <w:r>
        <w:rPr>
          <w:rFonts w:hint="eastAsia"/>
        </w:rPr>
        <w:t>메뉴를 클릭합니다.</w:t>
      </w:r>
    </w:p>
    <w:p w14:paraId="5C25D7D2" w14:textId="24903A96" w:rsidR="007B0446" w:rsidRDefault="007B0446" w:rsidP="007B0446">
      <w:pPr>
        <w:jc w:val="center"/>
      </w:pPr>
      <w:r>
        <w:rPr>
          <w:noProof/>
        </w:rPr>
        <w:drawing>
          <wp:inline distT="0" distB="0" distL="0" distR="0" wp14:anchorId="4C2440F1" wp14:editId="25DC3D16">
            <wp:extent cx="5459730" cy="3536357"/>
            <wp:effectExtent l="0" t="0" r="7620" b="6985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72114" cy="354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5CF45" w14:textId="66569251" w:rsidR="00F0425C" w:rsidRDefault="00F352A0" w:rsidP="00EE1C2B">
      <w:pPr>
        <w:pStyle w:val="aa"/>
        <w:numPr>
          <w:ilvl w:val="0"/>
          <w:numId w:val="20"/>
        </w:numPr>
        <w:ind w:leftChars="0"/>
      </w:pPr>
      <w:r w:rsidRPr="009D60D6">
        <w:rPr>
          <w:rFonts w:hint="eastAsia"/>
        </w:rPr>
        <w:t xml:space="preserve">인식한 설계 정보에서 </w:t>
      </w:r>
      <w:r w:rsidRPr="009D60D6">
        <w:t>Data</w:t>
      </w:r>
      <w:r w:rsidR="002161F5">
        <w:rPr>
          <w:rFonts w:hint="eastAsia"/>
        </w:rPr>
        <w:t>를</w:t>
      </w:r>
      <w:r w:rsidRPr="009D60D6">
        <w:rPr>
          <w:rFonts w:hint="eastAsia"/>
        </w:rPr>
        <w:t xml:space="preserve"> 자동 </w:t>
      </w:r>
      <w:r w:rsidR="002161F5">
        <w:rPr>
          <w:rFonts w:hint="eastAsia"/>
        </w:rPr>
        <w:t>추출하며</w:t>
      </w:r>
      <w:r w:rsidRPr="009D60D6">
        <w:rPr>
          <w:rFonts w:hint="eastAsia"/>
        </w:rPr>
        <w:t>,</w:t>
      </w:r>
      <w:r w:rsidRPr="009D60D6">
        <w:t xml:space="preserve"> </w:t>
      </w:r>
      <w:r w:rsidR="00F0425C">
        <w:rPr>
          <w:rFonts w:hint="eastAsia"/>
        </w:rPr>
        <w:t>라인 리스트,</w:t>
      </w:r>
      <w:r w:rsidR="00F0425C">
        <w:t xml:space="preserve"> </w:t>
      </w:r>
      <w:r w:rsidR="00F0425C">
        <w:rPr>
          <w:rFonts w:hint="eastAsia"/>
        </w:rPr>
        <w:t>장치 리스트,</w:t>
      </w:r>
      <w:r w:rsidR="00F0425C">
        <w:t xml:space="preserve"> </w:t>
      </w:r>
      <w:r w:rsidR="00F0425C">
        <w:rPr>
          <w:rFonts w:hint="eastAsia"/>
        </w:rPr>
        <w:t>밸브 리스트,</w:t>
      </w:r>
      <w:r w:rsidR="00F0425C">
        <w:t xml:space="preserve"> </w:t>
      </w:r>
      <w:r w:rsidR="00F0425C">
        <w:rPr>
          <w:rFonts w:hint="eastAsia"/>
        </w:rPr>
        <w:t>계장 리스트,</w:t>
      </w:r>
      <w:r w:rsidR="00F0425C">
        <w:t xml:space="preserve"> </w:t>
      </w:r>
      <w:r w:rsidR="00F0425C">
        <w:rPr>
          <w:rFonts w:hint="eastAsia"/>
        </w:rPr>
        <w:t>노트 리스트,</w:t>
      </w:r>
      <w:r w:rsidR="00F0425C">
        <w:t xml:space="preserve"> Special Item </w:t>
      </w:r>
      <w:r w:rsidR="00F0425C">
        <w:rPr>
          <w:rFonts w:hint="eastAsia"/>
        </w:rPr>
        <w:t>리스트를 엑셀 파일로 생성할 수 있습니다.</w:t>
      </w:r>
    </w:p>
    <w:p w14:paraId="73C8DA8C" w14:textId="04EDB9D0" w:rsidR="00A62741" w:rsidRDefault="00A62741" w:rsidP="002446C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라인 리스트</w:t>
      </w:r>
    </w:p>
    <w:p w14:paraId="2EFE0AAC" w14:textId="2C32BC3A" w:rsidR="00A62741" w:rsidRDefault="00A62741" w:rsidP="002446CA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 xml:space="preserve">라인 </w:t>
      </w:r>
      <w:r>
        <w:t xml:space="preserve">No </w:t>
      </w:r>
      <w:r>
        <w:rPr>
          <w:rFonts w:hint="eastAsia"/>
        </w:rPr>
        <w:t>속성들을 표시합니다.</w:t>
      </w:r>
    </w:p>
    <w:p w14:paraId="316BC334" w14:textId="48BB5F94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장치 리스트</w:t>
      </w:r>
    </w:p>
    <w:p w14:paraId="574E7FF7" w14:textId="1B3FD1FC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밸브 리스트</w:t>
      </w:r>
    </w:p>
    <w:p w14:paraId="7A678284" w14:textId="086225E8" w:rsidR="00240879" w:rsidRDefault="00240879" w:rsidP="00240879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계장 리스트</w:t>
      </w:r>
    </w:p>
    <w:p w14:paraId="75F5ABB0" w14:textId="347125EE" w:rsidR="00B45E81" w:rsidRDefault="00B45E81" w:rsidP="00CF226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노트 리스트</w:t>
      </w:r>
    </w:p>
    <w:p w14:paraId="7BBBDBC8" w14:textId="7B3CF119" w:rsidR="00AD2D9F" w:rsidRDefault="00AD2D9F" w:rsidP="00CF226F">
      <w:pPr>
        <w:pStyle w:val="aa"/>
        <w:numPr>
          <w:ilvl w:val="2"/>
          <w:numId w:val="20"/>
        </w:numPr>
        <w:ind w:leftChars="0"/>
      </w:pPr>
      <w:r>
        <w:rPr>
          <w:rFonts w:hint="eastAsia"/>
        </w:rPr>
        <w:t>노트 번호와 설명을 표시합니다.</w:t>
      </w:r>
    </w:p>
    <w:p w14:paraId="2465B6FB" w14:textId="072C0F21" w:rsidR="000E2172" w:rsidRDefault="000E2172" w:rsidP="000E2172">
      <w:pPr>
        <w:jc w:val="center"/>
      </w:pPr>
      <w:r>
        <w:rPr>
          <w:noProof/>
        </w:rPr>
        <w:drawing>
          <wp:inline distT="0" distB="0" distL="0" distR="0" wp14:anchorId="404D06B5" wp14:editId="1E31F4B3">
            <wp:extent cx="5492843" cy="3572481"/>
            <wp:effectExtent l="0" t="0" r="0" b="9525"/>
            <wp:docPr id="212" name="그림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그림 212"/>
                    <pic:cNvPicPr>
                      <a:picLocks noChangeAspect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536" cy="35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C95E" w14:textId="076CDA0C" w:rsidR="007231A2" w:rsidRDefault="007231A2" w:rsidP="00D95111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>S</w:t>
      </w:r>
      <w:r>
        <w:t>pecial Item</w:t>
      </w:r>
      <w:r w:rsidR="00491A35">
        <w:t xml:space="preserve"> </w:t>
      </w:r>
      <w:r w:rsidR="00491A35">
        <w:rPr>
          <w:rFonts w:hint="eastAsia"/>
        </w:rPr>
        <w:t>리스트</w:t>
      </w:r>
    </w:p>
    <w:p w14:paraId="0889F64F" w14:textId="11AF6E17" w:rsidR="00573BD4" w:rsidRDefault="00AF59E9" w:rsidP="00D95111">
      <w:pPr>
        <w:pStyle w:val="aa"/>
        <w:numPr>
          <w:ilvl w:val="2"/>
          <w:numId w:val="20"/>
        </w:numPr>
        <w:ind w:leftChars="0"/>
      </w:pPr>
      <w:r>
        <w:t>각 Line No</w:t>
      </w:r>
      <w:r>
        <w:rPr>
          <w:rFonts w:hint="eastAsia"/>
        </w:rPr>
        <w:t xml:space="preserve">별 </w:t>
      </w:r>
      <w:r>
        <w:t xml:space="preserve">Special Item </w:t>
      </w:r>
      <w:r>
        <w:rPr>
          <w:rFonts w:hint="eastAsia"/>
        </w:rPr>
        <w:t xml:space="preserve">존재 여부를 </w:t>
      </w:r>
      <w:r>
        <w:t>O,X</w:t>
      </w:r>
      <w:r>
        <w:rPr>
          <w:rFonts w:hint="eastAsia"/>
        </w:rPr>
        <w:t>로 표시합니다.</w:t>
      </w:r>
    </w:p>
    <w:p w14:paraId="121F33BD" w14:textId="76C4A40F" w:rsidR="00E1660F" w:rsidRDefault="00E1660F" w:rsidP="00E1660F">
      <w:pPr>
        <w:jc w:val="center"/>
      </w:pPr>
      <w:r>
        <w:rPr>
          <w:noProof/>
        </w:rPr>
        <w:drawing>
          <wp:inline distT="0" distB="0" distL="0" distR="0" wp14:anchorId="70D6BB39" wp14:editId="041857CB">
            <wp:extent cx="5530291" cy="3582060"/>
            <wp:effectExtent l="0" t="0" r="0" b="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64286" cy="3604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6C0EF" w14:textId="305E1026" w:rsidR="00795B56" w:rsidRPr="003965A7" w:rsidRDefault="00795B56" w:rsidP="00EE1C2B">
      <w:pPr>
        <w:pStyle w:val="aa"/>
        <w:numPr>
          <w:ilvl w:val="0"/>
          <w:numId w:val="20"/>
        </w:numPr>
        <w:ind w:leftChars="0"/>
      </w:pPr>
      <w:r w:rsidRPr="003965A7">
        <w:rPr>
          <w:rFonts w:hint="eastAsia"/>
        </w:rPr>
        <w:t>[리스트 양식]을 클릭합니다</w:t>
      </w:r>
    </w:p>
    <w:p w14:paraId="70B4797F" w14:textId="631A1FBA" w:rsidR="00E723A0" w:rsidRPr="00E723A0" w:rsidRDefault="00E723A0" w:rsidP="00E723A0">
      <w:pPr>
        <w:pStyle w:val="aa"/>
        <w:numPr>
          <w:ilvl w:val="1"/>
          <w:numId w:val="20"/>
        </w:numPr>
        <w:ind w:leftChars="0"/>
      </w:pPr>
      <w:r w:rsidRPr="00795B56">
        <w:rPr>
          <w:rFonts w:hint="eastAsia"/>
          <w:szCs w:val="20"/>
        </w:rPr>
        <w:t>리스트 추출 양식 설정</w:t>
      </w:r>
      <w:r>
        <w:rPr>
          <w:rFonts w:hint="eastAsia"/>
          <w:szCs w:val="20"/>
        </w:rPr>
        <w:t xml:space="preserve"> </w:t>
      </w:r>
      <w:r>
        <w:rPr>
          <w:szCs w:val="20"/>
        </w:rPr>
        <w:t xml:space="preserve">: </w:t>
      </w:r>
      <w:r w:rsidR="002722B9">
        <w:rPr>
          <w:rFonts w:hint="eastAsia"/>
          <w:szCs w:val="20"/>
        </w:rPr>
        <w:t>라인</w:t>
      </w:r>
      <w:r w:rsidR="002722B9">
        <w:rPr>
          <w:szCs w:val="20"/>
        </w:rPr>
        <w:t>,</w:t>
      </w:r>
      <w:r w:rsidR="002722B9">
        <w:rPr>
          <w:rFonts w:hint="eastAsia"/>
          <w:szCs w:val="20"/>
        </w:rPr>
        <w:t>장치,밸브,</w:t>
      </w:r>
      <w:r w:rsidR="002722B9">
        <w:rPr>
          <w:szCs w:val="20"/>
        </w:rPr>
        <w:t>Instrument,</w:t>
      </w:r>
      <w:r w:rsidR="002722B9">
        <w:rPr>
          <w:rFonts w:hint="eastAsia"/>
          <w:szCs w:val="20"/>
        </w:rPr>
        <w:t xml:space="preserve">노트 리스트에 대해서 </w:t>
      </w:r>
      <w:r w:rsidR="002722B9">
        <w:rPr>
          <w:szCs w:val="20"/>
        </w:rPr>
        <w:br/>
      </w:r>
      <w:r w:rsidRPr="00795B56">
        <w:rPr>
          <w:rFonts w:hint="eastAsia"/>
          <w:szCs w:val="20"/>
        </w:rPr>
        <w:t>엑셀로 추출할 양식을 설정합니다.</w:t>
      </w:r>
    </w:p>
    <w:p w14:paraId="56A5F3D2" w14:textId="39783991" w:rsidR="00E723A0" w:rsidRDefault="003965A7" w:rsidP="00E723A0">
      <w:pPr>
        <w:jc w:val="center"/>
      </w:pPr>
      <w:r>
        <w:rPr>
          <w:noProof/>
        </w:rPr>
        <w:drawing>
          <wp:inline distT="0" distB="0" distL="0" distR="0" wp14:anchorId="54453AFA" wp14:editId="0C4FCB1E">
            <wp:extent cx="5858510" cy="3683000"/>
            <wp:effectExtent l="0" t="0" r="8890" b="0"/>
            <wp:docPr id="59" name="그림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E6D41" w14:textId="0244D039" w:rsidR="009D38EE" w:rsidRDefault="00B555F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속성 추가 </w:t>
      </w:r>
      <w:r>
        <w:rPr>
          <w:szCs w:val="20"/>
        </w:rPr>
        <w:t xml:space="preserve">: </w:t>
      </w:r>
      <w:r w:rsidR="005D2741">
        <w:rPr>
          <w:rFonts w:hint="eastAsia"/>
          <w:szCs w:val="20"/>
        </w:rPr>
        <w:t>왼쪽 리스트 박스에서 속성을 드래그 드랍하여 오른쪽 그리드에 추가</w:t>
      </w:r>
      <w:r>
        <w:rPr>
          <w:rFonts w:hint="eastAsia"/>
          <w:szCs w:val="20"/>
        </w:rPr>
        <w:t xml:space="preserve">하거나 속성 </w:t>
      </w:r>
      <w:r w:rsidRPr="002161F5">
        <w:rPr>
          <w:rFonts w:hint="eastAsia"/>
          <w:bCs/>
          <w:szCs w:val="20"/>
        </w:rPr>
        <w:t>추가 버튼</w:t>
      </w:r>
      <w:r w:rsidRPr="002161F5">
        <w:rPr>
          <w:rFonts w:hint="eastAsia"/>
          <w:szCs w:val="20"/>
        </w:rPr>
        <w:t>을</w:t>
      </w:r>
      <w:r>
        <w:rPr>
          <w:rFonts w:hint="eastAsia"/>
          <w:szCs w:val="20"/>
        </w:rPr>
        <w:t xml:space="preserve"> 클릭하여 추가할 수 있습니다.</w:t>
      </w:r>
    </w:p>
    <w:p w14:paraId="09612820" w14:textId="398676CD" w:rsidR="00937223" w:rsidRDefault="00937223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빈 열 추가 </w:t>
      </w:r>
      <w:r>
        <w:rPr>
          <w:szCs w:val="20"/>
        </w:rPr>
        <w:t xml:space="preserve">: </w:t>
      </w:r>
      <w:r w:rsidR="00FA2617">
        <w:rPr>
          <w:rFonts w:hint="eastAsia"/>
          <w:szCs w:val="20"/>
        </w:rPr>
        <w:t>비어 있는 새로운 칼럼을 추가합니다.</w:t>
      </w:r>
    </w:p>
    <w:p w14:paraId="768860A6" w14:textId="42CCCCB4" w:rsidR="00CF20B7" w:rsidRDefault="00CF20B7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 xml:space="preserve">열 삭제 </w:t>
      </w:r>
      <w:r>
        <w:rPr>
          <w:szCs w:val="20"/>
        </w:rPr>
        <w:t xml:space="preserve">: </w:t>
      </w:r>
      <w:r>
        <w:rPr>
          <w:rFonts w:hint="eastAsia"/>
          <w:szCs w:val="20"/>
        </w:rPr>
        <w:t>선택한 열을 삭제합니다.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삭제된 열은 왼쪽 리스트 박스에 추가됩니다.</w:t>
      </w:r>
    </w:p>
    <w:p w14:paraId="76B15229" w14:textId="0C0A7CC4" w:rsidR="00F6663C" w:rsidRDefault="00F371C4" w:rsidP="009D38EE">
      <w:pPr>
        <w:pStyle w:val="aa"/>
        <w:numPr>
          <w:ilvl w:val="2"/>
          <w:numId w:val="20"/>
        </w:numPr>
        <w:ind w:leftChars="0"/>
        <w:rPr>
          <w:szCs w:val="20"/>
        </w:rPr>
      </w:pPr>
      <w:r>
        <w:rPr>
          <w:rFonts w:hint="eastAsia"/>
          <w:szCs w:val="20"/>
        </w:rPr>
        <w:t>그리드의 칼럼을 드래그 드랍하여 순서를 변경할 수 있습니다.</w:t>
      </w:r>
    </w:p>
    <w:p w14:paraId="3787B4B4" w14:textId="33E13C5A" w:rsidR="00E723A0" w:rsidRPr="00B45E81" w:rsidRDefault="00E723A0" w:rsidP="00E723A0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lastRenderedPageBreak/>
        <w:t xml:space="preserve">리스트 출력 </w:t>
      </w:r>
      <w:r>
        <w:t xml:space="preserve">: </w:t>
      </w:r>
      <w:r>
        <w:rPr>
          <w:szCs w:val="20"/>
        </w:rPr>
        <w:t>[Export]</w:t>
      </w:r>
      <w:r>
        <w:rPr>
          <w:rFonts w:hint="eastAsia"/>
          <w:szCs w:val="20"/>
        </w:rPr>
        <w:t>를 클릭해 설정한 양식의 데이터를 추</w:t>
      </w:r>
      <w:r w:rsidR="00974AEB">
        <w:rPr>
          <w:rFonts w:hint="eastAsia"/>
          <w:szCs w:val="20"/>
        </w:rPr>
        <w:t>출</w:t>
      </w:r>
      <w:r>
        <w:rPr>
          <w:rFonts w:hint="eastAsia"/>
          <w:szCs w:val="20"/>
        </w:rPr>
        <w:t>합니다.</w:t>
      </w:r>
    </w:p>
    <w:p w14:paraId="75305C8C" w14:textId="0375ECEF" w:rsidR="00E723A0" w:rsidRDefault="00B45E81" w:rsidP="000E2172">
      <w:pPr>
        <w:jc w:val="center"/>
      </w:pPr>
      <w:r>
        <w:rPr>
          <w:noProof/>
        </w:rPr>
        <w:drawing>
          <wp:inline distT="0" distB="0" distL="0" distR="0" wp14:anchorId="7B7759EB" wp14:editId="572D7EF8">
            <wp:extent cx="6645910" cy="3328670"/>
            <wp:effectExtent l="0" t="0" r="2540" b="5080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4A29D" w14:textId="77777777" w:rsidR="00CC60F6" w:rsidRDefault="00CC60F6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5E0F3FC6" w14:textId="3D9F181C" w:rsidR="00CC60F6" w:rsidRDefault="00CC60F6" w:rsidP="00CC60F6">
      <w:pPr>
        <w:pStyle w:val="1"/>
        <w:numPr>
          <w:ilvl w:val="0"/>
          <w:numId w:val="31"/>
        </w:numPr>
      </w:pPr>
      <w:bookmarkStart w:id="25" w:name="_Toc19697000"/>
      <w:r>
        <w:rPr>
          <w:rFonts w:hint="eastAsia"/>
        </w:rPr>
        <w:lastRenderedPageBreak/>
        <w:t>보기</w:t>
      </w:r>
      <w:bookmarkEnd w:id="25"/>
      <w:r>
        <w:t xml:space="preserve"> </w:t>
      </w:r>
    </w:p>
    <w:p w14:paraId="1B6CB10E" w14:textId="335D3FAD" w:rsidR="00CC60F6" w:rsidRDefault="00CC60F6" w:rsidP="00CC60F6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I</w:t>
      </w:r>
      <w:r>
        <w:t xml:space="preserve">mage Drawing, Text , 심볼, </w:t>
      </w:r>
      <w:r>
        <w:rPr>
          <w:rFonts w:hint="eastAsia"/>
        </w:rPr>
        <w:t>라인,</w:t>
      </w:r>
      <w:r>
        <w:t xml:space="preserve"> Unrecognition, Inconsistency, Vendor Area</w:t>
      </w:r>
      <w:r>
        <w:rPr>
          <w:rFonts w:hint="eastAsia"/>
        </w:rPr>
        <w:t>를 선택해서</w:t>
      </w:r>
      <w:r w:rsidR="00613395">
        <w:rPr>
          <w:rFonts w:hint="eastAsia"/>
        </w:rPr>
        <w:t xml:space="preserve"> 특</w:t>
      </w:r>
      <w:r w:rsidR="00613395">
        <w:t>정</w:t>
      </w:r>
      <w:r w:rsidR="00613395">
        <w:rPr>
          <w:rFonts w:hint="eastAsia"/>
        </w:rPr>
        <w:t xml:space="preserve"> 객</w:t>
      </w:r>
      <w:r w:rsidR="00613395">
        <w:t>체를</w:t>
      </w:r>
      <w:r>
        <w:rPr>
          <w:rFonts w:hint="eastAsia"/>
        </w:rPr>
        <w:t xml:space="preserve"> 화면에 </w:t>
      </w:r>
      <w:r>
        <w:t xml:space="preserve">On/Off </w:t>
      </w:r>
      <w:r>
        <w:rPr>
          <w:rFonts w:hint="eastAsia"/>
        </w:rPr>
        <w:t>할 수 있습니다.</w:t>
      </w:r>
      <w:r w:rsidR="003965A7">
        <w:br/>
      </w:r>
      <w:r w:rsidR="003965A7">
        <w:rPr>
          <w:rFonts w:hint="eastAsia"/>
        </w:rPr>
        <w:t>아</w:t>
      </w:r>
      <w:r w:rsidR="003965A7">
        <w:t>래</w:t>
      </w:r>
      <w:r w:rsidR="003965A7">
        <w:rPr>
          <w:rFonts w:hint="eastAsia"/>
        </w:rPr>
        <w:t xml:space="preserve"> </w:t>
      </w:r>
      <w:r w:rsidR="00613395">
        <w:rPr>
          <w:rFonts w:hint="eastAsia"/>
        </w:rPr>
        <w:t>화</w:t>
      </w:r>
      <w:r w:rsidR="00613395">
        <w:t>면</w:t>
      </w:r>
      <w:r w:rsidR="00613395">
        <w:rPr>
          <w:rFonts w:hint="eastAsia"/>
        </w:rPr>
        <w:t>은</w:t>
      </w:r>
      <w:r w:rsidR="003965A7">
        <w:rPr>
          <w:rFonts w:hint="eastAsia"/>
        </w:rPr>
        <w:t xml:space="preserve"> 라</w:t>
      </w:r>
      <w:r w:rsidR="003965A7">
        <w:t>인</w:t>
      </w:r>
      <w:r w:rsidR="00613395">
        <w:rPr>
          <w:rFonts w:hint="eastAsia"/>
        </w:rPr>
        <w:t>을</w:t>
      </w:r>
      <w:r w:rsidR="003965A7">
        <w:rPr>
          <w:rFonts w:hint="eastAsia"/>
        </w:rPr>
        <w:t xml:space="preserve"> 선</w:t>
      </w:r>
      <w:r w:rsidR="003965A7">
        <w:t>택한</w:t>
      </w:r>
      <w:r w:rsidR="003965A7">
        <w:rPr>
          <w:rFonts w:hint="eastAsia"/>
        </w:rPr>
        <w:t xml:space="preserve"> 경</w:t>
      </w:r>
      <w:r w:rsidR="003965A7">
        <w:t>우</w:t>
      </w:r>
      <w:r w:rsidR="003965A7">
        <w:rPr>
          <w:rFonts w:hint="eastAsia"/>
        </w:rPr>
        <w:t xml:space="preserve"> 입</w:t>
      </w:r>
      <w:r w:rsidR="003965A7">
        <w:t>니다</w:t>
      </w:r>
      <w:r w:rsidR="003965A7">
        <w:rPr>
          <w:rFonts w:hint="eastAsia"/>
        </w:rPr>
        <w:t>.</w:t>
      </w:r>
    </w:p>
    <w:p w14:paraId="34807A24" w14:textId="473A2103" w:rsidR="006D1865" w:rsidRDefault="003965A7" w:rsidP="003965A7">
      <w:pPr>
        <w:widowControl/>
        <w:wordWrap/>
        <w:autoSpaceDE/>
        <w:autoSpaceDN/>
        <w:jc w:val="center"/>
        <w:rPr>
          <w:b/>
          <w:bCs/>
          <w:sz w:val="22"/>
        </w:rPr>
      </w:pPr>
      <w:r>
        <w:rPr>
          <w:noProof/>
        </w:rPr>
        <w:drawing>
          <wp:inline distT="0" distB="0" distL="0" distR="0" wp14:anchorId="1C113EC4" wp14:editId="6B6F3A73">
            <wp:extent cx="5918200" cy="3257330"/>
            <wp:effectExtent l="19050" t="19050" r="25400" b="1968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28381" cy="326293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6D1865">
        <w:br w:type="page"/>
      </w:r>
    </w:p>
    <w:p w14:paraId="0EB35AA1" w14:textId="77777777" w:rsidR="00395968" w:rsidRDefault="00395968" w:rsidP="00395968">
      <w:pPr>
        <w:pStyle w:val="1"/>
        <w:numPr>
          <w:ilvl w:val="0"/>
          <w:numId w:val="31"/>
        </w:numPr>
      </w:pPr>
      <w:bookmarkStart w:id="26" w:name="_Toc19697001"/>
      <w:r>
        <w:rPr>
          <w:rFonts w:hint="eastAsia"/>
        </w:rPr>
        <w:lastRenderedPageBreak/>
        <w:t>C</w:t>
      </w:r>
      <w:r>
        <w:t>onver</w:t>
      </w:r>
      <w:r>
        <w:rPr>
          <w:rFonts w:hint="eastAsia"/>
        </w:rPr>
        <w:t>t</w:t>
      </w:r>
      <w:r>
        <w:t xml:space="preserve"> PDF</w:t>
      </w:r>
      <w:bookmarkEnd w:id="26"/>
    </w:p>
    <w:p w14:paraId="07FD33DB" w14:textId="511D202E" w:rsidR="00395968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7BB122E" w14:textId="77777777" w:rsidR="00395968" w:rsidRDefault="00395968" w:rsidP="00395968">
      <w:pPr>
        <w:jc w:val="center"/>
      </w:pPr>
      <w:r>
        <w:rPr>
          <w:noProof/>
        </w:rPr>
        <w:drawing>
          <wp:inline distT="0" distB="0" distL="0" distR="0" wp14:anchorId="3F089D2D" wp14:editId="48828D8E">
            <wp:extent cx="5619187" cy="846506"/>
            <wp:effectExtent l="0" t="0" r="635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09185" cy="86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3C55" w14:textId="777777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D</w:t>
      </w:r>
      <w:r>
        <w:t xml:space="preserve">pi : </w:t>
      </w:r>
      <w:r>
        <w:rPr>
          <w:rFonts w:hint="eastAsia"/>
        </w:rPr>
        <w:t xml:space="preserve">변환할 이미지의 </w:t>
      </w:r>
      <w:r>
        <w:t>Dp</w:t>
      </w:r>
      <w:r>
        <w:rPr>
          <w:rFonts w:hint="eastAsia"/>
        </w:rPr>
        <w:t>i</w:t>
      </w:r>
      <w:r>
        <w:t xml:space="preserve"> (Use DPI</w:t>
      </w:r>
      <w:r>
        <w:rPr>
          <w:rFonts w:hint="eastAsia"/>
        </w:rPr>
        <w:t>가 체크되어야 적용됩니다.</w:t>
      </w:r>
      <w:r>
        <w:t>) – DPI</w:t>
      </w:r>
      <w:r>
        <w:rPr>
          <w:rFonts w:hint="eastAsia"/>
        </w:rPr>
        <w:t xml:space="preserve">가 높을 경우 메모리가 부족할 수 있으니 그때는 </w:t>
      </w:r>
      <w:r>
        <w:t>DPI</w:t>
      </w:r>
      <w:r>
        <w:rPr>
          <w:rFonts w:hint="eastAsia"/>
        </w:rPr>
        <w:t>를 낮춰서 시도해 보시기 바랍니다.</w:t>
      </w:r>
    </w:p>
    <w:p w14:paraId="09D88FFA" w14:textId="777777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H</w:t>
      </w:r>
      <w:r>
        <w:t xml:space="preserve">eight , Width : </w:t>
      </w:r>
      <w:r>
        <w:rPr>
          <w:rFonts w:hint="eastAsia"/>
        </w:rPr>
        <w:t>변환할 도면의 크기</w:t>
      </w:r>
    </w:p>
    <w:p w14:paraId="343F7666" w14:textId="6A3F1D77" w:rsidR="00395968" w:rsidRDefault="00395968" w:rsidP="00395968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P</w:t>
      </w:r>
      <w:r>
        <w:t xml:space="preserve">DF Path : </w:t>
      </w:r>
      <w:r>
        <w:rPr>
          <w:rFonts w:hint="eastAsia"/>
        </w:rPr>
        <w:t xml:space="preserve">변환할 </w:t>
      </w:r>
      <w:r>
        <w:t xml:space="preserve">PDF </w:t>
      </w:r>
      <w:r>
        <w:rPr>
          <w:rFonts w:hint="eastAsia"/>
        </w:rPr>
        <w:t>파일</w:t>
      </w:r>
      <w:r>
        <w:t xml:space="preserve"> </w:t>
      </w:r>
      <w:r>
        <w:rPr>
          <w:rFonts w:hint="eastAsia"/>
        </w:rPr>
        <w:t>경로</w:t>
      </w:r>
      <w:r>
        <w:br/>
      </w:r>
    </w:p>
    <w:p w14:paraId="0A5E71A4" w14:textId="77777777" w:rsidR="00395968" w:rsidRDefault="00395968" w:rsidP="00395968">
      <w:pPr>
        <w:pStyle w:val="1"/>
        <w:numPr>
          <w:ilvl w:val="0"/>
          <w:numId w:val="31"/>
        </w:numPr>
      </w:pPr>
      <w:bookmarkStart w:id="27" w:name="_Toc19697002"/>
      <w:r>
        <w:rPr>
          <w:rFonts w:hint="eastAsia"/>
        </w:rPr>
        <w:t>C</w:t>
      </w:r>
      <w:r>
        <w:t>AD</w:t>
      </w:r>
      <w:r>
        <w:rPr>
          <w:rFonts w:hint="eastAsia"/>
        </w:rPr>
        <w:t>에서 텍스트 가져오기</w:t>
      </w:r>
      <w:bookmarkEnd w:id="27"/>
    </w:p>
    <w:p w14:paraId="3EF7BB31" w14:textId="77777777" w:rsidR="00381BC5" w:rsidRDefault="00395968" w:rsidP="002A3502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>
        <w:rPr>
          <w:rFonts w:hint="eastAsia"/>
        </w:rPr>
        <w:t>Convert PDF</w:t>
      </w:r>
      <w:r w:rsidRPr="00E736F7">
        <w:t xml:space="preserve">] </w:t>
      </w:r>
      <w:r w:rsidRPr="00E736F7">
        <w:rPr>
          <w:rFonts w:hint="eastAsia"/>
        </w:rPr>
        <w:t>메뉴를 클릭합니다</w:t>
      </w:r>
    </w:p>
    <w:p w14:paraId="125A3C7E" w14:textId="7A0807C7" w:rsidR="00395968" w:rsidRDefault="00381BC5" w:rsidP="00381BC5">
      <w:pPr>
        <w:jc w:val="center"/>
      </w:pPr>
      <w:r>
        <w:rPr>
          <w:noProof/>
        </w:rPr>
        <w:drawing>
          <wp:inline distT="0" distB="0" distL="0" distR="0" wp14:anchorId="211F4452" wp14:editId="26D0340A">
            <wp:extent cx="5653709" cy="1517483"/>
            <wp:effectExtent l="0" t="0" r="4445" b="6985"/>
            <wp:docPr id="197" name="그림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85451" cy="1526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968">
        <w:br/>
      </w:r>
    </w:p>
    <w:p w14:paraId="08B9470D" w14:textId="77777777" w:rsidR="00381BC5" w:rsidRDefault="00381BC5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2DC48F64" w14:textId="1C6924E6" w:rsidR="0073498D" w:rsidRDefault="0073498D" w:rsidP="00395968">
      <w:pPr>
        <w:pStyle w:val="1"/>
        <w:numPr>
          <w:ilvl w:val="0"/>
          <w:numId w:val="31"/>
        </w:numPr>
      </w:pPr>
      <w:bookmarkStart w:id="28" w:name="_Toc19697003"/>
      <w:r w:rsidRPr="00E51957">
        <w:rPr>
          <w:rFonts w:hint="eastAsia"/>
        </w:rPr>
        <w:lastRenderedPageBreak/>
        <w:t>데이터 이관</w:t>
      </w:r>
      <w:bookmarkEnd w:id="28"/>
      <w:r w:rsidR="00E51957" w:rsidRPr="00E51957">
        <w:rPr>
          <w:rFonts w:hint="eastAsia"/>
        </w:rPr>
        <w:t xml:space="preserve"> </w:t>
      </w:r>
    </w:p>
    <w:p w14:paraId="057A4ED4" w14:textId="3DF4029E" w:rsidR="00F45927" w:rsidRDefault="00940491" w:rsidP="00F45927">
      <w:pPr>
        <w:pStyle w:val="aa"/>
        <w:numPr>
          <w:ilvl w:val="0"/>
          <w:numId w:val="20"/>
        </w:numPr>
        <w:ind w:leftChars="0"/>
      </w:pPr>
      <w:r w:rsidRPr="00E736F7">
        <w:rPr>
          <w:rFonts w:hint="eastAsia"/>
        </w:rPr>
        <w:t>[툴]</w:t>
      </w:r>
      <w:r w:rsidRPr="00E736F7">
        <w:t xml:space="preserve"> – [</w:t>
      </w:r>
      <w:r w:rsidRPr="00E736F7">
        <w:rPr>
          <w:rFonts w:hint="eastAsia"/>
        </w:rPr>
        <w:t>데이터 이관</w:t>
      </w:r>
      <w:r w:rsidRPr="00E736F7">
        <w:t xml:space="preserve">] </w:t>
      </w:r>
      <w:r w:rsidRPr="00E736F7">
        <w:rPr>
          <w:rFonts w:hint="eastAsia"/>
        </w:rPr>
        <w:t>메뉴를 클릭합니다</w:t>
      </w:r>
      <w:r>
        <w:rPr>
          <w:rFonts w:hint="eastAsia"/>
        </w:rPr>
        <w:t>.</w:t>
      </w:r>
      <w:r w:rsidR="00E51957">
        <w:rPr>
          <w:rFonts w:hint="eastAsia"/>
        </w:rPr>
        <w:t xml:space="preserve"> </w:t>
      </w:r>
      <w:r w:rsidR="00F45927">
        <w:rPr>
          <w:rFonts w:hint="eastAsia"/>
        </w:rPr>
        <w:t>S</w:t>
      </w:r>
      <w:r w:rsidR="00F45927">
        <w:t>QLite</w:t>
      </w:r>
      <w:r w:rsidR="00F45927">
        <w:rPr>
          <w:rFonts w:hint="eastAsia"/>
        </w:rPr>
        <w:t xml:space="preserve">의 데이터를 </w:t>
      </w:r>
      <w:r w:rsidR="00F45927">
        <w:t>MSSQL</w:t>
      </w:r>
      <w:r w:rsidR="00F45927">
        <w:rPr>
          <w:rFonts w:hint="eastAsia"/>
        </w:rPr>
        <w:t>로 이관할</w:t>
      </w:r>
      <w:r w:rsidR="00C72FE3">
        <w:rPr>
          <w:rFonts w:hint="eastAsia"/>
        </w:rPr>
        <w:t xml:space="preserve"> </w:t>
      </w:r>
      <w:r w:rsidR="00F45927">
        <w:rPr>
          <w:rFonts w:hint="eastAsia"/>
        </w:rPr>
        <w:t>수 있습니다.</w:t>
      </w:r>
    </w:p>
    <w:p w14:paraId="31D2558A" w14:textId="1A84CCA4" w:rsidR="006D1865" w:rsidRDefault="006D1865" w:rsidP="006D1865">
      <w:pPr>
        <w:jc w:val="center"/>
      </w:pPr>
      <w:r>
        <w:rPr>
          <w:noProof/>
        </w:rPr>
        <w:drawing>
          <wp:inline distT="0" distB="0" distL="0" distR="0" wp14:anchorId="323F8C4B" wp14:editId="0682EBEB">
            <wp:extent cx="5695481" cy="3467176"/>
            <wp:effectExtent l="0" t="0" r="635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20647" cy="348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B68D2" w14:textId="34D314E0" w:rsidR="001B202A" w:rsidRDefault="001B202A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M</w:t>
      </w:r>
      <w:r>
        <w:t xml:space="preserve">SSQL </w:t>
      </w:r>
      <w:r>
        <w:rPr>
          <w:rFonts w:hint="eastAsia"/>
        </w:rPr>
        <w:t>연결 정보를 입력하여 연결 확인을 진행합</w:t>
      </w:r>
      <w:r w:rsidR="00956B72">
        <w:rPr>
          <w:rFonts w:hint="eastAsia"/>
        </w:rPr>
        <w:t>니다.</w:t>
      </w:r>
    </w:p>
    <w:p w14:paraId="20D4A314" w14:textId="6B6705CD" w:rsidR="00956B72" w:rsidRDefault="00956B72" w:rsidP="001B202A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 xml:space="preserve">왼쪽 트리에서 데이터를 이관할 도면을 선택한 후 </w:t>
      </w:r>
      <w:r>
        <w:t xml:space="preserve">[OK] </w:t>
      </w:r>
      <w:r>
        <w:rPr>
          <w:rFonts w:hint="eastAsia"/>
        </w:rPr>
        <w:t xml:space="preserve">버튼을 눌러 데이터를 </w:t>
      </w:r>
      <w:r>
        <w:t>MSSQL</w:t>
      </w:r>
      <w:r>
        <w:rPr>
          <w:rFonts w:hint="eastAsia"/>
        </w:rPr>
        <w:t>로 이관합니다.</w:t>
      </w:r>
    </w:p>
    <w:p w14:paraId="6A5679A3" w14:textId="77777777" w:rsidR="003E1C9F" w:rsidRDefault="003E1C9F" w:rsidP="003E1C9F">
      <w:pPr>
        <w:rPr>
          <w:rFonts w:hint="eastAsia"/>
        </w:rPr>
      </w:pPr>
    </w:p>
    <w:p w14:paraId="16B0C1AC" w14:textId="77777777" w:rsidR="00892BEF" w:rsidRDefault="00892BEF">
      <w:pPr>
        <w:widowControl/>
        <w:wordWrap/>
        <w:autoSpaceDE/>
        <w:autoSpaceDN/>
        <w:jc w:val="left"/>
        <w:rPr>
          <w:b/>
          <w:bCs/>
          <w:sz w:val="22"/>
        </w:rPr>
      </w:pPr>
      <w:r>
        <w:br w:type="page"/>
      </w:r>
    </w:p>
    <w:p w14:paraId="03C849A8" w14:textId="6562B46E" w:rsidR="003E1C9F" w:rsidRDefault="003E1C9F" w:rsidP="003E1C9F">
      <w:pPr>
        <w:pStyle w:val="1"/>
        <w:numPr>
          <w:ilvl w:val="0"/>
          <w:numId w:val="31"/>
        </w:numPr>
      </w:pPr>
      <w:r>
        <w:lastRenderedPageBreak/>
        <w:t xml:space="preserve"> </w:t>
      </w:r>
      <w:bookmarkStart w:id="29" w:name="_Toc19697004"/>
      <w:r>
        <w:rPr>
          <w:rFonts w:hint="eastAsia"/>
        </w:rPr>
        <w:t>내보내기</w:t>
      </w:r>
      <w:bookmarkEnd w:id="29"/>
    </w:p>
    <w:p w14:paraId="713F622C" w14:textId="2009AD6F" w:rsidR="00AD4C24" w:rsidRDefault="00AD4C24" w:rsidP="00AD4C24">
      <w:pPr>
        <w:pStyle w:val="aa"/>
        <w:numPr>
          <w:ilvl w:val="0"/>
          <w:numId w:val="20"/>
        </w:numPr>
        <w:ind w:leftChars="0"/>
      </w:pPr>
      <w:r>
        <w:rPr>
          <w:rFonts w:hint="eastAsia"/>
        </w:rPr>
        <w:t>[툴]</w:t>
      </w:r>
      <w:r>
        <w:t xml:space="preserve"> – [</w:t>
      </w:r>
      <w:r>
        <w:rPr>
          <w:rFonts w:hint="eastAsia"/>
        </w:rPr>
        <w:t>내보내기]</w:t>
      </w:r>
      <w:r>
        <w:t xml:space="preserve"> </w:t>
      </w:r>
      <w:r>
        <w:rPr>
          <w:rFonts w:hint="eastAsia"/>
        </w:rPr>
        <w:t>메뉴를 클릭합니다.</w:t>
      </w:r>
      <w:r w:rsidR="00E62CA2">
        <w:br/>
      </w:r>
      <w:r w:rsidR="00E10CEF">
        <w:rPr>
          <w:rFonts w:hint="eastAsia"/>
        </w:rPr>
        <w:t>상용</w:t>
      </w:r>
      <w:r w:rsidR="00E10CEF">
        <w:t xml:space="preserve"> P&amp;ID</w:t>
      </w:r>
      <w:r w:rsidR="00E10CEF">
        <w:rPr>
          <w:rFonts w:hint="eastAsia"/>
        </w:rPr>
        <w:t xml:space="preserve">로 변환하기 위해 데이터베이스에 있는 설계 정보를 </w:t>
      </w:r>
      <w:r w:rsidR="00E10CEF">
        <w:t xml:space="preserve">XML </w:t>
      </w:r>
      <w:r w:rsidR="00E10CEF">
        <w:rPr>
          <w:rFonts w:hint="eastAsia"/>
        </w:rPr>
        <w:t>파일로 생성할 수 있습니다.</w:t>
      </w:r>
    </w:p>
    <w:p w14:paraId="2E4F3A1E" w14:textId="16029191" w:rsidR="00892BEF" w:rsidRDefault="00892BEF" w:rsidP="00892BEF">
      <w:pPr>
        <w:jc w:val="center"/>
      </w:pPr>
      <w:r>
        <w:rPr>
          <w:noProof/>
        </w:rPr>
        <w:drawing>
          <wp:inline distT="0" distB="0" distL="0" distR="0" wp14:anchorId="788B93D8" wp14:editId="4AB63394">
            <wp:extent cx="5701749" cy="3470992"/>
            <wp:effectExtent l="0" t="0" r="0" b="0"/>
            <wp:docPr id="193" name="그림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55050" cy="350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73659" w14:textId="5DC20C33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>ML</w:t>
      </w:r>
      <w:r>
        <w:rPr>
          <w:rFonts w:hint="eastAsia"/>
        </w:rPr>
        <w:t>로 생성할 도면들을 선택합니다</w:t>
      </w:r>
    </w:p>
    <w:p w14:paraId="18E25F1F" w14:textId="0F04D2E4" w:rsidR="00892BEF" w:rsidRDefault="00892BEF" w:rsidP="00892BEF">
      <w:pPr>
        <w:pStyle w:val="aa"/>
        <w:numPr>
          <w:ilvl w:val="1"/>
          <w:numId w:val="20"/>
        </w:numPr>
        <w:ind w:leftChars="0"/>
      </w:pPr>
      <w:r>
        <w:rPr>
          <w:rFonts w:hint="eastAsia"/>
        </w:rPr>
        <w:t>X</w:t>
      </w:r>
      <w:r>
        <w:t xml:space="preserve">ML </w:t>
      </w:r>
      <w:r>
        <w:rPr>
          <w:rFonts w:hint="eastAsia"/>
        </w:rPr>
        <w:t>파일들을 저장할 폴더를 선택합니다</w:t>
      </w:r>
    </w:p>
    <w:p w14:paraId="471B1FB0" w14:textId="57A90763" w:rsidR="00892BEF" w:rsidRPr="00AD4C24" w:rsidRDefault="00892BEF" w:rsidP="00892BEF">
      <w:pPr>
        <w:pStyle w:val="aa"/>
        <w:numPr>
          <w:ilvl w:val="1"/>
          <w:numId w:val="20"/>
        </w:numPr>
        <w:ind w:leftChars="0"/>
        <w:rPr>
          <w:rFonts w:hint="eastAsia"/>
        </w:rPr>
      </w:pPr>
      <w:r>
        <w:rPr>
          <w:rFonts w:hint="eastAsia"/>
        </w:rPr>
        <w:t>[</w:t>
      </w:r>
      <w:r>
        <w:t>OK]</w:t>
      </w:r>
      <w:r>
        <w:rPr>
          <w:rFonts w:hint="eastAsia"/>
        </w:rPr>
        <w:t xml:space="preserve">버튼을 눌러 </w:t>
      </w:r>
      <w:r>
        <w:t xml:space="preserve">XML </w:t>
      </w:r>
      <w:r>
        <w:rPr>
          <w:rFonts w:hint="eastAsia"/>
        </w:rPr>
        <w:t>파일들을 생성합니다</w:t>
      </w:r>
    </w:p>
    <w:sectPr w:rsidR="00892BEF" w:rsidRPr="00AD4C24" w:rsidSect="00CF21EA">
      <w:headerReference w:type="default" r:id="rId75"/>
      <w:footerReference w:type="default" r:id="rId76"/>
      <w:footerReference w:type="first" r:id="rId77"/>
      <w:pgSz w:w="11906" w:h="16838" w:code="9"/>
      <w:pgMar w:top="720" w:right="720" w:bottom="720" w:left="720" w:header="578" w:footer="397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D33738" w14:textId="77777777" w:rsidR="00D251DE" w:rsidRDefault="00D251DE">
      <w:r>
        <w:separator/>
      </w:r>
    </w:p>
  </w:endnote>
  <w:endnote w:type="continuationSeparator" w:id="0">
    <w:p w14:paraId="67CCE4A0" w14:textId="77777777" w:rsidR="00D251DE" w:rsidRDefault="00D251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48AC5" w14:textId="77777777" w:rsidR="001105CA" w:rsidRPr="002D7A1E" w:rsidRDefault="001105CA" w:rsidP="00EA536C">
    <w:pPr>
      <w:pStyle w:val="a4"/>
      <w:pBdr>
        <w:top w:val="single" w:sz="4" w:space="0" w:color="D9D9D9"/>
      </w:pBdr>
      <w:tabs>
        <w:tab w:val="center" w:pos="5233"/>
      </w:tabs>
      <w:rPr>
        <w:spacing w:val="60"/>
        <w:lang w:val="ko-KR"/>
      </w:rPr>
    </w:pPr>
    <w:r>
      <w:tab/>
    </w:r>
    <w:r>
      <w:tab/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Pr="00263121">
      <w:rPr>
        <w:noProof/>
        <w:lang w:val="ko-KR"/>
      </w:rPr>
      <w:t>3</w:t>
    </w:r>
    <w:r>
      <w:fldChar w:fldCharType="end"/>
    </w:r>
    <w:r>
      <w:t xml:space="preserve">                                              </w:t>
    </w:r>
    <w:r>
      <w:rPr>
        <w:noProof/>
      </w:rPr>
      <w:drawing>
        <wp:inline distT="0" distB="0" distL="0" distR="0" wp14:anchorId="776BDE78" wp14:editId="004293CA">
          <wp:extent cx="556895" cy="182880"/>
          <wp:effectExtent l="0" t="0" r="0" b="7620"/>
          <wp:docPr id="34" name="그림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84976" w14:textId="77777777" w:rsidR="001105CA" w:rsidRDefault="001105CA" w:rsidP="00EB508A">
    <w:pPr>
      <w:pStyle w:val="a4"/>
      <w:jc w:val="right"/>
    </w:pPr>
    <w:r>
      <w:rPr>
        <w:rFonts w:hint="eastAsia"/>
      </w:rPr>
      <w:t xml:space="preserve">  </w:t>
    </w:r>
    <w:r>
      <w:t xml:space="preserve">                                                                      </w:t>
    </w:r>
    <w:r>
      <w:rPr>
        <w:rFonts w:hint="eastAsia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7ED57B" w14:textId="77777777" w:rsidR="00D251DE" w:rsidRDefault="00D251DE">
      <w:bookmarkStart w:id="0" w:name="_Hlk482265958"/>
      <w:bookmarkEnd w:id="0"/>
      <w:r>
        <w:separator/>
      </w:r>
    </w:p>
  </w:footnote>
  <w:footnote w:type="continuationSeparator" w:id="0">
    <w:p w14:paraId="21740F4A" w14:textId="77777777" w:rsidR="00D251DE" w:rsidRDefault="00D251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0321C" w14:textId="77777777" w:rsidR="001105CA" w:rsidRPr="00EB508A" w:rsidRDefault="001105CA" w:rsidP="00996A50">
    <w:pPr>
      <w:pStyle w:val="a3"/>
      <w:jc w:val="right"/>
      <w:rPr>
        <w:szCs w:val="20"/>
      </w:rPr>
    </w:pPr>
    <w:r>
      <w:rPr>
        <w:rFonts w:hint="eastAsia"/>
        <w:color w:val="262626"/>
        <w:szCs w:val="20"/>
      </w:rPr>
      <w:t>I</w:t>
    </w:r>
    <w:r>
      <w:rPr>
        <w:color w:val="262626"/>
        <w:szCs w:val="20"/>
      </w:rPr>
      <w:t>D2</w:t>
    </w:r>
    <w:r w:rsidRPr="00EB508A">
      <w:rPr>
        <w:rFonts w:hint="eastAsia"/>
        <w:szCs w:val="20"/>
      </w:rPr>
      <w:t xml:space="preserve"> 사용자 매뉴얼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85A39"/>
    <w:multiLevelType w:val="multilevel"/>
    <w:tmpl w:val="4A40CE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5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" w15:restartNumberingAfterBreak="0">
    <w:nsid w:val="0148600B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" w15:restartNumberingAfterBreak="0">
    <w:nsid w:val="07806886"/>
    <w:multiLevelType w:val="multilevel"/>
    <w:tmpl w:val="F7BA581C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4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3" w15:restartNumberingAfterBreak="0">
    <w:nsid w:val="0E46486C"/>
    <w:multiLevelType w:val="hybridMultilevel"/>
    <w:tmpl w:val="54DCF806"/>
    <w:lvl w:ilvl="0" w:tplc="98DCB61E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07214A3"/>
    <w:multiLevelType w:val="multilevel"/>
    <w:tmpl w:val="10F04918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5" w15:restartNumberingAfterBreak="0">
    <w:nsid w:val="120B6411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6" w15:restartNumberingAfterBreak="0">
    <w:nsid w:val="165D244B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  <w:rPr>
        <w:rFonts w:cs="Times New Roman"/>
      </w:rPr>
    </w:lvl>
  </w:abstractNum>
  <w:abstractNum w:abstractNumId="7" w15:restartNumberingAfterBreak="0">
    <w:nsid w:val="189F3E50"/>
    <w:multiLevelType w:val="multilevel"/>
    <w:tmpl w:val="E7AC4384"/>
    <w:lvl w:ilvl="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5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01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3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09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7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891" w:hanging="1800"/>
      </w:pPr>
      <w:rPr>
        <w:rFonts w:hint="default"/>
      </w:rPr>
    </w:lvl>
  </w:abstractNum>
  <w:abstractNum w:abstractNumId="8" w15:restartNumberingAfterBreak="0">
    <w:nsid w:val="196A1AF9"/>
    <w:multiLevelType w:val="hybridMultilevel"/>
    <w:tmpl w:val="D33AE654"/>
    <w:lvl w:ilvl="0" w:tplc="0409000F">
      <w:start w:val="1"/>
      <w:numFmt w:val="decimal"/>
      <w:lvlText w:val="%1."/>
      <w:lvlJc w:val="left"/>
      <w:pPr>
        <w:ind w:left="800" w:hanging="400"/>
      </w:p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287E1363"/>
    <w:multiLevelType w:val="hybridMultilevel"/>
    <w:tmpl w:val="6C7C418E"/>
    <w:lvl w:ilvl="0" w:tplc="A8D80ABE">
      <w:start w:val="1"/>
      <w:numFmt w:val="decimal"/>
      <w:lvlText w:val="%1)"/>
      <w:lvlJc w:val="left"/>
      <w:pPr>
        <w:ind w:left="11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0" w15:restartNumberingAfterBreak="0">
    <w:nsid w:val="2BED4B70"/>
    <w:multiLevelType w:val="multilevel"/>
    <w:tmpl w:val="882C84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0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72" w:hanging="1800"/>
      </w:pPr>
      <w:rPr>
        <w:rFonts w:hint="default"/>
      </w:rPr>
    </w:lvl>
  </w:abstractNum>
  <w:abstractNum w:abstractNumId="11" w15:restartNumberingAfterBreak="0">
    <w:nsid w:val="2C7D6070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12" w15:restartNumberingAfterBreak="0">
    <w:nsid w:val="2D18321E"/>
    <w:multiLevelType w:val="multilevel"/>
    <w:tmpl w:val="E822FC9C"/>
    <w:lvl w:ilvl="0">
      <w:start w:val="1"/>
      <w:numFmt w:val="decimal"/>
      <w:lvlText w:val="%1"/>
      <w:lvlJc w:val="left"/>
      <w:pPr>
        <w:ind w:left="405" w:hanging="40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9" w:hanging="40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7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77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cs="Times New Roman" w:hint="default"/>
      </w:rPr>
    </w:lvl>
  </w:abstractNum>
  <w:abstractNum w:abstractNumId="13" w15:restartNumberingAfterBreak="0">
    <w:nsid w:val="31042966"/>
    <w:multiLevelType w:val="hybridMultilevel"/>
    <w:tmpl w:val="C5749BEC"/>
    <w:lvl w:ilvl="0" w:tplc="0409000F">
      <w:start w:val="1"/>
      <w:numFmt w:val="decimal"/>
      <w:lvlText w:val="%1."/>
      <w:lvlJc w:val="left"/>
      <w:pPr>
        <w:ind w:left="1134" w:hanging="400"/>
      </w:pPr>
    </w:lvl>
    <w:lvl w:ilvl="1" w:tplc="04090019" w:tentative="1">
      <w:start w:val="1"/>
      <w:numFmt w:val="upperLetter"/>
      <w:lvlText w:val="%2."/>
      <w:lvlJc w:val="left"/>
      <w:pPr>
        <w:ind w:left="1534" w:hanging="400"/>
      </w:pPr>
    </w:lvl>
    <w:lvl w:ilvl="2" w:tplc="0409001B" w:tentative="1">
      <w:start w:val="1"/>
      <w:numFmt w:val="lowerRoman"/>
      <w:lvlText w:val="%3."/>
      <w:lvlJc w:val="right"/>
      <w:pPr>
        <w:ind w:left="1934" w:hanging="400"/>
      </w:pPr>
    </w:lvl>
    <w:lvl w:ilvl="3" w:tplc="0409000F" w:tentative="1">
      <w:start w:val="1"/>
      <w:numFmt w:val="decimal"/>
      <w:lvlText w:val="%4."/>
      <w:lvlJc w:val="left"/>
      <w:pPr>
        <w:ind w:left="2334" w:hanging="400"/>
      </w:pPr>
    </w:lvl>
    <w:lvl w:ilvl="4" w:tplc="04090019" w:tentative="1">
      <w:start w:val="1"/>
      <w:numFmt w:val="upperLetter"/>
      <w:lvlText w:val="%5."/>
      <w:lvlJc w:val="left"/>
      <w:pPr>
        <w:ind w:left="2734" w:hanging="400"/>
      </w:pPr>
    </w:lvl>
    <w:lvl w:ilvl="5" w:tplc="0409001B" w:tentative="1">
      <w:start w:val="1"/>
      <w:numFmt w:val="lowerRoman"/>
      <w:lvlText w:val="%6."/>
      <w:lvlJc w:val="right"/>
      <w:pPr>
        <w:ind w:left="3134" w:hanging="400"/>
      </w:pPr>
    </w:lvl>
    <w:lvl w:ilvl="6" w:tplc="0409000F" w:tentative="1">
      <w:start w:val="1"/>
      <w:numFmt w:val="decimal"/>
      <w:lvlText w:val="%7."/>
      <w:lvlJc w:val="left"/>
      <w:pPr>
        <w:ind w:left="3534" w:hanging="400"/>
      </w:pPr>
    </w:lvl>
    <w:lvl w:ilvl="7" w:tplc="04090019" w:tentative="1">
      <w:start w:val="1"/>
      <w:numFmt w:val="upperLetter"/>
      <w:lvlText w:val="%8."/>
      <w:lvlJc w:val="left"/>
      <w:pPr>
        <w:ind w:left="3934" w:hanging="400"/>
      </w:pPr>
    </w:lvl>
    <w:lvl w:ilvl="8" w:tplc="0409001B" w:tentative="1">
      <w:start w:val="1"/>
      <w:numFmt w:val="lowerRoman"/>
      <w:lvlText w:val="%9."/>
      <w:lvlJc w:val="right"/>
      <w:pPr>
        <w:ind w:left="4334" w:hanging="400"/>
      </w:pPr>
    </w:lvl>
  </w:abstractNum>
  <w:abstractNum w:abstractNumId="14" w15:restartNumberingAfterBreak="0">
    <w:nsid w:val="31303819"/>
    <w:multiLevelType w:val="hybridMultilevel"/>
    <w:tmpl w:val="784EBAE0"/>
    <w:lvl w:ilvl="0" w:tplc="B0C04D86">
      <w:start w:val="2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15" w15:restartNumberingAfterBreak="0">
    <w:nsid w:val="391C2CF9"/>
    <w:multiLevelType w:val="hybridMultilevel"/>
    <w:tmpl w:val="8656FCAE"/>
    <w:lvl w:ilvl="0" w:tplc="2B40BEFE">
      <w:start w:val="4"/>
      <w:numFmt w:val="bullet"/>
      <w:lvlText w:val="-"/>
      <w:lvlJc w:val="left"/>
      <w:pPr>
        <w:ind w:left="1211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1" w:hanging="400"/>
      </w:pPr>
      <w:rPr>
        <w:rFonts w:ascii="Wingdings" w:hAnsi="Wingdings" w:hint="default"/>
      </w:rPr>
    </w:lvl>
  </w:abstractNum>
  <w:abstractNum w:abstractNumId="16" w15:restartNumberingAfterBreak="0">
    <w:nsid w:val="3D2C7D8E"/>
    <w:multiLevelType w:val="hybridMultilevel"/>
    <w:tmpl w:val="B372C3C0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796"/>
        </w:tabs>
        <w:ind w:left="796" w:hanging="360"/>
      </w:pPr>
      <w:rPr>
        <w:rFonts w:ascii="Courier New" w:hAnsi="Courier New" w:hint="default"/>
      </w:rPr>
    </w:lvl>
    <w:lvl w:ilvl="2" w:tplc="5986ED0A">
      <w:numFmt w:val="bullet"/>
      <w:lvlText w:val="-"/>
      <w:lvlJc w:val="left"/>
      <w:pPr>
        <w:tabs>
          <w:tab w:val="num" w:pos="1516"/>
        </w:tabs>
        <w:ind w:left="1516" w:hanging="360"/>
      </w:pPr>
      <w:rPr>
        <w:rFonts w:ascii="Arial" w:eastAsia="돋움" w:hAnsi="Aria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236"/>
        </w:tabs>
        <w:ind w:left="22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956"/>
        </w:tabs>
        <w:ind w:left="295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76"/>
        </w:tabs>
        <w:ind w:left="36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96"/>
        </w:tabs>
        <w:ind w:left="43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116"/>
        </w:tabs>
        <w:ind w:left="511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836"/>
        </w:tabs>
        <w:ind w:left="5836" w:hanging="360"/>
      </w:pPr>
      <w:rPr>
        <w:rFonts w:ascii="Wingdings" w:hAnsi="Wingdings" w:hint="default"/>
      </w:rPr>
    </w:lvl>
  </w:abstractNum>
  <w:abstractNum w:abstractNumId="17" w15:restartNumberingAfterBreak="0">
    <w:nsid w:val="43E436A6"/>
    <w:multiLevelType w:val="hybridMultilevel"/>
    <w:tmpl w:val="16BC72D8"/>
    <w:lvl w:ilvl="0" w:tplc="4C085CFA">
      <w:start w:val="4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8" w15:restartNumberingAfterBreak="0">
    <w:nsid w:val="44E71407"/>
    <w:multiLevelType w:val="hybridMultilevel"/>
    <w:tmpl w:val="093C8764"/>
    <w:lvl w:ilvl="0" w:tplc="EB220E96">
      <w:start w:val="1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19" w15:restartNumberingAfterBreak="0">
    <w:nsid w:val="4A7F3504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0" w15:restartNumberingAfterBreak="0">
    <w:nsid w:val="4E10787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1" w15:restartNumberingAfterBreak="0">
    <w:nsid w:val="51405547"/>
    <w:multiLevelType w:val="multilevel"/>
    <w:tmpl w:val="E06AC83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  <w:rPr>
        <w:b/>
      </w:r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</w:lvl>
  </w:abstractNum>
  <w:abstractNum w:abstractNumId="22" w15:restartNumberingAfterBreak="0">
    <w:nsid w:val="542F43DB"/>
    <w:multiLevelType w:val="multilevel"/>
    <w:tmpl w:val="FB348F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69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2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72" w:hanging="1800"/>
      </w:pPr>
      <w:rPr>
        <w:rFonts w:hint="default"/>
      </w:rPr>
    </w:lvl>
  </w:abstractNum>
  <w:abstractNum w:abstractNumId="23" w15:restartNumberingAfterBreak="0">
    <w:nsid w:val="5B7E3D12"/>
    <w:multiLevelType w:val="multilevel"/>
    <w:tmpl w:val="064CE39A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6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4" w15:restartNumberingAfterBreak="0">
    <w:nsid w:val="5C207743"/>
    <w:multiLevelType w:val="hybridMultilevel"/>
    <w:tmpl w:val="06F08D8E"/>
    <w:lvl w:ilvl="0" w:tplc="EDDE254A">
      <w:numFmt w:val="bullet"/>
      <w:lvlText w:val=""/>
      <w:lvlJc w:val="left"/>
      <w:pPr>
        <w:ind w:left="1164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60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4" w:hanging="400"/>
      </w:pPr>
      <w:rPr>
        <w:rFonts w:ascii="Wingdings" w:hAnsi="Wingdings" w:hint="default"/>
      </w:rPr>
    </w:lvl>
  </w:abstractNum>
  <w:abstractNum w:abstractNumId="25" w15:restartNumberingAfterBreak="0">
    <w:nsid w:val="5C6A24CC"/>
    <w:multiLevelType w:val="multilevel"/>
    <w:tmpl w:val="521A2560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26" w15:restartNumberingAfterBreak="0">
    <w:nsid w:val="69926225"/>
    <w:multiLevelType w:val="hybridMultilevel"/>
    <w:tmpl w:val="6F580872"/>
    <w:lvl w:ilvl="0" w:tplc="13AAD1C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C9A2234"/>
    <w:multiLevelType w:val="multilevel"/>
    <w:tmpl w:val="13BA4440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7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8"/>
        </w:tabs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28" w15:restartNumberingAfterBreak="0">
    <w:nsid w:val="7A491F8B"/>
    <w:multiLevelType w:val="hybridMultilevel"/>
    <w:tmpl w:val="7FB0F8D0"/>
    <w:lvl w:ilvl="0" w:tplc="4E7E965A">
      <w:numFmt w:val="bullet"/>
      <w:lvlText w:val=""/>
      <w:lvlJc w:val="left"/>
      <w:pPr>
        <w:ind w:left="112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9" w15:restartNumberingAfterBreak="0">
    <w:nsid w:val="7A8F0C1A"/>
    <w:multiLevelType w:val="hybridMultilevel"/>
    <w:tmpl w:val="3220457C"/>
    <w:lvl w:ilvl="0" w:tplc="68DC29C8">
      <w:start w:val="2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2011" w:hanging="400"/>
      </w:pPr>
    </w:lvl>
    <w:lvl w:ilvl="2" w:tplc="0409001B" w:tentative="1">
      <w:start w:val="1"/>
      <w:numFmt w:val="lowerRoman"/>
      <w:lvlText w:val="%3."/>
      <w:lvlJc w:val="right"/>
      <w:pPr>
        <w:ind w:left="2411" w:hanging="400"/>
      </w:pPr>
    </w:lvl>
    <w:lvl w:ilvl="3" w:tplc="0409000F" w:tentative="1">
      <w:start w:val="1"/>
      <w:numFmt w:val="decimal"/>
      <w:lvlText w:val="%4."/>
      <w:lvlJc w:val="left"/>
      <w:pPr>
        <w:ind w:left="2811" w:hanging="400"/>
      </w:pPr>
    </w:lvl>
    <w:lvl w:ilvl="4" w:tplc="04090019" w:tentative="1">
      <w:start w:val="1"/>
      <w:numFmt w:val="upperLetter"/>
      <w:lvlText w:val="%5."/>
      <w:lvlJc w:val="left"/>
      <w:pPr>
        <w:ind w:left="3211" w:hanging="400"/>
      </w:pPr>
    </w:lvl>
    <w:lvl w:ilvl="5" w:tplc="0409001B" w:tentative="1">
      <w:start w:val="1"/>
      <w:numFmt w:val="lowerRoman"/>
      <w:lvlText w:val="%6."/>
      <w:lvlJc w:val="right"/>
      <w:pPr>
        <w:ind w:left="3611" w:hanging="400"/>
      </w:pPr>
    </w:lvl>
    <w:lvl w:ilvl="6" w:tplc="0409000F" w:tentative="1">
      <w:start w:val="1"/>
      <w:numFmt w:val="decimal"/>
      <w:lvlText w:val="%7."/>
      <w:lvlJc w:val="left"/>
      <w:pPr>
        <w:ind w:left="4011" w:hanging="400"/>
      </w:pPr>
    </w:lvl>
    <w:lvl w:ilvl="7" w:tplc="04090019" w:tentative="1">
      <w:start w:val="1"/>
      <w:numFmt w:val="upperLetter"/>
      <w:lvlText w:val="%8."/>
      <w:lvlJc w:val="left"/>
      <w:pPr>
        <w:ind w:left="4411" w:hanging="400"/>
      </w:pPr>
    </w:lvl>
    <w:lvl w:ilvl="8" w:tplc="0409001B" w:tentative="1">
      <w:start w:val="1"/>
      <w:numFmt w:val="lowerRoman"/>
      <w:lvlText w:val="%9."/>
      <w:lvlJc w:val="right"/>
      <w:pPr>
        <w:ind w:left="4811" w:hanging="400"/>
      </w:pPr>
    </w:lvl>
  </w:abstractNum>
  <w:abstractNum w:abstractNumId="30" w15:restartNumberingAfterBreak="0">
    <w:nsid w:val="7D993189"/>
    <w:multiLevelType w:val="multilevel"/>
    <w:tmpl w:val="89E47702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tabs>
          <w:tab w:val="num" w:pos="992"/>
        </w:tabs>
        <w:ind w:left="992" w:hanging="567"/>
      </w:pPr>
      <w:rPr>
        <w:rFonts w:hint="eastAsia"/>
      </w:rPr>
    </w:lvl>
    <w:lvl w:ilvl="2">
      <w:start w:val="1"/>
      <w:numFmt w:val="decimal"/>
      <w:lvlText w:val="3.%2.%3"/>
      <w:lvlJc w:val="left"/>
      <w:pPr>
        <w:tabs>
          <w:tab w:val="num" w:pos="1417"/>
        </w:tabs>
        <w:ind w:left="1417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1984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num w:numId="1">
    <w:abstractNumId w:val="6"/>
  </w:num>
  <w:num w:numId="2">
    <w:abstractNumId w:val="12"/>
  </w:num>
  <w:num w:numId="3">
    <w:abstractNumId w:val="11"/>
  </w:num>
  <w:num w:numId="4">
    <w:abstractNumId w:val="16"/>
  </w:num>
  <w:num w:numId="5">
    <w:abstractNumId w:val="4"/>
  </w:num>
  <w:num w:numId="6">
    <w:abstractNumId w:val="1"/>
  </w:num>
  <w:num w:numId="7">
    <w:abstractNumId w:val="2"/>
  </w:num>
  <w:num w:numId="8">
    <w:abstractNumId w:val="0"/>
  </w:num>
  <w:num w:numId="9">
    <w:abstractNumId w:val="20"/>
  </w:num>
  <w:num w:numId="10">
    <w:abstractNumId w:val="27"/>
  </w:num>
  <w:num w:numId="11">
    <w:abstractNumId w:val="15"/>
  </w:num>
  <w:num w:numId="12">
    <w:abstractNumId w:val="9"/>
  </w:num>
  <w:num w:numId="13">
    <w:abstractNumId w:val="18"/>
  </w:num>
  <w:num w:numId="14">
    <w:abstractNumId w:val="19"/>
  </w:num>
  <w:num w:numId="15">
    <w:abstractNumId w:val="14"/>
  </w:num>
  <w:num w:numId="16">
    <w:abstractNumId w:val="25"/>
  </w:num>
  <w:num w:numId="17">
    <w:abstractNumId w:val="29"/>
  </w:num>
  <w:num w:numId="18">
    <w:abstractNumId w:val="7"/>
  </w:num>
  <w:num w:numId="19">
    <w:abstractNumId w:val="3"/>
  </w:num>
  <w:num w:numId="20">
    <w:abstractNumId w:val="26"/>
  </w:num>
  <w:num w:numId="21">
    <w:abstractNumId w:val="28"/>
  </w:num>
  <w:num w:numId="22">
    <w:abstractNumId w:val="24"/>
  </w:num>
  <w:num w:numId="23">
    <w:abstractNumId w:val="23"/>
  </w:num>
  <w:num w:numId="24">
    <w:abstractNumId w:val="30"/>
  </w:num>
  <w:num w:numId="25">
    <w:abstractNumId w:val="21"/>
  </w:num>
  <w:num w:numId="26">
    <w:abstractNumId w:val="5"/>
  </w:num>
  <w:num w:numId="27">
    <w:abstractNumId w:val="13"/>
  </w:num>
  <w:num w:numId="28">
    <w:abstractNumId w:val="10"/>
  </w:num>
  <w:num w:numId="29">
    <w:abstractNumId w:val="22"/>
  </w:num>
  <w:num w:numId="30">
    <w:abstractNumId w:val="8"/>
  </w:num>
  <w:num w:numId="31">
    <w:abstractNumId w:val="1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E65"/>
    <w:rsid w:val="0000128F"/>
    <w:rsid w:val="00001A22"/>
    <w:rsid w:val="00002C66"/>
    <w:rsid w:val="000033BF"/>
    <w:rsid w:val="00003FFF"/>
    <w:rsid w:val="000057F2"/>
    <w:rsid w:val="0001079F"/>
    <w:rsid w:val="00010C7A"/>
    <w:rsid w:val="000133BF"/>
    <w:rsid w:val="00015C39"/>
    <w:rsid w:val="00020D78"/>
    <w:rsid w:val="00021AA8"/>
    <w:rsid w:val="00022A3D"/>
    <w:rsid w:val="000256E4"/>
    <w:rsid w:val="00026DAD"/>
    <w:rsid w:val="000273BA"/>
    <w:rsid w:val="0003053E"/>
    <w:rsid w:val="00032333"/>
    <w:rsid w:val="00034140"/>
    <w:rsid w:val="00040BED"/>
    <w:rsid w:val="00041F3B"/>
    <w:rsid w:val="000433CD"/>
    <w:rsid w:val="000458FE"/>
    <w:rsid w:val="00046408"/>
    <w:rsid w:val="00051761"/>
    <w:rsid w:val="00054F50"/>
    <w:rsid w:val="00055C33"/>
    <w:rsid w:val="000563E8"/>
    <w:rsid w:val="000579E6"/>
    <w:rsid w:val="00057D31"/>
    <w:rsid w:val="00060415"/>
    <w:rsid w:val="000617CA"/>
    <w:rsid w:val="000653F7"/>
    <w:rsid w:val="00066049"/>
    <w:rsid w:val="000665BB"/>
    <w:rsid w:val="0007067A"/>
    <w:rsid w:val="00072335"/>
    <w:rsid w:val="000725EC"/>
    <w:rsid w:val="000733BD"/>
    <w:rsid w:val="00073F85"/>
    <w:rsid w:val="00077926"/>
    <w:rsid w:val="00081BC9"/>
    <w:rsid w:val="00081E7E"/>
    <w:rsid w:val="00083086"/>
    <w:rsid w:val="00083729"/>
    <w:rsid w:val="00083AA2"/>
    <w:rsid w:val="00084C54"/>
    <w:rsid w:val="000852D3"/>
    <w:rsid w:val="000853DB"/>
    <w:rsid w:val="00086B82"/>
    <w:rsid w:val="00087187"/>
    <w:rsid w:val="000876E2"/>
    <w:rsid w:val="0009098A"/>
    <w:rsid w:val="00094648"/>
    <w:rsid w:val="00095053"/>
    <w:rsid w:val="00097BAB"/>
    <w:rsid w:val="000A11F5"/>
    <w:rsid w:val="000A3445"/>
    <w:rsid w:val="000A3A9A"/>
    <w:rsid w:val="000A51EA"/>
    <w:rsid w:val="000B053E"/>
    <w:rsid w:val="000B24B4"/>
    <w:rsid w:val="000B4BFB"/>
    <w:rsid w:val="000B5510"/>
    <w:rsid w:val="000B78EC"/>
    <w:rsid w:val="000B7E21"/>
    <w:rsid w:val="000C038B"/>
    <w:rsid w:val="000C1246"/>
    <w:rsid w:val="000C1A6A"/>
    <w:rsid w:val="000C3CD3"/>
    <w:rsid w:val="000C3CFD"/>
    <w:rsid w:val="000C404E"/>
    <w:rsid w:val="000C4C4F"/>
    <w:rsid w:val="000D3930"/>
    <w:rsid w:val="000D3C08"/>
    <w:rsid w:val="000D71FD"/>
    <w:rsid w:val="000E0D12"/>
    <w:rsid w:val="000E19CD"/>
    <w:rsid w:val="000E2172"/>
    <w:rsid w:val="000E429C"/>
    <w:rsid w:val="000E4B0A"/>
    <w:rsid w:val="000E7FD6"/>
    <w:rsid w:val="000F158F"/>
    <w:rsid w:val="000F2C73"/>
    <w:rsid w:val="000F4698"/>
    <w:rsid w:val="000F4A96"/>
    <w:rsid w:val="000F5A39"/>
    <w:rsid w:val="000F7E4B"/>
    <w:rsid w:val="000F7EE1"/>
    <w:rsid w:val="001000C3"/>
    <w:rsid w:val="001000E9"/>
    <w:rsid w:val="0010207D"/>
    <w:rsid w:val="001045ED"/>
    <w:rsid w:val="0010502C"/>
    <w:rsid w:val="00106066"/>
    <w:rsid w:val="00106784"/>
    <w:rsid w:val="001105CA"/>
    <w:rsid w:val="00111513"/>
    <w:rsid w:val="001241BF"/>
    <w:rsid w:val="0012646C"/>
    <w:rsid w:val="001268B1"/>
    <w:rsid w:val="00130CBA"/>
    <w:rsid w:val="00136727"/>
    <w:rsid w:val="00136A93"/>
    <w:rsid w:val="00143374"/>
    <w:rsid w:val="00143D1C"/>
    <w:rsid w:val="00143F22"/>
    <w:rsid w:val="0015042A"/>
    <w:rsid w:val="00152306"/>
    <w:rsid w:val="00156BE2"/>
    <w:rsid w:val="00162733"/>
    <w:rsid w:val="001632E8"/>
    <w:rsid w:val="0016711A"/>
    <w:rsid w:val="00181CCC"/>
    <w:rsid w:val="00182457"/>
    <w:rsid w:val="00183948"/>
    <w:rsid w:val="001847F5"/>
    <w:rsid w:val="00185660"/>
    <w:rsid w:val="00185B88"/>
    <w:rsid w:val="00187858"/>
    <w:rsid w:val="00187C37"/>
    <w:rsid w:val="00187E50"/>
    <w:rsid w:val="001908D8"/>
    <w:rsid w:val="0019273B"/>
    <w:rsid w:val="00192EDC"/>
    <w:rsid w:val="0019309F"/>
    <w:rsid w:val="00197E5B"/>
    <w:rsid w:val="001A073D"/>
    <w:rsid w:val="001A2643"/>
    <w:rsid w:val="001A57B5"/>
    <w:rsid w:val="001A69BA"/>
    <w:rsid w:val="001A6EF9"/>
    <w:rsid w:val="001B11E3"/>
    <w:rsid w:val="001B202A"/>
    <w:rsid w:val="001B503C"/>
    <w:rsid w:val="001B5596"/>
    <w:rsid w:val="001B5D79"/>
    <w:rsid w:val="001B6013"/>
    <w:rsid w:val="001B7CC4"/>
    <w:rsid w:val="001C3DF8"/>
    <w:rsid w:val="001C4540"/>
    <w:rsid w:val="001C78BF"/>
    <w:rsid w:val="001D11E6"/>
    <w:rsid w:val="001D1DEC"/>
    <w:rsid w:val="001D312B"/>
    <w:rsid w:val="001D6DB3"/>
    <w:rsid w:val="001D7A90"/>
    <w:rsid w:val="001E1D7C"/>
    <w:rsid w:val="001E3539"/>
    <w:rsid w:val="001E6E67"/>
    <w:rsid w:val="001F062F"/>
    <w:rsid w:val="001F2863"/>
    <w:rsid w:val="002002B1"/>
    <w:rsid w:val="00200E6C"/>
    <w:rsid w:val="00201515"/>
    <w:rsid w:val="00207D1C"/>
    <w:rsid w:val="002114E0"/>
    <w:rsid w:val="00213364"/>
    <w:rsid w:val="00213FE4"/>
    <w:rsid w:val="002161F5"/>
    <w:rsid w:val="002207D4"/>
    <w:rsid w:val="002218A5"/>
    <w:rsid w:val="00221C75"/>
    <w:rsid w:val="00225CD1"/>
    <w:rsid w:val="002262D5"/>
    <w:rsid w:val="00232B13"/>
    <w:rsid w:val="00232B75"/>
    <w:rsid w:val="0023756C"/>
    <w:rsid w:val="00240879"/>
    <w:rsid w:val="00243969"/>
    <w:rsid w:val="00244058"/>
    <w:rsid w:val="002446CA"/>
    <w:rsid w:val="0024693D"/>
    <w:rsid w:val="0025205B"/>
    <w:rsid w:val="002529A0"/>
    <w:rsid w:val="0025343B"/>
    <w:rsid w:val="002565FC"/>
    <w:rsid w:val="0025714F"/>
    <w:rsid w:val="00261D90"/>
    <w:rsid w:val="00263121"/>
    <w:rsid w:val="00263CD4"/>
    <w:rsid w:val="00265E5A"/>
    <w:rsid w:val="00267671"/>
    <w:rsid w:val="00267878"/>
    <w:rsid w:val="00267FED"/>
    <w:rsid w:val="002722B9"/>
    <w:rsid w:val="0027497A"/>
    <w:rsid w:val="00274F41"/>
    <w:rsid w:val="00275F0A"/>
    <w:rsid w:val="00277D01"/>
    <w:rsid w:val="00283940"/>
    <w:rsid w:val="00285F99"/>
    <w:rsid w:val="00286F8F"/>
    <w:rsid w:val="002870F9"/>
    <w:rsid w:val="0029138D"/>
    <w:rsid w:val="002A0759"/>
    <w:rsid w:val="002A1EA5"/>
    <w:rsid w:val="002A3502"/>
    <w:rsid w:val="002A50FA"/>
    <w:rsid w:val="002B237F"/>
    <w:rsid w:val="002B4AEA"/>
    <w:rsid w:val="002B56EF"/>
    <w:rsid w:val="002B710E"/>
    <w:rsid w:val="002C0BB3"/>
    <w:rsid w:val="002C0E6B"/>
    <w:rsid w:val="002C0EA4"/>
    <w:rsid w:val="002C2C4C"/>
    <w:rsid w:val="002C3566"/>
    <w:rsid w:val="002C3CC5"/>
    <w:rsid w:val="002C79B1"/>
    <w:rsid w:val="002D001A"/>
    <w:rsid w:val="002D2E1D"/>
    <w:rsid w:val="002D5EAB"/>
    <w:rsid w:val="002D6B5F"/>
    <w:rsid w:val="002D7985"/>
    <w:rsid w:val="002D7ED3"/>
    <w:rsid w:val="002E0B7F"/>
    <w:rsid w:val="002E2A36"/>
    <w:rsid w:val="002F104E"/>
    <w:rsid w:val="002F1331"/>
    <w:rsid w:val="002F4C95"/>
    <w:rsid w:val="003006C8"/>
    <w:rsid w:val="0030384B"/>
    <w:rsid w:val="00304890"/>
    <w:rsid w:val="00304D41"/>
    <w:rsid w:val="00310416"/>
    <w:rsid w:val="00310E99"/>
    <w:rsid w:val="00311D84"/>
    <w:rsid w:val="00312594"/>
    <w:rsid w:val="003145C5"/>
    <w:rsid w:val="00316277"/>
    <w:rsid w:val="003231E4"/>
    <w:rsid w:val="00327BB6"/>
    <w:rsid w:val="0033199E"/>
    <w:rsid w:val="00331CA2"/>
    <w:rsid w:val="0033700B"/>
    <w:rsid w:val="00337926"/>
    <w:rsid w:val="0034019B"/>
    <w:rsid w:val="00340BF3"/>
    <w:rsid w:val="00340CA5"/>
    <w:rsid w:val="003414D9"/>
    <w:rsid w:val="00341EE1"/>
    <w:rsid w:val="00342891"/>
    <w:rsid w:val="00344040"/>
    <w:rsid w:val="00345050"/>
    <w:rsid w:val="003513FC"/>
    <w:rsid w:val="003522CB"/>
    <w:rsid w:val="00355721"/>
    <w:rsid w:val="00363EF6"/>
    <w:rsid w:val="0036624E"/>
    <w:rsid w:val="00366EC8"/>
    <w:rsid w:val="00367C37"/>
    <w:rsid w:val="00372625"/>
    <w:rsid w:val="00374D7E"/>
    <w:rsid w:val="00381BC5"/>
    <w:rsid w:val="003826F7"/>
    <w:rsid w:val="00383522"/>
    <w:rsid w:val="00384136"/>
    <w:rsid w:val="0038425B"/>
    <w:rsid w:val="0038446F"/>
    <w:rsid w:val="00384D8E"/>
    <w:rsid w:val="00385B4C"/>
    <w:rsid w:val="003868A8"/>
    <w:rsid w:val="00387387"/>
    <w:rsid w:val="00392AE7"/>
    <w:rsid w:val="00393774"/>
    <w:rsid w:val="00395968"/>
    <w:rsid w:val="00395DD7"/>
    <w:rsid w:val="003965A7"/>
    <w:rsid w:val="003A11B9"/>
    <w:rsid w:val="003A1BED"/>
    <w:rsid w:val="003A2EA2"/>
    <w:rsid w:val="003A2FE0"/>
    <w:rsid w:val="003A30F0"/>
    <w:rsid w:val="003A6CE1"/>
    <w:rsid w:val="003A7B08"/>
    <w:rsid w:val="003A7BC2"/>
    <w:rsid w:val="003B23DE"/>
    <w:rsid w:val="003B2B68"/>
    <w:rsid w:val="003B50F5"/>
    <w:rsid w:val="003B72B5"/>
    <w:rsid w:val="003B74EC"/>
    <w:rsid w:val="003C7D10"/>
    <w:rsid w:val="003D35D3"/>
    <w:rsid w:val="003D48E3"/>
    <w:rsid w:val="003D5BCE"/>
    <w:rsid w:val="003E0DE9"/>
    <w:rsid w:val="003E1C9F"/>
    <w:rsid w:val="003E51F7"/>
    <w:rsid w:val="003E7C7E"/>
    <w:rsid w:val="003F1173"/>
    <w:rsid w:val="003F2E32"/>
    <w:rsid w:val="003F39F0"/>
    <w:rsid w:val="003F56E2"/>
    <w:rsid w:val="003F6EFA"/>
    <w:rsid w:val="003F79FB"/>
    <w:rsid w:val="00400812"/>
    <w:rsid w:val="00400F4A"/>
    <w:rsid w:val="0040184F"/>
    <w:rsid w:val="0040229F"/>
    <w:rsid w:val="00402370"/>
    <w:rsid w:val="004029B0"/>
    <w:rsid w:val="00402E61"/>
    <w:rsid w:val="004032F8"/>
    <w:rsid w:val="00403323"/>
    <w:rsid w:val="0040489D"/>
    <w:rsid w:val="004051DB"/>
    <w:rsid w:val="00405B60"/>
    <w:rsid w:val="00407B7B"/>
    <w:rsid w:val="0041224D"/>
    <w:rsid w:val="00417C43"/>
    <w:rsid w:val="00420AFB"/>
    <w:rsid w:val="00424083"/>
    <w:rsid w:val="00424659"/>
    <w:rsid w:val="00424EB4"/>
    <w:rsid w:val="004301C8"/>
    <w:rsid w:val="004326D3"/>
    <w:rsid w:val="00433ADA"/>
    <w:rsid w:val="00434BD2"/>
    <w:rsid w:val="00440C09"/>
    <w:rsid w:val="0044158C"/>
    <w:rsid w:val="00442448"/>
    <w:rsid w:val="0044424C"/>
    <w:rsid w:val="00446020"/>
    <w:rsid w:val="00446045"/>
    <w:rsid w:val="00447E9B"/>
    <w:rsid w:val="00450107"/>
    <w:rsid w:val="004502D7"/>
    <w:rsid w:val="004520DE"/>
    <w:rsid w:val="004535C7"/>
    <w:rsid w:val="00453A18"/>
    <w:rsid w:val="0045442A"/>
    <w:rsid w:val="00454C63"/>
    <w:rsid w:val="00454E85"/>
    <w:rsid w:val="00455DDA"/>
    <w:rsid w:val="00460B43"/>
    <w:rsid w:val="00460FFD"/>
    <w:rsid w:val="00463053"/>
    <w:rsid w:val="00464370"/>
    <w:rsid w:val="0046572E"/>
    <w:rsid w:val="004673D0"/>
    <w:rsid w:val="00470EC1"/>
    <w:rsid w:val="00474BC7"/>
    <w:rsid w:val="00475ED2"/>
    <w:rsid w:val="0047750B"/>
    <w:rsid w:val="00477BF7"/>
    <w:rsid w:val="004812B0"/>
    <w:rsid w:val="004841BC"/>
    <w:rsid w:val="004844E6"/>
    <w:rsid w:val="00491A35"/>
    <w:rsid w:val="00491C07"/>
    <w:rsid w:val="0049341B"/>
    <w:rsid w:val="00497622"/>
    <w:rsid w:val="004A068C"/>
    <w:rsid w:val="004A1983"/>
    <w:rsid w:val="004A1E52"/>
    <w:rsid w:val="004A2DB0"/>
    <w:rsid w:val="004A32B6"/>
    <w:rsid w:val="004B0C36"/>
    <w:rsid w:val="004B22F8"/>
    <w:rsid w:val="004B3233"/>
    <w:rsid w:val="004B351E"/>
    <w:rsid w:val="004B51F2"/>
    <w:rsid w:val="004C12C3"/>
    <w:rsid w:val="004C2924"/>
    <w:rsid w:val="004C2C04"/>
    <w:rsid w:val="004C3232"/>
    <w:rsid w:val="004C4626"/>
    <w:rsid w:val="004C5627"/>
    <w:rsid w:val="004C62E0"/>
    <w:rsid w:val="004D02CC"/>
    <w:rsid w:val="004D0D4E"/>
    <w:rsid w:val="004D21E3"/>
    <w:rsid w:val="004D5FC3"/>
    <w:rsid w:val="004E011F"/>
    <w:rsid w:val="004E1278"/>
    <w:rsid w:val="004E16BE"/>
    <w:rsid w:val="004E3944"/>
    <w:rsid w:val="004E42AE"/>
    <w:rsid w:val="004E4B78"/>
    <w:rsid w:val="004E50D7"/>
    <w:rsid w:val="004E5F4D"/>
    <w:rsid w:val="004E6CA7"/>
    <w:rsid w:val="004E7256"/>
    <w:rsid w:val="004E7DCE"/>
    <w:rsid w:val="004F559A"/>
    <w:rsid w:val="004F5F32"/>
    <w:rsid w:val="004F6416"/>
    <w:rsid w:val="004F699B"/>
    <w:rsid w:val="004F719B"/>
    <w:rsid w:val="004F75F7"/>
    <w:rsid w:val="00500B8D"/>
    <w:rsid w:val="00501FC2"/>
    <w:rsid w:val="0050216C"/>
    <w:rsid w:val="00502F2C"/>
    <w:rsid w:val="00504FD9"/>
    <w:rsid w:val="00505084"/>
    <w:rsid w:val="00505EDA"/>
    <w:rsid w:val="005111E5"/>
    <w:rsid w:val="005119EE"/>
    <w:rsid w:val="00511BBA"/>
    <w:rsid w:val="0051235E"/>
    <w:rsid w:val="0051516E"/>
    <w:rsid w:val="00515659"/>
    <w:rsid w:val="005206EF"/>
    <w:rsid w:val="00520EEC"/>
    <w:rsid w:val="00521543"/>
    <w:rsid w:val="005224A0"/>
    <w:rsid w:val="00522ACF"/>
    <w:rsid w:val="00523A9A"/>
    <w:rsid w:val="005242AE"/>
    <w:rsid w:val="00524544"/>
    <w:rsid w:val="00526F95"/>
    <w:rsid w:val="005301B3"/>
    <w:rsid w:val="00530756"/>
    <w:rsid w:val="00533070"/>
    <w:rsid w:val="0053367F"/>
    <w:rsid w:val="005353F1"/>
    <w:rsid w:val="00536FA7"/>
    <w:rsid w:val="0054095F"/>
    <w:rsid w:val="005429F9"/>
    <w:rsid w:val="005432F2"/>
    <w:rsid w:val="00544B46"/>
    <w:rsid w:val="00546F73"/>
    <w:rsid w:val="00547EA0"/>
    <w:rsid w:val="005515DD"/>
    <w:rsid w:val="005561D8"/>
    <w:rsid w:val="0055656C"/>
    <w:rsid w:val="005566D6"/>
    <w:rsid w:val="00557544"/>
    <w:rsid w:val="00565C7D"/>
    <w:rsid w:val="00570872"/>
    <w:rsid w:val="0057198D"/>
    <w:rsid w:val="00573BD4"/>
    <w:rsid w:val="00576460"/>
    <w:rsid w:val="00577729"/>
    <w:rsid w:val="00580C4D"/>
    <w:rsid w:val="00581969"/>
    <w:rsid w:val="00582524"/>
    <w:rsid w:val="005839AA"/>
    <w:rsid w:val="00584447"/>
    <w:rsid w:val="00586B6C"/>
    <w:rsid w:val="005914E6"/>
    <w:rsid w:val="005925B2"/>
    <w:rsid w:val="00595850"/>
    <w:rsid w:val="00596BA3"/>
    <w:rsid w:val="005A0FB2"/>
    <w:rsid w:val="005A2D4C"/>
    <w:rsid w:val="005A4E53"/>
    <w:rsid w:val="005A75C2"/>
    <w:rsid w:val="005A7603"/>
    <w:rsid w:val="005B15F1"/>
    <w:rsid w:val="005B47C3"/>
    <w:rsid w:val="005B5E84"/>
    <w:rsid w:val="005B6196"/>
    <w:rsid w:val="005C0A22"/>
    <w:rsid w:val="005C2399"/>
    <w:rsid w:val="005C483E"/>
    <w:rsid w:val="005C49AE"/>
    <w:rsid w:val="005C5D59"/>
    <w:rsid w:val="005C6B89"/>
    <w:rsid w:val="005D0100"/>
    <w:rsid w:val="005D2741"/>
    <w:rsid w:val="005D4F20"/>
    <w:rsid w:val="005D61F5"/>
    <w:rsid w:val="005D67D7"/>
    <w:rsid w:val="005E2A8C"/>
    <w:rsid w:val="005E374D"/>
    <w:rsid w:val="005E71C9"/>
    <w:rsid w:val="005E751D"/>
    <w:rsid w:val="005F3BC8"/>
    <w:rsid w:val="005F4D20"/>
    <w:rsid w:val="005F60D1"/>
    <w:rsid w:val="005F6CCA"/>
    <w:rsid w:val="00601564"/>
    <w:rsid w:val="00602EC2"/>
    <w:rsid w:val="00603006"/>
    <w:rsid w:val="006048E9"/>
    <w:rsid w:val="00604F34"/>
    <w:rsid w:val="006050A0"/>
    <w:rsid w:val="00605DAD"/>
    <w:rsid w:val="006071E5"/>
    <w:rsid w:val="006072CF"/>
    <w:rsid w:val="006074B6"/>
    <w:rsid w:val="00607CC2"/>
    <w:rsid w:val="00610B5B"/>
    <w:rsid w:val="006120AB"/>
    <w:rsid w:val="00613395"/>
    <w:rsid w:val="006162F5"/>
    <w:rsid w:val="0061688D"/>
    <w:rsid w:val="00621BA9"/>
    <w:rsid w:val="00624866"/>
    <w:rsid w:val="00624F8A"/>
    <w:rsid w:val="00634108"/>
    <w:rsid w:val="00634F52"/>
    <w:rsid w:val="00635270"/>
    <w:rsid w:val="00635306"/>
    <w:rsid w:val="00636044"/>
    <w:rsid w:val="0063606D"/>
    <w:rsid w:val="00636260"/>
    <w:rsid w:val="00636C75"/>
    <w:rsid w:val="006374DB"/>
    <w:rsid w:val="00642D01"/>
    <w:rsid w:val="00643DD2"/>
    <w:rsid w:val="00644962"/>
    <w:rsid w:val="00644FBD"/>
    <w:rsid w:val="006477D0"/>
    <w:rsid w:val="006510B3"/>
    <w:rsid w:val="006538E0"/>
    <w:rsid w:val="006551B6"/>
    <w:rsid w:val="00656F30"/>
    <w:rsid w:val="00661E15"/>
    <w:rsid w:val="006621B0"/>
    <w:rsid w:val="006635F1"/>
    <w:rsid w:val="00663E12"/>
    <w:rsid w:val="00671F0E"/>
    <w:rsid w:val="00674191"/>
    <w:rsid w:val="00677E12"/>
    <w:rsid w:val="00682E0E"/>
    <w:rsid w:val="00683B1B"/>
    <w:rsid w:val="00691C1D"/>
    <w:rsid w:val="006948DA"/>
    <w:rsid w:val="00695665"/>
    <w:rsid w:val="00696C55"/>
    <w:rsid w:val="006974AF"/>
    <w:rsid w:val="006A5120"/>
    <w:rsid w:val="006A75D9"/>
    <w:rsid w:val="006A7E27"/>
    <w:rsid w:val="006B0239"/>
    <w:rsid w:val="006B2685"/>
    <w:rsid w:val="006B40D7"/>
    <w:rsid w:val="006B49F6"/>
    <w:rsid w:val="006B761E"/>
    <w:rsid w:val="006C21A8"/>
    <w:rsid w:val="006C264E"/>
    <w:rsid w:val="006C2A21"/>
    <w:rsid w:val="006C3C0F"/>
    <w:rsid w:val="006C71FD"/>
    <w:rsid w:val="006D1865"/>
    <w:rsid w:val="006D1B8F"/>
    <w:rsid w:val="006D40AD"/>
    <w:rsid w:val="006D5FA3"/>
    <w:rsid w:val="006E1CAB"/>
    <w:rsid w:val="006E4822"/>
    <w:rsid w:val="006E7012"/>
    <w:rsid w:val="006F0465"/>
    <w:rsid w:val="006F112E"/>
    <w:rsid w:val="006F268D"/>
    <w:rsid w:val="006F4A80"/>
    <w:rsid w:val="006F6984"/>
    <w:rsid w:val="006F7185"/>
    <w:rsid w:val="00701FFD"/>
    <w:rsid w:val="00703FDA"/>
    <w:rsid w:val="00704162"/>
    <w:rsid w:val="00706D27"/>
    <w:rsid w:val="007113E4"/>
    <w:rsid w:val="00712715"/>
    <w:rsid w:val="00714681"/>
    <w:rsid w:val="00715421"/>
    <w:rsid w:val="0071782A"/>
    <w:rsid w:val="00720702"/>
    <w:rsid w:val="007231A2"/>
    <w:rsid w:val="00723F48"/>
    <w:rsid w:val="00724681"/>
    <w:rsid w:val="00724DDC"/>
    <w:rsid w:val="00732ADB"/>
    <w:rsid w:val="00733E45"/>
    <w:rsid w:val="00734458"/>
    <w:rsid w:val="0073498D"/>
    <w:rsid w:val="00734F1C"/>
    <w:rsid w:val="00741FD5"/>
    <w:rsid w:val="007424D9"/>
    <w:rsid w:val="00744397"/>
    <w:rsid w:val="00745814"/>
    <w:rsid w:val="00747976"/>
    <w:rsid w:val="00751D73"/>
    <w:rsid w:val="00756A19"/>
    <w:rsid w:val="00756C99"/>
    <w:rsid w:val="0075792B"/>
    <w:rsid w:val="007615C5"/>
    <w:rsid w:val="007618E8"/>
    <w:rsid w:val="007630D0"/>
    <w:rsid w:val="0077015A"/>
    <w:rsid w:val="00770698"/>
    <w:rsid w:val="00772024"/>
    <w:rsid w:val="00774554"/>
    <w:rsid w:val="00774647"/>
    <w:rsid w:val="0077516F"/>
    <w:rsid w:val="00775D86"/>
    <w:rsid w:val="00776706"/>
    <w:rsid w:val="00776829"/>
    <w:rsid w:val="00776C0C"/>
    <w:rsid w:val="00780D72"/>
    <w:rsid w:val="007819A1"/>
    <w:rsid w:val="00783BC0"/>
    <w:rsid w:val="00786E3C"/>
    <w:rsid w:val="00787121"/>
    <w:rsid w:val="007918A7"/>
    <w:rsid w:val="00791C31"/>
    <w:rsid w:val="0079218B"/>
    <w:rsid w:val="00792B45"/>
    <w:rsid w:val="007931C2"/>
    <w:rsid w:val="0079386F"/>
    <w:rsid w:val="00793E78"/>
    <w:rsid w:val="00794631"/>
    <w:rsid w:val="00795B56"/>
    <w:rsid w:val="00797AFF"/>
    <w:rsid w:val="007A14FB"/>
    <w:rsid w:val="007A156E"/>
    <w:rsid w:val="007A5523"/>
    <w:rsid w:val="007B0446"/>
    <w:rsid w:val="007B2367"/>
    <w:rsid w:val="007B7365"/>
    <w:rsid w:val="007B765B"/>
    <w:rsid w:val="007C13CC"/>
    <w:rsid w:val="007C16FB"/>
    <w:rsid w:val="007C1FA1"/>
    <w:rsid w:val="007C2120"/>
    <w:rsid w:val="007C29C5"/>
    <w:rsid w:val="007C39F0"/>
    <w:rsid w:val="007C474F"/>
    <w:rsid w:val="007C60B4"/>
    <w:rsid w:val="007D0269"/>
    <w:rsid w:val="007D3996"/>
    <w:rsid w:val="007D3F33"/>
    <w:rsid w:val="007D6881"/>
    <w:rsid w:val="007E091C"/>
    <w:rsid w:val="007E0F90"/>
    <w:rsid w:val="007E1A9E"/>
    <w:rsid w:val="007E2344"/>
    <w:rsid w:val="007E3DA7"/>
    <w:rsid w:val="007E4DCC"/>
    <w:rsid w:val="007F0CFA"/>
    <w:rsid w:val="007F107E"/>
    <w:rsid w:val="007F19D8"/>
    <w:rsid w:val="007F22B1"/>
    <w:rsid w:val="007F2C84"/>
    <w:rsid w:val="007F3305"/>
    <w:rsid w:val="007F6345"/>
    <w:rsid w:val="007F6D0D"/>
    <w:rsid w:val="00800E8D"/>
    <w:rsid w:val="00801AF1"/>
    <w:rsid w:val="00805434"/>
    <w:rsid w:val="00805BE7"/>
    <w:rsid w:val="00805FD2"/>
    <w:rsid w:val="008066B9"/>
    <w:rsid w:val="008075D1"/>
    <w:rsid w:val="0080764F"/>
    <w:rsid w:val="00807C3D"/>
    <w:rsid w:val="00811DD6"/>
    <w:rsid w:val="00814AD7"/>
    <w:rsid w:val="00817274"/>
    <w:rsid w:val="008174A0"/>
    <w:rsid w:val="0082069D"/>
    <w:rsid w:val="00823F18"/>
    <w:rsid w:val="00825F3C"/>
    <w:rsid w:val="00830E3A"/>
    <w:rsid w:val="00831EC5"/>
    <w:rsid w:val="00833B45"/>
    <w:rsid w:val="00834119"/>
    <w:rsid w:val="0083470A"/>
    <w:rsid w:val="0083472B"/>
    <w:rsid w:val="0083549D"/>
    <w:rsid w:val="00836131"/>
    <w:rsid w:val="00840332"/>
    <w:rsid w:val="0084334E"/>
    <w:rsid w:val="00845168"/>
    <w:rsid w:val="008455F9"/>
    <w:rsid w:val="00845B1F"/>
    <w:rsid w:val="0084673C"/>
    <w:rsid w:val="008471D3"/>
    <w:rsid w:val="008537F9"/>
    <w:rsid w:val="00854719"/>
    <w:rsid w:val="0085518A"/>
    <w:rsid w:val="00855CF5"/>
    <w:rsid w:val="00856226"/>
    <w:rsid w:val="00857FAC"/>
    <w:rsid w:val="00861809"/>
    <w:rsid w:val="008631CA"/>
    <w:rsid w:val="00870D1B"/>
    <w:rsid w:val="00872885"/>
    <w:rsid w:val="00874807"/>
    <w:rsid w:val="00874D81"/>
    <w:rsid w:val="008773DF"/>
    <w:rsid w:val="008801A3"/>
    <w:rsid w:val="00880704"/>
    <w:rsid w:val="00882790"/>
    <w:rsid w:val="008844AB"/>
    <w:rsid w:val="008855E5"/>
    <w:rsid w:val="00885A50"/>
    <w:rsid w:val="00886073"/>
    <w:rsid w:val="00886BBB"/>
    <w:rsid w:val="00891FCF"/>
    <w:rsid w:val="00892B72"/>
    <w:rsid w:val="00892BEF"/>
    <w:rsid w:val="00892BF1"/>
    <w:rsid w:val="008931CC"/>
    <w:rsid w:val="00893F1F"/>
    <w:rsid w:val="008955E3"/>
    <w:rsid w:val="00896BA8"/>
    <w:rsid w:val="00896D53"/>
    <w:rsid w:val="00896DCE"/>
    <w:rsid w:val="008A0BB4"/>
    <w:rsid w:val="008A131F"/>
    <w:rsid w:val="008A2F51"/>
    <w:rsid w:val="008A3DDA"/>
    <w:rsid w:val="008B0671"/>
    <w:rsid w:val="008B2DC5"/>
    <w:rsid w:val="008B4091"/>
    <w:rsid w:val="008B529F"/>
    <w:rsid w:val="008B6736"/>
    <w:rsid w:val="008B73F4"/>
    <w:rsid w:val="008C1170"/>
    <w:rsid w:val="008C13E6"/>
    <w:rsid w:val="008C368D"/>
    <w:rsid w:val="008C3F8F"/>
    <w:rsid w:val="008C5084"/>
    <w:rsid w:val="008C5482"/>
    <w:rsid w:val="008C56DC"/>
    <w:rsid w:val="008C5C51"/>
    <w:rsid w:val="008D2FB8"/>
    <w:rsid w:val="008D5A95"/>
    <w:rsid w:val="008D6D65"/>
    <w:rsid w:val="008E1C6D"/>
    <w:rsid w:val="008E5199"/>
    <w:rsid w:val="008E68BC"/>
    <w:rsid w:val="008E6A95"/>
    <w:rsid w:val="008E7219"/>
    <w:rsid w:val="008F1355"/>
    <w:rsid w:val="008F18E1"/>
    <w:rsid w:val="008F32F5"/>
    <w:rsid w:val="008F3E81"/>
    <w:rsid w:val="009006AF"/>
    <w:rsid w:val="00900AE3"/>
    <w:rsid w:val="009010B5"/>
    <w:rsid w:val="009033EA"/>
    <w:rsid w:val="00906B64"/>
    <w:rsid w:val="00906C06"/>
    <w:rsid w:val="00906E1C"/>
    <w:rsid w:val="009072C0"/>
    <w:rsid w:val="00907EC9"/>
    <w:rsid w:val="0091165E"/>
    <w:rsid w:val="00913FC7"/>
    <w:rsid w:val="0091484C"/>
    <w:rsid w:val="0092019F"/>
    <w:rsid w:val="00923927"/>
    <w:rsid w:val="00923D28"/>
    <w:rsid w:val="00924C33"/>
    <w:rsid w:val="00926D0E"/>
    <w:rsid w:val="00930BB7"/>
    <w:rsid w:val="00931284"/>
    <w:rsid w:val="009318AC"/>
    <w:rsid w:val="00931D70"/>
    <w:rsid w:val="00936600"/>
    <w:rsid w:val="00937223"/>
    <w:rsid w:val="00940491"/>
    <w:rsid w:val="009418FF"/>
    <w:rsid w:val="00941A66"/>
    <w:rsid w:val="00942504"/>
    <w:rsid w:val="00942F26"/>
    <w:rsid w:val="00943DB7"/>
    <w:rsid w:val="00943FDD"/>
    <w:rsid w:val="00944EAE"/>
    <w:rsid w:val="00945A91"/>
    <w:rsid w:val="0095252C"/>
    <w:rsid w:val="00952A06"/>
    <w:rsid w:val="00953F07"/>
    <w:rsid w:val="00954117"/>
    <w:rsid w:val="00956B72"/>
    <w:rsid w:val="0096080E"/>
    <w:rsid w:val="009619E2"/>
    <w:rsid w:val="0096567C"/>
    <w:rsid w:val="009660CE"/>
    <w:rsid w:val="00970D30"/>
    <w:rsid w:val="00970E2C"/>
    <w:rsid w:val="009715B2"/>
    <w:rsid w:val="009732AF"/>
    <w:rsid w:val="009748A4"/>
    <w:rsid w:val="00974AEB"/>
    <w:rsid w:val="0097681B"/>
    <w:rsid w:val="009769FC"/>
    <w:rsid w:val="009809FB"/>
    <w:rsid w:val="00980A7A"/>
    <w:rsid w:val="00980FE2"/>
    <w:rsid w:val="00984159"/>
    <w:rsid w:val="00984660"/>
    <w:rsid w:val="009854F6"/>
    <w:rsid w:val="00993282"/>
    <w:rsid w:val="00995544"/>
    <w:rsid w:val="009957B4"/>
    <w:rsid w:val="00995CA9"/>
    <w:rsid w:val="0099657D"/>
    <w:rsid w:val="00996A50"/>
    <w:rsid w:val="009A3784"/>
    <w:rsid w:val="009B2818"/>
    <w:rsid w:val="009B39B0"/>
    <w:rsid w:val="009B3F4C"/>
    <w:rsid w:val="009B4B6B"/>
    <w:rsid w:val="009B7263"/>
    <w:rsid w:val="009C45C8"/>
    <w:rsid w:val="009C61ED"/>
    <w:rsid w:val="009C62FF"/>
    <w:rsid w:val="009C7281"/>
    <w:rsid w:val="009D145C"/>
    <w:rsid w:val="009D201A"/>
    <w:rsid w:val="009D38EE"/>
    <w:rsid w:val="009D60D6"/>
    <w:rsid w:val="009D61AC"/>
    <w:rsid w:val="009D652C"/>
    <w:rsid w:val="009D6BFE"/>
    <w:rsid w:val="009E2E70"/>
    <w:rsid w:val="009E32F7"/>
    <w:rsid w:val="009E4DF0"/>
    <w:rsid w:val="009E5157"/>
    <w:rsid w:val="009E68C6"/>
    <w:rsid w:val="009E745F"/>
    <w:rsid w:val="009E7CBF"/>
    <w:rsid w:val="009F0555"/>
    <w:rsid w:val="009F1910"/>
    <w:rsid w:val="009F43BF"/>
    <w:rsid w:val="009F695B"/>
    <w:rsid w:val="009F6BF6"/>
    <w:rsid w:val="009F6C72"/>
    <w:rsid w:val="009F7654"/>
    <w:rsid w:val="00A01651"/>
    <w:rsid w:val="00A03501"/>
    <w:rsid w:val="00A04862"/>
    <w:rsid w:val="00A06465"/>
    <w:rsid w:val="00A07825"/>
    <w:rsid w:val="00A11848"/>
    <w:rsid w:val="00A12371"/>
    <w:rsid w:val="00A147F6"/>
    <w:rsid w:val="00A1677D"/>
    <w:rsid w:val="00A17E7D"/>
    <w:rsid w:val="00A239B6"/>
    <w:rsid w:val="00A23AA6"/>
    <w:rsid w:val="00A25C7D"/>
    <w:rsid w:val="00A2770C"/>
    <w:rsid w:val="00A31087"/>
    <w:rsid w:val="00A311A9"/>
    <w:rsid w:val="00A31442"/>
    <w:rsid w:val="00A347B1"/>
    <w:rsid w:val="00A36420"/>
    <w:rsid w:val="00A3657F"/>
    <w:rsid w:val="00A4037B"/>
    <w:rsid w:val="00A42135"/>
    <w:rsid w:val="00A456D3"/>
    <w:rsid w:val="00A457A7"/>
    <w:rsid w:val="00A46C79"/>
    <w:rsid w:val="00A50139"/>
    <w:rsid w:val="00A57722"/>
    <w:rsid w:val="00A616F6"/>
    <w:rsid w:val="00A61F05"/>
    <w:rsid w:val="00A62741"/>
    <w:rsid w:val="00A634BC"/>
    <w:rsid w:val="00A66F4F"/>
    <w:rsid w:val="00A6705C"/>
    <w:rsid w:val="00A728CE"/>
    <w:rsid w:val="00A739BA"/>
    <w:rsid w:val="00A7450A"/>
    <w:rsid w:val="00A75255"/>
    <w:rsid w:val="00A76B17"/>
    <w:rsid w:val="00A83486"/>
    <w:rsid w:val="00A849BF"/>
    <w:rsid w:val="00A850FC"/>
    <w:rsid w:val="00A8662B"/>
    <w:rsid w:val="00A87063"/>
    <w:rsid w:val="00A908B1"/>
    <w:rsid w:val="00A91141"/>
    <w:rsid w:val="00A911CD"/>
    <w:rsid w:val="00A92381"/>
    <w:rsid w:val="00A923F4"/>
    <w:rsid w:val="00A93066"/>
    <w:rsid w:val="00AA38FF"/>
    <w:rsid w:val="00AA4AF1"/>
    <w:rsid w:val="00AA529C"/>
    <w:rsid w:val="00AA5397"/>
    <w:rsid w:val="00AA544B"/>
    <w:rsid w:val="00AA6EA5"/>
    <w:rsid w:val="00AA7EB9"/>
    <w:rsid w:val="00AB1D09"/>
    <w:rsid w:val="00AB2BD1"/>
    <w:rsid w:val="00AB2E6B"/>
    <w:rsid w:val="00AB341D"/>
    <w:rsid w:val="00AB361F"/>
    <w:rsid w:val="00AB4E65"/>
    <w:rsid w:val="00AB539D"/>
    <w:rsid w:val="00AB5543"/>
    <w:rsid w:val="00AB5F3A"/>
    <w:rsid w:val="00AB7762"/>
    <w:rsid w:val="00AC03A4"/>
    <w:rsid w:val="00AC15A3"/>
    <w:rsid w:val="00AC188E"/>
    <w:rsid w:val="00AC33DF"/>
    <w:rsid w:val="00AC41BA"/>
    <w:rsid w:val="00AC55A4"/>
    <w:rsid w:val="00AC741F"/>
    <w:rsid w:val="00AC7795"/>
    <w:rsid w:val="00AD0B45"/>
    <w:rsid w:val="00AD1B31"/>
    <w:rsid w:val="00AD2D9F"/>
    <w:rsid w:val="00AD4C24"/>
    <w:rsid w:val="00AD6185"/>
    <w:rsid w:val="00AD7356"/>
    <w:rsid w:val="00AD75A3"/>
    <w:rsid w:val="00AD7A84"/>
    <w:rsid w:val="00AE0B33"/>
    <w:rsid w:val="00AE1FEA"/>
    <w:rsid w:val="00AE6A5C"/>
    <w:rsid w:val="00AF0334"/>
    <w:rsid w:val="00AF18F7"/>
    <w:rsid w:val="00AF411C"/>
    <w:rsid w:val="00AF59E9"/>
    <w:rsid w:val="00AF66B8"/>
    <w:rsid w:val="00B01A44"/>
    <w:rsid w:val="00B01F5E"/>
    <w:rsid w:val="00B03492"/>
    <w:rsid w:val="00B0430E"/>
    <w:rsid w:val="00B101FF"/>
    <w:rsid w:val="00B106E8"/>
    <w:rsid w:val="00B15A2D"/>
    <w:rsid w:val="00B17738"/>
    <w:rsid w:val="00B207B7"/>
    <w:rsid w:val="00B2133F"/>
    <w:rsid w:val="00B21741"/>
    <w:rsid w:val="00B2422B"/>
    <w:rsid w:val="00B2682E"/>
    <w:rsid w:val="00B31906"/>
    <w:rsid w:val="00B35A46"/>
    <w:rsid w:val="00B36037"/>
    <w:rsid w:val="00B36BCB"/>
    <w:rsid w:val="00B41FE3"/>
    <w:rsid w:val="00B4306D"/>
    <w:rsid w:val="00B4350C"/>
    <w:rsid w:val="00B43CFC"/>
    <w:rsid w:val="00B44C35"/>
    <w:rsid w:val="00B45E81"/>
    <w:rsid w:val="00B45F4C"/>
    <w:rsid w:val="00B46BA7"/>
    <w:rsid w:val="00B538FF"/>
    <w:rsid w:val="00B54777"/>
    <w:rsid w:val="00B54F4A"/>
    <w:rsid w:val="00B555F3"/>
    <w:rsid w:val="00B61F08"/>
    <w:rsid w:val="00B6409B"/>
    <w:rsid w:val="00B65143"/>
    <w:rsid w:val="00B66EA6"/>
    <w:rsid w:val="00B67529"/>
    <w:rsid w:val="00B67B8A"/>
    <w:rsid w:val="00B7095B"/>
    <w:rsid w:val="00B7359C"/>
    <w:rsid w:val="00B73A67"/>
    <w:rsid w:val="00B740E1"/>
    <w:rsid w:val="00B74588"/>
    <w:rsid w:val="00B7614F"/>
    <w:rsid w:val="00B77EDF"/>
    <w:rsid w:val="00B806A2"/>
    <w:rsid w:val="00B81430"/>
    <w:rsid w:val="00B81E11"/>
    <w:rsid w:val="00B82975"/>
    <w:rsid w:val="00B832E0"/>
    <w:rsid w:val="00B83BAD"/>
    <w:rsid w:val="00B83D61"/>
    <w:rsid w:val="00B85D90"/>
    <w:rsid w:val="00B85E12"/>
    <w:rsid w:val="00B9090A"/>
    <w:rsid w:val="00B933D2"/>
    <w:rsid w:val="00B946F3"/>
    <w:rsid w:val="00B94AF2"/>
    <w:rsid w:val="00B95FCB"/>
    <w:rsid w:val="00B96D57"/>
    <w:rsid w:val="00BA0EA9"/>
    <w:rsid w:val="00BA16E4"/>
    <w:rsid w:val="00BA1AF6"/>
    <w:rsid w:val="00BA39D0"/>
    <w:rsid w:val="00BB051B"/>
    <w:rsid w:val="00BB11AC"/>
    <w:rsid w:val="00BB14C1"/>
    <w:rsid w:val="00BB27B4"/>
    <w:rsid w:val="00BB2E0C"/>
    <w:rsid w:val="00BB301A"/>
    <w:rsid w:val="00BB375E"/>
    <w:rsid w:val="00BB6D6B"/>
    <w:rsid w:val="00BC1AA7"/>
    <w:rsid w:val="00BC3869"/>
    <w:rsid w:val="00BC67BC"/>
    <w:rsid w:val="00BD0C57"/>
    <w:rsid w:val="00BD4623"/>
    <w:rsid w:val="00BD7E8A"/>
    <w:rsid w:val="00BE00F0"/>
    <w:rsid w:val="00BE34D9"/>
    <w:rsid w:val="00BE403A"/>
    <w:rsid w:val="00BE544B"/>
    <w:rsid w:val="00BE5513"/>
    <w:rsid w:val="00BE6832"/>
    <w:rsid w:val="00BE7098"/>
    <w:rsid w:val="00BE77F4"/>
    <w:rsid w:val="00BF20EF"/>
    <w:rsid w:val="00BF33CD"/>
    <w:rsid w:val="00BF45EA"/>
    <w:rsid w:val="00BF4998"/>
    <w:rsid w:val="00BF5716"/>
    <w:rsid w:val="00BF7856"/>
    <w:rsid w:val="00C0288E"/>
    <w:rsid w:val="00C02F2A"/>
    <w:rsid w:val="00C0400C"/>
    <w:rsid w:val="00C062DE"/>
    <w:rsid w:val="00C07DC8"/>
    <w:rsid w:val="00C122C1"/>
    <w:rsid w:val="00C13535"/>
    <w:rsid w:val="00C1391C"/>
    <w:rsid w:val="00C144DB"/>
    <w:rsid w:val="00C1564A"/>
    <w:rsid w:val="00C176AE"/>
    <w:rsid w:val="00C206B2"/>
    <w:rsid w:val="00C221BF"/>
    <w:rsid w:val="00C235A8"/>
    <w:rsid w:val="00C24162"/>
    <w:rsid w:val="00C2423F"/>
    <w:rsid w:val="00C31F96"/>
    <w:rsid w:val="00C3532C"/>
    <w:rsid w:val="00C359D4"/>
    <w:rsid w:val="00C4026F"/>
    <w:rsid w:val="00C40A90"/>
    <w:rsid w:val="00C43CE9"/>
    <w:rsid w:val="00C50B0C"/>
    <w:rsid w:val="00C52F65"/>
    <w:rsid w:val="00C533A8"/>
    <w:rsid w:val="00C5507C"/>
    <w:rsid w:val="00C5767A"/>
    <w:rsid w:val="00C57D4B"/>
    <w:rsid w:val="00C60BCB"/>
    <w:rsid w:val="00C60D4D"/>
    <w:rsid w:val="00C61696"/>
    <w:rsid w:val="00C62604"/>
    <w:rsid w:val="00C63B27"/>
    <w:rsid w:val="00C65754"/>
    <w:rsid w:val="00C67EC5"/>
    <w:rsid w:val="00C709A1"/>
    <w:rsid w:val="00C70D74"/>
    <w:rsid w:val="00C71FEB"/>
    <w:rsid w:val="00C7276C"/>
    <w:rsid w:val="00C72EB9"/>
    <w:rsid w:val="00C72FAB"/>
    <w:rsid w:val="00C72FE3"/>
    <w:rsid w:val="00C731BB"/>
    <w:rsid w:val="00C76CA7"/>
    <w:rsid w:val="00C77554"/>
    <w:rsid w:val="00C77AFA"/>
    <w:rsid w:val="00C77CA3"/>
    <w:rsid w:val="00C8028C"/>
    <w:rsid w:val="00C843A2"/>
    <w:rsid w:val="00C84700"/>
    <w:rsid w:val="00C84EA1"/>
    <w:rsid w:val="00C86996"/>
    <w:rsid w:val="00C92BCC"/>
    <w:rsid w:val="00C93E01"/>
    <w:rsid w:val="00C943E1"/>
    <w:rsid w:val="00C96AAA"/>
    <w:rsid w:val="00C974F3"/>
    <w:rsid w:val="00CA069E"/>
    <w:rsid w:val="00CA463D"/>
    <w:rsid w:val="00CA51AE"/>
    <w:rsid w:val="00CB00A5"/>
    <w:rsid w:val="00CB0D43"/>
    <w:rsid w:val="00CB25D8"/>
    <w:rsid w:val="00CB4545"/>
    <w:rsid w:val="00CB6C02"/>
    <w:rsid w:val="00CB7DF9"/>
    <w:rsid w:val="00CC12A7"/>
    <w:rsid w:val="00CC4065"/>
    <w:rsid w:val="00CC5BF5"/>
    <w:rsid w:val="00CC60F6"/>
    <w:rsid w:val="00CC623D"/>
    <w:rsid w:val="00CD5FE0"/>
    <w:rsid w:val="00CD60A3"/>
    <w:rsid w:val="00CD6DB0"/>
    <w:rsid w:val="00CD7CEF"/>
    <w:rsid w:val="00CE1F20"/>
    <w:rsid w:val="00CE2283"/>
    <w:rsid w:val="00CE3838"/>
    <w:rsid w:val="00CE3F28"/>
    <w:rsid w:val="00CE52BF"/>
    <w:rsid w:val="00CE5E65"/>
    <w:rsid w:val="00CF0CDA"/>
    <w:rsid w:val="00CF20B7"/>
    <w:rsid w:val="00CF21EA"/>
    <w:rsid w:val="00CF226F"/>
    <w:rsid w:val="00CF5572"/>
    <w:rsid w:val="00CF5702"/>
    <w:rsid w:val="00CF5FA3"/>
    <w:rsid w:val="00D01E29"/>
    <w:rsid w:val="00D03CD8"/>
    <w:rsid w:val="00D03EB1"/>
    <w:rsid w:val="00D04ADD"/>
    <w:rsid w:val="00D0553C"/>
    <w:rsid w:val="00D066BA"/>
    <w:rsid w:val="00D07313"/>
    <w:rsid w:val="00D106BC"/>
    <w:rsid w:val="00D114E5"/>
    <w:rsid w:val="00D118DB"/>
    <w:rsid w:val="00D1489A"/>
    <w:rsid w:val="00D17EC3"/>
    <w:rsid w:val="00D224CF"/>
    <w:rsid w:val="00D251DE"/>
    <w:rsid w:val="00D26D03"/>
    <w:rsid w:val="00D275DA"/>
    <w:rsid w:val="00D3361E"/>
    <w:rsid w:val="00D339DC"/>
    <w:rsid w:val="00D349E6"/>
    <w:rsid w:val="00D36139"/>
    <w:rsid w:val="00D36BA5"/>
    <w:rsid w:val="00D37E21"/>
    <w:rsid w:val="00D4152A"/>
    <w:rsid w:val="00D41A1A"/>
    <w:rsid w:val="00D423AD"/>
    <w:rsid w:val="00D4280F"/>
    <w:rsid w:val="00D44FBB"/>
    <w:rsid w:val="00D46F9E"/>
    <w:rsid w:val="00D530D4"/>
    <w:rsid w:val="00D538CF"/>
    <w:rsid w:val="00D57584"/>
    <w:rsid w:val="00D61AC7"/>
    <w:rsid w:val="00D62397"/>
    <w:rsid w:val="00D628DF"/>
    <w:rsid w:val="00D63693"/>
    <w:rsid w:val="00D636F2"/>
    <w:rsid w:val="00D649AB"/>
    <w:rsid w:val="00D64C84"/>
    <w:rsid w:val="00D75DD1"/>
    <w:rsid w:val="00D76086"/>
    <w:rsid w:val="00D807AA"/>
    <w:rsid w:val="00D80F52"/>
    <w:rsid w:val="00D81415"/>
    <w:rsid w:val="00D81EB7"/>
    <w:rsid w:val="00D82002"/>
    <w:rsid w:val="00D84E52"/>
    <w:rsid w:val="00D8629F"/>
    <w:rsid w:val="00D86B17"/>
    <w:rsid w:val="00D87062"/>
    <w:rsid w:val="00D8712E"/>
    <w:rsid w:val="00D91AC3"/>
    <w:rsid w:val="00D93E0A"/>
    <w:rsid w:val="00D94698"/>
    <w:rsid w:val="00D949E9"/>
    <w:rsid w:val="00D95111"/>
    <w:rsid w:val="00D9715E"/>
    <w:rsid w:val="00D9763E"/>
    <w:rsid w:val="00DA22BF"/>
    <w:rsid w:val="00DA27B1"/>
    <w:rsid w:val="00DA4A06"/>
    <w:rsid w:val="00DA572F"/>
    <w:rsid w:val="00DB0504"/>
    <w:rsid w:val="00DB2620"/>
    <w:rsid w:val="00DB268B"/>
    <w:rsid w:val="00DB2C02"/>
    <w:rsid w:val="00DB4F6F"/>
    <w:rsid w:val="00DB68ED"/>
    <w:rsid w:val="00DB78D1"/>
    <w:rsid w:val="00DC0992"/>
    <w:rsid w:val="00DC1B7B"/>
    <w:rsid w:val="00DC3B45"/>
    <w:rsid w:val="00DC3F77"/>
    <w:rsid w:val="00DC4C47"/>
    <w:rsid w:val="00DC4FB1"/>
    <w:rsid w:val="00DC685B"/>
    <w:rsid w:val="00DC6F30"/>
    <w:rsid w:val="00DD10C1"/>
    <w:rsid w:val="00DD1D65"/>
    <w:rsid w:val="00DD2B4B"/>
    <w:rsid w:val="00DD4007"/>
    <w:rsid w:val="00DE0D7E"/>
    <w:rsid w:val="00DE1094"/>
    <w:rsid w:val="00DE25C3"/>
    <w:rsid w:val="00DE3B86"/>
    <w:rsid w:val="00DE685F"/>
    <w:rsid w:val="00DE78BA"/>
    <w:rsid w:val="00DF27C3"/>
    <w:rsid w:val="00DF2A19"/>
    <w:rsid w:val="00DF3153"/>
    <w:rsid w:val="00DF4BF6"/>
    <w:rsid w:val="00DF7FD3"/>
    <w:rsid w:val="00E04267"/>
    <w:rsid w:val="00E04800"/>
    <w:rsid w:val="00E06799"/>
    <w:rsid w:val="00E07180"/>
    <w:rsid w:val="00E07F53"/>
    <w:rsid w:val="00E10CEF"/>
    <w:rsid w:val="00E1248E"/>
    <w:rsid w:val="00E141C9"/>
    <w:rsid w:val="00E14B51"/>
    <w:rsid w:val="00E156C3"/>
    <w:rsid w:val="00E1660F"/>
    <w:rsid w:val="00E236BF"/>
    <w:rsid w:val="00E24EAD"/>
    <w:rsid w:val="00E26957"/>
    <w:rsid w:val="00E30631"/>
    <w:rsid w:val="00E33FF6"/>
    <w:rsid w:val="00E34337"/>
    <w:rsid w:val="00E368A0"/>
    <w:rsid w:val="00E36C44"/>
    <w:rsid w:val="00E37C4A"/>
    <w:rsid w:val="00E4010E"/>
    <w:rsid w:val="00E4350B"/>
    <w:rsid w:val="00E50EB1"/>
    <w:rsid w:val="00E51853"/>
    <w:rsid w:val="00E51957"/>
    <w:rsid w:val="00E53056"/>
    <w:rsid w:val="00E545FD"/>
    <w:rsid w:val="00E6070C"/>
    <w:rsid w:val="00E60A67"/>
    <w:rsid w:val="00E62C93"/>
    <w:rsid w:val="00E62CA2"/>
    <w:rsid w:val="00E6350A"/>
    <w:rsid w:val="00E640D2"/>
    <w:rsid w:val="00E66071"/>
    <w:rsid w:val="00E67B74"/>
    <w:rsid w:val="00E723A0"/>
    <w:rsid w:val="00E736F7"/>
    <w:rsid w:val="00E7547C"/>
    <w:rsid w:val="00E758ED"/>
    <w:rsid w:val="00E76B90"/>
    <w:rsid w:val="00E76E56"/>
    <w:rsid w:val="00E770C2"/>
    <w:rsid w:val="00E82C8D"/>
    <w:rsid w:val="00E849BC"/>
    <w:rsid w:val="00E86D25"/>
    <w:rsid w:val="00E8797B"/>
    <w:rsid w:val="00E9266E"/>
    <w:rsid w:val="00E94130"/>
    <w:rsid w:val="00E9697E"/>
    <w:rsid w:val="00EA2446"/>
    <w:rsid w:val="00EA2B87"/>
    <w:rsid w:val="00EA3DA3"/>
    <w:rsid w:val="00EA3F5E"/>
    <w:rsid w:val="00EA505B"/>
    <w:rsid w:val="00EA536C"/>
    <w:rsid w:val="00EA5BA7"/>
    <w:rsid w:val="00EA69CF"/>
    <w:rsid w:val="00EA76FA"/>
    <w:rsid w:val="00EB24E9"/>
    <w:rsid w:val="00EB348F"/>
    <w:rsid w:val="00EB3AF5"/>
    <w:rsid w:val="00EB508A"/>
    <w:rsid w:val="00EB630E"/>
    <w:rsid w:val="00EB6BB6"/>
    <w:rsid w:val="00EB7D84"/>
    <w:rsid w:val="00EC039B"/>
    <w:rsid w:val="00EC0982"/>
    <w:rsid w:val="00EC2D82"/>
    <w:rsid w:val="00EC38FE"/>
    <w:rsid w:val="00EC4050"/>
    <w:rsid w:val="00EC4ADD"/>
    <w:rsid w:val="00ED001A"/>
    <w:rsid w:val="00ED114A"/>
    <w:rsid w:val="00ED3E3D"/>
    <w:rsid w:val="00ED4848"/>
    <w:rsid w:val="00ED5CDD"/>
    <w:rsid w:val="00ED6428"/>
    <w:rsid w:val="00ED6B26"/>
    <w:rsid w:val="00ED6E95"/>
    <w:rsid w:val="00ED7615"/>
    <w:rsid w:val="00ED78E2"/>
    <w:rsid w:val="00EE1C1C"/>
    <w:rsid w:val="00EE1C2B"/>
    <w:rsid w:val="00EE63DD"/>
    <w:rsid w:val="00EF0516"/>
    <w:rsid w:val="00EF1531"/>
    <w:rsid w:val="00EF247C"/>
    <w:rsid w:val="00EF4D90"/>
    <w:rsid w:val="00EF7CF7"/>
    <w:rsid w:val="00F0425C"/>
    <w:rsid w:val="00F04562"/>
    <w:rsid w:val="00F056AC"/>
    <w:rsid w:val="00F06226"/>
    <w:rsid w:val="00F06CDE"/>
    <w:rsid w:val="00F06F37"/>
    <w:rsid w:val="00F0779D"/>
    <w:rsid w:val="00F13E53"/>
    <w:rsid w:val="00F1403D"/>
    <w:rsid w:val="00F140A5"/>
    <w:rsid w:val="00F1447F"/>
    <w:rsid w:val="00F14BFE"/>
    <w:rsid w:val="00F1551D"/>
    <w:rsid w:val="00F16D51"/>
    <w:rsid w:val="00F21835"/>
    <w:rsid w:val="00F23241"/>
    <w:rsid w:val="00F3128C"/>
    <w:rsid w:val="00F319D4"/>
    <w:rsid w:val="00F3241F"/>
    <w:rsid w:val="00F324F5"/>
    <w:rsid w:val="00F34E08"/>
    <w:rsid w:val="00F352A0"/>
    <w:rsid w:val="00F35528"/>
    <w:rsid w:val="00F369FA"/>
    <w:rsid w:val="00F371C4"/>
    <w:rsid w:val="00F4558C"/>
    <w:rsid w:val="00F45927"/>
    <w:rsid w:val="00F46782"/>
    <w:rsid w:val="00F50A06"/>
    <w:rsid w:val="00F53B47"/>
    <w:rsid w:val="00F568E2"/>
    <w:rsid w:val="00F5706D"/>
    <w:rsid w:val="00F5732C"/>
    <w:rsid w:val="00F621A6"/>
    <w:rsid w:val="00F62775"/>
    <w:rsid w:val="00F63C01"/>
    <w:rsid w:val="00F665D0"/>
    <w:rsid w:val="00F6663C"/>
    <w:rsid w:val="00F71102"/>
    <w:rsid w:val="00F71372"/>
    <w:rsid w:val="00F7257A"/>
    <w:rsid w:val="00F72CB4"/>
    <w:rsid w:val="00F73232"/>
    <w:rsid w:val="00F736D2"/>
    <w:rsid w:val="00F73A75"/>
    <w:rsid w:val="00F74CFA"/>
    <w:rsid w:val="00F77BEE"/>
    <w:rsid w:val="00F800B2"/>
    <w:rsid w:val="00F81C9B"/>
    <w:rsid w:val="00F8799D"/>
    <w:rsid w:val="00F90AD5"/>
    <w:rsid w:val="00F91F1D"/>
    <w:rsid w:val="00F956B7"/>
    <w:rsid w:val="00F96D89"/>
    <w:rsid w:val="00FA2247"/>
    <w:rsid w:val="00FA2617"/>
    <w:rsid w:val="00FA28A1"/>
    <w:rsid w:val="00FA2B96"/>
    <w:rsid w:val="00FA3487"/>
    <w:rsid w:val="00FA3E31"/>
    <w:rsid w:val="00FA5872"/>
    <w:rsid w:val="00FA5A3A"/>
    <w:rsid w:val="00FA6099"/>
    <w:rsid w:val="00FB06B3"/>
    <w:rsid w:val="00FB0832"/>
    <w:rsid w:val="00FB0D1D"/>
    <w:rsid w:val="00FB4272"/>
    <w:rsid w:val="00FB4BAF"/>
    <w:rsid w:val="00FB4F95"/>
    <w:rsid w:val="00FB63B9"/>
    <w:rsid w:val="00FC1B2A"/>
    <w:rsid w:val="00FC34AD"/>
    <w:rsid w:val="00FC454C"/>
    <w:rsid w:val="00FC45E9"/>
    <w:rsid w:val="00FC52B2"/>
    <w:rsid w:val="00FC5628"/>
    <w:rsid w:val="00FC69E1"/>
    <w:rsid w:val="00FD0ECD"/>
    <w:rsid w:val="00FD2B45"/>
    <w:rsid w:val="00FD2C6C"/>
    <w:rsid w:val="00FD30D0"/>
    <w:rsid w:val="00FD43D3"/>
    <w:rsid w:val="00FD6354"/>
    <w:rsid w:val="00FE08FE"/>
    <w:rsid w:val="00FE095D"/>
    <w:rsid w:val="00FE0FF7"/>
    <w:rsid w:val="00FE2919"/>
    <w:rsid w:val="00FE2C2D"/>
    <w:rsid w:val="00FE7DC0"/>
    <w:rsid w:val="00FF1C57"/>
    <w:rsid w:val="00FF2FD1"/>
    <w:rsid w:val="00FF3A52"/>
    <w:rsid w:val="00FF4300"/>
    <w:rsid w:val="00FF533A"/>
    <w:rsid w:val="00FF61B5"/>
    <w:rsid w:val="00FF62C0"/>
    <w:rsid w:val="00FF6B3F"/>
    <w:rsid w:val="00FF6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15DD87E"/>
  <w15:docId w15:val="{253B5503-5725-4FD2-84AD-E923B1AD6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a">
    <w:name w:val="Normal"/>
    <w:qFormat/>
    <w:rsid w:val="00D114E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styleId="1">
    <w:name w:val="heading 1"/>
    <w:basedOn w:val="a"/>
    <w:next w:val="a"/>
    <w:link w:val="1Char"/>
    <w:qFormat/>
    <w:rsid w:val="00D114E5"/>
    <w:pPr>
      <w:keepNext/>
      <w:outlineLvl w:val="0"/>
    </w:pPr>
    <w:rPr>
      <w:b/>
      <w:bCs/>
      <w:sz w:val="22"/>
    </w:rPr>
  </w:style>
  <w:style w:type="paragraph" w:styleId="2">
    <w:name w:val="heading 2"/>
    <w:basedOn w:val="a"/>
    <w:next w:val="a"/>
    <w:link w:val="2Char"/>
    <w:qFormat/>
    <w:rsid w:val="00D114E5"/>
    <w:pPr>
      <w:keepNext/>
      <w:ind w:firstLineChars="152" w:firstLine="334"/>
      <w:outlineLvl w:val="1"/>
    </w:pPr>
    <w:rPr>
      <w:b/>
      <w:bCs/>
      <w:sz w:val="22"/>
    </w:rPr>
  </w:style>
  <w:style w:type="paragraph" w:styleId="3">
    <w:name w:val="heading 3"/>
    <w:basedOn w:val="a"/>
    <w:next w:val="a"/>
    <w:link w:val="3Char"/>
    <w:qFormat/>
    <w:rsid w:val="00D114E5"/>
    <w:pPr>
      <w:keepNext/>
      <w:ind w:leftChars="300" w:left="300" w:hangingChars="200" w:hanging="2000"/>
      <w:outlineLvl w:val="2"/>
    </w:pPr>
    <w:rPr>
      <w:rFonts w:ascii="Arial" w:eastAsia="돋움" w:hAnsi="Arial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link w:val="a3"/>
    <w:semiHidden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4">
    <w:name w:val="footer"/>
    <w:basedOn w:val="a"/>
    <w:link w:val="Char0"/>
    <w:rsid w:val="00D114E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link w:val="a4"/>
    <w:locked/>
    <w:rsid w:val="00D114E5"/>
    <w:rPr>
      <w:rFonts w:ascii="맑은 고딕" w:eastAsia="맑은 고딕" w:hAnsi="맑은 고딕"/>
      <w:kern w:val="2"/>
      <w:szCs w:val="22"/>
      <w:lang w:val="en-US" w:eastAsia="ko-KR" w:bidi="ar-SA"/>
    </w:rPr>
  </w:style>
  <w:style w:type="paragraph" w:styleId="a5">
    <w:name w:val="Balloon Text"/>
    <w:basedOn w:val="a"/>
    <w:link w:val="Char1"/>
    <w:semiHidden/>
    <w:rsid w:val="00D114E5"/>
    <w:rPr>
      <w:sz w:val="18"/>
      <w:szCs w:val="18"/>
    </w:rPr>
  </w:style>
  <w:style w:type="character" w:customStyle="1" w:styleId="Char1">
    <w:name w:val="풍선 도움말 텍스트 Char"/>
    <w:link w:val="a5"/>
    <w:semiHidden/>
    <w:locked/>
    <w:rsid w:val="00D114E5"/>
    <w:rPr>
      <w:rFonts w:ascii="맑은 고딕" w:eastAsia="맑은 고딕" w:hAnsi="맑은 고딕"/>
      <w:kern w:val="2"/>
      <w:sz w:val="18"/>
      <w:szCs w:val="18"/>
      <w:lang w:val="en-US" w:eastAsia="ko-KR" w:bidi="ar-SA"/>
    </w:rPr>
  </w:style>
  <w:style w:type="character" w:customStyle="1" w:styleId="10">
    <w:name w:val="자리 표시자 텍스트1"/>
    <w:semiHidden/>
    <w:rsid w:val="00D114E5"/>
    <w:rPr>
      <w:rFonts w:cs="Times New Roman"/>
      <w:color w:val="808080"/>
    </w:rPr>
  </w:style>
  <w:style w:type="paragraph" w:customStyle="1" w:styleId="11">
    <w:name w:val="목록 단락1"/>
    <w:basedOn w:val="a"/>
    <w:rsid w:val="00D114E5"/>
    <w:pPr>
      <w:ind w:leftChars="400" w:left="800"/>
    </w:pPr>
  </w:style>
  <w:style w:type="character" w:customStyle="1" w:styleId="1Char">
    <w:name w:val="제목 1 Char"/>
    <w:link w:val="1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2Char">
    <w:name w:val="제목 2 Char"/>
    <w:link w:val="2"/>
    <w:locked/>
    <w:rsid w:val="00D114E5"/>
    <w:rPr>
      <w:rFonts w:ascii="맑은 고딕" w:eastAsia="맑은 고딕" w:hAnsi="맑은 고딕"/>
      <w:b/>
      <w:bCs/>
      <w:kern w:val="2"/>
      <w:sz w:val="22"/>
      <w:szCs w:val="22"/>
      <w:lang w:val="en-US" w:eastAsia="ko-KR" w:bidi="ar-SA"/>
    </w:rPr>
  </w:style>
  <w:style w:type="character" w:customStyle="1" w:styleId="3Char">
    <w:name w:val="제목 3 Char"/>
    <w:link w:val="3"/>
    <w:locked/>
    <w:rsid w:val="00D114E5"/>
    <w:rPr>
      <w:rFonts w:ascii="Arial" w:eastAsia="돋움" w:hAnsi="Arial"/>
      <w:kern w:val="2"/>
      <w:szCs w:val="24"/>
      <w:lang w:val="en-US" w:eastAsia="ko-KR" w:bidi="ar-SA"/>
    </w:rPr>
  </w:style>
  <w:style w:type="character" w:styleId="a6">
    <w:name w:val="Hyperlink"/>
    <w:uiPriority w:val="99"/>
    <w:rsid w:val="00D114E5"/>
    <w:rPr>
      <w:rFonts w:cs="Times New Roman"/>
      <w:color w:val="0000FF"/>
      <w:u w:val="single"/>
    </w:rPr>
  </w:style>
  <w:style w:type="paragraph" w:styleId="12">
    <w:name w:val="toc 1"/>
    <w:basedOn w:val="a"/>
    <w:next w:val="a"/>
    <w:autoRedefine/>
    <w:uiPriority w:val="39"/>
    <w:rsid w:val="00D114E5"/>
    <w:pPr>
      <w:tabs>
        <w:tab w:val="right" w:leader="dot" w:pos="10456"/>
      </w:tabs>
    </w:pPr>
    <w:rPr>
      <w:b/>
      <w:bCs/>
      <w:noProof/>
      <w:sz w:val="22"/>
    </w:rPr>
  </w:style>
  <w:style w:type="character" w:styleId="a7">
    <w:name w:val="page number"/>
    <w:rsid w:val="00D114E5"/>
    <w:rPr>
      <w:rFonts w:cs="Times New Roman"/>
    </w:rPr>
  </w:style>
  <w:style w:type="paragraph" w:styleId="20">
    <w:name w:val="toc 2"/>
    <w:basedOn w:val="a"/>
    <w:next w:val="a"/>
    <w:autoRedefine/>
    <w:uiPriority w:val="39"/>
    <w:rsid w:val="00D114E5"/>
    <w:pPr>
      <w:ind w:leftChars="200" w:left="425"/>
    </w:pPr>
    <w:rPr>
      <w:rFonts w:ascii="바탕" w:eastAsia="돋움" w:hAnsi="Times New Roman"/>
      <w:szCs w:val="24"/>
    </w:rPr>
  </w:style>
  <w:style w:type="paragraph" w:styleId="a8">
    <w:name w:val="caption"/>
    <w:basedOn w:val="a"/>
    <w:next w:val="a"/>
    <w:qFormat/>
    <w:rsid w:val="00D114E5"/>
    <w:pPr>
      <w:jc w:val="center"/>
    </w:pPr>
    <w:rPr>
      <w:b/>
      <w:bCs/>
      <w:szCs w:val="20"/>
    </w:rPr>
  </w:style>
  <w:style w:type="paragraph" w:styleId="a9">
    <w:name w:val="table of figures"/>
    <w:basedOn w:val="a"/>
    <w:next w:val="a"/>
    <w:rsid w:val="00D114E5"/>
    <w:pPr>
      <w:ind w:leftChars="400" w:left="400" w:hangingChars="200" w:hanging="200"/>
    </w:pPr>
    <w:rPr>
      <w:rFonts w:ascii="바탕" w:eastAsia="돋움" w:hAnsi="Times New Roman"/>
      <w:szCs w:val="24"/>
    </w:rPr>
  </w:style>
  <w:style w:type="paragraph" w:customStyle="1" w:styleId="13">
    <w:name w:val="수정1"/>
    <w:hidden/>
    <w:semiHidden/>
    <w:rsid w:val="00D114E5"/>
    <w:rPr>
      <w:rFonts w:ascii="맑은 고딕" w:eastAsia="맑은 고딕" w:hAnsi="맑은 고딕"/>
      <w:kern w:val="2"/>
      <w:szCs w:val="22"/>
    </w:rPr>
  </w:style>
  <w:style w:type="numbering" w:styleId="111111">
    <w:name w:val="Outline List 2"/>
    <w:basedOn w:val="a2"/>
    <w:rsid w:val="00D114E5"/>
    <w:pPr>
      <w:numPr>
        <w:numId w:val="1"/>
      </w:numPr>
    </w:pPr>
  </w:style>
  <w:style w:type="paragraph" w:styleId="30">
    <w:name w:val="toc 3"/>
    <w:basedOn w:val="a"/>
    <w:next w:val="a"/>
    <w:autoRedefine/>
    <w:semiHidden/>
    <w:rsid w:val="001D312B"/>
    <w:pPr>
      <w:ind w:leftChars="400" w:left="850"/>
    </w:pPr>
  </w:style>
  <w:style w:type="paragraph" w:styleId="aa">
    <w:name w:val="List Paragraph"/>
    <w:basedOn w:val="a"/>
    <w:uiPriority w:val="34"/>
    <w:qFormat/>
    <w:rsid w:val="00C70D74"/>
    <w:pPr>
      <w:ind w:leftChars="400" w:left="800"/>
    </w:pPr>
  </w:style>
  <w:style w:type="character" w:styleId="ab">
    <w:name w:val="FollowedHyperlink"/>
    <w:basedOn w:val="a0"/>
    <w:semiHidden/>
    <w:unhideWhenUsed/>
    <w:rsid w:val="00337926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unhideWhenUsed/>
    <w:rsid w:val="00B101FF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14">
    <w:name w:val="확인되지 않은 멘션1"/>
    <w:basedOn w:val="a0"/>
    <w:uiPriority w:val="99"/>
    <w:semiHidden/>
    <w:unhideWhenUsed/>
    <w:rsid w:val="004535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hyperlink" Target="mailto:humkyung@doftech.co.kr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.&#48120;&#47000;&#48512;&#44160;&#49688;\5.&#51204;&#54872;\&#47588;&#45684;&#50620;\5.1.3.&#47588;&#45684;&#50620;_&#54252;&#53560;_&#50868;&#50689;&#51088;.dotx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A178A-71A5-4A79-9433-C839B060F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5.1.3.매뉴얼_포털_운영자</Template>
  <TotalTime>113</TotalTime>
  <Pages>1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com</Company>
  <LinksUpToDate>false</LinksUpToDate>
  <CharactersWithSpaces>11973</CharactersWithSpaces>
  <SharedDoc>false</SharedDoc>
  <HLinks>
    <vt:vector size="150" baseType="variant">
      <vt:variant>
        <vt:i4>2555992</vt:i4>
      </vt:variant>
      <vt:variant>
        <vt:i4>180</vt:i4>
      </vt:variant>
      <vt:variant>
        <vt:i4>0</vt:i4>
      </vt:variant>
      <vt:variant>
        <vt:i4>5</vt:i4>
      </vt:variant>
      <vt:variant>
        <vt:lpwstr>http://miraero.msip.go.kr/menu/admin/adm.menu.jsp?menu=admin_kcube.xml.jsp</vt:lpwstr>
      </vt:variant>
      <vt:variant>
        <vt:lpwstr/>
      </vt:variant>
      <vt:variant>
        <vt:i4>1769521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_Toc393385937</vt:lpwstr>
      </vt:variant>
      <vt:variant>
        <vt:i4>1769521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_Toc393385936</vt:lpwstr>
      </vt:variant>
      <vt:variant>
        <vt:i4>1769521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_Toc393385935</vt:lpwstr>
      </vt:variant>
      <vt:variant>
        <vt:i4>1769521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_Toc393385934</vt:lpwstr>
      </vt:variant>
      <vt:variant>
        <vt:i4>1769521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_Toc393385933</vt:lpwstr>
      </vt:variant>
      <vt:variant>
        <vt:i4>1769521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_Toc393385932</vt:lpwstr>
      </vt:variant>
      <vt:variant>
        <vt:i4>1769521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_Toc393385931</vt:lpwstr>
      </vt:variant>
      <vt:variant>
        <vt:i4>1769521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_Toc393385930</vt:lpwstr>
      </vt:variant>
      <vt:variant>
        <vt:i4>1703985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_Toc393385929</vt:lpwstr>
      </vt:variant>
      <vt:variant>
        <vt:i4>1703985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_Toc393385928</vt:lpwstr>
      </vt:variant>
      <vt:variant>
        <vt:i4>1703985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_Toc393385927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_Toc393385926</vt:lpwstr>
      </vt:variant>
      <vt:variant>
        <vt:i4>1703985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_Toc393385925</vt:lpwstr>
      </vt:variant>
      <vt:variant>
        <vt:i4>1703985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_Toc393385924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_Toc393385923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_Toc393385922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_Toc393385921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_Toc393385920</vt:lpwstr>
      </vt:variant>
      <vt:variant>
        <vt:i4>1638449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_Toc393385919</vt:lpwstr>
      </vt:variant>
      <vt:variant>
        <vt:i4>1638449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_Toc393385918</vt:lpwstr>
      </vt:variant>
      <vt:variant>
        <vt:i4>1638449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_Toc393385917</vt:lpwstr>
      </vt:variant>
      <vt:variant>
        <vt:i4>1638449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_Toc393385916</vt:lpwstr>
      </vt:variant>
      <vt:variant>
        <vt:i4>1638449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_Toc393385915</vt:lpwstr>
      </vt:variant>
      <vt:variant>
        <vt:i4>1638449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_Toc393385914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humkyung</dc:creator>
  <cp:lastModifiedBy>흠경 백</cp:lastModifiedBy>
  <cp:revision>15</cp:revision>
  <cp:lastPrinted>2019-09-18T02:04:00Z</cp:lastPrinted>
  <dcterms:created xsi:type="dcterms:W3CDTF">2019-09-05T09:30:00Z</dcterms:created>
  <dcterms:modified xsi:type="dcterms:W3CDTF">2019-09-18T02:04:00Z</dcterms:modified>
</cp:coreProperties>
</file>