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70F19CEC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612A4E">
        <w:rPr>
          <w:szCs w:val="20"/>
        </w:rPr>
        <w:t>02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0C22BCD5" w14:textId="59E11D9B" w:rsidR="00AA10FD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32944451" w:history="1">
        <w:r w:rsidR="00AA10FD" w:rsidRPr="003D2FFC">
          <w:rPr>
            <w:rStyle w:val="a6"/>
          </w:rPr>
          <w:t>1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설치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_Toc32944451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</w:t>
        </w:r>
        <w:r w:rsidR="00AA10FD">
          <w:rPr>
            <w:webHidden/>
          </w:rPr>
          <w:fldChar w:fldCharType="end"/>
        </w:r>
      </w:hyperlink>
    </w:p>
    <w:p w14:paraId="2BB2F3EC" w14:textId="24F7CCCA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2" w:history="1">
        <w:r w:rsidR="00AA10FD" w:rsidRPr="003D2FFC">
          <w:rPr>
            <w:rStyle w:val="a6"/>
            <w:noProof/>
          </w:rPr>
          <w:t>1.1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프로그램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설치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_Toc32944452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</w:t>
        </w:r>
        <w:r w:rsidR="00AA10FD">
          <w:rPr>
            <w:noProof/>
            <w:webHidden/>
          </w:rPr>
          <w:fldChar w:fldCharType="end"/>
        </w:r>
      </w:hyperlink>
    </w:p>
    <w:p w14:paraId="0B447596" w14:textId="0D3285CD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3" w:history="1">
        <w:r w:rsidR="00AA10FD" w:rsidRPr="003D2FFC">
          <w:rPr>
            <w:rStyle w:val="a6"/>
            <w:noProof/>
          </w:rPr>
          <w:t>1.2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프로그램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실행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_Toc32944453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4</w:t>
        </w:r>
        <w:r w:rsidR="00AA10FD">
          <w:rPr>
            <w:noProof/>
            <w:webHidden/>
          </w:rPr>
          <w:fldChar w:fldCharType="end"/>
        </w:r>
      </w:hyperlink>
    </w:p>
    <w:p w14:paraId="5C5FAE98" w14:textId="3985B74E" w:rsidR="00AA10FD" w:rsidRDefault="008765C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54" w:history="1">
        <w:r w:rsidR="00AA10FD" w:rsidRPr="003D2FFC">
          <w:rPr>
            <w:rStyle w:val="a6"/>
          </w:rPr>
          <w:t>2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사전 설정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_Toc32944454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5</w:t>
        </w:r>
        <w:r w:rsidR="00AA10FD">
          <w:rPr>
            <w:webHidden/>
          </w:rPr>
          <w:fldChar w:fldCharType="end"/>
        </w:r>
      </w:hyperlink>
    </w:p>
    <w:p w14:paraId="5DB9D269" w14:textId="582051FD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5" w:history="1">
        <w:r w:rsidR="00AA10FD" w:rsidRPr="003D2FFC">
          <w:rPr>
            <w:rStyle w:val="a6"/>
            <w:noProof/>
          </w:rPr>
          <w:t>2.1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프로젝트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등록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_Toc32944455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5</w:t>
        </w:r>
        <w:r w:rsidR="00AA10FD">
          <w:rPr>
            <w:noProof/>
            <w:webHidden/>
          </w:rPr>
          <w:fldChar w:fldCharType="end"/>
        </w:r>
      </w:hyperlink>
    </w:p>
    <w:p w14:paraId="3CC9F424" w14:textId="3A5639D6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6" w:history="1">
        <w:r w:rsidR="00AA10FD" w:rsidRPr="003D2FFC">
          <w:rPr>
            <w:rStyle w:val="a6"/>
            <w:noProof/>
          </w:rPr>
          <w:t>2.2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화면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구성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_Toc32944456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6</w:t>
        </w:r>
        <w:r w:rsidR="00AA10FD">
          <w:rPr>
            <w:noProof/>
            <w:webHidden/>
          </w:rPr>
          <w:fldChar w:fldCharType="end"/>
        </w:r>
      </w:hyperlink>
    </w:p>
    <w:p w14:paraId="2AA7D56F" w14:textId="4C2E6E12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7" w:history="1">
        <w:r w:rsidR="00AA10FD" w:rsidRPr="003D2FFC">
          <w:rPr>
            <w:rStyle w:val="a6"/>
            <w:noProof/>
          </w:rPr>
          <w:t>2.3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환경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_Toc32944457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7</w:t>
        </w:r>
        <w:r w:rsidR="00AA10FD">
          <w:rPr>
            <w:noProof/>
            <w:webHidden/>
          </w:rPr>
          <w:fldChar w:fldCharType="end"/>
        </w:r>
      </w:hyperlink>
    </w:p>
    <w:p w14:paraId="03B3BA53" w14:textId="21B17D70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8" w:history="1">
        <w:r w:rsidR="00AA10FD" w:rsidRPr="003D2FFC">
          <w:rPr>
            <w:rStyle w:val="a6"/>
            <w:noProof/>
          </w:rPr>
          <w:t>2.4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영역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_Toc32944458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13</w:t>
        </w:r>
        <w:r w:rsidR="00AA10FD">
          <w:rPr>
            <w:noProof/>
            <w:webHidden/>
          </w:rPr>
          <w:fldChar w:fldCharType="end"/>
        </w:r>
      </w:hyperlink>
    </w:p>
    <w:p w14:paraId="20FFC212" w14:textId="15D5C5E2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9" w:history="1">
        <w:r w:rsidR="00AA10FD" w:rsidRPr="003D2FFC">
          <w:rPr>
            <w:rStyle w:val="a6"/>
            <w:noProof/>
          </w:rPr>
          <w:t>2.5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코드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테이블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_Toc32944459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14</w:t>
        </w:r>
        <w:r w:rsidR="00AA10FD">
          <w:rPr>
            <w:noProof/>
            <w:webHidden/>
          </w:rPr>
          <w:fldChar w:fldCharType="end"/>
        </w:r>
      </w:hyperlink>
    </w:p>
    <w:p w14:paraId="0EC4DDB2" w14:textId="546AC4C2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0" w:history="1">
        <w:r w:rsidR="00AA10FD" w:rsidRPr="003D2FFC">
          <w:rPr>
            <w:rStyle w:val="a6"/>
            <w:noProof/>
          </w:rPr>
          <w:t>2.6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 xml:space="preserve">Special Item Type </w:t>
        </w:r>
        <w:r w:rsidR="00AA10FD" w:rsidRPr="003D2FFC">
          <w:rPr>
            <w:rStyle w:val="a6"/>
            <w:noProof/>
          </w:rPr>
          <w:t>설정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_Toc32944460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17</w:t>
        </w:r>
        <w:r w:rsidR="00AA10FD">
          <w:rPr>
            <w:noProof/>
            <w:webHidden/>
          </w:rPr>
          <w:fldChar w:fldCharType="end"/>
        </w:r>
      </w:hyperlink>
    </w:p>
    <w:p w14:paraId="3179AF23" w14:textId="395B0B40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1" w:history="1">
        <w:r w:rsidR="00AA10FD" w:rsidRPr="003D2FFC">
          <w:rPr>
            <w:rStyle w:val="a6"/>
            <w:noProof/>
          </w:rPr>
          <w:t>2.7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문자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학습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_Toc32944461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18</w:t>
        </w:r>
        <w:r w:rsidR="00AA10FD">
          <w:rPr>
            <w:noProof/>
            <w:webHidden/>
          </w:rPr>
          <w:fldChar w:fldCharType="end"/>
        </w:r>
      </w:hyperlink>
    </w:p>
    <w:p w14:paraId="24409168" w14:textId="7BAB4BC1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2" w:history="1">
        <w:r w:rsidR="00AA10FD" w:rsidRPr="003D2FFC">
          <w:rPr>
            <w:rStyle w:val="a6"/>
            <w:noProof/>
          </w:rPr>
          <w:t>2.8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심볼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등록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_Toc32944462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19</w:t>
        </w:r>
        <w:r w:rsidR="00AA10FD">
          <w:rPr>
            <w:noProof/>
            <w:webHidden/>
          </w:rPr>
          <w:fldChar w:fldCharType="end"/>
        </w:r>
      </w:hyperlink>
    </w:p>
    <w:p w14:paraId="5C170564" w14:textId="37A995AB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3" w:history="1">
        <w:r w:rsidR="00AA10FD" w:rsidRPr="003D2FFC">
          <w:rPr>
            <w:rStyle w:val="a6"/>
            <w:noProof/>
          </w:rPr>
          <w:t>2.9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심볼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속성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추가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_Toc32944463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20</w:t>
        </w:r>
        <w:r w:rsidR="00AA10FD">
          <w:rPr>
            <w:noProof/>
            <w:webHidden/>
          </w:rPr>
          <w:fldChar w:fldCharType="end"/>
        </w:r>
      </w:hyperlink>
    </w:p>
    <w:p w14:paraId="7A36B985" w14:textId="184740E7" w:rsidR="00AA10FD" w:rsidRDefault="008765C8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4" w:history="1">
        <w:r w:rsidR="00AA10FD" w:rsidRPr="003D2FFC">
          <w:rPr>
            <w:rStyle w:val="a6"/>
            <w:noProof/>
          </w:rPr>
          <w:t>2.10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심볼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관리자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_Toc32944464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22</w:t>
        </w:r>
        <w:r w:rsidR="00AA10FD">
          <w:rPr>
            <w:noProof/>
            <w:webHidden/>
          </w:rPr>
          <w:fldChar w:fldCharType="end"/>
        </w:r>
      </w:hyperlink>
    </w:p>
    <w:p w14:paraId="20782E9C" w14:textId="3AAFF40A" w:rsidR="00AA10FD" w:rsidRDefault="008765C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65" w:history="1">
        <w:r w:rsidR="00AA10FD" w:rsidRPr="003D2FFC">
          <w:rPr>
            <w:rStyle w:val="a6"/>
          </w:rPr>
          <w:t>3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인식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_Toc32944465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24</w:t>
        </w:r>
        <w:r w:rsidR="00AA10FD">
          <w:rPr>
            <w:webHidden/>
          </w:rPr>
          <w:fldChar w:fldCharType="end"/>
        </w:r>
      </w:hyperlink>
    </w:p>
    <w:p w14:paraId="3DA0E3EC" w14:textId="7D6BACAB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6" w:history="1">
        <w:r w:rsidR="00AA10FD" w:rsidRPr="003D2FFC">
          <w:rPr>
            <w:rStyle w:val="a6"/>
            <w:noProof/>
          </w:rPr>
          <w:t>3.1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문자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인식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_Toc32944466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24</w:t>
        </w:r>
        <w:r w:rsidR="00AA10FD">
          <w:rPr>
            <w:noProof/>
            <w:webHidden/>
          </w:rPr>
          <w:fldChar w:fldCharType="end"/>
        </w:r>
      </w:hyperlink>
    </w:p>
    <w:p w14:paraId="6054B8FD" w14:textId="133DD9A1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7" w:history="1">
        <w:r w:rsidR="00AA10FD" w:rsidRPr="003D2FFC">
          <w:rPr>
            <w:rStyle w:val="a6"/>
            <w:noProof/>
          </w:rPr>
          <w:t>3.2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도면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인식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_Toc32944467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25</w:t>
        </w:r>
        <w:r w:rsidR="00AA10FD">
          <w:rPr>
            <w:noProof/>
            <w:webHidden/>
          </w:rPr>
          <w:fldChar w:fldCharType="end"/>
        </w:r>
      </w:hyperlink>
    </w:p>
    <w:p w14:paraId="2D499D19" w14:textId="095FBA46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8" w:history="1">
        <w:r w:rsidR="00AA10FD" w:rsidRPr="003D2FFC">
          <w:rPr>
            <w:rStyle w:val="a6"/>
            <w:noProof/>
          </w:rPr>
          <w:t>3.3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인식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결과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수정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_Toc32944468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27</w:t>
        </w:r>
        <w:r w:rsidR="00AA10FD">
          <w:rPr>
            <w:noProof/>
            <w:webHidden/>
          </w:rPr>
          <w:fldChar w:fldCharType="end"/>
        </w:r>
      </w:hyperlink>
    </w:p>
    <w:p w14:paraId="7C1CA417" w14:textId="2D478E42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9" w:history="1">
        <w:r w:rsidR="00AA10FD" w:rsidRPr="003D2FFC">
          <w:rPr>
            <w:rStyle w:val="a6"/>
            <w:noProof/>
          </w:rPr>
          <w:t>3.4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속성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연계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_Toc32944469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30</w:t>
        </w:r>
        <w:r w:rsidR="00AA10FD">
          <w:rPr>
            <w:noProof/>
            <w:webHidden/>
          </w:rPr>
          <w:fldChar w:fldCharType="end"/>
        </w:r>
      </w:hyperlink>
    </w:p>
    <w:p w14:paraId="71D008A7" w14:textId="05A6B66C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0" w:history="1">
        <w:r w:rsidR="00AA10FD" w:rsidRPr="003D2FFC">
          <w:rPr>
            <w:rStyle w:val="a6"/>
            <w:noProof/>
          </w:rPr>
          <w:t>3.5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찾기</w:t>
        </w:r>
        <w:r w:rsidR="00AA10FD" w:rsidRPr="003D2FFC">
          <w:rPr>
            <w:rStyle w:val="a6"/>
            <w:noProof/>
          </w:rPr>
          <w:t>/</w:t>
        </w:r>
        <w:r w:rsidR="00AA10FD" w:rsidRPr="003D2FFC">
          <w:rPr>
            <w:rStyle w:val="a6"/>
            <w:noProof/>
          </w:rPr>
          <w:t>바꾸기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_Toc32944470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31</w:t>
        </w:r>
        <w:r w:rsidR="00AA10FD">
          <w:rPr>
            <w:noProof/>
            <w:webHidden/>
          </w:rPr>
          <w:fldChar w:fldCharType="end"/>
        </w:r>
      </w:hyperlink>
    </w:p>
    <w:p w14:paraId="54E8EA13" w14:textId="199F4D28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1" w:history="1">
        <w:r w:rsidR="00AA10FD" w:rsidRPr="003D2FFC">
          <w:rPr>
            <w:rStyle w:val="a6"/>
            <w:noProof/>
          </w:rPr>
          <w:t>3.6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Text Data List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_Toc32944471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31</w:t>
        </w:r>
        <w:r w:rsidR="00AA10FD">
          <w:rPr>
            <w:noProof/>
            <w:webHidden/>
          </w:rPr>
          <w:fldChar w:fldCharType="end"/>
        </w:r>
      </w:hyperlink>
    </w:p>
    <w:p w14:paraId="0668BB0A" w14:textId="0E87A127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2" w:history="1">
        <w:r w:rsidR="00AA10FD" w:rsidRPr="003D2FFC">
          <w:rPr>
            <w:rStyle w:val="a6"/>
            <w:noProof/>
          </w:rPr>
          <w:t>3.7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 xml:space="preserve">OPC </w:t>
        </w:r>
        <w:r w:rsidR="00AA10FD" w:rsidRPr="003D2FFC">
          <w:rPr>
            <w:rStyle w:val="a6"/>
            <w:noProof/>
          </w:rPr>
          <w:t>연계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_Toc32944472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32</w:t>
        </w:r>
        <w:r w:rsidR="00AA10FD">
          <w:rPr>
            <w:noProof/>
            <w:webHidden/>
          </w:rPr>
          <w:fldChar w:fldCharType="end"/>
        </w:r>
      </w:hyperlink>
    </w:p>
    <w:p w14:paraId="7ADC23D4" w14:textId="2EBDC0E6" w:rsidR="00AA10FD" w:rsidRDefault="008765C8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3" w:history="1">
        <w:r w:rsidR="00AA10FD" w:rsidRPr="003D2FFC">
          <w:rPr>
            <w:rStyle w:val="a6"/>
            <w:noProof/>
          </w:rPr>
          <w:t>3.8</w:t>
        </w:r>
        <w:r w:rsidR="00AA10FD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AA10FD" w:rsidRPr="003D2FFC">
          <w:rPr>
            <w:rStyle w:val="a6"/>
            <w:noProof/>
          </w:rPr>
          <w:t>설계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정보</w:t>
        </w:r>
        <w:r w:rsidR="00AA10FD" w:rsidRPr="003D2FFC">
          <w:rPr>
            <w:rStyle w:val="a6"/>
            <w:noProof/>
          </w:rPr>
          <w:t xml:space="preserve"> </w:t>
        </w:r>
        <w:r w:rsidR="00AA10FD" w:rsidRPr="003D2FFC">
          <w:rPr>
            <w:rStyle w:val="a6"/>
            <w:noProof/>
          </w:rPr>
          <w:t>리스트</w:t>
        </w:r>
        <w:r w:rsidR="00AA10FD">
          <w:rPr>
            <w:noProof/>
            <w:webHidden/>
          </w:rPr>
          <w:tab/>
        </w:r>
        <w:r w:rsidR="00AA10FD">
          <w:rPr>
            <w:noProof/>
            <w:webHidden/>
          </w:rPr>
          <w:fldChar w:fldCharType="begin"/>
        </w:r>
        <w:r w:rsidR="00AA10FD">
          <w:rPr>
            <w:noProof/>
            <w:webHidden/>
          </w:rPr>
          <w:instrText xml:space="preserve"> PAGEREF _Toc32944473 \h </w:instrText>
        </w:r>
        <w:r w:rsidR="00AA10FD">
          <w:rPr>
            <w:noProof/>
            <w:webHidden/>
          </w:rPr>
        </w:r>
        <w:r w:rsidR="00AA10FD">
          <w:rPr>
            <w:noProof/>
            <w:webHidden/>
          </w:rPr>
          <w:fldChar w:fldCharType="separate"/>
        </w:r>
        <w:r w:rsidR="00AA10FD">
          <w:rPr>
            <w:noProof/>
            <w:webHidden/>
          </w:rPr>
          <w:t>33</w:t>
        </w:r>
        <w:r w:rsidR="00AA10FD">
          <w:rPr>
            <w:noProof/>
            <w:webHidden/>
          </w:rPr>
          <w:fldChar w:fldCharType="end"/>
        </w:r>
      </w:hyperlink>
    </w:p>
    <w:p w14:paraId="6A577ADE" w14:textId="53902925" w:rsidR="00AA10FD" w:rsidRDefault="008765C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4" w:history="1">
        <w:r w:rsidR="00AA10FD" w:rsidRPr="003D2FFC">
          <w:rPr>
            <w:rStyle w:val="a6"/>
          </w:rPr>
          <w:t>4.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보기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_Toc32944474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36</w:t>
        </w:r>
        <w:r w:rsidR="00AA10FD">
          <w:rPr>
            <w:webHidden/>
          </w:rPr>
          <w:fldChar w:fldCharType="end"/>
        </w:r>
      </w:hyperlink>
    </w:p>
    <w:p w14:paraId="3911846B" w14:textId="34679DF6" w:rsidR="00AA10FD" w:rsidRDefault="008765C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5" w:history="1">
        <w:r w:rsidR="00AA10FD" w:rsidRPr="003D2FFC">
          <w:rPr>
            <w:rStyle w:val="a6"/>
          </w:rPr>
          <w:t>5.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Convert PDF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_Toc32944475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37</w:t>
        </w:r>
        <w:r w:rsidR="00AA10FD">
          <w:rPr>
            <w:webHidden/>
          </w:rPr>
          <w:fldChar w:fldCharType="end"/>
        </w:r>
      </w:hyperlink>
    </w:p>
    <w:p w14:paraId="7011DAAE" w14:textId="6AB073CC" w:rsidR="00AA10FD" w:rsidRDefault="008765C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6" w:history="1">
        <w:r w:rsidR="00AA10FD" w:rsidRPr="003D2FFC">
          <w:rPr>
            <w:rStyle w:val="a6"/>
          </w:rPr>
          <w:t>6.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CAD에서 텍스트 가져오기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_Toc32944476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37</w:t>
        </w:r>
        <w:r w:rsidR="00AA10FD">
          <w:rPr>
            <w:webHidden/>
          </w:rPr>
          <w:fldChar w:fldCharType="end"/>
        </w:r>
      </w:hyperlink>
    </w:p>
    <w:p w14:paraId="77FF2EEF" w14:textId="77261AFF" w:rsidR="00AA10FD" w:rsidRDefault="008765C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7" w:history="1">
        <w:r w:rsidR="00AA10FD" w:rsidRPr="003D2FFC">
          <w:rPr>
            <w:rStyle w:val="a6"/>
          </w:rPr>
          <w:t>7.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심볼 굵기 강화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_Toc32944477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37</w:t>
        </w:r>
        <w:r w:rsidR="00AA10FD">
          <w:rPr>
            <w:webHidden/>
          </w:rPr>
          <w:fldChar w:fldCharType="end"/>
        </w:r>
      </w:hyperlink>
    </w:p>
    <w:p w14:paraId="13B86C0E" w14:textId="535DE6CE" w:rsidR="00AA10FD" w:rsidRDefault="008765C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8" w:history="1">
        <w:r w:rsidR="00AA10FD" w:rsidRPr="003D2FFC">
          <w:rPr>
            <w:rStyle w:val="a6"/>
          </w:rPr>
          <w:t>8.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데이터 이관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_Toc32944478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38</w:t>
        </w:r>
        <w:r w:rsidR="00AA10FD">
          <w:rPr>
            <w:webHidden/>
          </w:rPr>
          <w:fldChar w:fldCharType="end"/>
        </w:r>
      </w:hyperlink>
    </w:p>
    <w:p w14:paraId="251617D9" w14:textId="4B614B2E" w:rsidR="00AA10FD" w:rsidRDefault="008765C8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9" w:history="1">
        <w:r w:rsidR="00AA10FD" w:rsidRPr="003D2FFC">
          <w:rPr>
            <w:rStyle w:val="a6"/>
          </w:rPr>
          <w:t>9.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내보내기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_Toc32944479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39</w:t>
        </w:r>
        <w:r w:rsidR="00AA10FD">
          <w:rPr>
            <w:webHidden/>
          </w:rPr>
          <w:fldChar w:fldCharType="end"/>
        </w:r>
      </w:hyperlink>
    </w:p>
    <w:p w14:paraId="5B9DB39A" w14:textId="50F1EE16" w:rsidR="00AA10FD" w:rsidRDefault="008765C8" w:rsidP="00263CB4">
      <w:pPr>
        <w:pStyle w:val="12"/>
        <w:tabs>
          <w:tab w:val="left" w:pos="41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80" w:history="1">
        <w:r w:rsidR="00AA10FD" w:rsidRPr="003D2FFC">
          <w:rPr>
            <w:rStyle w:val="a6"/>
          </w:rPr>
          <w:t>10.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문제 해결 절차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_Toc32944480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40</w:t>
        </w:r>
        <w:r w:rsidR="00AA10FD">
          <w:rPr>
            <w:webHidden/>
          </w:rPr>
          <w:fldChar w:fldCharType="end"/>
        </w:r>
      </w:hyperlink>
    </w:p>
    <w:p w14:paraId="4FB2C18E" w14:textId="4BFFF7A2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3294445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32944452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32944453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32944454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32944455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735FCE88" w14:textId="10D67DC0" w:rsidR="001D17AE" w:rsidRPr="00D4644C" w:rsidRDefault="00D4644C" w:rsidP="001D17AE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46B3CEBB">
            <wp:extent cx="5508000" cy="288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32944456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메뉴바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추가시 심볼을 </w:t>
      </w:r>
      <w:r w:rsidR="003965A7" w:rsidRPr="00896DCE">
        <w:rPr>
          <w:rFonts w:hint="eastAsia"/>
          <w:color w:val="00B050"/>
        </w:rPr>
        <w:t xml:space="preserve">드래그 </w:t>
      </w:r>
      <w:r w:rsidR="00F621A6" w:rsidRPr="00896DCE">
        <w:rPr>
          <w:rFonts w:hint="eastAsia"/>
          <w:color w:val="00B050"/>
        </w:rPr>
        <w:t>드랍하여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출력창</w:t>
      </w:r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32944457"/>
      <w:r>
        <w:rPr>
          <w:rFonts w:hint="eastAsia"/>
        </w:rPr>
        <w:lastRenderedPageBreak/>
        <w:t>환경 설정</w:t>
      </w:r>
      <w:bookmarkEnd w:id="8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61B336EF" w:rsidR="000F7EE1" w:rsidRDefault="00FC5635" w:rsidP="000F7EE1">
      <w:pPr>
        <w:jc w:val="center"/>
      </w:pPr>
      <w:r>
        <w:rPr>
          <w:noProof/>
        </w:rPr>
        <w:drawing>
          <wp:inline distT="0" distB="0" distL="0" distR="0" wp14:anchorId="334F5F84" wp14:editId="4120CE90">
            <wp:extent cx="3999388" cy="4218534"/>
            <wp:effectExtent l="0" t="0" r="127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673" cy="42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2EFF51DF" w:rsidR="000F7EE1" w:rsidRDefault="00714C5F" w:rsidP="00714C5F">
      <w:pPr>
        <w:widowControl/>
        <w:wordWrap/>
        <w:autoSpaceDE/>
        <w:autoSpaceDN/>
        <w:jc w:val="center"/>
      </w:pPr>
      <w:r>
        <w:rPr>
          <w:noProof/>
        </w:rPr>
        <w:drawing>
          <wp:inline distT="0" distB="0" distL="0" distR="0" wp14:anchorId="14032123" wp14:editId="2E6F877B">
            <wp:extent cx="4029670" cy="4256954"/>
            <wp:effectExtent l="0" t="0" r="9525" b="0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7333" cy="43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E1"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문자열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59BC236B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  <w:r w:rsidR="001E25B0">
        <w:rPr>
          <w:rFonts w:hint="eastAsia"/>
        </w:rPr>
        <w:t xml:space="preserve"> </w:t>
      </w:r>
      <w:r w:rsidR="001E25B0">
        <w:t xml:space="preserve">: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>nrecognition Ignore Step</w:t>
      </w:r>
      <w:r w:rsidR="00AD6185">
        <w:t xml:space="preserve"> : </w:t>
      </w:r>
      <w:r>
        <w:rPr>
          <w:rFonts w:hint="eastAsia"/>
        </w:rPr>
        <w:t>미인식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r w:rsidRPr="00F13509">
        <w:t>Threshold :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No : Gray 도면 유지</w:t>
      </w:r>
    </w:p>
    <w:p w14:paraId="2F0CE330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OTSU : OTSU 방법을 이용하여 도면을 이진화(임계값 지정)</w:t>
      </w:r>
    </w:p>
    <w:p w14:paraId="26666DE5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r w:rsidRPr="00F13509">
        <w:t>Binary : 임계값을 지정하여 도면을 이진화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>Gaussian Blur : 가우시안 블러를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Step :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7AEE1F26" w:rsidR="000C1227" w:rsidRPr="004E16BE" w:rsidRDefault="001E25B0" w:rsidP="002066D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Step :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>라인간 연결을 위한 최대 임계값</w:t>
      </w:r>
    </w:p>
    <w:p w14:paraId="0F29CA0D" w14:textId="66B5FC03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6E44F69E" w14:textId="7A59E620" w:rsidR="008174A0" w:rsidRPr="00F4652F" w:rsidRDefault="00F4652F" w:rsidP="00F4652F">
      <w:pPr>
        <w:widowControl/>
        <w:wordWrap/>
        <w:autoSpaceDE/>
        <w:autoSpaceDN/>
        <w:jc w:val="left"/>
        <w:rPr>
          <w:szCs w:val="20"/>
        </w:rPr>
      </w:pPr>
      <w:r>
        <w:rPr>
          <w:szCs w:val="20"/>
        </w:rPr>
        <w:br w:type="page"/>
      </w:r>
    </w:p>
    <w:p w14:paraId="6A053DC2" w14:textId="17FEABD4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lastRenderedPageBreak/>
        <w:t>라인 번호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E</w:t>
      </w:r>
      <w:r>
        <w:rPr>
          <w:szCs w:val="20"/>
        </w:rPr>
        <w:t>q</w:t>
      </w:r>
      <w:r w:rsidR="000C1227">
        <w:rPr>
          <w:szCs w:val="20"/>
        </w:rPr>
        <w:t>uipment Tag No</w:t>
      </w:r>
      <w:r>
        <w:rPr>
          <w:szCs w:val="20"/>
        </w:rPr>
        <w:t xml:space="preserve"> 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1CE3AA7C" w:rsidR="00800E8D" w:rsidRDefault="00F4652F" w:rsidP="00800E8D">
      <w:pPr>
        <w:jc w:val="center"/>
      </w:pPr>
      <w:r>
        <w:rPr>
          <w:noProof/>
        </w:rPr>
        <w:drawing>
          <wp:inline distT="0" distB="0" distL="0" distR="0" wp14:anchorId="41BA95AE" wp14:editId="61052184">
            <wp:extent cx="4218534" cy="2455504"/>
            <wp:effectExtent l="0" t="0" r="0" b="254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6578" cy="24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52D2123B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77777777" w:rsidR="00F4652F" w:rsidRDefault="000E19CD" w:rsidP="00F4652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67DB0550" w14:textId="5867C5CC" w:rsidR="000F7EE1" w:rsidRDefault="00F4652F" w:rsidP="00F4652F">
      <w:pPr>
        <w:widowControl/>
        <w:wordWrap/>
        <w:autoSpaceDE/>
        <w:autoSpaceDN/>
        <w:jc w:val="left"/>
      </w:pPr>
      <w:r>
        <w:br w:type="page"/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08EB60A2" w:rsidR="00EF4D90" w:rsidRDefault="000C1227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E6E5A4" wp14:editId="3C500D0D">
            <wp:extent cx="3918857" cy="4157812"/>
            <wp:effectExtent l="0" t="0" r="5715" b="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2201" cy="41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32944458"/>
      <w:r>
        <w:rPr>
          <w:rFonts w:hint="eastAsia"/>
        </w:rPr>
        <w:lastRenderedPageBreak/>
        <w:t>영역 설정</w:t>
      </w:r>
      <w:bookmarkEnd w:id="9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 xml:space="preserve">: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0" w:name="_Toc32944459"/>
      <w:r>
        <w:rPr>
          <w:rFonts w:hint="eastAsia"/>
        </w:rPr>
        <w:lastRenderedPageBreak/>
        <w:t>코드 테이블 설정</w:t>
      </w:r>
      <w:bookmarkEnd w:id="10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Oper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 xml:space="preserve">: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 xml:space="preserve">: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 w:rsidR="0040142D">
        <w:t xml:space="preserve">: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Legend :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r>
        <w:t>Height :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>에서 코드 부분을 드래그합니다.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로 변경되며 연속하여 코드 설명 부분을 드래그합니다.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1" w:name="_Toc32944460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1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r>
        <w:t xml:space="preserve">Allowables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>콤마로 분리하여 여러개의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2" w:name="_Toc32944461"/>
      <w:r>
        <w:rPr>
          <w:rFonts w:hint="eastAsia"/>
        </w:rPr>
        <w:lastRenderedPageBreak/>
        <w:t>문자 학습</w:t>
      </w:r>
      <w:bookmarkEnd w:id="12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Character :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>이미지 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삭제 </w:t>
      </w:r>
      <w:r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설정 </w:t>
      </w:r>
      <w:r>
        <w:t xml:space="preserve">: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이동 </w:t>
      </w:r>
      <w:r>
        <w:t xml:space="preserve">: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</w:t>
      </w:r>
      <w:r>
        <w:rPr>
          <w:rFonts w:hint="eastAsia"/>
        </w:rPr>
        <w:lastRenderedPageBreak/>
        <w:t>동할 수 있습니다.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생성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3" w:name="_Toc32944462"/>
      <w:r>
        <w:rPr>
          <w:rFonts w:hint="eastAsia"/>
        </w:rPr>
        <w:t>심볼 등록</w:t>
      </w:r>
      <w:bookmarkEnd w:id="13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F106FB">
      <w:pPr>
        <w:ind w:left="400"/>
      </w:pPr>
      <w:r>
        <w:rPr>
          <w:noProof/>
        </w:rPr>
        <w:drawing>
          <wp:inline distT="0" distB="0" distL="0" distR="0" wp14:anchorId="551AFE46" wp14:editId="2D302D6F">
            <wp:extent cx="6318913" cy="4064488"/>
            <wp:effectExtent l="0" t="0" r="5715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55331" cy="408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임계값</w:t>
      </w:r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심볼 인식 여부를 판단할 임계값을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각도 </w:t>
      </w:r>
      <w:r w:rsidR="006C71FD"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90</w:t>
      </w:r>
      <w:r w:rsidR="006C71FD">
        <w:t xml:space="preserve"> :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180</w:t>
      </w:r>
      <w:r w:rsidR="006C71FD">
        <w:t xml:space="preserve"> :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r>
        <w:t>270</w:t>
      </w:r>
      <w:r w:rsidR="006C71FD">
        <w:t xml:space="preserve"> :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검색란에 텍스트를 입력하여 기초 심볼을 검색할 수 있습니다.</w:t>
      </w:r>
    </w:p>
    <w:p w14:paraId="5F344D6E" w14:textId="377FD397" w:rsidR="003C6392" w:rsidRDefault="003C6392" w:rsidP="003C639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DE51DCC" wp14:editId="554FEBBD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원점 </w:t>
      </w:r>
      <w:r w:rsidR="008C3F8F">
        <w:t xml:space="preserve">: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연결점</w:t>
      </w:r>
      <w:r w:rsidR="00872885">
        <w:t xml:space="preserve"> :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ymbol :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I</w:t>
      </w:r>
      <w:r>
        <w:t>n_out</w:t>
      </w:r>
      <w:r w:rsidR="00BB68B2">
        <w:t xml:space="preserve"> :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>reak</w:t>
      </w:r>
      <w:r w:rsidR="00BB68B2">
        <w:t xml:space="preserve"> :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Text :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플립 검출</w:t>
      </w:r>
      <w:r w:rsidR="00C359D4">
        <w:t xml:space="preserve"> :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4" w:name="_Toc32944463"/>
      <w:r>
        <w:rPr>
          <w:rFonts w:hint="eastAsia"/>
        </w:rPr>
        <w:t>심볼 속성 추가</w:t>
      </w:r>
      <w:bookmarkEnd w:id="14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: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ttr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4B9DCEE4">
            <wp:extent cx="3801785" cy="2881512"/>
            <wp:effectExtent l="0" t="0" r="8255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36991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lastRenderedPageBreak/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5" w:name="_Toc32944464"/>
      <w:r>
        <w:rPr>
          <w:rFonts w:hint="eastAsia"/>
        </w:rPr>
        <w:lastRenderedPageBreak/>
        <w:t>심볼 관리자</w:t>
      </w:r>
      <w:bookmarkEnd w:id="15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 창에서 가져올 심볼 라이브러리를 선택합니다.</w:t>
      </w:r>
      <w:r w:rsidR="00F63345">
        <w:t>(</w:t>
      </w:r>
      <w:r w:rsidR="00F63345">
        <w:rPr>
          <w:rFonts w:hint="eastAsia"/>
        </w:rPr>
        <w:t xml:space="preserve">확장자 </w:t>
      </w:r>
      <w:r w:rsidR="00F63345">
        <w:t>: .</w:t>
      </w:r>
      <w:r w:rsidR="00F63345">
        <w:rPr>
          <w:rFonts w:hint="eastAsia"/>
        </w:rPr>
        <w:t>s</w:t>
      </w:r>
      <w:r w:rsidR="00F63345">
        <w:t>yl)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[Svg]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6" w:name="_Toc32944465"/>
      <w:r>
        <w:rPr>
          <w:rFonts w:hint="eastAsia"/>
        </w:rPr>
        <w:lastRenderedPageBreak/>
        <w:t>인식</w:t>
      </w:r>
      <w:bookmarkEnd w:id="16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7" w:name="_Toc32944466"/>
      <w:r>
        <w:rPr>
          <w:rFonts w:hint="eastAsia"/>
        </w:rPr>
        <w:t>문자 인식</w:t>
      </w:r>
      <w:bookmarkEnd w:id="17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Source :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8" w:name="_Toc32944467"/>
      <w:r>
        <w:rPr>
          <w:rFonts w:hint="eastAsia"/>
        </w:rPr>
        <w:t>도면 인식</w:t>
      </w:r>
      <w:bookmarkEnd w:id="18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해제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바꾸기 </w:t>
      </w:r>
      <w:r>
        <w:t xml:space="preserve">: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19" w:name="_Toc32944468"/>
      <w:r>
        <w:rPr>
          <w:rFonts w:hint="eastAsia"/>
        </w:rPr>
        <w:lastRenderedPageBreak/>
        <w:t>인식 결과 수정</w:t>
      </w:r>
      <w:bookmarkEnd w:id="19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r w:rsidRPr="003965A7">
        <w:rPr>
          <w:rFonts w:hint="eastAsia"/>
        </w:rPr>
        <w:t>단축키 :</w:t>
      </w:r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324A73A6" w14:textId="2B938287" w:rsidR="00BE0B08" w:rsidRPr="003965A7" w:rsidRDefault="00446020" w:rsidP="00BE0B08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495C3F">
        <w:rPr>
          <w:noProof/>
        </w:rPr>
        <w:drawing>
          <wp:inline distT="0" distB="0" distL="0" distR="0" wp14:anchorId="00EF8407" wp14:editId="7FA8B2D1">
            <wp:extent cx="1352550" cy="2190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C3F">
        <w:rPr>
          <w:noProof/>
        </w:rPr>
        <w:t xml:space="preserve">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B08">
        <w:rPr>
          <w:noProof/>
        </w:rPr>
        <w:br/>
      </w:r>
      <w:r w:rsidR="00BE0B08">
        <w:rPr>
          <w:noProof/>
        </w:rPr>
        <w:br/>
        <w:t xml:space="preserve">: </w:t>
      </w:r>
      <w:r w:rsidR="00BE0B08">
        <w:rPr>
          <w:noProof/>
        </w:rPr>
        <w:drawing>
          <wp:inline distT="0" distB="0" distL="0" distR="0" wp14:anchorId="684AA860" wp14:editId="132A57C0">
            <wp:extent cx="1352550" cy="219075"/>
            <wp:effectExtent l="0" t="0" r="0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B08">
        <w:rPr>
          <w:noProof/>
        </w:rPr>
        <w:t xml:space="preserve"> &gt;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Pr="003965A7">
        <w:t xml:space="preserve">validation </w:t>
      </w:r>
      <w:r>
        <w:t>check</w:t>
      </w:r>
    </w:p>
    <w:p w14:paraId="498569BC" w14:textId="7C934478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 xml:space="preserve">캔버스의해당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 xml:space="preserve"> 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lastRenderedPageBreak/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r>
        <w:rPr>
          <w:rFonts w:hint="eastAsia"/>
        </w:rPr>
        <w:t xml:space="preserve">단축키 </w:t>
      </w:r>
      <w:r>
        <w:t xml:space="preserve">: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60D1B47C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123B2B">
        <w:rPr>
          <w:rFonts w:hint="eastAsia"/>
          <w:noProof/>
        </w:rPr>
        <w:t>R</w:t>
      </w:r>
      <w:r w:rsidR="00123B2B">
        <w:rPr>
          <w:noProof/>
        </w:rPr>
        <w:t>eturn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301BDE7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12961A82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77777777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2B764BA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>
        <w:rPr>
          <w:noProof/>
        </w:rPr>
        <w:t>I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32944469"/>
      <w:r>
        <w:rPr>
          <w:rFonts w:hint="eastAsia"/>
        </w:rPr>
        <w:lastRenderedPageBreak/>
        <w:t>속성 연계</w:t>
      </w:r>
      <w:bookmarkEnd w:id="20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갱신 </w:t>
      </w:r>
      <w:r>
        <w:t xml:space="preserve">: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갱신 </w:t>
      </w:r>
      <w:r>
        <w:t xml:space="preserve">: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1" w:name="_Toc32944470"/>
      <w:r>
        <w:rPr>
          <w:rFonts w:hint="eastAsia"/>
        </w:rPr>
        <w:lastRenderedPageBreak/>
        <w:t>찾기/바꾸기</w:t>
      </w:r>
      <w:bookmarkEnd w:id="21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1099FCE9" w:rsidR="008B73F4" w:rsidRDefault="001E2548" w:rsidP="008B73F4">
      <w:pPr>
        <w:jc w:val="center"/>
      </w:pPr>
      <w:r>
        <w:rPr>
          <w:noProof/>
        </w:rPr>
        <w:drawing>
          <wp:inline distT="0" distB="0" distL="0" distR="0" wp14:anchorId="514259AC" wp14:editId="29040E30">
            <wp:extent cx="2809246" cy="1675119"/>
            <wp:effectExtent l="0" t="0" r="0" b="1905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51023" cy="17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2" w:name="_Toc32944471"/>
      <w:r>
        <w:rPr>
          <w:rFonts w:hint="eastAsia"/>
        </w:rPr>
        <w:t>T</w:t>
      </w:r>
      <w:r>
        <w:t>ext Data List</w:t>
      </w:r>
      <w:bookmarkEnd w:id="22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3" w:name="_Toc32944472"/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연계</w:t>
      </w:r>
      <w:bookmarkEnd w:id="23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4" w:name="_Toc32944473"/>
      <w:r>
        <w:rPr>
          <w:rFonts w:hint="eastAsia"/>
        </w:rPr>
        <w:lastRenderedPageBreak/>
        <w:t>설계 정보 리스트</w:t>
      </w:r>
      <w:bookmarkEnd w:id="24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41B750E" w:rsidR="00E723A0" w:rsidRDefault="001E2548" w:rsidP="00E723A0">
      <w:pPr>
        <w:jc w:val="center"/>
      </w:pPr>
      <w:r>
        <w:rPr>
          <w:noProof/>
        </w:rPr>
        <w:lastRenderedPageBreak/>
        <w:drawing>
          <wp:inline distT="0" distB="0" distL="0" distR="0" wp14:anchorId="53C50275" wp14:editId="0A35463E">
            <wp:extent cx="5648544" cy="3662432"/>
            <wp:effectExtent l="0" t="0" r="0" b="0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8246" cy="367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>왼쪽 리스트 박스에서 속성을 드래그 드랍하여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그리드의 칼럼을 드래그 드랍하여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출력 </w:t>
      </w:r>
      <w:r>
        <w:t xml:space="preserve">: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5" w:name="_Toc32944474"/>
      <w:r>
        <w:rPr>
          <w:rFonts w:hint="eastAsia"/>
        </w:rPr>
        <w:lastRenderedPageBreak/>
        <w:t>보기</w:t>
      </w:r>
      <w:bookmarkEnd w:id="25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r>
        <w:rPr>
          <w:rFonts w:hint="eastAsia"/>
        </w:rPr>
        <w:t>텍스트</w:t>
      </w:r>
      <w:r w:rsidR="00CC60F6">
        <w:t xml:space="preserve"> , 심볼, </w:t>
      </w:r>
      <w:r w:rsidR="00CC60F6">
        <w:rPr>
          <w:rFonts w:hint="eastAsia"/>
        </w:rPr>
        <w:t>라인,</w:t>
      </w:r>
      <w:r w:rsidR="00CC60F6">
        <w:t xml:space="preserve"> </w:t>
      </w:r>
      <w:r>
        <w:rPr>
          <w:rFonts w:hint="eastAsia"/>
        </w:rPr>
        <w:t>미인식</w:t>
      </w:r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04D143A6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경</w:t>
      </w:r>
      <w:r>
        <w:t>우</w:t>
      </w:r>
      <w:r>
        <w:rPr>
          <w:rFonts w:hint="eastAsia"/>
        </w:rPr>
        <w:t xml:space="preserve"> 입</w:t>
      </w:r>
      <w:r>
        <w:t>니다</w:t>
      </w:r>
      <w:r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6" w:name="_Toc32944475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6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>cale</w:t>
      </w:r>
      <w:r w:rsidR="00395968">
        <w:t xml:space="preserve"> :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t xml:space="preserve">Width : </w:t>
      </w:r>
      <w:r>
        <w:rPr>
          <w:rFonts w:hint="eastAsia"/>
        </w:rPr>
        <w:t>변환할 도면의 크기</w:t>
      </w:r>
    </w:p>
    <w:p w14:paraId="4C1734BA" w14:textId="77777777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</w:p>
    <w:p w14:paraId="343F7666" w14:textId="3A9FA4C0" w:rsidR="00395968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크기 </w:t>
      </w:r>
      <w:r>
        <w:t xml:space="preserve">: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해상도 </w:t>
      </w:r>
      <w:r>
        <w:t xml:space="preserve">: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  <w:r w:rsidR="00395968"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7" w:name="_Toc32944476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7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8" w:name="_Toc32944477"/>
      <w:r>
        <w:rPr>
          <w:rFonts w:hint="eastAsia"/>
        </w:rPr>
        <w:t>심볼 굵기 강화</w:t>
      </w:r>
      <w:bookmarkEnd w:id="28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크기 </w:t>
      </w:r>
      <w:r>
        <w:t xml:space="preserve">: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29" w:name="_Toc32944478"/>
      <w:r w:rsidRPr="00E51957">
        <w:rPr>
          <w:rFonts w:hint="eastAsia"/>
        </w:rPr>
        <w:lastRenderedPageBreak/>
        <w:t>데이터 이관</w:t>
      </w:r>
      <w:bookmarkEnd w:id="29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0" w:name="_Toc32944479"/>
      <w:r>
        <w:rPr>
          <w:rFonts w:hint="eastAsia"/>
        </w:rPr>
        <w:t>내보내기</w:t>
      </w:r>
      <w:bookmarkEnd w:id="30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31" w:name="_Toc32944480"/>
      <w:r w:rsidR="00F219AF">
        <w:rPr>
          <w:rFonts w:hint="eastAsia"/>
        </w:rPr>
        <w:t>문제 해결 절차</w:t>
      </w:r>
      <w:bookmarkEnd w:id="31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r w:rsidR="00F9086B">
        <w:rPr>
          <w:rFonts w:hint="eastAsia"/>
        </w:rPr>
        <w:t>장별로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6AD19B9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</w:t>
      </w:r>
      <w:r>
        <w:t xml:space="preserve"> </w:t>
      </w:r>
      <w:r>
        <w:rPr>
          <w:rFonts w:hint="eastAsia"/>
        </w:rPr>
        <w:t>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02"/>
      <w:footerReference w:type="default" r:id="rId103"/>
      <w:footerReference w:type="first" r:id="rId104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06519" w14:textId="77777777" w:rsidR="008765C8" w:rsidRDefault="008765C8">
      <w:r>
        <w:separator/>
      </w:r>
    </w:p>
  </w:endnote>
  <w:endnote w:type="continuationSeparator" w:id="0">
    <w:p w14:paraId="02564DED" w14:textId="77777777" w:rsidR="008765C8" w:rsidRDefault="00876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77777777" w:rsidR="00C91672" w:rsidRPr="002D7A1E" w:rsidRDefault="00C9167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C91672" w:rsidRDefault="00C9167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BA4A48" w14:textId="77777777" w:rsidR="008765C8" w:rsidRDefault="008765C8">
      <w:bookmarkStart w:id="0" w:name="_Hlk482265958"/>
      <w:bookmarkEnd w:id="0"/>
      <w:r>
        <w:separator/>
      </w:r>
    </w:p>
  </w:footnote>
  <w:footnote w:type="continuationSeparator" w:id="0">
    <w:p w14:paraId="399E8E3E" w14:textId="77777777" w:rsidR="008765C8" w:rsidRDefault="00876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77777777" w:rsidR="00C91672" w:rsidRPr="00EB508A" w:rsidRDefault="00C9167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3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4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5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6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3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5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6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7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8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3"/>
  </w:num>
  <w:num w:numId="10">
    <w:abstractNumId w:val="31"/>
  </w:num>
  <w:num w:numId="11">
    <w:abstractNumId w:val="17"/>
  </w:num>
  <w:num w:numId="12">
    <w:abstractNumId w:val="10"/>
  </w:num>
  <w:num w:numId="13">
    <w:abstractNumId w:val="20"/>
  </w:num>
  <w:num w:numId="14">
    <w:abstractNumId w:val="22"/>
  </w:num>
  <w:num w:numId="15">
    <w:abstractNumId w:val="16"/>
  </w:num>
  <w:num w:numId="16">
    <w:abstractNumId w:val="28"/>
  </w:num>
  <w:num w:numId="17">
    <w:abstractNumId w:val="33"/>
  </w:num>
  <w:num w:numId="18">
    <w:abstractNumId w:val="8"/>
  </w:num>
  <w:num w:numId="19">
    <w:abstractNumId w:val="3"/>
  </w:num>
  <w:num w:numId="20">
    <w:abstractNumId w:val="30"/>
  </w:num>
  <w:num w:numId="21">
    <w:abstractNumId w:val="32"/>
  </w:num>
  <w:num w:numId="22">
    <w:abstractNumId w:val="27"/>
  </w:num>
  <w:num w:numId="23">
    <w:abstractNumId w:val="26"/>
  </w:num>
  <w:num w:numId="24">
    <w:abstractNumId w:val="34"/>
  </w:num>
  <w:num w:numId="25">
    <w:abstractNumId w:val="24"/>
  </w:num>
  <w:num w:numId="26">
    <w:abstractNumId w:val="5"/>
  </w:num>
  <w:num w:numId="27">
    <w:abstractNumId w:val="15"/>
  </w:num>
  <w:num w:numId="28">
    <w:abstractNumId w:val="12"/>
  </w:num>
  <w:num w:numId="29">
    <w:abstractNumId w:val="25"/>
  </w:num>
  <w:num w:numId="30">
    <w:abstractNumId w:val="9"/>
  </w:num>
  <w:num w:numId="31">
    <w:abstractNumId w:val="19"/>
  </w:num>
  <w:num w:numId="32">
    <w:abstractNumId w:val="6"/>
  </w:num>
  <w:num w:numId="33">
    <w:abstractNumId w:val="21"/>
  </w:num>
  <w:num w:numId="34">
    <w:abstractNumId w:val="29"/>
  </w:num>
  <w:num w:numId="3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48EE"/>
    <w:rsid w:val="000256E4"/>
    <w:rsid w:val="00026DAD"/>
    <w:rsid w:val="000273BA"/>
    <w:rsid w:val="00030243"/>
    <w:rsid w:val="0003053E"/>
    <w:rsid w:val="00031679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134B7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2575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817"/>
    <w:rsid w:val="001A57B5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3236"/>
    <w:rsid w:val="001C3DF8"/>
    <w:rsid w:val="001C4540"/>
    <w:rsid w:val="001C78BF"/>
    <w:rsid w:val="001D11E6"/>
    <w:rsid w:val="001D17AE"/>
    <w:rsid w:val="001D1DEC"/>
    <w:rsid w:val="001D312B"/>
    <w:rsid w:val="001D52B0"/>
    <w:rsid w:val="001D6DB3"/>
    <w:rsid w:val="001D7A90"/>
    <w:rsid w:val="001E1D7C"/>
    <w:rsid w:val="001E2548"/>
    <w:rsid w:val="001E25B0"/>
    <w:rsid w:val="001E3539"/>
    <w:rsid w:val="001E6E67"/>
    <w:rsid w:val="001F062F"/>
    <w:rsid w:val="001F2863"/>
    <w:rsid w:val="002002B1"/>
    <w:rsid w:val="00200E6C"/>
    <w:rsid w:val="00201515"/>
    <w:rsid w:val="002066DE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B4"/>
    <w:rsid w:val="00263CD4"/>
    <w:rsid w:val="00265E5A"/>
    <w:rsid w:val="00267671"/>
    <w:rsid w:val="00267878"/>
    <w:rsid w:val="00267FED"/>
    <w:rsid w:val="002722B9"/>
    <w:rsid w:val="0027497A"/>
    <w:rsid w:val="00274F41"/>
    <w:rsid w:val="00275CFA"/>
    <w:rsid w:val="00275F0A"/>
    <w:rsid w:val="00277D01"/>
    <w:rsid w:val="0028241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6392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2F15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65C8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10F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9788D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448D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0B08"/>
    <w:rsid w:val="00BE34D9"/>
    <w:rsid w:val="00BE403A"/>
    <w:rsid w:val="00BE544B"/>
    <w:rsid w:val="00BE5513"/>
    <w:rsid w:val="00BE5FBD"/>
    <w:rsid w:val="00BE6832"/>
    <w:rsid w:val="00BE696D"/>
    <w:rsid w:val="00BE7098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44C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8FE"/>
    <w:rsid w:val="00EC4050"/>
    <w:rsid w:val="00EC4ADD"/>
    <w:rsid w:val="00ED001A"/>
    <w:rsid w:val="00ED02FD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509"/>
    <w:rsid w:val="00F13E53"/>
    <w:rsid w:val="00F1403D"/>
    <w:rsid w:val="00F140A5"/>
    <w:rsid w:val="00F1447F"/>
    <w:rsid w:val="00F14BFE"/>
    <w:rsid w:val="00F1551D"/>
    <w:rsid w:val="00F16D51"/>
    <w:rsid w:val="00F21835"/>
    <w:rsid w:val="00F219AF"/>
    <w:rsid w:val="00F23241"/>
    <w:rsid w:val="00F2480C"/>
    <w:rsid w:val="00F24E89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C02F0-B958-4128-A3E7-508889DD9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2047</TotalTime>
  <Pages>41</Pages>
  <Words>2296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15354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134</cp:revision>
  <cp:lastPrinted>2019-12-27T06:15:00Z</cp:lastPrinted>
  <dcterms:created xsi:type="dcterms:W3CDTF">2019-09-05T09:30:00Z</dcterms:created>
  <dcterms:modified xsi:type="dcterms:W3CDTF">2020-06-02T08:47:00Z</dcterms:modified>
</cp:coreProperties>
</file>