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36275AFD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</w:t>
      </w:r>
      <w:r w:rsidR="00612A4E">
        <w:rPr>
          <w:szCs w:val="20"/>
        </w:rPr>
        <w:t>20</w:t>
      </w:r>
      <w:r w:rsidRPr="00A61F05">
        <w:rPr>
          <w:rFonts w:hint="eastAsia"/>
          <w:szCs w:val="20"/>
        </w:rPr>
        <w:t xml:space="preserve">년 </w:t>
      </w:r>
      <w:r w:rsidR="009060B6">
        <w:rPr>
          <w:szCs w:val="20"/>
        </w:rPr>
        <w:t>10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3208658B" w14:textId="440CF2F9" w:rsidR="009D34E6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54697387" w:history="1">
        <w:r w:rsidR="009D34E6" w:rsidRPr="00CD7B1A">
          <w:rPr>
            <w:rStyle w:val="a6"/>
          </w:rPr>
          <w:t>1</w:t>
        </w:r>
        <w:r w:rsidR="009D34E6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9D34E6" w:rsidRPr="00CD7B1A">
          <w:rPr>
            <w:rStyle w:val="a6"/>
          </w:rPr>
          <w:t>설치</w:t>
        </w:r>
        <w:r w:rsidR="009D34E6">
          <w:rPr>
            <w:webHidden/>
          </w:rPr>
          <w:tab/>
        </w:r>
        <w:r w:rsidR="009D34E6">
          <w:rPr>
            <w:webHidden/>
          </w:rPr>
          <w:fldChar w:fldCharType="begin"/>
        </w:r>
        <w:r w:rsidR="009D34E6">
          <w:rPr>
            <w:webHidden/>
          </w:rPr>
          <w:instrText xml:space="preserve"> PAGEREF _Toc54697387 \h </w:instrText>
        </w:r>
        <w:r w:rsidR="009D34E6">
          <w:rPr>
            <w:webHidden/>
          </w:rPr>
        </w:r>
        <w:r w:rsidR="009D34E6">
          <w:rPr>
            <w:webHidden/>
          </w:rPr>
          <w:fldChar w:fldCharType="separate"/>
        </w:r>
        <w:r w:rsidR="00F841D0">
          <w:rPr>
            <w:webHidden/>
          </w:rPr>
          <w:t>3</w:t>
        </w:r>
        <w:r w:rsidR="009D34E6">
          <w:rPr>
            <w:webHidden/>
          </w:rPr>
          <w:fldChar w:fldCharType="end"/>
        </w:r>
      </w:hyperlink>
    </w:p>
    <w:p w14:paraId="072C5D8A" w14:textId="7A97EB50" w:rsidR="009D34E6" w:rsidRDefault="00E81B5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388" w:history="1">
        <w:r w:rsidR="009D34E6" w:rsidRPr="00CD7B1A">
          <w:rPr>
            <w:rStyle w:val="a6"/>
            <w:noProof/>
          </w:rPr>
          <w:t>1.1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프로그램</w:t>
        </w:r>
        <w:r w:rsidR="009D34E6" w:rsidRPr="00CD7B1A">
          <w:rPr>
            <w:rStyle w:val="a6"/>
            <w:noProof/>
          </w:rPr>
          <w:t xml:space="preserve"> </w:t>
        </w:r>
        <w:r w:rsidR="009D34E6" w:rsidRPr="00CD7B1A">
          <w:rPr>
            <w:rStyle w:val="a6"/>
            <w:noProof/>
          </w:rPr>
          <w:t>설치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_Toc54697388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3</w:t>
        </w:r>
        <w:r w:rsidR="009D34E6">
          <w:rPr>
            <w:noProof/>
            <w:webHidden/>
          </w:rPr>
          <w:fldChar w:fldCharType="end"/>
        </w:r>
      </w:hyperlink>
    </w:p>
    <w:p w14:paraId="4C0D3B04" w14:textId="63F8D70E" w:rsidR="009D34E6" w:rsidRDefault="00E81B5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389" w:history="1">
        <w:r w:rsidR="009D34E6" w:rsidRPr="00CD7B1A">
          <w:rPr>
            <w:rStyle w:val="a6"/>
            <w:noProof/>
          </w:rPr>
          <w:t>1.2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프로그램</w:t>
        </w:r>
        <w:r w:rsidR="009D34E6" w:rsidRPr="00CD7B1A">
          <w:rPr>
            <w:rStyle w:val="a6"/>
            <w:noProof/>
          </w:rPr>
          <w:t xml:space="preserve"> </w:t>
        </w:r>
        <w:r w:rsidR="009D34E6" w:rsidRPr="00CD7B1A">
          <w:rPr>
            <w:rStyle w:val="a6"/>
            <w:noProof/>
          </w:rPr>
          <w:t>실행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_Toc54697389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4</w:t>
        </w:r>
        <w:r w:rsidR="009D34E6">
          <w:rPr>
            <w:noProof/>
            <w:webHidden/>
          </w:rPr>
          <w:fldChar w:fldCharType="end"/>
        </w:r>
      </w:hyperlink>
    </w:p>
    <w:p w14:paraId="329DF806" w14:textId="4AD33326" w:rsidR="009D34E6" w:rsidRDefault="00E81B53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4697390" w:history="1">
        <w:r w:rsidR="009D34E6" w:rsidRPr="00CD7B1A">
          <w:rPr>
            <w:rStyle w:val="a6"/>
          </w:rPr>
          <w:t>2</w:t>
        </w:r>
        <w:r w:rsidR="009D34E6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9D34E6" w:rsidRPr="00CD7B1A">
          <w:rPr>
            <w:rStyle w:val="a6"/>
          </w:rPr>
          <w:t>사전 설정</w:t>
        </w:r>
        <w:r w:rsidR="009D34E6">
          <w:rPr>
            <w:webHidden/>
          </w:rPr>
          <w:tab/>
        </w:r>
        <w:r w:rsidR="009D34E6">
          <w:rPr>
            <w:webHidden/>
          </w:rPr>
          <w:fldChar w:fldCharType="begin"/>
        </w:r>
        <w:r w:rsidR="009D34E6">
          <w:rPr>
            <w:webHidden/>
          </w:rPr>
          <w:instrText xml:space="preserve"> PAGEREF _Toc54697390 \h </w:instrText>
        </w:r>
        <w:r w:rsidR="009D34E6">
          <w:rPr>
            <w:webHidden/>
          </w:rPr>
        </w:r>
        <w:r w:rsidR="009D34E6">
          <w:rPr>
            <w:webHidden/>
          </w:rPr>
          <w:fldChar w:fldCharType="separate"/>
        </w:r>
        <w:r w:rsidR="00F841D0">
          <w:rPr>
            <w:webHidden/>
          </w:rPr>
          <w:t>5</w:t>
        </w:r>
        <w:r w:rsidR="009D34E6">
          <w:rPr>
            <w:webHidden/>
          </w:rPr>
          <w:fldChar w:fldCharType="end"/>
        </w:r>
      </w:hyperlink>
    </w:p>
    <w:p w14:paraId="7140C369" w14:textId="6DAD16B4" w:rsidR="009D34E6" w:rsidRDefault="00E81B5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391" w:history="1">
        <w:r w:rsidR="009D34E6" w:rsidRPr="00CD7B1A">
          <w:rPr>
            <w:rStyle w:val="a6"/>
            <w:noProof/>
          </w:rPr>
          <w:t>2.1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프로젝트</w:t>
        </w:r>
        <w:r w:rsidR="009D34E6" w:rsidRPr="00CD7B1A">
          <w:rPr>
            <w:rStyle w:val="a6"/>
            <w:noProof/>
          </w:rPr>
          <w:t xml:space="preserve"> </w:t>
        </w:r>
        <w:r w:rsidR="009D34E6" w:rsidRPr="00CD7B1A">
          <w:rPr>
            <w:rStyle w:val="a6"/>
            <w:noProof/>
          </w:rPr>
          <w:t>등록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_Toc54697391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5</w:t>
        </w:r>
        <w:r w:rsidR="009D34E6">
          <w:rPr>
            <w:noProof/>
            <w:webHidden/>
          </w:rPr>
          <w:fldChar w:fldCharType="end"/>
        </w:r>
      </w:hyperlink>
    </w:p>
    <w:p w14:paraId="5C958D0D" w14:textId="33D26149" w:rsidR="009D34E6" w:rsidRDefault="00E81B5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392" w:history="1">
        <w:r w:rsidR="009D34E6" w:rsidRPr="00CD7B1A">
          <w:rPr>
            <w:rStyle w:val="a6"/>
            <w:noProof/>
          </w:rPr>
          <w:t>2.2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화면</w:t>
        </w:r>
        <w:r w:rsidR="009D34E6" w:rsidRPr="00CD7B1A">
          <w:rPr>
            <w:rStyle w:val="a6"/>
            <w:noProof/>
          </w:rPr>
          <w:t xml:space="preserve"> </w:t>
        </w:r>
        <w:r w:rsidR="009D34E6" w:rsidRPr="00CD7B1A">
          <w:rPr>
            <w:rStyle w:val="a6"/>
            <w:noProof/>
          </w:rPr>
          <w:t>구성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_Toc54697392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6</w:t>
        </w:r>
        <w:r w:rsidR="009D34E6">
          <w:rPr>
            <w:noProof/>
            <w:webHidden/>
          </w:rPr>
          <w:fldChar w:fldCharType="end"/>
        </w:r>
      </w:hyperlink>
    </w:p>
    <w:p w14:paraId="705119F1" w14:textId="59C2DA66" w:rsidR="009D34E6" w:rsidRDefault="00E81B5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393" w:history="1">
        <w:r w:rsidR="009D34E6" w:rsidRPr="00CD7B1A">
          <w:rPr>
            <w:rStyle w:val="a6"/>
            <w:noProof/>
          </w:rPr>
          <w:t>2.3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환경</w:t>
        </w:r>
        <w:r w:rsidR="009D34E6" w:rsidRPr="00CD7B1A">
          <w:rPr>
            <w:rStyle w:val="a6"/>
            <w:noProof/>
          </w:rPr>
          <w:t xml:space="preserve"> </w:t>
        </w:r>
        <w:r w:rsidR="009D34E6" w:rsidRPr="00CD7B1A">
          <w:rPr>
            <w:rStyle w:val="a6"/>
            <w:noProof/>
          </w:rPr>
          <w:t>설정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_Toc54697393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8</w:t>
        </w:r>
        <w:r w:rsidR="009D34E6">
          <w:rPr>
            <w:noProof/>
            <w:webHidden/>
          </w:rPr>
          <w:fldChar w:fldCharType="end"/>
        </w:r>
      </w:hyperlink>
    </w:p>
    <w:p w14:paraId="725D13CE" w14:textId="1B8B1091" w:rsidR="009D34E6" w:rsidRDefault="00E81B5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394" w:history="1">
        <w:r w:rsidR="009D34E6" w:rsidRPr="00CD7B1A">
          <w:rPr>
            <w:rStyle w:val="a6"/>
            <w:noProof/>
          </w:rPr>
          <w:t>2.4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영역</w:t>
        </w:r>
        <w:r w:rsidR="009D34E6" w:rsidRPr="00CD7B1A">
          <w:rPr>
            <w:rStyle w:val="a6"/>
            <w:noProof/>
          </w:rPr>
          <w:t xml:space="preserve"> </w:t>
        </w:r>
        <w:r w:rsidR="009D34E6" w:rsidRPr="00CD7B1A">
          <w:rPr>
            <w:rStyle w:val="a6"/>
            <w:noProof/>
          </w:rPr>
          <w:t>설정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_Toc54697394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19</w:t>
        </w:r>
        <w:r w:rsidR="009D34E6">
          <w:rPr>
            <w:noProof/>
            <w:webHidden/>
          </w:rPr>
          <w:fldChar w:fldCharType="end"/>
        </w:r>
      </w:hyperlink>
    </w:p>
    <w:p w14:paraId="77CDBD58" w14:textId="4E2A4CDD" w:rsidR="009D34E6" w:rsidRDefault="00E81B5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395" w:history="1">
        <w:r w:rsidR="009D34E6" w:rsidRPr="00CD7B1A">
          <w:rPr>
            <w:rStyle w:val="a6"/>
            <w:noProof/>
          </w:rPr>
          <w:t>2.5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내보내기</w:t>
        </w:r>
        <w:r w:rsidR="009D34E6" w:rsidRPr="00CD7B1A">
          <w:rPr>
            <w:rStyle w:val="a6"/>
            <w:noProof/>
          </w:rPr>
          <w:t>(Export)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_Toc54697395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20</w:t>
        </w:r>
        <w:r w:rsidR="009D34E6">
          <w:rPr>
            <w:noProof/>
            <w:webHidden/>
          </w:rPr>
          <w:fldChar w:fldCharType="end"/>
        </w:r>
      </w:hyperlink>
    </w:p>
    <w:p w14:paraId="2AE5CE62" w14:textId="1DE01F07" w:rsidR="009D34E6" w:rsidRDefault="00E81B5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396" w:history="1">
        <w:r w:rsidR="009D34E6" w:rsidRPr="00CD7B1A">
          <w:rPr>
            <w:rStyle w:val="a6"/>
            <w:noProof/>
          </w:rPr>
          <w:t>2.6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코드</w:t>
        </w:r>
        <w:r w:rsidR="009D34E6" w:rsidRPr="00CD7B1A">
          <w:rPr>
            <w:rStyle w:val="a6"/>
            <w:noProof/>
          </w:rPr>
          <w:t xml:space="preserve"> </w:t>
        </w:r>
        <w:r w:rsidR="009D34E6" w:rsidRPr="00CD7B1A">
          <w:rPr>
            <w:rStyle w:val="a6"/>
            <w:noProof/>
          </w:rPr>
          <w:t>테이블</w:t>
        </w:r>
        <w:r w:rsidR="009D34E6" w:rsidRPr="00CD7B1A">
          <w:rPr>
            <w:rStyle w:val="a6"/>
            <w:noProof/>
          </w:rPr>
          <w:t xml:space="preserve"> </w:t>
        </w:r>
        <w:r w:rsidR="009D34E6" w:rsidRPr="00CD7B1A">
          <w:rPr>
            <w:rStyle w:val="a6"/>
            <w:noProof/>
          </w:rPr>
          <w:t>설정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_Toc54697396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21</w:t>
        </w:r>
        <w:r w:rsidR="009D34E6">
          <w:rPr>
            <w:noProof/>
            <w:webHidden/>
          </w:rPr>
          <w:fldChar w:fldCharType="end"/>
        </w:r>
      </w:hyperlink>
    </w:p>
    <w:p w14:paraId="4D2B515B" w14:textId="096725F6" w:rsidR="009D34E6" w:rsidRDefault="00E81B5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397" w:history="1">
        <w:r w:rsidR="009D34E6" w:rsidRPr="00CD7B1A">
          <w:rPr>
            <w:rStyle w:val="a6"/>
            <w:noProof/>
          </w:rPr>
          <w:t>2.7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HMB Data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_Toc54697397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24</w:t>
        </w:r>
        <w:r w:rsidR="009D34E6">
          <w:rPr>
            <w:noProof/>
            <w:webHidden/>
          </w:rPr>
          <w:fldChar w:fldCharType="end"/>
        </w:r>
      </w:hyperlink>
    </w:p>
    <w:p w14:paraId="11DCDC0A" w14:textId="7C9ED8D5" w:rsidR="009D34E6" w:rsidRDefault="00E81B5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398" w:history="1">
        <w:r w:rsidR="009D34E6" w:rsidRPr="00CD7B1A">
          <w:rPr>
            <w:rStyle w:val="a6"/>
            <w:noProof/>
          </w:rPr>
          <w:t>2.8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Custom Code Table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_Toc54697398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25</w:t>
        </w:r>
        <w:r w:rsidR="009D34E6">
          <w:rPr>
            <w:noProof/>
            <w:webHidden/>
          </w:rPr>
          <w:fldChar w:fldCharType="end"/>
        </w:r>
      </w:hyperlink>
    </w:p>
    <w:p w14:paraId="60F22626" w14:textId="6C3B34CD" w:rsidR="009D34E6" w:rsidRDefault="00E81B5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399" w:history="1">
        <w:r w:rsidR="009D34E6" w:rsidRPr="00CD7B1A">
          <w:rPr>
            <w:rStyle w:val="a6"/>
            <w:noProof/>
          </w:rPr>
          <w:t>2.9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Replace Code Table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_Toc54697399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26</w:t>
        </w:r>
        <w:r w:rsidR="009D34E6">
          <w:rPr>
            <w:noProof/>
            <w:webHidden/>
          </w:rPr>
          <w:fldChar w:fldCharType="end"/>
        </w:r>
      </w:hyperlink>
    </w:p>
    <w:p w14:paraId="44AE7AB0" w14:textId="70D70602" w:rsidR="009D34E6" w:rsidRDefault="00E81B53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400" w:history="1">
        <w:r w:rsidR="009D34E6" w:rsidRPr="00CD7B1A">
          <w:rPr>
            <w:rStyle w:val="a6"/>
            <w:noProof/>
          </w:rPr>
          <w:t>2.10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 xml:space="preserve">Special Item Type </w:t>
        </w:r>
        <w:r w:rsidR="009D34E6" w:rsidRPr="00CD7B1A">
          <w:rPr>
            <w:rStyle w:val="a6"/>
            <w:noProof/>
          </w:rPr>
          <w:t>설정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_Toc54697400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26</w:t>
        </w:r>
        <w:r w:rsidR="009D34E6">
          <w:rPr>
            <w:noProof/>
            <w:webHidden/>
          </w:rPr>
          <w:fldChar w:fldCharType="end"/>
        </w:r>
      </w:hyperlink>
    </w:p>
    <w:p w14:paraId="74A58794" w14:textId="3A3B7209" w:rsidR="009D34E6" w:rsidRDefault="00E81B53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401" w:history="1">
        <w:r w:rsidR="009D34E6" w:rsidRPr="00CD7B1A">
          <w:rPr>
            <w:rStyle w:val="a6"/>
            <w:noProof/>
          </w:rPr>
          <w:t>2.11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문자</w:t>
        </w:r>
        <w:r w:rsidR="009D34E6" w:rsidRPr="00CD7B1A">
          <w:rPr>
            <w:rStyle w:val="a6"/>
            <w:noProof/>
          </w:rPr>
          <w:t xml:space="preserve"> </w:t>
        </w:r>
        <w:r w:rsidR="009D34E6" w:rsidRPr="00CD7B1A">
          <w:rPr>
            <w:rStyle w:val="a6"/>
            <w:noProof/>
          </w:rPr>
          <w:t>학습</w:t>
        </w:r>
        <w:r w:rsidR="009D34E6" w:rsidRPr="00CD7B1A">
          <w:rPr>
            <w:rStyle w:val="a6"/>
            <w:noProof/>
          </w:rPr>
          <w:t>(OCR Training)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_Toc54697401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28</w:t>
        </w:r>
        <w:r w:rsidR="009D34E6">
          <w:rPr>
            <w:noProof/>
            <w:webHidden/>
          </w:rPr>
          <w:fldChar w:fldCharType="end"/>
        </w:r>
      </w:hyperlink>
    </w:p>
    <w:p w14:paraId="0D4F2A36" w14:textId="31915027" w:rsidR="009D34E6" w:rsidRDefault="00E81B53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402" w:history="1">
        <w:r w:rsidR="009D34E6" w:rsidRPr="00CD7B1A">
          <w:rPr>
            <w:rStyle w:val="a6"/>
            <w:noProof/>
          </w:rPr>
          <w:t>2.12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심볼</w:t>
        </w:r>
        <w:r w:rsidR="009D34E6" w:rsidRPr="00CD7B1A">
          <w:rPr>
            <w:rStyle w:val="a6"/>
            <w:noProof/>
          </w:rPr>
          <w:t xml:space="preserve"> </w:t>
        </w:r>
        <w:r w:rsidR="009D34E6" w:rsidRPr="00CD7B1A">
          <w:rPr>
            <w:rStyle w:val="a6"/>
            <w:noProof/>
          </w:rPr>
          <w:t>학습</w:t>
        </w:r>
        <w:r w:rsidR="009D34E6" w:rsidRPr="00CD7B1A">
          <w:rPr>
            <w:rStyle w:val="a6"/>
            <w:noProof/>
          </w:rPr>
          <w:t>(Symbol Training)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_Toc54697402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29</w:t>
        </w:r>
        <w:r w:rsidR="009D34E6">
          <w:rPr>
            <w:noProof/>
            <w:webHidden/>
          </w:rPr>
          <w:fldChar w:fldCharType="end"/>
        </w:r>
      </w:hyperlink>
    </w:p>
    <w:p w14:paraId="31130D65" w14:textId="167AA5CB" w:rsidR="009D34E6" w:rsidRDefault="00E81B53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403" w:history="1">
        <w:r w:rsidR="009D34E6" w:rsidRPr="00CD7B1A">
          <w:rPr>
            <w:rStyle w:val="a6"/>
            <w:noProof/>
          </w:rPr>
          <w:t>2.13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Make Label Data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_Toc54697403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29</w:t>
        </w:r>
        <w:r w:rsidR="009D34E6">
          <w:rPr>
            <w:noProof/>
            <w:webHidden/>
          </w:rPr>
          <w:fldChar w:fldCharType="end"/>
        </w:r>
      </w:hyperlink>
    </w:p>
    <w:p w14:paraId="42F5A2E0" w14:textId="31729E78" w:rsidR="009D34E6" w:rsidRDefault="00E81B53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404" w:history="1">
        <w:r w:rsidR="009D34E6" w:rsidRPr="00CD7B1A">
          <w:rPr>
            <w:rStyle w:val="a6"/>
            <w:noProof/>
          </w:rPr>
          <w:t>2.14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심볼</w:t>
        </w:r>
        <w:r w:rsidR="009D34E6" w:rsidRPr="00CD7B1A">
          <w:rPr>
            <w:rStyle w:val="a6"/>
            <w:noProof/>
          </w:rPr>
          <w:t xml:space="preserve"> </w:t>
        </w:r>
        <w:r w:rsidR="009D34E6" w:rsidRPr="00CD7B1A">
          <w:rPr>
            <w:rStyle w:val="a6"/>
            <w:noProof/>
          </w:rPr>
          <w:t>등록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_Toc54697404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30</w:t>
        </w:r>
        <w:r w:rsidR="009D34E6">
          <w:rPr>
            <w:noProof/>
            <w:webHidden/>
          </w:rPr>
          <w:fldChar w:fldCharType="end"/>
        </w:r>
      </w:hyperlink>
    </w:p>
    <w:p w14:paraId="64763447" w14:textId="5BBE2C91" w:rsidR="009D34E6" w:rsidRDefault="00E81B53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405" w:history="1">
        <w:r w:rsidR="009D34E6" w:rsidRPr="00CD7B1A">
          <w:rPr>
            <w:rStyle w:val="a6"/>
            <w:noProof/>
          </w:rPr>
          <w:t>2.15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심볼</w:t>
        </w:r>
        <w:r w:rsidR="009D34E6" w:rsidRPr="00CD7B1A">
          <w:rPr>
            <w:rStyle w:val="a6"/>
            <w:noProof/>
          </w:rPr>
          <w:t xml:space="preserve"> </w:t>
        </w:r>
        <w:r w:rsidR="009D34E6" w:rsidRPr="00CD7B1A">
          <w:rPr>
            <w:rStyle w:val="a6"/>
            <w:noProof/>
          </w:rPr>
          <w:t>속성</w:t>
        </w:r>
        <w:r w:rsidR="009D34E6" w:rsidRPr="00CD7B1A">
          <w:rPr>
            <w:rStyle w:val="a6"/>
            <w:noProof/>
          </w:rPr>
          <w:t xml:space="preserve"> </w:t>
        </w:r>
        <w:r w:rsidR="009D34E6" w:rsidRPr="00CD7B1A">
          <w:rPr>
            <w:rStyle w:val="a6"/>
            <w:noProof/>
          </w:rPr>
          <w:t>추가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_Toc54697405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32</w:t>
        </w:r>
        <w:r w:rsidR="009D34E6">
          <w:rPr>
            <w:noProof/>
            <w:webHidden/>
          </w:rPr>
          <w:fldChar w:fldCharType="end"/>
        </w:r>
      </w:hyperlink>
    </w:p>
    <w:p w14:paraId="25C07DE2" w14:textId="5B18EDC3" w:rsidR="009D34E6" w:rsidRDefault="00E81B53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406" w:history="1">
        <w:r w:rsidR="009D34E6" w:rsidRPr="00CD7B1A">
          <w:rPr>
            <w:rStyle w:val="a6"/>
            <w:noProof/>
          </w:rPr>
          <w:t>2.16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심볼</w:t>
        </w:r>
        <w:r w:rsidR="009D34E6" w:rsidRPr="00CD7B1A">
          <w:rPr>
            <w:rStyle w:val="a6"/>
            <w:noProof/>
          </w:rPr>
          <w:t xml:space="preserve"> </w:t>
        </w:r>
        <w:r w:rsidR="009D34E6" w:rsidRPr="00CD7B1A">
          <w:rPr>
            <w:rStyle w:val="a6"/>
            <w:noProof/>
          </w:rPr>
          <w:t>관리자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_Toc54697406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34</w:t>
        </w:r>
        <w:r w:rsidR="009D34E6">
          <w:rPr>
            <w:noProof/>
            <w:webHidden/>
          </w:rPr>
          <w:fldChar w:fldCharType="end"/>
        </w:r>
      </w:hyperlink>
    </w:p>
    <w:p w14:paraId="64AA04C4" w14:textId="7B1927B0" w:rsidR="009D34E6" w:rsidRDefault="00E81B53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4697407" w:history="1">
        <w:r w:rsidR="009D34E6" w:rsidRPr="00CD7B1A">
          <w:rPr>
            <w:rStyle w:val="a6"/>
          </w:rPr>
          <w:t>3</w:t>
        </w:r>
        <w:r w:rsidR="009D34E6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9D34E6" w:rsidRPr="00CD7B1A">
          <w:rPr>
            <w:rStyle w:val="a6"/>
          </w:rPr>
          <w:t>인식</w:t>
        </w:r>
        <w:r w:rsidR="009D34E6">
          <w:rPr>
            <w:webHidden/>
          </w:rPr>
          <w:tab/>
        </w:r>
        <w:r w:rsidR="009D34E6">
          <w:rPr>
            <w:webHidden/>
          </w:rPr>
          <w:fldChar w:fldCharType="begin"/>
        </w:r>
        <w:r w:rsidR="009D34E6">
          <w:rPr>
            <w:webHidden/>
          </w:rPr>
          <w:instrText xml:space="preserve"> PAGEREF _Toc54697407 \h </w:instrText>
        </w:r>
        <w:r w:rsidR="009D34E6">
          <w:rPr>
            <w:webHidden/>
          </w:rPr>
        </w:r>
        <w:r w:rsidR="009D34E6">
          <w:rPr>
            <w:webHidden/>
          </w:rPr>
          <w:fldChar w:fldCharType="separate"/>
        </w:r>
        <w:r w:rsidR="00F841D0">
          <w:rPr>
            <w:webHidden/>
          </w:rPr>
          <w:t>36</w:t>
        </w:r>
        <w:r w:rsidR="009D34E6">
          <w:rPr>
            <w:webHidden/>
          </w:rPr>
          <w:fldChar w:fldCharType="end"/>
        </w:r>
      </w:hyperlink>
    </w:p>
    <w:p w14:paraId="6985BFD9" w14:textId="1FB25247" w:rsidR="009D34E6" w:rsidRDefault="00E81B5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408" w:history="1">
        <w:r w:rsidR="009D34E6" w:rsidRPr="00CD7B1A">
          <w:rPr>
            <w:rStyle w:val="a6"/>
            <w:noProof/>
          </w:rPr>
          <w:t>3.1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문자</w:t>
        </w:r>
        <w:r w:rsidR="009D34E6" w:rsidRPr="00CD7B1A">
          <w:rPr>
            <w:rStyle w:val="a6"/>
            <w:noProof/>
          </w:rPr>
          <w:t xml:space="preserve"> </w:t>
        </w:r>
        <w:r w:rsidR="009D34E6" w:rsidRPr="00CD7B1A">
          <w:rPr>
            <w:rStyle w:val="a6"/>
            <w:noProof/>
          </w:rPr>
          <w:t>인식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_Toc54697408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36</w:t>
        </w:r>
        <w:r w:rsidR="009D34E6">
          <w:rPr>
            <w:noProof/>
            <w:webHidden/>
          </w:rPr>
          <w:fldChar w:fldCharType="end"/>
        </w:r>
      </w:hyperlink>
    </w:p>
    <w:p w14:paraId="4B1DD035" w14:textId="25A59096" w:rsidR="009D34E6" w:rsidRDefault="00E81B5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409" w:history="1">
        <w:r w:rsidR="009D34E6" w:rsidRPr="00CD7B1A">
          <w:rPr>
            <w:rStyle w:val="a6"/>
            <w:noProof/>
          </w:rPr>
          <w:t>3.2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도면</w:t>
        </w:r>
        <w:r w:rsidR="009D34E6" w:rsidRPr="00CD7B1A">
          <w:rPr>
            <w:rStyle w:val="a6"/>
            <w:noProof/>
          </w:rPr>
          <w:t xml:space="preserve"> </w:t>
        </w:r>
        <w:r w:rsidR="009D34E6" w:rsidRPr="00CD7B1A">
          <w:rPr>
            <w:rStyle w:val="a6"/>
            <w:noProof/>
          </w:rPr>
          <w:t>인식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_Toc54697409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37</w:t>
        </w:r>
        <w:r w:rsidR="009D34E6">
          <w:rPr>
            <w:noProof/>
            <w:webHidden/>
          </w:rPr>
          <w:fldChar w:fldCharType="end"/>
        </w:r>
      </w:hyperlink>
    </w:p>
    <w:p w14:paraId="51C95C11" w14:textId="6EC68D48" w:rsidR="009D34E6" w:rsidRDefault="00E81B5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410" w:history="1">
        <w:r w:rsidR="009D34E6" w:rsidRPr="00CD7B1A">
          <w:rPr>
            <w:rStyle w:val="a6"/>
            <w:noProof/>
          </w:rPr>
          <w:t>3.3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인식</w:t>
        </w:r>
        <w:r w:rsidR="009D34E6" w:rsidRPr="00CD7B1A">
          <w:rPr>
            <w:rStyle w:val="a6"/>
            <w:noProof/>
          </w:rPr>
          <w:t xml:space="preserve"> </w:t>
        </w:r>
        <w:r w:rsidR="009D34E6" w:rsidRPr="00CD7B1A">
          <w:rPr>
            <w:rStyle w:val="a6"/>
            <w:noProof/>
          </w:rPr>
          <w:t>결과</w:t>
        </w:r>
        <w:r w:rsidR="009D34E6" w:rsidRPr="00CD7B1A">
          <w:rPr>
            <w:rStyle w:val="a6"/>
            <w:noProof/>
          </w:rPr>
          <w:t xml:space="preserve"> </w:t>
        </w:r>
        <w:r w:rsidR="009D34E6" w:rsidRPr="00CD7B1A">
          <w:rPr>
            <w:rStyle w:val="a6"/>
            <w:noProof/>
          </w:rPr>
          <w:t>수정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_Toc54697410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40</w:t>
        </w:r>
        <w:r w:rsidR="009D34E6">
          <w:rPr>
            <w:noProof/>
            <w:webHidden/>
          </w:rPr>
          <w:fldChar w:fldCharType="end"/>
        </w:r>
      </w:hyperlink>
    </w:p>
    <w:p w14:paraId="34DDD7B6" w14:textId="3D2BD895" w:rsidR="009D34E6" w:rsidRDefault="00E81B5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411" w:history="1">
        <w:r w:rsidR="009D34E6" w:rsidRPr="00CD7B1A">
          <w:rPr>
            <w:rStyle w:val="a6"/>
            <w:noProof/>
          </w:rPr>
          <w:t>3.4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속성</w:t>
        </w:r>
        <w:r w:rsidR="009D34E6" w:rsidRPr="00CD7B1A">
          <w:rPr>
            <w:rStyle w:val="a6"/>
            <w:noProof/>
          </w:rPr>
          <w:t xml:space="preserve"> </w:t>
        </w:r>
        <w:r w:rsidR="009D34E6" w:rsidRPr="00CD7B1A">
          <w:rPr>
            <w:rStyle w:val="a6"/>
            <w:noProof/>
          </w:rPr>
          <w:t>연계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_Toc54697411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44</w:t>
        </w:r>
        <w:r w:rsidR="009D34E6">
          <w:rPr>
            <w:noProof/>
            <w:webHidden/>
          </w:rPr>
          <w:fldChar w:fldCharType="end"/>
        </w:r>
      </w:hyperlink>
    </w:p>
    <w:p w14:paraId="3DA92B4C" w14:textId="3B55A63E" w:rsidR="009D34E6" w:rsidRDefault="00E81B5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412" w:history="1">
        <w:r w:rsidR="009D34E6" w:rsidRPr="00CD7B1A">
          <w:rPr>
            <w:rStyle w:val="a6"/>
            <w:noProof/>
          </w:rPr>
          <w:t>3.5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찾기</w:t>
        </w:r>
        <w:r w:rsidR="009D34E6" w:rsidRPr="00CD7B1A">
          <w:rPr>
            <w:rStyle w:val="a6"/>
            <w:noProof/>
          </w:rPr>
          <w:t>/</w:t>
        </w:r>
        <w:r w:rsidR="009D34E6" w:rsidRPr="00CD7B1A">
          <w:rPr>
            <w:rStyle w:val="a6"/>
            <w:noProof/>
          </w:rPr>
          <w:t>바꾸기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_Toc54697412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47</w:t>
        </w:r>
        <w:r w:rsidR="009D34E6">
          <w:rPr>
            <w:noProof/>
            <w:webHidden/>
          </w:rPr>
          <w:fldChar w:fldCharType="end"/>
        </w:r>
      </w:hyperlink>
    </w:p>
    <w:p w14:paraId="1DEED5B5" w14:textId="6828817F" w:rsidR="009D34E6" w:rsidRDefault="00E81B5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413" w:history="1">
        <w:r w:rsidR="009D34E6" w:rsidRPr="00CD7B1A">
          <w:rPr>
            <w:rStyle w:val="a6"/>
            <w:noProof/>
          </w:rPr>
          <w:t>3.6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Text Data List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_Toc54697413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47</w:t>
        </w:r>
        <w:r w:rsidR="009D34E6">
          <w:rPr>
            <w:noProof/>
            <w:webHidden/>
          </w:rPr>
          <w:fldChar w:fldCharType="end"/>
        </w:r>
      </w:hyperlink>
    </w:p>
    <w:p w14:paraId="6E894516" w14:textId="23563F08" w:rsidR="009D34E6" w:rsidRDefault="00E81B5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414" w:history="1">
        <w:r w:rsidR="009D34E6" w:rsidRPr="00CD7B1A">
          <w:rPr>
            <w:rStyle w:val="a6"/>
            <w:noProof/>
          </w:rPr>
          <w:t>3.7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 xml:space="preserve">OPC </w:t>
        </w:r>
        <w:r w:rsidR="009D34E6" w:rsidRPr="00CD7B1A">
          <w:rPr>
            <w:rStyle w:val="a6"/>
            <w:noProof/>
          </w:rPr>
          <w:t>연계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_Toc54697414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48</w:t>
        </w:r>
        <w:r w:rsidR="009D34E6">
          <w:rPr>
            <w:noProof/>
            <w:webHidden/>
          </w:rPr>
          <w:fldChar w:fldCharType="end"/>
        </w:r>
      </w:hyperlink>
    </w:p>
    <w:p w14:paraId="232C5002" w14:textId="6EC820C4" w:rsidR="009D34E6" w:rsidRDefault="00E81B5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415" w:history="1">
        <w:r w:rsidR="009D34E6" w:rsidRPr="00CD7B1A">
          <w:rPr>
            <w:rStyle w:val="a6"/>
            <w:noProof/>
          </w:rPr>
          <w:t>3.8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 xml:space="preserve">Streamline </w:t>
        </w:r>
        <w:r w:rsidR="009D34E6" w:rsidRPr="00CD7B1A">
          <w:rPr>
            <w:rStyle w:val="a6"/>
            <w:noProof/>
          </w:rPr>
          <w:t>설정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_Toc54697415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49</w:t>
        </w:r>
        <w:r w:rsidR="009D34E6">
          <w:rPr>
            <w:noProof/>
            <w:webHidden/>
          </w:rPr>
          <w:fldChar w:fldCharType="end"/>
        </w:r>
      </w:hyperlink>
    </w:p>
    <w:p w14:paraId="76062FAB" w14:textId="5D6A9564" w:rsidR="009D34E6" w:rsidRDefault="00E81B53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4697416" w:history="1">
        <w:r w:rsidR="009D34E6" w:rsidRPr="00CD7B1A">
          <w:rPr>
            <w:rStyle w:val="a6"/>
          </w:rPr>
          <w:t>4.</w:t>
        </w:r>
        <w:r w:rsidR="009D34E6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9D34E6" w:rsidRPr="00CD7B1A">
          <w:rPr>
            <w:rStyle w:val="a6"/>
          </w:rPr>
          <w:t>리포트</w:t>
        </w:r>
        <w:r w:rsidR="009D34E6">
          <w:rPr>
            <w:webHidden/>
          </w:rPr>
          <w:tab/>
        </w:r>
        <w:r w:rsidR="009D34E6">
          <w:rPr>
            <w:webHidden/>
          </w:rPr>
          <w:fldChar w:fldCharType="begin"/>
        </w:r>
        <w:r w:rsidR="009D34E6">
          <w:rPr>
            <w:webHidden/>
          </w:rPr>
          <w:instrText xml:space="preserve"> PAGEREF _Toc54697416 \h </w:instrText>
        </w:r>
        <w:r w:rsidR="009D34E6">
          <w:rPr>
            <w:webHidden/>
          </w:rPr>
        </w:r>
        <w:r w:rsidR="009D34E6">
          <w:rPr>
            <w:webHidden/>
          </w:rPr>
          <w:fldChar w:fldCharType="separate"/>
        </w:r>
        <w:r w:rsidR="00F841D0">
          <w:rPr>
            <w:webHidden/>
          </w:rPr>
          <w:t>50</w:t>
        </w:r>
        <w:r w:rsidR="009D34E6">
          <w:rPr>
            <w:webHidden/>
          </w:rPr>
          <w:fldChar w:fldCharType="end"/>
        </w:r>
      </w:hyperlink>
    </w:p>
    <w:p w14:paraId="665FB63E" w14:textId="4AC0917D" w:rsidR="009D34E6" w:rsidRDefault="00E81B5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4697417" w:history="1">
        <w:r w:rsidR="009D34E6" w:rsidRPr="00CD7B1A">
          <w:rPr>
            <w:rStyle w:val="a6"/>
            <w:noProof/>
          </w:rPr>
          <w:t>4.1</w:t>
        </w:r>
        <w:r w:rsidR="009D34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D34E6" w:rsidRPr="00CD7B1A">
          <w:rPr>
            <w:rStyle w:val="a6"/>
            <w:noProof/>
          </w:rPr>
          <w:t>설계</w:t>
        </w:r>
        <w:r w:rsidR="009D34E6" w:rsidRPr="00CD7B1A">
          <w:rPr>
            <w:rStyle w:val="a6"/>
            <w:noProof/>
          </w:rPr>
          <w:t xml:space="preserve"> </w:t>
        </w:r>
        <w:r w:rsidR="009D34E6" w:rsidRPr="00CD7B1A">
          <w:rPr>
            <w:rStyle w:val="a6"/>
            <w:noProof/>
          </w:rPr>
          <w:t>정보</w:t>
        </w:r>
        <w:r w:rsidR="009D34E6" w:rsidRPr="00CD7B1A">
          <w:rPr>
            <w:rStyle w:val="a6"/>
            <w:noProof/>
          </w:rPr>
          <w:t xml:space="preserve"> </w:t>
        </w:r>
        <w:r w:rsidR="009D34E6" w:rsidRPr="00CD7B1A">
          <w:rPr>
            <w:rStyle w:val="a6"/>
            <w:noProof/>
          </w:rPr>
          <w:t>리스트</w:t>
        </w:r>
        <w:r w:rsidR="009D34E6">
          <w:rPr>
            <w:noProof/>
            <w:webHidden/>
          </w:rPr>
          <w:tab/>
        </w:r>
        <w:r w:rsidR="009D34E6">
          <w:rPr>
            <w:noProof/>
            <w:webHidden/>
          </w:rPr>
          <w:fldChar w:fldCharType="begin"/>
        </w:r>
        <w:r w:rsidR="009D34E6">
          <w:rPr>
            <w:noProof/>
            <w:webHidden/>
          </w:rPr>
          <w:instrText xml:space="preserve"> PAGEREF _Toc54697417 \h </w:instrText>
        </w:r>
        <w:r w:rsidR="009D34E6">
          <w:rPr>
            <w:noProof/>
            <w:webHidden/>
          </w:rPr>
        </w:r>
        <w:r w:rsidR="009D34E6">
          <w:rPr>
            <w:noProof/>
            <w:webHidden/>
          </w:rPr>
          <w:fldChar w:fldCharType="separate"/>
        </w:r>
        <w:r w:rsidR="00F841D0">
          <w:rPr>
            <w:noProof/>
            <w:webHidden/>
          </w:rPr>
          <w:t>50</w:t>
        </w:r>
        <w:r w:rsidR="009D34E6">
          <w:rPr>
            <w:noProof/>
            <w:webHidden/>
          </w:rPr>
          <w:fldChar w:fldCharType="end"/>
        </w:r>
      </w:hyperlink>
    </w:p>
    <w:p w14:paraId="00DF63EF" w14:textId="32F4AB84" w:rsidR="009D34E6" w:rsidRDefault="00E81B53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4697418" w:history="1">
        <w:r w:rsidR="009D34E6" w:rsidRPr="00CD7B1A">
          <w:rPr>
            <w:rStyle w:val="a6"/>
          </w:rPr>
          <w:t>5.</w:t>
        </w:r>
        <w:r w:rsidR="009D34E6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9D34E6" w:rsidRPr="00CD7B1A">
          <w:rPr>
            <w:rStyle w:val="a6"/>
          </w:rPr>
          <w:t>보기</w:t>
        </w:r>
        <w:r w:rsidR="009D34E6">
          <w:rPr>
            <w:webHidden/>
          </w:rPr>
          <w:tab/>
        </w:r>
        <w:r w:rsidR="009D34E6">
          <w:rPr>
            <w:webHidden/>
          </w:rPr>
          <w:fldChar w:fldCharType="begin"/>
        </w:r>
        <w:r w:rsidR="009D34E6">
          <w:rPr>
            <w:webHidden/>
          </w:rPr>
          <w:instrText xml:space="preserve"> PAGEREF _Toc54697418 \h </w:instrText>
        </w:r>
        <w:r w:rsidR="009D34E6">
          <w:rPr>
            <w:webHidden/>
          </w:rPr>
        </w:r>
        <w:r w:rsidR="009D34E6">
          <w:rPr>
            <w:webHidden/>
          </w:rPr>
          <w:fldChar w:fldCharType="separate"/>
        </w:r>
        <w:r w:rsidR="00F841D0">
          <w:rPr>
            <w:webHidden/>
          </w:rPr>
          <w:t>53</w:t>
        </w:r>
        <w:r w:rsidR="009D34E6">
          <w:rPr>
            <w:webHidden/>
          </w:rPr>
          <w:fldChar w:fldCharType="end"/>
        </w:r>
      </w:hyperlink>
    </w:p>
    <w:p w14:paraId="15098186" w14:textId="04A73B8E" w:rsidR="009D34E6" w:rsidRDefault="00E81B53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4697419" w:history="1">
        <w:r w:rsidR="009D34E6" w:rsidRPr="00CD7B1A">
          <w:rPr>
            <w:rStyle w:val="a6"/>
          </w:rPr>
          <w:t>6.</w:t>
        </w:r>
        <w:r w:rsidR="009D34E6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9D34E6" w:rsidRPr="00CD7B1A">
          <w:rPr>
            <w:rStyle w:val="a6"/>
          </w:rPr>
          <w:t>Convert PDF</w:t>
        </w:r>
        <w:r w:rsidR="009D34E6">
          <w:rPr>
            <w:webHidden/>
          </w:rPr>
          <w:tab/>
        </w:r>
        <w:r w:rsidR="009D34E6">
          <w:rPr>
            <w:webHidden/>
          </w:rPr>
          <w:fldChar w:fldCharType="begin"/>
        </w:r>
        <w:r w:rsidR="009D34E6">
          <w:rPr>
            <w:webHidden/>
          </w:rPr>
          <w:instrText xml:space="preserve"> PAGEREF _Toc54697419 \h </w:instrText>
        </w:r>
        <w:r w:rsidR="009D34E6">
          <w:rPr>
            <w:webHidden/>
          </w:rPr>
        </w:r>
        <w:r w:rsidR="009D34E6">
          <w:rPr>
            <w:webHidden/>
          </w:rPr>
          <w:fldChar w:fldCharType="separate"/>
        </w:r>
        <w:r w:rsidR="00F841D0">
          <w:rPr>
            <w:webHidden/>
          </w:rPr>
          <w:t>54</w:t>
        </w:r>
        <w:r w:rsidR="009D34E6">
          <w:rPr>
            <w:webHidden/>
          </w:rPr>
          <w:fldChar w:fldCharType="end"/>
        </w:r>
      </w:hyperlink>
    </w:p>
    <w:p w14:paraId="28BA9FEA" w14:textId="24A27831" w:rsidR="009D34E6" w:rsidRDefault="00E81B53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4697420" w:history="1">
        <w:r w:rsidR="009D34E6" w:rsidRPr="00CD7B1A">
          <w:rPr>
            <w:rStyle w:val="a6"/>
          </w:rPr>
          <w:t>7.</w:t>
        </w:r>
        <w:r w:rsidR="009D34E6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9D34E6" w:rsidRPr="00CD7B1A">
          <w:rPr>
            <w:rStyle w:val="a6"/>
          </w:rPr>
          <w:t>CAD에서 데이터(라인, 텍스트) 가져오기</w:t>
        </w:r>
        <w:r w:rsidR="009D34E6">
          <w:rPr>
            <w:webHidden/>
          </w:rPr>
          <w:tab/>
        </w:r>
        <w:r w:rsidR="009D34E6">
          <w:rPr>
            <w:webHidden/>
          </w:rPr>
          <w:fldChar w:fldCharType="begin"/>
        </w:r>
        <w:r w:rsidR="009D34E6">
          <w:rPr>
            <w:webHidden/>
          </w:rPr>
          <w:instrText xml:space="preserve"> PAGEREF _Toc54697420 \h </w:instrText>
        </w:r>
        <w:r w:rsidR="009D34E6">
          <w:rPr>
            <w:webHidden/>
          </w:rPr>
        </w:r>
        <w:r w:rsidR="009D34E6">
          <w:rPr>
            <w:webHidden/>
          </w:rPr>
          <w:fldChar w:fldCharType="separate"/>
        </w:r>
        <w:r w:rsidR="00F841D0">
          <w:rPr>
            <w:webHidden/>
          </w:rPr>
          <w:t>54</w:t>
        </w:r>
        <w:r w:rsidR="009D34E6">
          <w:rPr>
            <w:webHidden/>
          </w:rPr>
          <w:fldChar w:fldCharType="end"/>
        </w:r>
      </w:hyperlink>
    </w:p>
    <w:p w14:paraId="1A9595C3" w14:textId="2E6AEFF1" w:rsidR="009D34E6" w:rsidRDefault="00E81B53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4697421" w:history="1">
        <w:r w:rsidR="009D34E6" w:rsidRPr="00CD7B1A">
          <w:rPr>
            <w:rStyle w:val="a6"/>
          </w:rPr>
          <w:t>8.</w:t>
        </w:r>
        <w:r w:rsidR="009D34E6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9D34E6" w:rsidRPr="00CD7B1A">
          <w:rPr>
            <w:rStyle w:val="a6"/>
          </w:rPr>
          <w:t>PDF에서 텍스트 가져오기(계장 확장)</w:t>
        </w:r>
        <w:r w:rsidR="009D34E6">
          <w:rPr>
            <w:webHidden/>
          </w:rPr>
          <w:tab/>
        </w:r>
        <w:r w:rsidR="009D34E6">
          <w:rPr>
            <w:webHidden/>
          </w:rPr>
          <w:fldChar w:fldCharType="begin"/>
        </w:r>
        <w:r w:rsidR="009D34E6">
          <w:rPr>
            <w:webHidden/>
          </w:rPr>
          <w:instrText xml:space="preserve"> PAGEREF _Toc54697421 \h </w:instrText>
        </w:r>
        <w:r w:rsidR="009D34E6">
          <w:rPr>
            <w:webHidden/>
          </w:rPr>
        </w:r>
        <w:r w:rsidR="009D34E6">
          <w:rPr>
            <w:webHidden/>
          </w:rPr>
          <w:fldChar w:fldCharType="separate"/>
        </w:r>
        <w:r w:rsidR="00F841D0">
          <w:rPr>
            <w:webHidden/>
          </w:rPr>
          <w:t>55</w:t>
        </w:r>
        <w:r w:rsidR="009D34E6">
          <w:rPr>
            <w:webHidden/>
          </w:rPr>
          <w:fldChar w:fldCharType="end"/>
        </w:r>
      </w:hyperlink>
    </w:p>
    <w:p w14:paraId="779F0914" w14:textId="745482E1" w:rsidR="009D34E6" w:rsidRDefault="00E81B53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4697422" w:history="1">
        <w:r w:rsidR="009D34E6" w:rsidRPr="00CD7B1A">
          <w:rPr>
            <w:rStyle w:val="a6"/>
          </w:rPr>
          <w:t>9.</w:t>
        </w:r>
        <w:r w:rsidR="009D34E6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9D34E6" w:rsidRPr="00CD7B1A">
          <w:rPr>
            <w:rStyle w:val="a6"/>
          </w:rPr>
          <w:t>심볼 굵기 강화</w:t>
        </w:r>
        <w:r w:rsidR="009D34E6">
          <w:rPr>
            <w:webHidden/>
          </w:rPr>
          <w:tab/>
        </w:r>
        <w:r w:rsidR="009D34E6">
          <w:rPr>
            <w:webHidden/>
          </w:rPr>
          <w:fldChar w:fldCharType="begin"/>
        </w:r>
        <w:r w:rsidR="009D34E6">
          <w:rPr>
            <w:webHidden/>
          </w:rPr>
          <w:instrText xml:space="preserve"> PAGEREF _Toc54697422 \h </w:instrText>
        </w:r>
        <w:r w:rsidR="009D34E6">
          <w:rPr>
            <w:webHidden/>
          </w:rPr>
        </w:r>
        <w:r w:rsidR="009D34E6">
          <w:rPr>
            <w:webHidden/>
          </w:rPr>
          <w:fldChar w:fldCharType="separate"/>
        </w:r>
        <w:r w:rsidR="00F841D0">
          <w:rPr>
            <w:webHidden/>
          </w:rPr>
          <w:t>55</w:t>
        </w:r>
        <w:r w:rsidR="009D34E6">
          <w:rPr>
            <w:webHidden/>
          </w:rPr>
          <w:fldChar w:fldCharType="end"/>
        </w:r>
      </w:hyperlink>
    </w:p>
    <w:p w14:paraId="2B2C4568" w14:textId="20C49207" w:rsidR="009D34E6" w:rsidRDefault="00E81B53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4697423" w:history="1">
        <w:r w:rsidR="009D34E6" w:rsidRPr="00CD7B1A">
          <w:rPr>
            <w:rStyle w:val="a6"/>
          </w:rPr>
          <w:t>8.</w:t>
        </w:r>
        <w:r w:rsidR="009D34E6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9D34E6" w:rsidRPr="00CD7B1A">
          <w:rPr>
            <w:rStyle w:val="a6"/>
          </w:rPr>
          <w:t>데이터 이관</w:t>
        </w:r>
        <w:r w:rsidR="009D34E6">
          <w:rPr>
            <w:webHidden/>
          </w:rPr>
          <w:tab/>
        </w:r>
        <w:r w:rsidR="009D34E6">
          <w:rPr>
            <w:webHidden/>
          </w:rPr>
          <w:fldChar w:fldCharType="begin"/>
        </w:r>
        <w:r w:rsidR="009D34E6">
          <w:rPr>
            <w:webHidden/>
          </w:rPr>
          <w:instrText xml:space="preserve"> PAGEREF _Toc54697423 \h </w:instrText>
        </w:r>
        <w:r w:rsidR="009D34E6">
          <w:rPr>
            <w:webHidden/>
          </w:rPr>
        </w:r>
        <w:r w:rsidR="009D34E6">
          <w:rPr>
            <w:webHidden/>
          </w:rPr>
          <w:fldChar w:fldCharType="separate"/>
        </w:r>
        <w:r w:rsidR="00F841D0">
          <w:rPr>
            <w:webHidden/>
          </w:rPr>
          <w:t>56</w:t>
        </w:r>
        <w:r w:rsidR="009D34E6">
          <w:rPr>
            <w:webHidden/>
          </w:rPr>
          <w:fldChar w:fldCharType="end"/>
        </w:r>
      </w:hyperlink>
    </w:p>
    <w:p w14:paraId="5C6F6FAF" w14:textId="42EC0522" w:rsidR="009D34E6" w:rsidRDefault="00E81B53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4697424" w:history="1">
        <w:r w:rsidR="009D34E6" w:rsidRPr="00CD7B1A">
          <w:rPr>
            <w:rStyle w:val="a6"/>
          </w:rPr>
          <w:t>9.</w:t>
        </w:r>
        <w:r w:rsidR="009D34E6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9D34E6" w:rsidRPr="00CD7B1A">
          <w:rPr>
            <w:rStyle w:val="a6"/>
          </w:rPr>
          <w:t>내보내기</w:t>
        </w:r>
        <w:r w:rsidR="009D34E6">
          <w:rPr>
            <w:webHidden/>
          </w:rPr>
          <w:tab/>
        </w:r>
        <w:r w:rsidR="009D34E6">
          <w:rPr>
            <w:webHidden/>
          </w:rPr>
          <w:fldChar w:fldCharType="begin"/>
        </w:r>
        <w:r w:rsidR="009D34E6">
          <w:rPr>
            <w:webHidden/>
          </w:rPr>
          <w:instrText xml:space="preserve"> PAGEREF _Toc54697424 \h </w:instrText>
        </w:r>
        <w:r w:rsidR="009D34E6">
          <w:rPr>
            <w:webHidden/>
          </w:rPr>
        </w:r>
        <w:r w:rsidR="009D34E6">
          <w:rPr>
            <w:webHidden/>
          </w:rPr>
          <w:fldChar w:fldCharType="separate"/>
        </w:r>
        <w:r w:rsidR="00F841D0">
          <w:rPr>
            <w:webHidden/>
          </w:rPr>
          <w:t>57</w:t>
        </w:r>
        <w:r w:rsidR="009D34E6">
          <w:rPr>
            <w:webHidden/>
          </w:rPr>
          <w:fldChar w:fldCharType="end"/>
        </w:r>
      </w:hyperlink>
    </w:p>
    <w:p w14:paraId="3A1C82A9" w14:textId="20E4DC35" w:rsidR="009D34E6" w:rsidRDefault="00E81B53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4697425" w:history="1">
        <w:r w:rsidR="009D34E6" w:rsidRPr="00CD7B1A">
          <w:rPr>
            <w:rStyle w:val="a6"/>
          </w:rPr>
          <w:t>10.</w:t>
        </w:r>
        <w:r w:rsidR="009D34E6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9D34E6" w:rsidRPr="00CD7B1A">
          <w:rPr>
            <w:rStyle w:val="a6"/>
          </w:rPr>
          <w:t>문제 해결 절차</w:t>
        </w:r>
        <w:r w:rsidR="009D34E6">
          <w:rPr>
            <w:webHidden/>
          </w:rPr>
          <w:tab/>
        </w:r>
        <w:r w:rsidR="009D34E6">
          <w:rPr>
            <w:webHidden/>
          </w:rPr>
          <w:fldChar w:fldCharType="begin"/>
        </w:r>
        <w:r w:rsidR="009D34E6">
          <w:rPr>
            <w:webHidden/>
          </w:rPr>
          <w:instrText xml:space="preserve"> PAGEREF _Toc54697425 \h </w:instrText>
        </w:r>
        <w:r w:rsidR="009D34E6">
          <w:rPr>
            <w:webHidden/>
          </w:rPr>
        </w:r>
        <w:r w:rsidR="009D34E6">
          <w:rPr>
            <w:webHidden/>
          </w:rPr>
          <w:fldChar w:fldCharType="separate"/>
        </w:r>
        <w:r w:rsidR="00F841D0">
          <w:rPr>
            <w:webHidden/>
          </w:rPr>
          <w:t>58</w:t>
        </w:r>
        <w:r w:rsidR="009D34E6">
          <w:rPr>
            <w:webHidden/>
          </w:rPr>
          <w:fldChar w:fldCharType="end"/>
        </w:r>
      </w:hyperlink>
    </w:p>
    <w:p w14:paraId="4FB2C18E" w14:textId="72CD716C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54697387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54697388"/>
      <w:r>
        <w:rPr>
          <w:rFonts w:hint="eastAsia"/>
        </w:rPr>
        <w:t>프로그램 설치</w:t>
      </w:r>
      <w:bookmarkEnd w:id="3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54697389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6B41B078" w14:textId="40D177A0" w:rsidR="00143374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  <w:r>
        <w:br/>
      </w:r>
      <w:r>
        <w:rPr>
          <w:rFonts w:hint="eastAsia"/>
        </w:rPr>
        <w:t>컴퓨터 이름으로 라이선스 키를 발급받아 입력합니다.</w:t>
      </w:r>
      <w:r w:rsidR="004535C7">
        <w:br/>
        <w:t>(</w:t>
      </w:r>
      <w:hyperlink r:id="rId12" w:history="1">
        <w:r w:rsidR="004535C7" w:rsidRPr="00C73610">
          <w:rPr>
            <w:rStyle w:val="a6"/>
          </w:rPr>
          <w:t>humkyung@doftech.co.kr</w:t>
        </w:r>
      </w:hyperlink>
      <w:r w:rsidR="004535C7">
        <w:t xml:space="preserve"> </w:t>
      </w:r>
      <w:r w:rsidR="004535C7">
        <w:rPr>
          <w:rFonts w:hint="eastAsia"/>
        </w:rPr>
        <w:t>으로 메일을 보내어 라이선스 키를 발급받으세요</w:t>
      </w:r>
      <w:r w:rsidR="00FC4FB1">
        <w:rPr>
          <w:rFonts w:hint="eastAsia"/>
        </w:rPr>
        <w:t>.</w:t>
      </w:r>
      <w:r w:rsidR="004535C7">
        <w:rPr>
          <w:rFonts w:hint="eastAsia"/>
        </w:rPr>
        <w:t>)</w:t>
      </w:r>
    </w:p>
    <w:p w14:paraId="521BE6C6" w14:textId="5A1F7D80" w:rsidR="00143374" w:rsidRDefault="00143374" w:rsidP="00F91F1D">
      <w:pPr>
        <w:jc w:val="center"/>
      </w:pPr>
      <w:r>
        <w:rPr>
          <w:noProof/>
        </w:rPr>
        <w:drawing>
          <wp:inline distT="0" distB="0" distL="0" distR="0" wp14:anchorId="4D4FCAFE" wp14:editId="3A779A15">
            <wp:extent cx="3373066" cy="1990128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7449" cy="202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E87D2" w14:textId="77777777" w:rsidR="00F175CD" w:rsidRDefault="00F175CD" w:rsidP="00F91F1D">
      <w:pPr>
        <w:jc w:val="center"/>
        <w:rPr>
          <w:rFonts w:hint="eastAsia"/>
        </w:rPr>
      </w:pPr>
    </w:p>
    <w:p w14:paraId="4D1B3900" w14:textId="3A61E3DD" w:rsidR="007D3996" w:rsidRPr="00340CA5" w:rsidRDefault="00F175CD" w:rsidP="00F175CD">
      <w:pPr>
        <w:pStyle w:val="a8"/>
      </w:pPr>
      <w:r>
        <w:rPr>
          <w:noProof/>
        </w:rPr>
        <w:drawing>
          <wp:inline distT="0" distB="0" distL="0" distR="0" wp14:anchorId="3B17ACD3" wp14:editId="070282E0">
            <wp:extent cx="3384721" cy="1036931"/>
            <wp:effectExtent l="0" t="0" r="635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741" cy="104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54697390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54697391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2649AC32" w:rsid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23F639F2" w14:textId="0CD89F7E" w:rsidR="00C61194" w:rsidRDefault="00D4644C" w:rsidP="00C61194">
      <w:pPr>
        <w:ind w:left="760"/>
        <w:rPr>
          <w:b/>
          <w:bCs/>
          <w:color w:val="FF0000"/>
        </w:rPr>
      </w:pPr>
      <w:r w:rsidRPr="00D4644C">
        <w:rPr>
          <w:b/>
          <w:bCs/>
          <w:color w:val="FF0000"/>
        </w:rPr>
        <w:t xml:space="preserve">프로젝트 </w:t>
      </w:r>
      <w:r w:rsidRPr="00D4644C">
        <w:rPr>
          <w:rFonts w:hint="eastAsia"/>
          <w:b/>
          <w:bCs/>
          <w:color w:val="FF0000"/>
        </w:rPr>
        <w:t>이름에는 공백이 포함되지 않아야 합니다.</w:t>
      </w:r>
    </w:p>
    <w:p w14:paraId="5174EAC2" w14:textId="20611FB3" w:rsidR="00C61194" w:rsidRPr="00C61194" w:rsidRDefault="00C61194" w:rsidP="00C61194">
      <w:pPr>
        <w:pStyle w:val="aa"/>
        <w:numPr>
          <w:ilvl w:val="0"/>
          <w:numId w:val="20"/>
        </w:numPr>
        <w:ind w:leftChars="0"/>
        <w:rPr>
          <w:color w:val="000000" w:themeColor="text1"/>
        </w:rPr>
      </w:pPr>
      <w:r w:rsidRPr="00C61194">
        <w:rPr>
          <w:rFonts w:hint="eastAsia"/>
          <w:color w:val="000000" w:themeColor="text1"/>
        </w:rPr>
        <w:t>P</w:t>
      </w:r>
      <w:r w:rsidRPr="00C61194">
        <w:rPr>
          <w:color w:val="000000" w:themeColor="text1"/>
        </w:rPr>
        <w:t xml:space="preserve">roject Desc: </w:t>
      </w:r>
      <w:r>
        <w:rPr>
          <w:rFonts w:hint="eastAsia"/>
          <w:color w:val="000000" w:themeColor="text1"/>
        </w:rPr>
        <w:t>프로젝트 설명을 기입합니다.</w:t>
      </w:r>
    </w:p>
    <w:p w14:paraId="24308780" w14:textId="0A232492" w:rsidR="00097BAB" w:rsidRDefault="00C61194" w:rsidP="00C61194">
      <w:pPr>
        <w:pStyle w:val="a8"/>
      </w:pPr>
      <w:r>
        <w:rPr>
          <w:noProof/>
        </w:rPr>
        <w:drawing>
          <wp:inline distT="0" distB="0" distL="0" distR="0" wp14:anchorId="013EA18D" wp14:editId="1EA0567A">
            <wp:extent cx="5671038" cy="2764735"/>
            <wp:effectExtent l="0" t="0" r="6350" b="0"/>
            <wp:docPr id="250" name="그림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7772" cy="27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proofErr w:type="gramStart"/>
      <w:r>
        <w:t>SQLite :</w:t>
      </w:r>
      <w:proofErr w:type="gramEnd"/>
      <w:r>
        <w:t xml:space="preserve">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U</w:t>
      </w:r>
      <w:r>
        <w:t>ser :</w:t>
      </w:r>
      <w:proofErr w:type="gramEnd"/>
      <w:r>
        <w:t xml:space="preserve">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77777777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</w:t>
      </w:r>
      <w:proofErr w:type="gramStart"/>
      <w:r w:rsidR="00B17738" w:rsidRPr="00395968">
        <w:rPr>
          <w:rFonts w:hint="eastAsia"/>
          <w:b/>
        </w:rPr>
        <w:t xml:space="preserve">툴 </w:t>
      </w:r>
      <w:r w:rsidR="00B17738" w:rsidRPr="00395968">
        <w:rPr>
          <w:b/>
        </w:rPr>
        <w:t>&gt;</w:t>
      </w:r>
      <w:proofErr w:type="gramEnd"/>
      <w:r w:rsidR="00B17738" w:rsidRPr="00395968">
        <w:rPr>
          <w:b/>
        </w:rPr>
        <w:t xml:space="preserve">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5D483A15" w14:textId="293D6369" w:rsidR="004A32B6" w:rsidRPr="00FC4FB1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7" w:name="_Toc54697392"/>
      <w:r>
        <w:rPr>
          <w:rFonts w:hint="eastAsia"/>
        </w:rPr>
        <w:lastRenderedPageBreak/>
        <w:t>화면 구성</w:t>
      </w:r>
      <w:bookmarkEnd w:id="7"/>
    </w:p>
    <w:p w14:paraId="636E176E" w14:textId="59DB08EE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 w:rsidR="00D85080">
        <w:rPr>
          <w:rFonts w:hint="eastAsia"/>
        </w:rPr>
        <w:t>D</w:t>
      </w:r>
      <w:r>
        <w:rPr>
          <w:rFonts w:hint="eastAsia"/>
        </w:rPr>
        <w:t>2의 메인 화면 구성입니다</w:t>
      </w:r>
    </w:p>
    <w:p w14:paraId="6C4F4E19" w14:textId="06A9AB60" w:rsidR="00407B7B" w:rsidRDefault="00E05E02" w:rsidP="00E05E02">
      <w:pPr>
        <w:pStyle w:val="a8"/>
      </w:pPr>
      <w:r>
        <w:rPr>
          <w:noProof/>
        </w:rPr>
        <w:drawing>
          <wp:inline distT="0" distB="0" distL="0" distR="0" wp14:anchorId="5A44E5E0" wp14:editId="6C945B2F">
            <wp:extent cx="5727096" cy="3122378"/>
            <wp:effectExtent l="0" t="0" r="6985" b="190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9934" cy="313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03594" w14:textId="035AF81C" w:rsidR="002E00D8" w:rsidRDefault="002E00D8" w:rsidP="002E00D8">
      <w:pPr>
        <w:ind w:left="400"/>
      </w:pPr>
      <w:r>
        <w:rPr>
          <w:rFonts w:hint="eastAsia"/>
        </w:rPr>
        <w:t>객체 탐색기,</w:t>
      </w:r>
      <w:r>
        <w:t xml:space="preserve"> </w:t>
      </w:r>
      <w:r>
        <w:rPr>
          <w:rFonts w:hint="eastAsia"/>
        </w:rPr>
        <w:t>심볼 탐색기,</w:t>
      </w:r>
      <w:r>
        <w:t xml:space="preserve"> </w:t>
      </w:r>
      <w:proofErr w:type="spellStart"/>
      <w:r>
        <w:rPr>
          <w:rFonts w:hint="eastAsia"/>
        </w:rPr>
        <w:t>출력창</w:t>
      </w:r>
      <w:proofErr w:type="spellEnd"/>
      <w:r>
        <w:rPr>
          <w:rFonts w:hint="eastAsia"/>
        </w:rPr>
        <w:t xml:space="preserve"> 등은 마우스로 크기 및 위치를 조정할 수 있습니다.</w:t>
      </w:r>
    </w:p>
    <w:p w14:paraId="0578DA5F" w14:textId="25D00A85" w:rsidR="008B07A9" w:rsidRDefault="008B07A9" w:rsidP="008B07A9">
      <w:pPr>
        <w:pStyle w:val="a8"/>
        <w:keepNext/>
      </w:pPr>
      <w:r>
        <w:rPr>
          <w:noProof/>
        </w:rPr>
        <w:drawing>
          <wp:inline distT="0" distB="0" distL="0" distR="0" wp14:anchorId="38E97BCD" wp14:editId="76FF3923">
            <wp:extent cx="2303365" cy="1757128"/>
            <wp:effectExtent l="0" t="0" r="1905" b="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4242" cy="179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D16">
        <w:rPr>
          <w:rFonts w:hint="eastAsia"/>
        </w:rPr>
        <w:t xml:space="preserve"> </w:t>
      </w:r>
      <w:r w:rsidR="002A3D16">
        <w:t xml:space="preserve">  </w:t>
      </w:r>
      <w:r w:rsidR="002A3D16">
        <w:rPr>
          <w:noProof/>
        </w:rPr>
        <w:drawing>
          <wp:inline distT="0" distB="0" distL="0" distR="0" wp14:anchorId="7FF7927D" wp14:editId="0F0C5770">
            <wp:extent cx="1749701" cy="1753214"/>
            <wp:effectExtent l="0" t="0" r="3175" b="0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7832" cy="179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31F0" w14:textId="08F86683" w:rsidR="0066303F" w:rsidRDefault="008B07A9" w:rsidP="002A3D16">
      <w:pPr>
        <w:pStyle w:val="a8"/>
      </w:pPr>
      <w:r>
        <w:t xml:space="preserve">그림 </w:t>
      </w:r>
      <w:r w:rsidR="00E81B53">
        <w:fldChar w:fldCharType="begin"/>
      </w:r>
      <w:r w:rsidR="00E81B53">
        <w:instrText xml:space="preserve"> SEQ </w:instrText>
      </w:r>
      <w:r w:rsidR="00E81B53">
        <w:instrText>그림</w:instrText>
      </w:r>
      <w:r w:rsidR="00E81B53">
        <w:instrText xml:space="preserve"> \* ARABIC </w:instrText>
      </w:r>
      <w:r w:rsidR="00E81B53">
        <w:fldChar w:fldCharType="separate"/>
      </w:r>
      <w:r w:rsidR="00496671">
        <w:rPr>
          <w:noProof/>
        </w:rPr>
        <w:t>1</w:t>
      </w:r>
      <w:r w:rsidR="00E81B53">
        <w:rPr>
          <w:noProof/>
        </w:rPr>
        <w:fldChar w:fldCharType="end"/>
      </w:r>
      <w:r>
        <w:t xml:space="preserve"> </w:t>
      </w:r>
      <w:r>
        <w:rPr>
          <w:rFonts w:hint="eastAsia"/>
        </w:rPr>
        <w:t>크기 조정</w:t>
      </w:r>
      <w:r w:rsidR="002A3D16">
        <w:rPr>
          <w:rFonts w:hint="eastAsia"/>
        </w:rPr>
        <w:t xml:space="preserve"> </w:t>
      </w:r>
      <w:r w:rsidR="002A3D16">
        <w:t xml:space="preserve">                     그림 </w:t>
      </w:r>
      <w:r w:rsidR="00E81B53">
        <w:fldChar w:fldCharType="begin"/>
      </w:r>
      <w:r w:rsidR="00E81B53">
        <w:instrText xml:space="preserve"> SEQ </w:instrText>
      </w:r>
      <w:r w:rsidR="00E81B53">
        <w:instrText>그림</w:instrText>
      </w:r>
      <w:r w:rsidR="00E81B53">
        <w:instrText xml:space="preserve"> \* ARABIC </w:instrText>
      </w:r>
      <w:r w:rsidR="00E81B53">
        <w:fldChar w:fldCharType="separate"/>
      </w:r>
      <w:r w:rsidR="00496671">
        <w:rPr>
          <w:noProof/>
        </w:rPr>
        <w:t>2</w:t>
      </w:r>
      <w:r w:rsidR="00E81B53">
        <w:rPr>
          <w:noProof/>
        </w:rPr>
        <w:fldChar w:fldCharType="end"/>
      </w:r>
      <w:r w:rsidR="002A3D16">
        <w:t xml:space="preserve"> </w:t>
      </w:r>
      <w:r w:rsidR="002A3D16">
        <w:rPr>
          <w:rFonts w:hint="eastAsia"/>
        </w:rPr>
        <w:t>위치 이동</w:t>
      </w:r>
    </w:p>
    <w:p w14:paraId="09E35D60" w14:textId="36BF12D0" w:rsidR="001A30D3" w:rsidRPr="001A30D3" w:rsidRDefault="0042219F" w:rsidP="001A30D3">
      <w:pPr>
        <w:ind w:left="400"/>
      </w:pPr>
      <w:r>
        <w:rPr>
          <w:rFonts w:hint="eastAsia"/>
        </w:rPr>
        <w:t>프로그램 실행 시 화면의 크기 및 위치는 사용자가 조정한 크기 및 위치로 설정됩니다.</w:t>
      </w:r>
    </w:p>
    <w:p w14:paraId="1C060C22" w14:textId="4AE5C024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메뉴바</w:t>
      </w:r>
      <w:proofErr w:type="spellEnd"/>
      <w:r>
        <w:rPr>
          <w:rFonts w:hint="eastAsia"/>
        </w:rPr>
        <w:t xml:space="preserve"> </w:t>
      </w:r>
      <w:r>
        <w:br/>
      </w:r>
      <w:r w:rsidR="000A15BD">
        <w:t>ID</w:t>
      </w:r>
      <w:r>
        <w:rPr>
          <w:rFonts w:hint="eastAsia"/>
        </w:rPr>
        <w:t xml:space="preserve">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</w:t>
      </w:r>
      <w:proofErr w:type="gramStart"/>
      <w:r>
        <w:rPr>
          <w:rFonts w:hint="eastAsia"/>
        </w:rPr>
        <w:t>리스트 :</w:t>
      </w:r>
      <w:proofErr w:type="gramEnd"/>
      <w:r>
        <w:rPr>
          <w:rFonts w:hint="eastAsia"/>
        </w:rPr>
        <w:t xml:space="preserve">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127B121D" w:rsidR="00407B7B" w:rsidRPr="00BE5B16" w:rsidRDefault="00407B7B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rFonts w:hint="eastAsia"/>
          <w:color w:val="000000" w:themeColor="text1"/>
        </w:rPr>
        <w:t>심볼탐색기</w:t>
      </w:r>
      <w:r w:rsidR="00F621A6" w:rsidRPr="00BE5B16">
        <w:rPr>
          <w:color w:val="000000" w:themeColor="text1"/>
        </w:rPr>
        <w:br/>
      </w:r>
      <w:r w:rsidR="00F621A6" w:rsidRPr="00BE5B16">
        <w:rPr>
          <w:rFonts w:hint="eastAsia"/>
          <w:color w:val="000000" w:themeColor="text1"/>
        </w:rPr>
        <w:t>심볼 등록하거나,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등록한 심볼을 계층적 </w:t>
      </w:r>
      <w:r w:rsidR="00F621A6" w:rsidRPr="00BE5B16">
        <w:rPr>
          <w:color w:val="000000" w:themeColor="text1"/>
        </w:rPr>
        <w:t>List</w:t>
      </w:r>
      <w:r w:rsidR="00F621A6" w:rsidRPr="00BE5B16">
        <w:rPr>
          <w:rFonts w:hint="eastAsia"/>
          <w:color w:val="000000" w:themeColor="text1"/>
        </w:rPr>
        <w:t>로 나타내며,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>캔버스에 심볼 추가</w:t>
      </w:r>
      <w:r w:rsidR="003C12CE" w:rsidRPr="00BE5B16">
        <w:rPr>
          <w:rFonts w:hint="eastAsia"/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시 심볼을 </w:t>
      </w:r>
      <w:r w:rsidR="003965A7" w:rsidRPr="00BE5B16">
        <w:rPr>
          <w:rFonts w:hint="eastAsia"/>
          <w:color w:val="000000" w:themeColor="text1"/>
        </w:rPr>
        <w:t xml:space="preserve">드래그 </w:t>
      </w:r>
      <w:proofErr w:type="spellStart"/>
      <w:r w:rsidR="00F621A6" w:rsidRPr="00BE5B16">
        <w:rPr>
          <w:rFonts w:hint="eastAsia"/>
          <w:color w:val="000000" w:themeColor="text1"/>
        </w:rPr>
        <w:t>드랍하여</w:t>
      </w:r>
      <w:proofErr w:type="spellEnd"/>
      <w:r w:rsidR="00F621A6" w:rsidRPr="00BE5B16">
        <w:rPr>
          <w:rFonts w:hint="eastAsia"/>
          <w:color w:val="000000" w:themeColor="text1"/>
        </w:rPr>
        <w:t xml:space="preserve"> 캔버스의 해당 위치에 클릭합니다.</w:t>
      </w:r>
    </w:p>
    <w:p w14:paraId="167295B7" w14:textId="6F899869" w:rsidR="00E05E02" w:rsidRPr="00BE5B16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proofErr w:type="gramStart"/>
      <w:r w:rsidRPr="00BE5B16">
        <w:rPr>
          <w:color w:val="000000" w:themeColor="text1"/>
        </w:rPr>
        <w:t>Library :</w:t>
      </w:r>
      <w:proofErr w:type="gramEnd"/>
      <w:r w:rsidRPr="00BE5B16">
        <w:rPr>
          <w:color w:val="000000" w:themeColor="text1"/>
        </w:rPr>
        <w:t xml:space="preserve"> </w:t>
      </w:r>
      <w:r w:rsidRPr="00BE5B16">
        <w:rPr>
          <w:rFonts w:hint="eastAsia"/>
          <w:color w:val="000000" w:themeColor="text1"/>
        </w:rPr>
        <w:t xml:space="preserve">사용자가 자주 사용하는 심볼을 </w:t>
      </w:r>
      <w:r w:rsidR="00FB615F" w:rsidRPr="00BE5B16">
        <w:rPr>
          <w:rFonts w:hint="eastAsia"/>
          <w:color w:val="000000" w:themeColor="text1"/>
        </w:rPr>
        <w:t>심볼 탐색기에서 드래그-</w:t>
      </w:r>
      <w:proofErr w:type="spellStart"/>
      <w:r w:rsidR="00FB615F" w:rsidRPr="00BE5B16">
        <w:rPr>
          <w:rFonts w:hint="eastAsia"/>
          <w:color w:val="000000" w:themeColor="text1"/>
        </w:rPr>
        <w:t>드랍하여</w:t>
      </w:r>
      <w:proofErr w:type="spellEnd"/>
      <w:r w:rsidR="00FB615F" w:rsidRPr="00BE5B16">
        <w:rPr>
          <w:rFonts w:hint="eastAsia"/>
          <w:color w:val="000000" w:themeColor="text1"/>
        </w:rPr>
        <w:t xml:space="preserve"> </w:t>
      </w:r>
      <w:r w:rsidRPr="00BE5B16">
        <w:rPr>
          <w:color w:val="000000" w:themeColor="text1"/>
        </w:rPr>
        <w:t>Lib</w:t>
      </w:r>
      <w:r w:rsidRPr="00BE5B16">
        <w:rPr>
          <w:rFonts w:hint="eastAsia"/>
          <w:color w:val="000000" w:themeColor="text1"/>
        </w:rPr>
        <w:t>r</w:t>
      </w:r>
      <w:r w:rsidRPr="00BE5B16">
        <w:rPr>
          <w:color w:val="000000" w:themeColor="text1"/>
        </w:rPr>
        <w:t>ary</w:t>
      </w:r>
      <w:r w:rsidRPr="00BE5B16">
        <w:rPr>
          <w:rFonts w:hint="eastAsia"/>
          <w:color w:val="000000" w:themeColor="text1"/>
        </w:rPr>
        <w:t>에 추가하여 도면 작업 시 편의성을 높일 수 있습니다.</w:t>
      </w:r>
    </w:p>
    <w:p w14:paraId="0CA8F2A0" w14:textId="40AD6FEB" w:rsidR="00FB615F" w:rsidRDefault="00FB615F" w:rsidP="00FB615F">
      <w:pPr>
        <w:pStyle w:val="a8"/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63B39E4D" wp14:editId="298A7B6B">
            <wp:extent cx="2459934" cy="2509133"/>
            <wp:effectExtent l="0" t="0" r="0" b="5715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9205" cy="25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5F1D" w14:textId="0F40D78E" w:rsidR="00FB615F" w:rsidRDefault="00FB615F" w:rsidP="00FB615F">
      <w:pPr>
        <w:ind w:left="800" w:firstLine="400"/>
      </w:pPr>
      <w:r>
        <w:rPr>
          <w:rFonts w:hint="eastAsia"/>
        </w:rPr>
        <w:t>L</w:t>
      </w:r>
      <w:r>
        <w:t>ibrary</w:t>
      </w:r>
      <w:r>
        <w:rPr>
          <w:rFonts w:hint="eastAsia"/>
        </w:rPr>
        <w:t>에 있는 심볼을 드래그-</w:t>
      </w:r>
      <w:proofErr w:type="spellStart"/>
      <w:r>
        <w:rPr>
          <w:rFonts w:hint="eastAsia"/>
        </w:rPr>
        <w:t>드랍하여</w:t>
      </w:r>
      <w:proofErr w:type="spellEnd"/>
      <w:r>
        <w:rPr>
          <w:rFonts w:hint="eastAsia"/>
        </w:rPr>
        <w:t xml:space="preserve"> 캔버스에 새로운 심볼을 생성할 수 있습니다.</w:t>
      </w:r>
    </w:p>
    <w:p w14:paraId="459A220D" w14:textId="77777777" w:rsidR="001709D0" w:rsidRPr="00FB615F" w:rsidRDefault="001709D0" w:rsidP="00FB615F">
      <w:pPr>
        <w:ind w:left="800" w:firstLine="400"/>
      </w:pPr>
    </w:p>
    <w:p w14:paraId="5463083F" w14:textId="31F3E5FA" w:rsidR="00E05E02" w:rsidRPr="00BE5B16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proofErr w:type="gramStart"/>
      <w:r w:rsidRPr="00BE5B16">
        <w:rPr>
          <w:rFonts w:hint="eastAsia"/>
          <w:color w:val="000000" w:themeColor="text1"/>
        </w:rPr>
        <w:t>P</w:t>
      </w:r>
      <w:r w:rsidRPr="00BE5B16">
        <w:rPr>
          <w:color w:val="000000" w:themeColor="text1"/>
        </w:rPr>
        <w:t>roperty :</w:t>
      </w:r>
      <w:proofErr w:type="gramEnd"/>
      <w:r w:rsidRPr="00BE5B16">
        <w:rPr>
          <w:color w:val="000000" w:themeColor="text1"/>
        </w:rPr>
        <w:t xml:space="preserve"> </w:t>
      </w:r>
      <w:r w:rsidRPr="00BE5B16">
        <w:rPr>
          <w:rFonts w:hint="eastAsia"/>
          <w:color w:val="000000" w:themeColor="text1"/>
        </w:rPr>
        <w:t>선택한 심볼의 속성을 확인할 수 있습니다.</w:t>
      </w:r>
    </w:p>
    <w:p w14:paraId="74CA864D" w14:textId="5267ECC5" w:rsidR="00FB615F" w:rsidRPr="00FB615F" w:rsidRDefault="00FB615F" w:rsidP="00FB615F">
      <w:pPr>
        <w:pStyle w:val="a8"/>
        <w:rPr>
          <w:color w:val="00B050"/>
        </w:rPr>
      </w:pPr>
      <w:r>
        <w:rPr>
          <w:noProof/>
        </w:rPr>
        <w:drawing>
          <wp:inline distT="0" distB="0" distL="0" distR="0" wp14:anchorId="77F32A3D" wp14:editId="41E79F91">
            <wp:extent cx="1940710" cy="2146439"/>
            <wp:effectExtent l="0" t="0" r="2540" b="635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3544" cy="216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7AEF7" w14:textId="71042BE4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출력창</w:t>
      </w:r>
      <w:proofErr w:type="spellEnd"/>
      <w:r w:rsidR="00F621A6">
        <w:br/>
      </w:r>
      <w:proofErr w:type="gramStart"/>
      <w:r w:rsidR="00F621A6">
        <w:rPr>
          <w:rFonts w:hint="eastAsia"/>
        </w:rPr>
        <w:t xml:space="preserve">출력 </w:t>
      </w:r>
      <w:r w:rsidR="00F621A6">
        <w:t>:</w:t>
      </w:r>
      <w:proofErr w:type="gramEnd"/>
      <w:r w:rsidR="00F621A6">
        <w:t xml:space="preserve"> </w:t>
      </w:r>
      <w:r w:rsidR="00F621A6">
        <w:rPr>
          <w:rFonts w:hint="eastAsia"/>
        </w:rPr>
        <w:t>오류 로그와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40AFB082" w14:textId="77777777" w:rsidR="000E4B0A" w:rsidRDefault="000E4B0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8" w:name="_Toc54697393"/>
      <w:r>
        <w:rPr>
          <w:rFonts w:hint="eastAsia"/>
        </w:rPr>
        <w:lastRenderedPageBreak/>
        <w:t>환경 설정</w:t>
      </w:r>
      <w:bookmarkEnd w:id="8"/>
    </w:p>
    <w:p w14:paraId="6ED26234" w14:textId="39EA8EE3" w:rsidR="00407B7B" w:rsidRP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2FC66E36" w14:textId="703712BE" w:rsidR="000F7EE1" w:rsidRDefault="009F48B0" w:rsidP="007B0F7A">
      <w:pPr>
        <w:pStyle w:val="a8"/>
      </w:pPr>
      <w:r>
        <w:rPr>
          <w:noProof/>
        </w:rPr>
        <w:drawing>
          <wp:inline distT="0" distB="0" distL="0" distR="0" wp14:anchorId="4DB19DB1" wp14:editId="0EFA1B76">
            <wp:extent cx="4031311" cy="4549765"/>
            <wp:effectExtent l="0" t="0" r="7620" b="381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2373" cy="459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7948" w14:textId="4E1C1CA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 검출</w:t>
      </w:r>
      <w:r w:rsidR="009F48B0">
        <w:rPr>
          <w:rFonts w:hint="eastAsia"/>
        </w:rPr>
        <w:t>(T</w:t>
      </w:r>
      <w:r w:rsidR="009F48B0">
        <w:t>ext Detection)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OCR </w:t>
      </w:r>
      <w:proofErr w:type="gramStart"/>
      <w:r>
        <w:rPr>
          <w:rFonts w:hint="eastAsia"/>
          <w:szCs w:val="20"/>
        </w:rPr>
        <w:t>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>:</w:t>
      </w:r>
      <w:proofErr w:type="gramEnd"/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673F1932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검출 문자열</w:t>
      </w:r>
      <w:r w:rsidR="001A5DA2">
        <w:rPr>
          <w:rFonts w:hint="eastAsia"/>
          <w:szCs w:val="20"/>
        </w:rPr>
        <w:t>(D</w:t>
      </w:r>
      <w:r w:rsidR="001A5DA2">
        <w:rPr>
          <w:szCs w:val="20"/>
        </w:rPr>
        <w:t>etected String</w:t>
      </w:r>
      <w:proofErr w:type="gramStart"/>
      <w:r w:rsidR="001A5DA2">
        <w:rPr>
          <w:szCs w:val="20"/>
        </w:rPr>
        <w:t>)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65877B77" w14:textId="6642F522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age Segmentation </w:t>
      </w:r>
      <w:proofErr w:type="gramStart"/>
      <w:r>
        <w:t>modes :</w:t>
      </w:r>
      <w:proofErr w:type="gramEnd"/>
      <w:r>
        <w:t xml:space="preserve"> </w:t>
      </w:r>
      <w:r w:rsidR="00D539A3">
        <w:t>Tesseract</w:t>
      </w:r>
      <w:r w:rsidR="00D539A3">
        <w:rPr>
          <w:rFonts w:hint="eastAsia"/>
        </w:rPr>
        <w:t xml:space="preserve">에서 사용할 </w:t>
      </w:r>
      <w:r w:rsidR="00D539A3">
        <w:t>Segmentation mode</w:t>
      </w:r>
      <w:r w:rsidR="00D539A3">
        <w:rPr>
          <w:rFonts w:hint="eastAsia"/>
        </w:rPr>
        <w:t>를 선택(</w:t>
      </w:r>
      <w:r w:rsidR="00D539A3">
        <w:t>0 ~ 13)</w:t>
      </w:r>
      <w:r w:rsidR="00D539A3">
        <w:rPr>
          <w:rFonts w:hint="eastAsia"/>
        </w:rPr>
        <w:t>합니다.</w:t>
      </w:r>
      <w:r w:rsidR="00D539A3">
        <w:br/>
      </w:r>
      <w:r w:rsidR="00D539A3">
        <w:rPr>
          <w:rFonts w:hint="eastAsia"/>
        </w:rPr>
        <w:t xml:space="preserve">기본값은 </w:t>
      </w:r>
      <w:r w:rsidR="00D539A3">
        <w:t>12</w:t>
      </w:r>
      <w:r w:rsidR="00D539A3">
        <w:rPr>
          <w:rFonts w:hint="eastAsia"/>
        </w:rPr>
        <w:t>입니다.</w:t>
      </w:r>
    </w:p>
    <w:p w14:paraId="6B2DB001" w14:textId="5D8BB63D" w:rsidR="006E3B6A" w:rsidRDefault="006E3B6A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 xml:space="preserve">CR Engine </w:t>
      </w:r>
      <w:proofErr w:type="gramStart"/>
      <w:r>
        <w:t>Mode :</w:t>
      </w:r>
      <w:proofErr w:type="gramEnd"/>
      <w:r>
        <w:t xml:space="preserve"> </w:t>
      </w:r>
      <w:r>
        <w:rPr>
          <w:rFonts w:hint="eastAsia"/>
        </w:rPr>
        <w:t>T</w:t>
      </w:r>
      <w:r>
        <w:t>esseract Engine Mode(0 ~ 3)</w:t>
      </w:r>
      <w:r>
        <w:rPr>
          <w:rFonts w:hint="eastAsia"/>
        </w:rPr>
        <w:t>를 선택합니다.</w:t>
      </w:r>
      <w:r>
        <w:t xml:space="preserve"> </w:t>
      </w:r>
      <w:r>
        <w:rPr>
          <w:rFonts w:hint="eastAsia"/>
        </w:rPr>
        <w:t xml:space="preserve">기본값은 </w:t>
      </w:r>
      <w:r>
        <w:t>0</w:t>
      </w:r>
      <w:r>
        <w:rPr>
          <w:rFonts w:hint="eastAsia"/>
        </w:rPr>
        <w:t>입니다.</w:t>
      </w:r>
    </w:p>
    <w:p w14:paraId="55352F55" w14:textId="7077CFBA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llowed Single </w:t>
      </w:r>
      <w:proofErr w:type="gramStart"/>
      <w:r>
        <w:t>Text :</w:t>
      </w:r>
      <w:proofErr w:type="gramEnd"/>
      <w:r>
        <w:t xml:space="preserve"> </w:t>
      </w:r>
      <w:r w:rsidR="001C0C1B">
        <w:rPr>
          <w:rFonts w:hint="eastAsia"/>
        </w:rPr>
        <w:t>O</w:t>
      </w:r>
      <w:r w:rsidR="001C0C1B">
        <w:t>CR</w:t>
      </w:r>
      <w:r w:rsidR="001C0C1B">
        <w:rPr>
          <w:rFonts w:hint="eastAsia"/>
        </w:rPr>
        <w:t>에서 하나의 문자를 인식했을 때 허용할 문자를 콤마로 분리하여 기입합니다.</w:t>
      </w:r>
    </w:p>
    <w:p w14:paraId="18625A67" w14:textId="77777777" w:rsidR="00592A71" w:rsidRDefault="007B0F7A" w:rsidP="00086B82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A77BBE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A77BBE">
        <w:rPr>
          <w:rStyle w:val="ad"/>
          <w:i w:val="0"/>
          <w:iCs w:val="0"/>
          <w:color w:val="000000" w:themeColor="text1"/>
        </w:rPr>
        <w:t xml:space="preserve">llowable </w:t>
      </w:r>
      <w:proofErr w:type="gramStart"/>
      <w:r w:rsidRPr="00A77BBE">
        <w:rPr>
          <w:rStyle w:val="ad"/>
          <w:i w:val="0"/>
          <w:iCs w:val="0"/>
          <w:color w:val="000000" w:themeColor="text1"/>
        </w:rPr>
        <w:t>Pair :</w:t>
      </w:r>
      <w:proofErr w:type="gramEnd"/>
      <w:r w:rsidRPr="00A77BBE">
        <w:rPr>
          <w:rStyle w:val="ad"/>
          <w:i w:val="0"/>
          <w:iCs w:val="0"/>
          <w:color w:val="000000" w:themeColor="text1"/>
        </w:rPr>
        <w:t xml:space="preserve">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C</w:t>
      </w:r>
      <w:r w:rsidR="00A77BBE">
        <w:rPr>
          <w:rStyle w:val="ad"/>
          <w:i w:val="0"/>
          <w:iCs w:val="0"/>
          <w:color w:val="000000" w:themeColor="text1"/>
        </w:rPr>
        <w:t xml:space="preserve">ode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T</w:t>
      </w:r>
      <w:r w:rsidR="00A77BBE">
        <w:rPr>
          <w:rStyle w:val="ad"/>
          <w:i w:val="0"/>
          <w:iCs w:val="0"/>
          <w:color w:val="000000" w:themeColor="text1"/>
        </w:rPr>
        <w:t xml:space="preserve">able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 xml:space="preserve">등록 시 </w:t>
      </w:r>
      <w:r w:rsidR="00A77BBE">
        <w:rPr>
          <w:rStyle w:val="ad"/>
          <w:i w:val="0"/>
          <w:iCs w:val="0"/>
          <w:color w:val="000000" w:themeColor="text1"/>
        </w:rPr>
        <w:t>Auto Allowable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기능에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사용할 문자 쌍을 콤마로 분리하여 등록합니다.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 w:rsidRPr="00F33508">
        <w:rPr>
          <w:rStyle w:val="ad"/>
          <w:rFonts w:hint="eastAsia"/>
          <w:i w:val="0"/>
          <w:iCs w:val="0"/>
          <w:color w:val="000000" w:themeColor="text1"/>
          <w:shd w:val="pct15" w:color="auto" w:fill="FFFFFF"/>
        </w:rPr>
        <w:t>예)</w:t>
      </w:r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 xml:space="preserve"> 1Il,0OoD,8B,2</w:t>
      </w:r>
      <w:proofErr w:type="gramStart"/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>Zz,Ss</w:t>
      </w:r>
      <w:proofErr w:type="gramEnd"/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>5,Cc,Pp,Uu,Vv,Ww,Jj,Yy,Xx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</w:p>
    <w:p w14:paraId="3F69104D" w14:textId="67E35C8C" w:rsidR="007B0F7A" w:rsidRPr="00592A71" w:rsidRDefault="00B250C1" w:rsidP="00592A71">
      <w:pPr>
        <w:ind w:left="1600"/>
        <w:rPr>
          <w:rStyle w:val="ad"/>
          <w:i w:val="0"/>
          <w:iCs w:val="0"/>
          <w:color w:val="000000" w:themeColor="text1"/>
        </w:rPr>
      </w:pPr>
      <w:r>
        <w:t>[2.6] - [</w:t>
      </w:r>
      <w:r>
        <w:rPr>
          <w:rFonts w:hint="eastAsia"/>
        </w:rPr>
        <w:t>A</w:t>
      </w:r>
      <w:r>
        <w:t xml:space="preserve">uto Allowable] </w:t>
      </w:r>
      <w:r>
        <w:rPr>
          <w:rFonts w:hint="eastAsia"/>
        </w:rPr>
        <w:t>참조</w:t>
      </w:r>
    </w:p>
    <w:p w14:paraId="2F0F3D5F" w14:textId="6ABCBC0F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침식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CF7160">
        <w:rPr>
          <w:rFonts w:hint="eastAsia"/>
          <w:szCs w:val="20"/>
        </w:rPr>
        <w:t>팽창</w:t>
      </w:r>
      <w:r w:rsidR="00896DCE" w:rsidRPr="00CF7160">
        <w:rPr>
          <w:rFonts w:hint="eastAsia"/>
          <w:szCs w:val="20"/>
        </w:rPr>
        <w:t>(글자 굵게 하기)</w:t>
      </w:r>
      <w:r w:rsidR="00523A9A" w:rsidRPr="00CF7160">
        <w:rPr>
          <w:rFonts w:hint="eastAsia"/>
          <w:szCs w:val="20"/>
        </w:rPr>
        <w:t>,</w:t>
      </w:r>
      <w:r w:rsidR="00523A9A" w:rsidRPr="00CF7160">
        <w:rPr>
          <w:szCs w:val="20"/>
        </w:rPr>
        <w:t xml:space="preserve"> </w:t>
      </w:r>
      <w:r w:rsidR="00523A9A" w:rsidRPr="00CF7160">
        <w:rPr>
          <w:rFonts w:hint="eastAsia"/>
          <w:szCs w:val="20"/>
        </w:rPr>
        <w:t>침식</w:t>
      </w:r>
      <w:r w:rsidR="00896DCE" w:rsidRPr="00CF7160">
        <w:rPr>
          <w:rFonts w:hint="eastAsia"/>
          <w:szCs w:val="20"/>
        </w:rPr>
        <w:t>(글자 가늘게 하기)</w:t>
      </w:r>
      <w:r w:rsidR="00523A9A" w:rsidRPr="00CF7160">
        <w:rPr>
          <w:rFonts w:hint="eastAsia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최대 문자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병합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proofErr w:type="gramEnd"/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</w:t>
      </w:r>
      <w:r w:rsidR="00643DD2">
        <w:rPr>
          <w:rFonts w:hint="eastAsia"/>
          <w:szCs w:val="20"/>
        </w:rPr>
        <w:lastRenderedPageBreak/>
        <w:t>합니다.</w:t>
      </w:r>
    </w:p>
    <w:p w14:paraId="54BF0D66" w14:textId="2C071769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</w:t>
      </w:r>
      <w:r w:rsidR="0065362F">
        <w:rPr>
          <w:rFonts w:hint="eastAsia"/>
          <w:szCs w:val="20"/>
        </w:rPr>
        <w:t>(</w:t>
      </w:r>
      <w:r w:rsidR="0065362F">
        <w:rPr>
          <w:szCs w:val="20"/>
        </w:rPr>
        <w:t>Attribute)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</w:t>
      </w:r>
      <w:proofErr w:type="gramStart"/>
      <w:r>
        <w:rPr>
          <w:szCs w:val="20"/>
        </w:rPr>
        <w:t>Delimiter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</w:t>
      </w:r>
      <w:proofErr w:type="gramStart"/>
      <w:r>
        <w:rPr>
          <w:szCs w:val="20"/>
        </w:rPr>
        <w:t xml:space="preserve">Length </w:t>
      </w:r>
      <w:r w:rsidR="00CF0CDA">
        <w:rPr>
          <w:szCs w:val="20"/>
        </w:rPr>
        <w:t>:</w:t>
      </w:r>
      <w:proofErr w:type="gramEnd"/>
      <w:r w:rsidR="00CF0CDA">
        <w:rPr>
          <w:szCs w:val="20"/>
        </w:rPr>
        <w:t xml:space="preserve">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3D3A9E3C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최소 검출 </w:t>
      </w:r>
      <w:proofErr w:type="gramStart"/>
      <w:r>
        <w:rPr>
          <w:rFonts w:hint="eastAsia"/>
        </w:rPr>
        <w:t>크기</w:t>
      </w:r>
      <w:r w:rsidR="001E25B0">
        <w:rPr>
          <w:rFonts w:hint="eastAsia"/>
        </w:rPr>
        <w:t xml:space="preserve"> </w:t>
      </w:r>
      <w:r w:rsidR="001E25B0">
        <w:t>:</w:t>
      </w:r>
      <w:proofErr w:type="gramEnd"/>
      <w:r w:rsidR="001E25B0">
        <w:t xml:space="preserve"> </w:t>
      </w:r>
      <w:r w:rsidR="001E25B0">
        <w:rPr>
          <w:rFonts w:hint="eastAsia"/>
        </w:rPr>
        <w:t>검출할 객체의 최소 크기</w:t>
      </w:r>
    </w:p>
    <w:p w14:paraId="61F7C19E" w14:textId="3139C4BB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nrecognition Ignore </w:t>
      </w:r>
      <w:proofErr w:type="gramStart"/>
      <w:r>
        <w:t>Step</w:t>
      </w:r>
      <w:r w:rsidR="00AD6185">
        <w:t xml:space="preserve"> :</w:t>
      </w:r>
      <w:proofErr w:type="gramEnd"/>
      <w:r w:rsidR="00AD6185">
        <w:t xml:space="preserve"> </w:t>
      </w: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 생성 시 노이즈 제거 단계</w:t>
      </w:r>
    </w:p>
    <w:p w14:paraId="05D1B460" w14:textId="77777777" w:rsidR="00F13509" w:rsidRDefault="00F13509" w:rsidP="00AD6185">
      <w:pPr>
        <w:pStyle w:val="aa"/>
        <w:numPr>
          <w:ilvl w:val="2"/>
          <w:numId w:val="20"/>
        </w:numPr>
        <w:ind w:leftChars="0"/>
      </w:pPr>
      <w:proofErr w:type="gramStart"/>
      <w:r w:rsidRPr="00F13509">
        <w:t>Threshold :</w:t>
      </w:r>
      <w:proofErr w:type="gramEnd"/>
      <w:r w:rsidRPr="00F13509">
        <w:t xml:space="preserve"> Gray 도면을 이진화 시킴</w:t>
      </w:r>
    </w:p>
    <w:p w14:paraId="0A53997E" w14:textId="77777777" w:rsidR="00F13509" w:rsidRDefault="00F13509" w:rsidP="00F13509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No :</w:t>
      </w:r>
      <w:proofErr w:type="gramEnd"/>
      <w:r w:rsidRPr="00F13509">
        <w:t xml:space="preserve"> Gray 도면 유지</w:t>
      </w:r>
    </w:p>
    <w:p w14:paraId="2F0CE330" w14:textId="0D4590BE" w:rsidR="00F13509" w:rsidRDefault="00F13509" w:rsidP="00F13509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OTSU :</w:t>
      </w:r>
      <w:proofErr w:type="gramEnd"/>
      <w:r w:rsidRPr="00F13509">
        <w:t xml:space="preserve"> OTSU 방법을 이용하여 도면을 이진화(</w:t>
      </w:r>
      <w:r w:rsidR="00445CC6">
        <w:t xml:space="preserve">자동으로 </w:t>
      </w:r>
      <w:proofErr w:type="spellStart"/>
      <w:r w:rsidRPr="00F13509">
        <w:t>임계값</w:t>
      </w:r>
      <w:proofErr w:type="spellEnd"/>
      <w:r w:rsidRPr="00F13509">
        <w:t xml:space="preserve"> 지정)</w:t>
      </w:r>
    </w:p>
    <w:p w14:paraId="26666DE5" w14:textId="5F88C046" w:rsidR="00F13509" w:rsidRDefault="00F13509" w:rsidP="00F13509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Binary :</w:t>
      </w:r>
      <w:proofErr w:type="gramEnd"/>
      <w:r w:rsidRPr="00F13509">
        <w:t xml:space="preserve"> </w:t>
      </w:r>
      <w:proofErr w:type="spellStart"/>
      <w:r w:rsidRPr="00F13509">
        <w:t>임계값을</w:t>
      </w:r>
      <w:proofErr w:type="spellEnd"/>
      <w:r w:rsidRPr="00F13509">
        <w:t xml:space="preserve"> 지정하여 도면을 이진화</w:t>
      </w:r>
      <w:r w:rsidR="00445CC6">
        <w:br/>
      </w:r>
      <w:r w:rsidR="00445CC6">
        <w:rPr>
          <w:rFonts w:hint="eastAsia"/>
        </w:rPr>
        <w:t>(</w:t>
      </w:r>
      <w:proofErr w:type="spellStart"/>
      <w:r w:rsidR="00445CC6">
        <w:rPr>
          <w:rFonts w:hint="eastAsia"/>
        </w:rPr>
        <w:t>임계값보다</w:t>
      </w:r>
      <w:proofErr w:type="spellEnd"/>
      <w:r w:rsidR="00445CC6">
        <w:rPr>
          <w:rFonts w:hint="eastAsia"/>
        </w:rPr>
        <w:t xml:space="preserve"> 작은 값들은 검정,</w:t>
      </w:r>
      <w:r w:rsidR="00445CC6">
        <w:t xml:space="preserve"> </w:t>
      </w:r>
      <w:r w:rsidR="00445CC6">
        <w:rPr>
          <w:rFonts w:hint="eastAsia"/>
        </w:rPr>
        <w:t>큰 값들은 흰색으로 변경됩니다.</w:t>
      </w:r>
      <w:r w:rsidR="00445CC6">
        <w:t>)</w:t>
      </w:r>
    </w:p>
    <w:p w14:paraId="114F3099" w14:textId="5112782E" w:rsidR="00F13509" w:rsidRDefault="00F13509" w:rsidP="00F13509">
      <w:pPr>
        <w:pStyle w:val="aa"/>
        <w:numPr>
          <w:ilvl w:val="2"/>
          <w:numId w:val="20"/>
        </w:numPr>
        <w:ind w:leftChars="0"/>
      </w:pPr>
      <w:r w:rsidRPr="00F13509">
        <w:t xml:space="preserve">Gaussian </w:t>
      </w:r>
      <w:proofErr w:type="gramStart"/>
      <w:r w:rsidRPr="00F13509">
        <w:t>Blur :</w:t>
      </w:r>
      <w:proofErr w:type="gramEnd"/>
      <w:r w:rsidRPr="00F13509">
        <w:t xml:space="preserve"> </w:t>
      </w:r>
      <w:proofErr w:type="spellStart"/>
      <w:r w:rsidRPr="00F13509">
        <w:t>가우시안</w:t>
      </w:r>
      <w:proofErr w:type="spellEnd"/>
      <w:r w:rsidRPr="00F13509">
        <w:t xml:space="preserve"> </w:t>
      </w:r>
      <w:proofErr w:type="spellStart"/>
      <w:r w:rsidRPr="00F13509">
        <w:t>블러를</w:t>
      </w:r>
      <w:proofErr w:type="spellEnd"/>
      <w:r w:rsidRPr="00F13509">
        <w:t xml:space="preserve"> 적용여부 설정</w:t>
      </w:r>
    </w:p>
    <w:p w14:paraId="4B9EB68E" w14:textId="77A1B2A4" w:rsidR="00AD6185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Thickness Reinforcement </w:t>
      </w:r>
      <w:proofErr w:type="gramStart"/>
      <w:r>
        <w:t>Step :</w:t>
      </w:r>
      <w:proofErr w:type="gramEnd"/>
      <w:r>
        <w:t xml:space="preserve"> </w:t>
      </w:r>
      <w:r w:rsidR="00060415">
        <w:t xml:space="preserve">도면 </w:t>
      </w:r>
      <w:r w:rsidR="00060415">
        <w:rPr>
          <w:rFonts w:hint="eastAsia"/>
        </w:rPr>
        <w:t>이미지를 두껍게</w:t>
      </w:r>
      <w:r>
        <w:rPr>
          <w:rFonts w:hint="eastAsia"/>
        </w:rPr>
        <w:t xml:space="preserve"> </w:t>
      </w:r>
      <w:r w:rsidR="000C1227">
        <w:rPr>
          <w:rFonts w:hint="eastAsia"/>
        </w:rPr>
        <w:t>보강하는</w:t>
      </w:r>
      <w:r w:rsidR="00060415">
        <w:rPr>
          <w:rFonts w:hint="eastAsia"/>
        </w:rPr>
        <w:t xml:space="preserve"> </w:t>
      </w:r>
      <w:r>
        <w:rPr>
          <w:rFonts w:hint="eastAsia"/>
        </w:rPr>
        <w:t>단계</w:t>
      </w:r>
    </w:p>
    <w:p w14:paraId="7F3F48EA" w14:textId="4D813BD2" w:rsidR="000C1227" w:rsidRDefault="001E25B0" w:rsidP="002066D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Flattening </w:t>
      </w:r>
      <w:proofErr w:type="gramStart"/>
      <w:r>
        <w:t>Step :</w:t>
      </w:r>
      <w:proofErr w:type="gramEnd"/>
      <w:r>
        <w:t xml:space="preserve"> </w:t>
      </w:r>
      <w:r>
        <w:rPr>
          <w:rFonts w:hint="eastAsia"/>
        </w:rPr>
        <w:t>도면 이미지 평탄화 단계</w:t>
      </w:r>
      <w:r>
        <w:t xml:space="preserve"> (</w:t>
      </w:r>
      <w:r>
        <w:rPr>
          <w:rFonts w:hint="eastAsia"/>
        </w:rPr>
        <w:t>울퉁불퉁한 면이 평평해짐)</w:t>
      </w:r>
    </w:p>
    <w:p w14:paraId="71E0D6A1" w14:textId="1856ED28" w:rsidR="007B0F7A" w:rsidRPr="004E16BE" w:rsidRDefault="007B0F7A" w:rsidP="007B0F7A">
      <w:pPr>
        <w:pStyle w:val="a8"/>
      </w:pPr>
      <w:r>
        <w:rPr>
          <w:noProof/>
        </w:rPr>
        <w:lastRenderedPageBreak/>
        <w:drawing>
          <wp:inline distT="0" distB="0" distL="0" distR="0" wp14:anchorId="59D4D13A" wp14:editId="72DC5FF6">
            <wp:extent cx="4948008" cy="5584356"/>
            <wp:effectExtent l="0" t="0" r="5080" b="0"/>
            <wp:docPr id="212" name="그림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6676" cy="559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</w:t>
      </w:r>
      <w:proofErr w:type="gramStart"/>
      <w:r>
        <w:rPr>
          <w:rFonts w:hint="eastAsia"/>
          <w:szCs w:val="20"/>
        </w:rPr>
        <w:t xml:space="preserve">길이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</w:t>
      </w:r>
      <w:proofErr w:type="gramStart"/>
      <w:r w:rsidRPr="00B806A2">
        <w:rPr>
          <w:color w:val="000000" w:themeColor="text1"/>
          <w:szCs w:val="20"/>
        </w:rPr>
        <w:t>Line :</w:t>
      </w:r>
      <w:proofErr w:type="gramEnd"/>
      <w:r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rFonts w:hint="eastAsia"/>
          <w:color w:val="000000" w:themeColor="text1"/>
        </w:rPr>
        <w:t xml:space="preserve">라인간 연결을 위한 최대 </w:t>
      </w:r>
      <w:proofErr w:type="spellStart"/>
      <w:r w:rsidR="00B806A2" w:rsidRPr="00B806A2">
        <w:rPr>
          <w:rFonts w:hint="eastAsia"/>
          <w:color w:val="000000" w:themeColor="text1"/>
        </w:rPr>
        <w:t>임계값</w:t>
      </w:r>
      <w:proofErr w:type="spellEnd"/>
    </w:p>
    <w:p w14:paraId="0F29CA0D" w14:textId="0BD6E94E" w:rsidR="00F4652F" w:rsidRDefault="008174A0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</w:t>
      </w:r>
      <w:proofErr w:type="gramStart"/>
      <w:r>
        <w:rPr>
          <w:szCs w:val="20"/>
        </w:rPr>
        <w:t>Type :</w:t>
      </w:r>
      <w:proofErr w:type="gramEnd"/>
      <w:r>
        <w:rPr>
          <w:szCs w:val="20"/>
        </w:rPr>
        <w:t xml:space="preserve"> </w:t>
      </w:r>
      <w:r w:rsidR="00491C07">
        <w:rPr>
          <w:rFonts w:hint="eastAsia"/>
          <w:szCs w:val="20"/>
        </w:rPr>
        <w:t>라인 타입 기본값</w:t>
      </w:r>
    </w:p>
    <w:p w14:paraId="4EC10690" w14:textId="7BAB906A" w:rsidR="007B0F7A" w:rsidRDefault="007B0F7A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etect Without </w:t>
      </w:r>
      <w:proofErr w:type="gramStart"/>
      <w:r>
        <w:rPr>
          <w:szCs w:val="20"/>
        </w:rPr>
        <w:t>Symbol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심볼에 연결되지 않은 라인을 검출할지 여부를 설정합니다.</w:t>
      </w:r>
    </w:p>
    <w:p w14:paraId="6E44F69E" w14:textId="5F2EE204" w:rsidR="008174A0" w:rsidRPr="00F646B8" w:rsidRDefault="007B0F7A" w:rsidP="00F646B8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iagonal </w:t>
      </w:r>
      <w:proofErr w:type="gramStart"/>
      <w:r>
        <w:rPr>
          <w:szCs w:val="20"/>
        </w:rPr>
        <w:t>Detection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수평,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수직 라인이 아닌 사선을 검출할지 여부를 설정합니다.</w:t>
      </w:r>
    </w:p>
    <w:p w14:paraId="5E6E05E1" w14:textId="277AA912" w:rsidR="00B33DCA" w:rsidRDefault="00B33DCA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심볼(S</w:t>
      </w:r>
      <w:r>
        <w:t>ymbol)</w:t>
      </w:r>
    </w:p>
    <w:p w14:paraId="7951299E" w14:textId="3D9C868F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etect Inside Equipment </w:t>
      </w:r>
      <w:proofErr w:type="gramStart"/>
      <w:r>
        <w:t>Package :</w:t>
      </w:r>
      <w:proofErr w:type="gramEnd"/>
      <w:r>
        <w:t xml:space="preserve"> </w:t>
      </w:r>
      <w:r>
        <w:rPr>
          <w:rFonts w:hint="eastAsia"/>
        </w:rPr>
        <w:t>E</w:t>
      </w:r>
      <w:r>
        <w:t xml:space="preserve">quipment Package </w:t>
      </w:r>
      <w:r>
        <w:rPr>
          <w:rFonts w:hint="eastAsia"/>
        </w:rPr>
        <w:t>내부 객체 인식 여부를 설정합니다.</w:t>
      </w:r>
    </w:p>
    <w:p w14:paraId="5DF19BFD" w14:textId="1876C80B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efault </w:t>
      </w:r>
      <w:proofErr w:type="gramStart"/>
      <w:r>
        <w:t>Flange :</w:t>
      </w:r>
      <w:proofErr w:type="gramEnd"/>
      <w:r>
        <w:t xml:space="preserve"> 기본 Flange </w:t>
      </w:r>
      <w:r>
        <w:rPr>
          <w:rFonts w:hint="eastAsia"/>
        </w:rPr>
        <w:t>심볼 이름을 설정합니다.</w:t>
      </w:r>
      <w:r>
        <w:br/>
        <w:t>(</w:t>
      </w:r>
      <w:r>
        <w:rPr>
          <w:rFonts w:hint="eastAsia"/>
        </w:rPr>
        <w:t xml:space="preserve">도면 인식 후 </w:t>
      </w:r>
      <w:r>
        <w:t xml:space="preserve">Flange </w:t>
      </w:r>
      <w:r>
        <w:rPr>
          <w:rFonts w:hint="eastAsia"/>
        </w:rPr>
        <w:t>형상 생성 시 사용됩니다.</w:t>
      </w:r>
      <w:r>
        <w:t>)</w:t>
      </w:r>
    </w:p>
    <w:p w14:paraId="73922ADC" w14:textId="206687DC" w:rsidR="00B33DCA" w:rsidRP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efault Blind </w:t>
      </w:r>
      <w:proofErr w:type="gramStart"/>
      <w:r>
        <w:t>Flange :</w:t>
      </w:r>
      <w:proofErr w:type="gramEnd"/>
      <w:r>
        <w:t xml:space="preserve"> </w:t>
      </w:r>
      <w:r>
        <w:rPr>
          <w:rFonts w:hint="eastAsia"/>
        </w:rPr>
        <w:t xml:space="preserve">기본 </w:t>
      </w:r>
      <w:r>
        <w:t xml:space="preserve">Blind Flange </w:t>
      </w:r>
      <w:r>
        <w:rPr>
          <w:rFonts w:hint="eastAsia"/>
        </w:rPr>
        <w:t>이름을 설정합니다.</w:t>
      </w:r>
      <w:r>
        <w:br/>
        <w:t>(</w:t>
      </w:r>
      <w:r>
        <w:rPr>
          <w:rFonts w:hint="eastAsia"/>
        </w:rPr>
        <w:t xml:space="preserve">도면 인식 후 </w:t>
      </w:r>
      <w:r>
        <w:t xml:space="preserve">Blind Flange </w:t>
      </w:r>
      <w:r>
        <w:rPr>
          <w:rFonts w:hint="eastAsia"/>
        </w:rPr>
        <w:t>형상 생성 시 사용됩니다.</w:t>
      </w:r>
      <w:r>
        <w:t>)</w:t>
      </w:r>
    </w:p>
    <w:p w14:paraId="6A053DC2" w14:textId="3F0E1045" w:rsidR="00EF4D90" w:rsidRPr="00AD7356" w:rsidRDefault="00ED02FD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 xml:space="preserve">라인 </w:t>
      </w:r>
      <w:proofErr w:type="gramStart"/>
      <w:r>
        <w:rPr>
          <w:rFonts w:hint="eastAsia"/>
          <w:szCs w:val="20"/>
        </w:rPr>
        <w:t>번호</w:t>
      </w:r>
      <w:r w:rsidR="00AA22CD">
        <w:rPr>
          <w:szCs w:val="20"/>
        </w:rPr>
        <w:t xml:space="preserve"> :</w:t>
      </w:r>
      <w:proofErr w:type="gramEnd"/>
      <w:r w:rsidR="00AA22CD">
        <w:rPr>
          <w:szCs w:val="20"/>
        </w:rPr>
        <w:t xml:space="preserve"> Line No </w:t>
      </w:r>
      <w:r w:rsidR="00AA22CD">
        <w:rPr>
          <w:rFonts w:hint="eastAsia"/>
          <w:szCs w:val="20"/>
        </w:rPr>
        <w:t xml:space="preserve">조건에 부합되는 텍스트는 </w:t>
      </w:r>
      <w:r w:rsidR="00AA22CD">
        <w:rPr>
          <w:szCs w:val="20"/>
        </w:rPr>
        <w:t>Line No</w:t>
      </w:r>
      <w:r w:rsidR="00AA22CD">
        <w:rPr>
          <w:rFonts w:hint="eastAsia"/>
          <w:szCs w:val="20"/>
        </w:rPr>
        <w:t>로 변환됩니다.</w:t>
      </w:r>
    </w:p>
    <w:p w14:paraId="053D7A07" w14:textId="082D21B4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</w:t>
      </w:r>
      <w:proofErr w:type="gramEnd"/>
      <w:r w:rsidR="007630D0">
        <w:rPr>
          <w:szCs w:val="20"/>
        </w:rPr>
        <w:t xml:space="preserve">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22FA94AB" w:rsidR="00800E8D" w:rsidRDefault="00F646B8" w:rsidP="00800E8D">
      <w:pPr>
        <w:jc w:val="center"/>
      </w:pPr>
      <w:r>
        <w:rPr>
          <w:noProof/>
        </w:rPr>
        <w:lastRenderedPageBreak/>
        <w:drawing>
          <wp:inline distT="0" distB="0" distL="0" distR="0" wp14:anchorId="0226319A" wp14:editId="3A6002C5">
            <wp:extent cx="4637333" cy="2680224"/>
            <wp:effectExtent l="0" t="0" r="0" b="6350"/>
            <wp:docPr id="219" name="그림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4205" cy="26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52F">
        <w:rPr>
          <w:noProof/>
        </w:rPr>
        <w:t xml:space="preserve"> </w:t>
      </w:r>
    </w:p>
    <w:p w14:paraId="1D59F514" w14:textId="77777777" w:rsidR="00F4652F" w:rsidRPr="00F4652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90170A1" w14:textId="36ED5DFA" w:rsidR="00AD7356" w:rsidRPr="00F1447F" w:rsidRDefault="00F4652F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</w:t>
      </w:r>
      <w:r w:rsidR="00315CA9">
        <w:rPr>
          <w:rFonts w:hint="eastAsia"/>
          <w:szCs w:val="20"/>
        </w:rPr>
        <w:t>항목</w:t>
      </w:r>
      <w:r>
        <w:rPr>
          <w:rFonts w:hint="eastAsia"/>
          <w:szCs w:val="20"/>
        </w:rPr>
        <w:t xml:space="preserve">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</w:t>
      </w:r>
      <w:r w:rsidR="00315CA9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합니다.</w:t>
      </w:r>
    </w:p>
    <w:p w14:paraId="3995636C" w14:textId="198914D9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추가</w:t>
      </w:r>
      <w:r w:rsidR="00F646B8">
        <w:t>(+</w:t>
      </w:r>
      <w:proofErr w:type="gramStart"/>
      <w:r w:rsidR="00F646B8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>추가 버튼을 눌러 새로운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추가할 수 있습니다.</w:t>
      </w:r>
    </w:p>
    <w:p w14:paraId="5CBF8713" w14:textId="29C3D975" w:rsidR="0085518A" w:rsidRDefault="001D5933" w:rsidP="00751E12">
      <w:pPr>
        <w:pStyle w:val="a8"/>
      </w:pPr>
      <w:r>
        <w:rPr>
          <w:noProof/>
        </w:rPr>
        <w:drawing>
          <wp:inline distT="0" distB="0" distL="0" distR="0" wp14:anchorId="597A285B" wp14:editId="358BB50C">
            <wp:extent cx="4213858" cy="2597924"/>
            <wp:effectExtent l="0" t="0" r="0" b="0"/>
            <wp:docPr id="259" name="그림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56511" cy="262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</w:t>
      </w:r>
      <w:proofErr w:type="gramStart"/>
      <w:r>
        <w:t>Unit :</w:t>
      </w:r>
      <w:proofErr w:type="gramEnd"/>
      <w:r>
        <w:t xml:space="preserve">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32189C35" w:rsidR="002A1EA5" w:rsidRDefault="002A1EA5" w:rsidP="00D62397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 xml:space="preserve">속성이 아닌 </w:t>
      </w:r>
      <w:r w:rsidR="000C1227">
        <w:rPr>
          <w:rFonts w:hint="eastAsia"/>
        </w:rPr>
        <w:t>구분자</w:t>
      </w:r>
      <w:r>
        <w:rPr>
          <w:rFonts w:hint="eastAsia"/>
        </w:rPr>
        <w:t>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080C148F" w:rsidR="002A1EA5" w:rsidRDefault="002A1EA5" w:rsidP="002A1EA5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>속성을 선택합니다.</w:t>
      </w:r>
      <w:r>
        <w:br/>
      </w:r>
      <w:r>
        <w:rPr>
          <w:rFonts w:hint="eastAsia"/>
        </w:rPr>
        <w:t>옆의 추가 버튼을 눌러 번호 속성을 추가합니다.</w:t>
      </w:r>
    </w:p>
    <w:p w14:paraId="6633167C" w14:textId="6AF9D3BB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proofErr w:type="gramStart"/>
      <w:r w:rsidRPr="002C2C4C">
        <w:rPr>
          <w:color w:val="000000" w:themeColor="text1"/>
        </w:rPr>
        <w:t>Delete :</w:t>
      </w:r>
      <w:proofErr w:type="gramEnd"/>
      <w:r w:rsidRPr="002C2C4C">
        <w:rPr>
          <w:color w:val="000000" w:themeColor="text1"/>
        </w:rPr>
        <w:t xml:space="preserve"> </w:t>
      </w:r>
      <w:r w:rsidR="00584447" w:rsidRPr="002C2C4C">
        <w:rPr>
          <w:rFonts w:hint="eastAsia"/>
          <w:color w:val="000000" w:themeColor="text1"/>
        </w:rPr>
        <w:t>선택한 번호 속성을 삭제합니다.</w:t>
      </w:r>
    </w:p>
    <w:p w14:paraId="54846DE5" w14:textId="4453A366" w:rsidR="00F4652F" w:rsidRDefault="000E19CD" w:rsidP="00F4652F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삭제합니다.</w:t>
      </w:r>
    </w:p>
    <w:p w14:paraId="022D1ABC" w14:textId="005DBA0D" w:rsidR="00513C82" w:rsidRPr="00AD7356" w:rsidRDefault="00513C82" w:rsidP="00513C82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T</w:t>
      </w:r>
      <w:r>
        <w:rPr>
          <w:szCs w:val="20"/>
        </w:rPr>
        <w:t xml:space="preserve">ag </w:t>
      </w:r>
      <w:proofErr w:type="gramStart"/>
      <w:r>
        <w:rPr>
          <w:szCs w:val="20"/>
        </w:rPr>
        <w:t>No</w:t>
      </w:r>
      <w:r w:rsidR="005320FB">
        <w:rPr>
          <w:szCs w:val="20"/>
        </w:rPr>
        <w:t xml:space="preserve"> :</w:t>
      </w:r>
      <w:proofErr w:type="gramEnd"/>
      <w:r w:rsidR="005320FB">
        <w:rPr>
          <w:szCs w:val="20"/>
        </w:rPr>
        <w:t xml:space="preserve"> </w:t>
      </w:r>
      <w:r w:rsidR="005320FB">
        <w:rPr>
          <w:rFonts w:hint="eastAsia"/>
          <w:szCs w:val="20"/>
        </w:rPr>
        <w:t>Tag</w:t>
      </w:r>
      <w:r w:rsidR="005320FB">
        <w:rPr>
          <w:szCs w:val="20"/>
        </w:rPr>
        <w:t xml:space="preserve"> No </w:t>
      </w:r>
      <w:r w:rsidR="005320FB">
        <w:rPr>
          <w:rFonts w:hint="eastAsia"/>
          <w:szCs w:val="20"/>
        </w:rPr>
        <w:t xml:space="preserve">조건에 부합하는 텍스트는 </w:t>
      </w:r>
      <w:r w:rsidR="005320FB">
        <w:rPr>
          <w:szCs w:val="20"/>
        </w:rPr>
        <w:t>Tag N</w:t>
      </w:r>
      <w:r w:rsidR="005320FB">
        <w:rPr>
          <w:rFonts w:hint="eastAsia"/>
          <w:szCs w:val="20"/>
        </w:rPr>
        <w:t>o로 변환됩니다.</w:t>
      </w:r>
    </w:p>
    <w:p w14:paraId="17674AE2" w14:textId="7609D3EE" w:rsidR="00513C82" w:rsidRPr="00800E8D" w:rsidRDefault="00513C82" w:rsidP="00513C82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  <w:szCs w:val="20"/>
        </w:rPr>
        <w:t>속성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="00F73B3B">
        <w:rPr>
          <w:szCs w:val="20"/>
        </w:rPr>
        <w:t xml:space="preserve">Tag </w:t>
      </w:r>
      <w:r>
        <w:rPr>
          <w:szCs w:val="20"/>
        </w:rPr>
        <w:t>No</w:t>
      </w:r>
      <w:r>
        <w:rPr>
          <w:rFonts w:hint="eastAsia"/>
          <w:szCs w:val="20"/>
        </w:rPr>
        <w:t>를 구성할 속성들을 설정합니다.</w:t>
      </w:r>
    </w:p>
    <w:p w14:paraId="70B07680" w14:textId="73C78DB4" w:rsidR="00513C82" w:rsidRDefault="00751E12" w:rsidP="00751E12">
      <w:pPr>
        <w:pStyle w:val="a8"/>
      </w:pPr>
      <w:r>
        <w:rPr>
          <w:noProof/>
        </w:rPr>
        <w:lastRenderedPageBreak/>
        <w:drawing>
          <wp:inline distT="0" distB="0" distL="0" distR="0" wp14:anchorId="49943943" wp14:editId="424D27BF">
            <wp:extent cx="4637334" cy="2680225"/>
            <wp:effectExtent l="0" t="0" r="0" b="6350"/>
            <wp:docPr id="257" name="그림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0740" cy="269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C82">
        <w:rPr>
          <w:noProof/>
        </w:rPr>
        <w:t xml:space="preserve"> </w:t>
      </w:r>
    </w:p>
    <w:p w14:paraId="3CBEF866" w14:textId="77777777" w:rsidR="00513C82" w:rsidRPr="00F4652F" w:rsidRDefault="00513C82" w:rsidP="00513C82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54C2A1D" w14:textId="77777777" w:rsidR="00513C82" w:rsidRPr="00F1447F" w:rsidRDefault="00513C82" w:rsidP="00513C82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항목을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 합니다.</w:t>
      </w:r>
    </w:p>
    <w:p w14:paraId="55F851D5" w14:textId="60F0D7A8" w:rsidR="00513C82" w:rsidRDefault="00513C82" w:rsidP="00513C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추가</w:t>
      </w:r>
      <w:r w:rsidR="0055435C">
        <w:rPr>
          <w:rFonts w:hint="eastAsia"/>
        </w:rPr>
        <w:t>(</w:t>
      </w:r>
      <w:r w:rsidR="0055435C">
        <w:t>+</w:t>
      </w:r>
      <w:proofErr w:type="gramStart"/>
      <w:r w:rsidR="0055435C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추가 버튼을 눌러 새로운 </w:t>
      </w:r>
      <w:r w:rsidR="00751E12">
        <w:t>Tag No</w:t>
      </w:r>
      <w:r>
        <w:rPr>
          <w:rFonts w:hint="eastAsia"/>
        </w:rPr>
        <w:t xml:space="preserve"> 룰을 추가할 수 있습니다.</w:t>
      </w:r>
    </w:p>
    <w:p w14:paraId="3268342B" w14:textId="293D6B8E" w:rsidR="00513C82" w:rsidRDefault="00751E12" w:rsidP="00751E12">
      <w:pPr>
        <w:pStyle w:val="a8"/>
      </w:pPr>
      <w:r>
        <w:rPr>
          <w:noProof/>
        </w:rPr>
        <w:drawing>
          <wp:inline distT="0" distB="0" distL="0" distR="0" wp14:anchorId="3453F1E4" wp14:editId="474E9B11">
            <wp:extent cx="4162268" cy="2566118"/>
            <wp:effectExtent l="0" t="0" r="0" b="5715"/>
            <wp:docPr id="258" name="그림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97531" cy="258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61401" w14:textId="210DD45F" w:rsidR="00513C82" w:rsidRDefault="00513C82" w:rsidP="00513C82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 w:rsidR="00B93C0D">
        <w:t>Tag No</w:t>
      </w:r>
      <w:r>
        <w:rPr>
          <w:rFonts w:hint="eastAsia"/>
        </w:rPr>
        <w:t xml:space="preserve"> 속성이 아닌 구분자를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35A1BF8" w14:textId="4BF22B68" w:rsidR="00513C82" w:rsidRDefault="00513C82" w:rsidP="00513C82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</w:t>
      </w:r>
      <w:r w:rsidR="00FA43DB">
        <w:rPr>
          <w:rFonts w:hint="eastAsia"/>
        </w:rPr>
        <w:t>T</w:t>
      </w:r>
      <w:r w:rsidR="00FA43DB">
        <w:t>ag No</w:t>
      </w:r>
      <w:r>
        <w:rPr>
          <w:rFonts w:hint="eastAsia"/>
        </w:rPr>
        <w:t xml:space="preserve"> 속성을 선택합니다.</w:t>
      </w:r>
      <w:r>
        <w:br/>
      </w:r>
      <w:r>
        <w:rPr>
          <w:rFonts w:hint="eastAsia"/>
        </w:rPr>
        <w:t xml:space="preserve">옆의 추가 버튼을 눌러 </w:t>
      </w:r>
      <w:r w:rsidR="00930CA6">
        <w:rPr>
          <w:rFonts w:hint="eastAsia"/>
        </w:rPr>
        <w:t>T</w:t>
      </w:r>
      <w:r w:rsidR="00930CA6">
        <w:t>ag No</w:t>
      </w:r>
      <w:r>
        <w:rPr>
          <w:rFonts w:hint="eastAsia"/>
        </w:rPr>
        <w:t xml:space="preserve"> 속성을 추가합니다.</w:t>
      </w:r>
    </w:p>
    <w:p w14:paraId="67DB0550" w14:textId="3C9E60D2" w:rsidR="000F7EE1" w:rsidRPr="00445CC6" w:rsidRDefault="00513C82" w:rsidP="00445CC6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</w:rPr>
        <w:t>삭제</w:t>
      </w:r>
      <w:r w:rsidR="0055435C">
        <w:rPr>
          <w:rFonts w:hint="eastAsia"/>
        </w:rPr>
        <w:t>(</w:t>
      </w:r>
      <w:r w:rsidR="00182F6A">
        <w:t>X</w:t>
      </w:r>
      <w:proofErr w:type="gramStart"/>
      <w:r w:rsidR="0055435C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번호 룰을 삭제합니다.</w:t>
      </w:r>
    </w:p>
    <w:p w14:paraId="3A26A89E" w14:textId="469297C6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태그 </w:t>
      </w:r>
      <w:r w:rsidR="000C1227">
        <w:rPr>
          <w:rFonts w:hint="eastAsia"/>
          <w:noProof/>
        </w:rPr>
        <w:t>규칙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792E79E4" w:rsidR="00EF4D90" w:rsidRDefault="00E379D5" w:rsidP="00E379D5">
      <w:pPr>
        <w:pStyle w:val="a8"/>
        <w:rPr>
          <w:noProof/>
        </w:rPr>
      </w:pPr>
      <w:r>
        <w:rPr>
          <w:noProof/>
        </w:rPr>
        <w:lastRenderedPageBreak/>
        <w:drawing>
          <wp:inline distT="0" distB="0" distL="0" distR="0" wp14:anchorId="0707219C" wp14:editId="570AE79F">
            <wp:extent cx="5138229" cy="5799041"/>
            <wp:effectExtent l="0" t="0" r="5715" b="0"/>
            <wp:docPr id="260" name="그림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59423" cy="582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210B62F8" w14:textId="350F4C61" w:rsidR="002C2C4C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>OTE\s\d</w:t>
      </w:r>
      <w:proofErr w:type="gramStart"/>
      <w:r w:rsidRPr="002C2C4C">
        <w:rPr>
          <w:szCs w:val="20"/>
        </w:rPr>
        <w:t>+(,\</w:t>
      </w:r>
      <w:proofErr w:type="gramEnd"/>
      <w:r w:rsidRPr="002C2C4C">
        <w:rPr>
          <w:szCs w:val="20"/>
        </w:rPr>
        <w:t xml:space="preserve">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O</w:t>
      </w:r>
      <w:r>
        <w:rPr>
          <w:noProof/>
        </w:rPr>
        <w:t>PC Tag Rule</w:t>
      </w:r>
    </w:p>
    <w:p w14:paraId="648FF8E9" w14:textId="0DFE7B1A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  <w:r w:rsidR="00E379D5">
        <w:rPr>
          <w:noProof/>
        </w:rPr>
        <w:t xml:space="preserve"> : </w:t>
      </w:r>
      <w:r w:rsidR="00E379D5">
        <w:rPr>
          <w:rFonts w:hint="eastAsia"/>
          <w:noProof/>
        </w:rPr>
        <w:t>O</w:t>
      </w:r>
      <w:r w:rsidR="00E379D5">
        <w:rPr>
          <w:noProof/>
        </w:rPr>
        <w:t xml:space="preserve">PC </w:t>
      </w:r>
      <w:r w:rsidR="00E379D5">
        <w:rPr>
          <w:rFonts w:hint="eastAsia"/>
          <w:noProof/>
        </w:rPr>
        <w:t>T</w:t>
      </w:r>
      <w:r w:rsidR="00E379D5">
        <w:rPr>
          <w:noProof/>
        </w:rPr>
        <w:t>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From Prefix</w:t>
      </w:r>
      <w:r w:rsidR="00E379D5">
        <w:rPr>
          <w:rFonts w:hint="eastAsia"/>
          <w:noProof/>
        </w:rPr>
        <w:t>를 기입합니다.</w:t>
      </w:r>
    </w:p>
    <w:p w14:paraId="6B2103F7" w14:textId="6C28704A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  <w:r w:rsidR="00E379D5">
        <w:rPr>
          <w:noProof/>
        </w:rPr>
        <w:t xml:space="preserve"> : OPC Tag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To Prefix</w:t>
      </w:r>
      <w:r w:rsidR="00E379D5">
        <w:rPr>
          <w:rFonts w:hint="eastAsia"/>
          <w:noProof/>
        </w:rPr>
        <w:t>를 기입합니다.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속성에 들어갈 </w:t>
      </w:r>
      <w:r>
        <w:rPr>
          <w:rFonts w:hint="eastAsia"/>
          <w:noProof/>
        </w:rPr>
        <w:lastRenderedPageBreak/>
        <w:t>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7173E91A" w14:textId="4D450942" w:rsidR="00BE5B16" w:rsidRDefault="00395DD7" w:rsidP="00BE5B1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  <w:r w:rsidR="00EA4A1D">
        <w:rPr>
          <w:rFonts w:hint="eastAsia"/>
          <w:noProof/>
        </w:rPr>
        <w:t xml:space="preserve"> </w:t>
      </w:r>
      <w:r w:rsidR="00EA4A1D">
        <w:rPr>
          <w:noProof/>
        </w:rPr>
        <w:t xml:space="preserve">: </w:t>
      </w:r>
      <w:r w:rsidR="00EA4A1D">
        <w:rPr>
          <w:rFonts w:hint="eastAsia"/>
          <w:noProof/>
        </w:rPr>
        <w:t>노즐 이름 규칙을 입력합니다.</w:t>
      </w:r>
    </w:p>
    <w:p w14:paraId="7369B20A" w14:textId="6F8D3CA4" w:rsidR="00EF4D90" w:rsidRDefault="00BE5B16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 </w:t>
      </w:r>
      <w:r w:rsidR="001E1D7C">
        <w:rPr>
          <w:rFonts w:hint="eastAsia"/>
          <w:noProof/>
        </w:rPr>
        <w:t>표기</w:t>
      </w:r>
    </w:p>
    <w:p w14:paraId="6B281CE0" w14:textId="180B53BE" w:rsidR="001E1D7C" w:rsidRDefault="00EC30E8" w:rsidP="00EC30E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05985F6B" wp14:editId="5D3FF3C2">
            <wp:extent cx="5131184" cy="5791090"/>
            <wp:effectExtent l="0" t="0" r="0" b="635"/>
            <wp:docPr id="261" name="그림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54061" cy="581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53EC4866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라인 스타일</w:t>
      </w:r>
      <w:r w:rsidR="00EC30E8">
        <w:rPr>
          <w:rFonts w:hint="eastAsia"/>
          <w:noProof/>
        </w:rPr>
        <w:t>(</w:t>
      </w:r>
      <w:r w:rsidR="00EC30E8">
        <w:rPr>
          <w:noProof/>
        </w:rPr>
        <w:t>Line Style)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1C6F078F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proofErr w:type="gramStart"/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</w:t>
      </w:r>
      <w:proofErr w:type="gramEnd"/>
      <w:r w:rsidR="00455DDA">
        <w:rPr>
          <w:szCs w:val="20"/>
        </w:rPr>
        <w:t xml:space="preserve">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rFonts w:hint="eastAsia"/>
          <w:szCs w:val="20"/>
        </w:rPr>
        <w:t xml:space="preserve"> 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4D2D55F2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 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EF202C0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5604789" wp14:editId="0FA5F8D2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13A69E6F" w:rsidR="004844E6" w:rsidRDefault="009457FC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심볼 스타일(</w:t>
      </w:r>
      <w:r w:rsidR="004844E6">
        <w:rPr>
          <w:rFonts w:hint="eastAsia"/>
          <w:noProof/>
        </w:rPr>
        <w:t>S</w:t>
      </w:r>
      <w:r w:rsidR="004844E6">
        <w:rPr>
          <w:noProof/>
        </w:rPr>
        <w:t>ymbol Style</w:t>
      </w:r>
      <w:r>
        <w:rPr>
          <w:noProof/>
        </w:rPr>
        <w:t>)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2A571CFD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  <w:r w:rsidR="009457FC">
        <w:rPr>
          <w:rFonts w:hint="eastAsia"/>
          <w:noProof/>
        </w:rPr>
        <w:t xml:space="preserve"> 스타일(</w:t>
      </w:r>
      <w:r w:rsidR="009457FC">
        <w:rPr>
          <w:noProof/>
        </w:rPr>
        <w:t>Text Style)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4B81FF2E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</w:t>
      </w:r>
      <w:r w:rsidR="009457FC">
        <w:rPr>
          <w:noProof/>
        </w:rPr>
        <w:t xml:space="preserve">번호 </w:t>
      </w:r>
      <w:r>
        <w:rPr>
          <w:rFonts w:hint="eastAsia"/>
          <w:noProof/>
        </w:rPr>
        <w:t xml:space="preserve">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1B3AA344" w:rsidR="00374D7E" w:rsidRPr="004F719B" w:rsidRDefault="00EC30E8" w:rsidP="00EC30E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339623F2" wp14:editId="026EEA81">
            <wp:extent cx="3817834" cy="2600076"/>
            <wp:effectExtent l="0" t="0" r="0" b="0"/>
            <wp:docPr id="262" name="그림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39657"/>
                    <a:stretch/>
                  </pic:blipFill>
                  <pic:spPr bwMode="auto">
                    <a:xfrm>
                      <a:off x="0" y="0"/>
                      <a:ext cx="3894551" cy="265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646EE42E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D34B7B8" w14:textId="179646A6" w:rsidR="00EC30E8" w:rsidRDefault="00EC30E8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C</w:t>
      </w:r>
      <w:r>
        <w:rPr>
          <w:noProof/>
        </w:rPr>
        <w:t xml:space="preserve">olor </w:t>
      </w:r>
      <w:r>
        <w:rPr>
          <w:rFonts w:hint="eastAsia"/>
          <w:noProof/>
        </w:rPr>
        <w:t>항목을 더블 클릭하여 원하는 색상을 설정할 수 있습니다.</w:t>
      </w:r>
    </w:p>
    <w:p w14:paraId="7B20FAA9" w14:textId="0FAB361A" w:rsidR="002829CB" w:rsidRDefault="002829CB" w:rsidP="002829CB">
      <w:pPr>
        <w:pStyle w:val="a8"/>
        <w:rPr>
          <w:noProof/>
        </w:rPr>
      </w:pPr>
      <w:r>
        <w:rPr>
          <w:noProof/>
        </w:rPr>
        <w:lastRenderedPageBreak/>
        <w:drawing>
          <wp:inline distT="0" distB="0" distL="0" distR="0" wp14:anchorId="364738B8" wp14:editId="65E2A146">
            <wp:extent cx="3816626" cy="3670956"/>
            <wp:effectExtent l="0" t="0" r="0" b="5715"/>
            <wp:docPr id="264" name="그림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67514" cy="371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91C8" w14:textId="77777777" w:rsidR="00D01A16" w:rsidRDefault="00D01A16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63FE4292" w14:textId="2A14C6E2" w:rsidR="009457FC" w:rsidRDefault="009457FC" w:rsidP="009457F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E</w:t>
      </w:r>
      <w:r>
        <w:rPr>
          <w:noProof/>
        </w:rPr>
        <w:t>TC</w:t>
      </w:r>
    </w:p>
    <w:p w14:paraId="0B886EED" w14:textId="38117402" w:rsidR="009457FC" w:rsidRDefault="002829CB" w:rsidP="009457FC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109C3058" wp14:editId="61FC0160">
            <wp:extent cx="5166410" cy="5830846"/>
            <wp:effectExtent l="0" t="0" r="0" b="0"/>
            <wp:docPr id="265" name="그림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94892" cy="586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CD86" w14:textId="77777777" w:rsidR="008A67B9" w:rsidRDefault="008A67B9" w:rsidP="009457FC">
      <w:pPr>
        <w:pStyle w:val="aa"/>
        <w:numPr>
          <w:ilvl w:val="2"/>
          <w:numId w:val="20"/>
        </w:numPr>
        <w:ind w:leftChars="0"/>
      </w:pPr>
      <w:r>
        <w:t>Program Data</w:t>
      </w:r>
    </w:p>
    <w:p w14:paraId="0213EE21" w14:textId="64684C16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>ave Alarm(min</w:t>
      </w:r>
      <w:proofErr w:type="gramStart"/>
      <w:r>
        <w:t>) :</w:t>
      </w:r>
      <w:proofErr w:type="gramEnd"/>
      <w:r>
        <w:t xml:space="preserve"> 사용자가 </w:t>
      </w:r>
      <w:r>
        <w:rPr>
          <w:rFonts w:hint="eastAsia"/>
        </w:rPr>
        <w:t>작업하지 않을 때 설정 값이 지나면 저장 메시지 창을 띄웁니다.</w:t>
      </w:r>
    </w:p>
    <w:p w14:paraId="503FC85D" w14:textId="7187A6F3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L</w:t>
      </w:r>
      <w:r>
        <w:t>oad Data From:</w:t>
      </w:r>
    </w:p>
    <w:p w14:paraId="7C1CB2B5" w14:textId="3F98C7E3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proofErr w:type="gramStart"/>
      <w:r>
        <w:t>Only :</w:t>
      </w:r>
      <w:proofErr w:type="gramEnd"/>
      <w:r>
        <w:t xml:space="preserve"> </w:t>
      </w:r>
      <w:r>
        <w:rPr>
          <w:rFonts w:hint="eastAsia"/>
        </w:rPr>
        <w:t xml:space="preserve">도면을 열 때 </w:t>
      </w:r>
      <w:r>
        <w:t>XML</w:t>
      </w:r>
      <w:r>
        <w:rPr>
          <w:rFonts w:hint="eastAsia"/>
        </w:rPr>
        <w:t>에서 데이터를 읽어옵니다.</w:t>
      </w:r>
    </w:p>
    <w:p w14:paraId="73546496" w14:textId="67579D8F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proofErr w:type="gramStart"/>
      <w:r>
        <w:t>First :</w:t>
      </w:r>
      <w:proofErr w:type="gramEnd"/>
      <w:r>
        <w:t xml:space="preserve">  XML Only</w:t>
      </w:r>
      <w:r>
        <w:rPr>
          <w:rFonts w:hint="eastAsia"/>
        </w:rPr>
        <w:t>와 같습니다.</w:t>
      </w:r>
    </w:p>
    <w:p w14:paraId="028BFF5F" w14:textId="7CD65716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D</w:t>
      </w:r>
      <w:r>
        <w:t xml:space="preserve">atabase </w:t>
      </w:r>
      <w:proofErr w:type="gramStart"/>
      <w:r>
        <w:t>Only :</w:t>
      </w:r>
      <w:proofErr w:type="gramEnd"/>
      <w:r>
        <w:t xml:space="preserve"> </w:t>
      </w:r>
      <w:r>
        <w:rPr>
          <w:rFonts w:hint="eastAsia"/>
        </w:rPr>
        <w:t>도면을 열 때 데이터베이스(</w:t>
      </w:r>
      <w:r>
        <w:t>SQLite, MS-SQL)</w:t>
      </w:r>
      <w:r>
        <w:rPr>
          <w:rFonts w:hint="eastAsia"/>
        </w:rPr>
        <w:t>에서 데이터를 가져옵니다.</w:t>
      </w:r>
    </w:p>
    <w:p w14:paraId="45D7D8F5" w14:textId="69B84AAB" w:rsidR="003C3BEF" w:rsidRDefault="003C3BEF" w:rsidP="008A67B9">
      <w:pPr>
        <w:pStyle w:val="aa"/>
        <w:numPr>
          <w:ilvl w:val="3"/>
          <w:numId w:val="20"/>
        </w:numPr>
        <w:ind w:leftChars="0"/>
      </w:pP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</w:t>
      </w:r>
      <w:proofErr w:type="gramStart"/>
      <w:r>
        <w:rPr>
          <w:rFonts w:hint="eastAsia"/>
        </w:rPr>
        <w:t xml:space="preserve">객체 </w:t>
      </w:r>
      <w:r>
        <w:t xml:space="preserve"> XML</w:t>
      </w:r>
      <w:proofErr w:type="gramEnd"/>
      <w:r>
        <w:t xml:space="preserve">에만 </w:t>
      </w:r>
      <w:r>
        <w:rPr>
          <w:rFonts w:hint="eastAsia"/>
        </w:rPr>
        <w:t xml:space="preserve">저장 </w:t>
      </w:r>
      <w:r>
        <w:t xml:space="preserve">: </w:t>
      </w: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객체를 </w:t>
      </w:r>
      <w:r>
        <w:t xml:space="preserve">XML </w:t>
      </w:r>
      <w:r>
        <w:rPr>
          <w:rFonts w:hint="eastAsia"/>
        </w:rPr>
        <w:t>파일에만 저장할지 여부를 설정합니다.</w:t>
      </w:r>
    </w:p>
    <w:p w14:paraId="5E156BD8" w14:textId="4F37ED09" w:rsidR="003C3BEF" w:rsidRDefault="003C3BEF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도면 접속 정보 </w:t>
      </w:r>
      <w:proofErr w:type="gramStart"/>
      <w:r>
        <w:rPr>
          <w:rFonts w:hint="eastAsia"/>
        </w:rPr>
        <w:t xml:space="preserve">초기화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도면에 접속한 사용자 정보를 </w:t>
      </w:r>
      <w:proofErr w:type="spellStart"/>
      <w:r>
        <w:rPr>
          <w:rFonts w:hint="eastAsia"/>
        </w:rPr>
        <w:t>초기화시킵니다</w:t>
      </w:r>
      <w:proofErr w:type="spellEnd"/>
      <w:r>
        <w:rPr>
          <w:rFonts w:hint="eastAsia"/>
        </w:rPr>
        <w:t>.</w:t>
      </w:r>
    </w:p>
    <w:p w14:paraId="692F188C" w14:textId="77777777" w:rsidR="008A67B9" w:rsidRDefault="008A67B9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V</w:t>
      </w:r>
      <w:r>
        <w:t>isual</w:t>
      </w:r>
    </w:p>
    <w:p w14:paraId="2F8D4A76" w14:textId="3AABBAEE" w:rsidR="003C3BEF" w:rsidRDefault="003C3BEF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배경 텍스트 </w:t>
      </w:r>
      <w:proofErr w:type="gramStart"/>
      <w:r>
        <w:rPr>
          <w:rFonts w:hint="eastAsia"/>
        </w:rPr>
        <w:t xml:space="preserve">지움 </w:t>
      </w:r>
      <w:r>
        <w:t>:</w:t>
      </w:r>
      <w:proofErr w:type="gramEnd"/>
      <w:r>
        <w:t xml:space="preserve"> </w:t>
      </w:r>
      <w:r>
        <w:rPr>
          <w:rFonts w:hint="eastAsia"/>
        </w:rPr>
        <w:t>인식한 텍스트의 배경을 지울지 여부를 설정합니다.</w:t>
      </w:r>
    </w:p>
    <w:p w14:paraId="40F3C615" w14:textId="59D35E37" w:rsidR="003C3BEF" w:rsidRDefault="003C3BEF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R</w:t>
      </w:r>
      <w:r>
        <w:t>ecognition Engine</w:t>
      </w:r>
    </w:p>
    <w:p w14:paraId="2EC01953" w14:textId="1CD24790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erver </w:t>
      </w:r>
      <w:proofErr w:type="gramStart"/>
      <w:r>
        <w:t>Address :</w:t>
      </w:r>
      <w:proofErr w:type="gramEnd"/>
      <w:r>
        <w:t xml:space="preserve">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엔진이 설치된 서버 주소를 입력합니다.</w:t>
      </w:r>
    </w:p>
    <w:p w14:paraId="4A102226" w14:textId="09D31899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T</w:t>
      </w:r>
      <w:r>
        <w:t>ext Area</w:t>
      </w:r>
    </w:p>
    <w:p w14:paraId="02636713" w14:textId="2A0D3FD6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L</w:t>
      </w:r>
      <w:r>
        <w:t>ocal :</w:t>
      </w:r>
      <w:proofErr w:type="gramEnd"/>
      <w:r>
        <w:t xml:space="preserve"> </w:t>
      </w: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자체에서 텍스트 영역을 추출합니다.</w:t>
      </w:r>
    </w:p>
    <w:p w14:paraId="5956C211" w14:textId="5A930520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서버에서 </w:t>
      </w:r>
      <w:r>
        <w:rPr>
          <w:rFonts w:hint="eastAsia"/>
        </w:rPr>
        <w:t>텍스트 영역을 추출합니다.</w:t>
      </w:r>
      <w:r>
        <w:t xml:space="preserve">(CRAFT </w:t>
      </w:r>
      <w:r>
        <w:rPr>
          <w:rFonts w:hint="eastAsia"/>
        </w:rPr>
        <w:t>알고리즘 사용)</w:t>
      </w:r>
    </w:p>
    <w:p w14:paraId="553876B0" w14:textId="48D392F6" w:rsidR="003C3BEF" w:rsidRDefault="003C3BEF" w:rsidP="003C3BEF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ymbol(</w:t>
      </w:r>
      <w:proofErr w:type="gramEnd"/>
      <w:r>
        <w:t>Server Threshold(%))</w:t>
      </w:r>
    </w:p>
    <w:p w14:paraId="77B9D463" w14:textId="0F5C75C9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lastRenderedPageBreak/>
        <w:t>L</w:t>
      </w:r>
      <w:r>
        <w:t>ocal :</w:t>
      </w:r>
      <w:proofErr w:type="gramEnd"/>
      <w:r>
        <w:t xml:space="preserve"> </w:t>
      </w:r>
      <w:r>
        <w:rPr>
          <w:rFonts w:hint="eastAsia"/>
        </w:rPr>
        <w:t>I</w:t>
      </w:r>
      <w:r>
        <w:t>D2</w:t>
      </w:r>
      <w:r>
        <w:rPr>
          <w:rFonts w:hint="eastAsia"/>
        </w:rPr>
        <w:t xml:space="preserve"> 자체에서 심볼 인식을 수행합니다.</w:t>
      </w:r>
    </w:p>
    <w:p w14:paraId="691F64E0" w14:textId="727CA54E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서버의 AI </w:t>
      </w:r>
      <w:r>
        <w:rPr>
          <w:rFonts w:hint="eastAsia"/>
        </w:rPr>
        <w:t>엔진을 통하여 심볼 인식을 수행합니다.</w:t>
      </w:r>
    </w:p>
    <w:p w14:paraId="68C3B923" w14:textId="4BBECE6F" w:rsidR="003C3BEF" w:rsidRPr="009457FC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 xml:space="preserve">I </w:t>
      </w:r>
      <w:proofErr w:type="gramStart"/>
      <w:r>
        <w:t>Mode :</w:t>
      </w:r>
      <w:proofErr w:type="gramEnd"/>
      <w:r>
        <w:t xml:space="preserve">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 종류를 설정합니다.</w:t>
      </w:r>
    </w:p>
    <w:p w14:paraId="0FA59802" w14:textId="0F61A840" w:rsidR="00CF5FA3" w:rsidRDefault="00CF5FA3" w:rsidP="00AE1FEA"/>
    <w:p w14:paraId="3E9C58F5" w14:textId="77777777" w:rsidR="002829CB" w:rsidRDefault="002829C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C54D68" w14:textId="1BCDBB6F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9" w:name="_Toc54697394"/>
      <w:r>
        <w:rPr>
          <w:rFonts w:hint="eastAsia"/>
        </w:rPr>
        <w:lastRenderedPageBreak/>
        <w:t>영역 설정</w:t>
      </w:r>
      <w:bookmarkEnd w:id="9"/>
    </w:p>
    <w:p w14:paraId="209721DE" w14:textId="60FB0575" w:rsidR="007C241E" w:rsidRPr="007C241E" w:rsidRDefault="007C241E" w:rsidP="007C241E">
      <w:pPr>
        <w:pStyle w:val="a8"/>
      </w:pPr>
      <w:r>
        <w:rPr>
          <w:noProof/>
        </w:rPr>
        <w:drawing>
          <wp:inline distT="0" distB="0" distL="0" distR="0" wp14:anchorId="190D421B" wp14:editId="2CADCF2A">
            <wp:extent cx="4500281" cy="5865364"/>
            <wp:effectExtent l="0" t="0" r="0" b="2540"/>
            <wp:docPr id="241" name="그림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16848" cy="588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영역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5A26562F" w14:textId="62AE0559" w:rsidR="003C1EFF" w:rsidRDefault="003C1EFF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ize :</w:t>
      </w:r>
      <w:proofErr w:type="gramEnd"/>
      <w:r>
        <w:t xml:space="preserve"> 전체 </w:t>
      </w:r>
      <w:r>
        <w:rPr>
          <w:rFonts w:hint="eastAsia"/>
        </w:rPr>
        <w:t>도면 영역을 설정합니다.</w:t>
      </w:r>
    </w:p>
    <w:p w14:paraId="241419C2" w14:textId="50BC12B4" w:rsidR="00015C39" w:rsidRDefault="00015C39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rawing :</w:t>
      </w:r>
      <w:proofErr w:type="gramEnd"/>
      <w:r>
        <w:t xml:space="preserve">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ote :</w:t>
      </w:r>
      <w:proofErr w:type="gramEnd"/>
      <w:r>
        <w:t xml:space="preserve">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 xml:space="preserve">istory </w:t>
      </w:r>
      <w:proofErr w:type="gramStart"/>
      <w:r w:rsidRPr="00896DCE">
        <w:rPr>
          <w:color w:val="000000" w:themeColor="text1"/>
        </w:rPr>
        <w:t>Data</w:t>
      </w:r>
      <w:r w:rsidR="0050216C" w:rsidRPr="00896DCE">
        <w:rPr>
          <w:color w:val="000000" w:themeColor="text1"/>
        </w:rPr>
        <w:t xml:space="preserve"> :</w:t>
      </w:r>
      <w:proofErr w:type="gramEnd"/>
      <w:r w:rsidR="0050216C" w:rsidRPr="00896DCE">
        <w:rPr>
          <w:color w:val="000000" w:themeColor="text1"/>
        </w:rPr>
        <w:t xml:space="preserve">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</w:t>
      </w:r>
      <w:proofErr w:type="gramEnd"/>
      <w:r w:rsidR="00954117" w:rsidRPr="00896DCE">
        <w:rPr>
          <w:color w:val="000000" w:themeColor="text1"/>
        </w:rPr>
        <w:t xml:space="preserve">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5A5D6619" w14:textId="265F4C70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</w:t>
      </w:r>
    </w:p>
    <w:p w14:paraId="31042F64" w14:textId="3B23C249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>
        <w:rPr>
          <w:rFonts w:hint="eastAsia"/>
          <w:color w:val="000000" w:themeColor="text1"/>
          <w:szCs w:val="20"/>
        </w:rPr>
        <w:t>N</w:t>
      </w:r>
      <w:r>
        <w:rPr>
          <w:color w:val="000000" w:themeColor="text1"/>
          <w:szCs w:val="20"/>
        </w:rPr>
        <w:t>ame :</w:t>
      </w:r>
      <w:proofErr w:type="gramEnd"/>
      <w:r>
        <w:rPr>
          <w:color w:val="000000" w:themeColor="text1"/>
          <w:szCs w:val="20"/>
        </w:rPr>
        <w:t xml:space="preserve"> </w:t>
      </w:r>
      <w:r>
        <w:rPr>
          <w:rFonts w:hint="eastAsia"/>
          <w:color w:val="000000" w:themeColor="text1"/>
          <w:szCs w:val="20"/>
        </w:rPr>
        <w:t>타이틀 블록 이름을 입력합니다.</w:t>
      </w:r>
    </w:p>
    <w:p w14:paraId="3641E182" w14:textId="1B721DEF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>
        <w:rPr>
          <w:rFonts w:hint="eastAsia"/>
          <w:color w:val="000000" w:themeColor="text1"/>
          <w:szCs w:val="20"/>
        </w:rPr>
        <w:t>A</w:t>
      </w:r>
      <w:r>
        <w:rPr>
          <w:color w:val="000000" w:themeColor="text1"/>
          <w:szCs w:val="20"/>
        </w:rPr>
        <w:t>rea :</w:t>
      </w:r>
      <w:proofErr w:type="gramEnd"/>
      <w:r>
        <w:rPr>
          <w:color w:val="000000" w:themeColor="text1"/>
          <w:szCs w:val="20"/>
        </w:rPr>
        <w:t xml:space="preserve"> </w:t>
      </w:r>
      <w:r>
        <w:rPr>
          <w:rFonts w:hint="eastAsia"/>
          <w:color w:val="000000" w:themeColor="text1"/>
          <w:szCs w:val="20"/>
        </w:rPr>
        <w:t>타이틀 블록의 영역을 설정합니다.</w:t>
      </w:r>
    </w:p>
    <w:p w14:paraId="2E092548" w14:textId="4B818EB4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  <w:szCs w:val="20"/>
        </w:rPr>
        <w:t>D</w:t>
      </w:r>
      <w:r>
        <w:rPr>
          <w:color w:val="000000" w:themeColor="text1"/>
          <w:szCs w:val="20"/>
        </w:rPr>
        <w:t xml:space="preserve">efault </w:t>
      </w:r>
      <w:proofErr w:type="gramStart"/>
      <w:r>
        <w:rPr>
          <w:color w:val="000000" w:themeColor="text1"/>
          <w:szCs w:val="20"/>
        </w:rPr>
        <w:t>Text :</w:t>
      </w:r>
      <w:proofErr w:type="gramEnd"/>
      <w:r>
        <w:rPr>
          <w:color w:val="000000" w:themeColor="text1"/>
          <w:szCs w:val="20"/>
        </w:rPr>
        <w:t xml:space="preserve"> </w:t>
      </w:r>
      <w:r>
        <w:rPr>
          <w:rFonts w:hint="eastAsia"/>
          <w:color w:val="000000" w:themeColor="text1"/>
          <w:szCs w:val="20"/>
        </w:rPr>
        <w:t>타이틀 블록이 가지는 기본값을 설정합니다.</w:t>
      </w:r>
    </w:p>
    <w:p w14:paraId="3C59224D" w14:textId="77777777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color w:val="000000" w:themeColor="text1"/>
          <w:szCs w:val="20"/>
        </w:rPr>
        <w:lastRenderedPageBreak/>
        <w:t xml:space="preserve">Equipment </w:t>
      </w:r>
      <w:proofErr w:type="gramStart"/>
      <w:r w:rsidRPr="00896DCE">
        <w:rPr>
          <w:color w:val="000000" w:themeColor="text1"/>
          <w:szCs w:val="20"/>
        </w:rPr>
        <w:t>Desc</w:t>
      </w:r>
      <w:r w:rsidR="00705AC5">
        <w:rPr>
          <w:color w:val="000000" w:themeColor="text1"/>
          <w:szCs w:val="20"/>
        </w:rPr>
        <w:t xml:space="preserve"> :</w:t>
      </w:r>
      <w:proofErr w:type="gramEnd"/>
      <w:r w:rsidR="00705AC5">
        <w:rPr>
          <w:color w:val="000000" w:themeColor="text1"/>
          <w:szCs w:val="20"/>
        </w:rPr>
        <w:t xml:space="preserve"> Equipment Desc. </w:t>
      </w:r>
      <w:r w:rsidR="00705AC5">
        <w:rPr>
          <w:rFonts w:hint="eastAsia"/>
          <w:color w:val="000000" w:themeColor="text1"/>
          <w:szCs w:val="20"/>
        </w:rPr>
        <w:t>영역을 설정합니다.</w:t>
      </w:r>
    </w:p>
    <w:p w14:paraId="2D423294" w14:textId="54895D3C" w:rsidR="00C65754" w:rsidRPr="007C241E" w:rsidRDefault="002D5EAB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ypical</w:t>
      </w:r>
      <w:r w:rsidR="00C65754" w:rsidRPr="00896DCE">
        <w:rPr>
          <w:color w:val="000000" w:themeColor="text1"/>
          <w:szCs w:val="20"/>
        </w:rPr>
        <w:t xml:space="preserve"> </w:t>
      </w:r>
      <w:proofErr w:type="gramStart"/>
      <w:r w:rsidR="00C65754" w:rsidRPr="00896DCE">
        <w:rPr>
          <w:rFonts w:hint="eastAsia"/>
          <w:color w:val="000000" w:themeColor="text1"/>
          <w:szCs w:val="20"/>
        </w:rPr>
        <w:t xml:space="preserve">영역 </w:t>
      </w:r>
      <w:r w:rsidR="00C65754" w:rsidRPr="00896DCE">
        <w:rPr>
          <w:color w:val="000000" w:themeColor="text1"/>
          <w:szCs w:val="20"/>
        </w:rPr>
        <w:t>:</w:t>
      </w:r>
      <w:proofErr w:type="gramEnd"/>
      <w:r w:rsidR="00C65754" w:rsidRPr="00896DCE">
        <w:rPr>
          <w:color w:val="000000" w:themeColor="text1"/>
          <w:szCs w:val="20"/>
        </w:rPr>
        <w:t xml:space="preserve"> </w:t>
      </w:r>
      <w:r w:rsidR="00705AC5">
        <w:rPr>
          <w:rFonts w:hint="eastAsia"/>
          <w:color w:val="000000" w:themeColor="text1"/>
          <w:szCs w:val="20"/>
        </w:rPr>
        <w:t>T</w:t>
      </w:r>
      <w:r w:rsidR="00705AC5">
        <w:rPr>
          <w:color w:val="000000" w:themeColor="text1"/>
          <w:szCs w:val="20"/>
        </w:rPr>
        <w:t xml:space="preserve">ypical </w:t>
      </w:r>
      <w:r w:rsidR="00705AC5">
        <w:rPr>
          <w:rFonts w:hint="eastAsia"/>
          <w:color w:val="000000" w:themeColor="text1"/>
          <w:szCs w:val="20"/>
        </w:rPr>
        <w:t xml:space="preserve">영역을 </w:t>
      </w:r>
      <w:r w:rsidR="00C65754" w:rsidRPr="00896DCE">
        <w:rPr>
          <w:rFonts w:hint="eastAsia"/>
          <w:color w:val="000000" w:themeColor="text1"/>
          <w:szCs w:val="20"/>
        </w:rPr>
        <w:t>설정합니다.</w:t>
      </w:r>
    </w:p>
    <w:p w14:paraId="34CA9A0B" w14:textId="2CFEA38E" w:rsidR="007C241E" w:rsidRDefault="007C241E" w:rsidP="007C241E">
      <w:pPr>
        <w:pStyle w:val="2"/>
        <w:numPr>
          <w:ilvl w:val="1"/>
          <w:numId w:val="5"/>
        </w:numPr>
        <w:ind w:firstLineChars="0"/>
        <w:rPr>
          <w:color w:val="000000" w:themeColor="text1"/>
        </w:rPr>
      </w:pPr>
      <w:bookmarkStart w:id="10" w:name="_Toc54697395"/>
      <w:r>
        <w:rPr>
          <w:rFonts w:hint="eastAsia"/>
          <w:color w:val="000000" w:themeColor="text1"/>
        </w:rPr>
        <w:t>내보내기(</w:t>
      </w:r>
      <w:r>
        <w:rPr>
          <w:color w:val="000000" w:themeColor="text1"/>
        </w:rPr>
        <w:t>Export)</w:t>
      </w:r>
      <w:bookmarkEnd w:id="10"/>
    </w:p>
    <w:p w14:paraId="210A8E37" w14:textId="04FF2888" w:rsidR="007C241E" w:rsidRDefault="007C241E" w:rsidP="007C241E">
      <w:pPr>
        <w:ind w:firstLine="425"/>
      </w:pPr>
      <w:r>
        <w:rPr>
          <w:rFonts w:hint="eastAsia"/>
        </w:rPr>
        <w:t>현재 열린 도면을 선택한 형식(</w:t>
      </w:r>
      <w:r>
        <w:t>SVG, XML, Image</w:t>
      </w:r>
      <w:r>
        <w:rPr>
          <w:rFonts w:hint="eastAsia"/>
        </w:rPr>
        <w:t xml:space="preserve"> </w:t>
      </w:r>
      <w:r>
        <w:t>)</w:t>
      </w:r>
      <w:r>
        <w:rPr>
          <w:rFonts w:hint="eastAsia"/>
        </w:rPr>
        <w:t>으로 저장할 수 있습니다.</w:t>
      </w:r>
    </w:p>
    <w:p w14:paraId="4BC2A02E" w14:textId="7285BB0A" w:rsidR="007C241E" w:rsidRDefault="007C241E" w:rsidP="007C241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[F</w:t>
      </w:r>
      <w:r>
        <w:t xml:space="preserve">ile]-[Export] </w:t>
      </w:r>
      <w:r>
        <w:rPr>
          <w:rFonts w:hint="eastAsia"/>
        </w:rPr>
        <w:t>메뉴에서 저장할 파일 형식을 선택합니다.</w:t>
      </w:r>
    </w:p>
    <w:p w14:paraId="0F655823" w14:textId="3B936D7E" w:rsidR="007C241E" w:rsidRDefault="007C241E" w:rsidP="007C241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저장할 파일 경로를 설정합니다.</w:t>
      </w:r>
    </w:p>
    <w:p w14:paraId="5F9B23AB" w14:textId="77777777" w:rsidR="00C65754" w:rsidRPr="00C65754" w:rsidRDefault="00C65754" w:rsidP="00C65754"/>
    <w:p w14:paraId="5DB43109" w14:textId="15FC8A59" w:rsidR="00C65754" w:rsidRDefault="000053F9" w:rsidP="000053F9">
      <w:pPr>
        <w:pStyle w:val="a8"/>
      </w:pPr>
      <w:r w:rsidRPr="000053F9">
        <w:rPr>
          <w:noProof/>
        </w:rPr>
        <w:drawing>
          <wp:inline distT="0" distB="0" distL="0" distR="0" wp14:anchorId="145437B9" wp14:editId="2A41EC94">
            <wp:extent cx="5571860" cy="3777532"/>
            <wp:effectExtent l="0" t="0" r="0" b="0"/>
            <wp:docPr id="242" name="그림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84218" cy="378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E7251E">
      <w:pPr>
        <w:pStyle w:val="2"/>
        <w:numPr>
          <w:ilvl w:val="1"/>
          <w:numId w:val="5"/>
        </w:numPr>
        <w:ind w:firstLineChars="0"/>
      </w:pPr>
      <w:bookmarkStart w:id="11" w:name="_Toc54697396"/>
      <w:r>
        <w:rPr>
          <w:rFonts w:hint="eastAsia"/>
        </w:rPr>
        <w:lastRenderedPageBreak/>
        <w:t>코드 테이블 설정</w:t>
      </w:r>
      <w:bookmarkEnd w:id="11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4C329982" w:rsidR="00374D7E" w:rsidRDefault="000053F9" w:rsidP="000053F9">
      <w:pPr>
        <w:pStyle w:val="a8"/>
      </w:pPr>
      <w:r>
        <w:rPr>
          <w:noProof/>
        </w:rPr>
        <w:drawing>
          <wp:inline distT="0" distB="0" distL="0" distR="0" wp14:anchorId="4C37F11C" wp14:editId="7A64C222">
            <wp:extent cx="5665084" cy="3857735"/>
            <wp:effectExtent l="0" t="0" r="0" b="0"/>
            <wp:docPr id="243" name="그림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84452" cy="38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7462A31F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 xml:space="preserve">ode </w:t>
      </w:r>
      <w:proofErr w:type="gramStart"/>
      <w:r w:rsidRPr="00FD0ECD">
        <w:rPr>
          <w:szCs w:val="20"/>
        </w:rPr>
        <w:t>Table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</w:t>
      </w:r>
      <w:r w:rsidR="000053F9">
        <w:rPr>
          <w:rFonts w:hint="eastAsia"/>
          <w:szCs w:val="20"/>
        </w:rPr>
        <w:t>D</w:t>
      </w:r>
      <w:r w:rsidR="000053F9">
        <w:rPr>
          <w:szCs w:val="20"/>
        </w:rPr>
        <w:t>ictionary</w:t>
      </w:r>
      <w:r w:rsidR="007F02BD">
        <w:rPr>
          <w:rFonts w:hint="eastAsia"/>
          <w:szCs w:val="20"/>
        </w:rPr>
        <w:t>를</w:t>
      </w:r>
      <w:r w:rsidR="00374D7E">
        <w:rPr>
          <w:rFonts w:hint="eastAsia"/>
          <w:szCs w:val="20"/>
        </w:rPr>
        <w:t xml:space="preserve">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 xml:space="preserve">ominal </w:t>
      </w:r>
      <w:proofErr w:type="gramStart"/>
      <w:r>
        <w:t>Diameter :</w:t>
      </w:r>
      <w:proofErr w:type="gramEnd"/>
      <w:r>
        <w:t xml:space="preserve">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440432F8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>:</w:t>
      </w:r>
      <w:proofErr w:type="gramEnd"/>
      <w:r w:rsidR="00927556">
        <w:t xml:space="preserve">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C444C6">
        <w:rPr>
          <w:rFonts w:hint="eastAsia"/>
          <w:color w:val="FF0000"/>
        </w:rPr>
        <w:t>주의</w:t>
      </w:r>
      <w:r w:rsidR="00C444C6">
        <w:rPr>
          <w:color w:val="FF0000"/>
        </w:rPr>
        <w:t xml:space="preserve"> : 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7177C178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>:</w:t>
      </w:r>
      <w:proofErr w:type="gramEnd"/>
      <w:r w:rsidR="000D74DF">
        <w:t xml:space="preserve">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5EC26792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0B7AE33A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O</w:t>
      </w:r>
      <w:r>
        <w:t xml:space="preserve">K </w:t>
      </w:r>
      <w:r w:rsidR="0040142D">
        <w:t>:</w:t>
      </w:r>
      <w:proofErr w:type="gramEnd"/>
      <w:r w:rsidR="0040142D">
        <w:t xml:space="preserve">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7EB9D8D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</w:t>
      </w:r>
      <w:proofErr w:type="gramStart"/>
      <w:r>
        <w:t>Legend :</w:t>
      </w:r>
      <w:proofErr w:type="gramEnd"/>
      <w:r>
        <w:t xml:space="preserve">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4507F3E1" w14:textId="081EEC50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proofErr w:type="gramStart"/>
      <w:r>
        <w:t>Height :</w:t>
      </w:r>
      <w:proofErr w:type="gramEnd"/>
      <w:r>
        <w:t xml:space="preserve"> Legend</w:t>
      </w:r>
      <w:r>
        <w:rPr>
          <w:rFonts w:hint="eastAsia"/>
        </w:rPr>
        <w:t>에 기록된 코드 라인들의 높이</w:t>
      </w:r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17537A03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6FFEB866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 xml:space="preserve">에서 코드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65C14053" w14:textId="4E795464" w:rsidR="00956328" w:rsidRDefault="00E96622" w:rsidP="001E5A9F">
      <w:pPr>
        <w:pStyle w:val="a8"/>
      </w:pPr>
      <w:r>
        <w:rPr>
          <w:noProof/>
        </w:rPr>
        <w:drawing>
          <wp:inline distT="0" distB="0" distL="0" distR="0" wp14:anchorId="319DF88F" wp14:editId="23359782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40C1D032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로 변경되며 연속하여 코드 설명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127DAB44" w14:textId="2F7D8EBC" w:rsidR="00956328" w:rsidRDefault="00956328" w:rsidP="001E5A9F">
      <w:pPr>
        <w:pStyle w:val="a8"/>
      </w:pPr>
      <w:r>
        <w:rPr>
          <w:noProof/>
        </w:rPr>
        <w:drawing>
          <wp:inline distT="0" distB="0" distL="0" distR="0" wp14:anchorId="7C5ECB9C" wp14:editId="0496BA0E">
            <wp:extent cx="3178368" cy="2393342"/>
            <wp:effectExtent l="0" t="0" r="3175" b="6985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40245" cy="243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3D9C115B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3D1487A6" w14:textId="77777777" w:rsidR="00B730A7" w:rsidRDefault="00956328" w:rsidP="001E5A9F">
      <w:pPr>
        <w:pStyle w:val="a8"/>
      </w:pPr>
      <w:r>
        <w:rPr>
          <w:noProof/>
        </w:rPr>
        <w:drawing>
          <wp:inline distT="0" distB="0" distL="0" distR="0" wp14:anchorId="3CF8AF00" wp14:editId="6559677A">
            <wp:extent cx="3307743" cy="4315508"/>
            <wp:effectExtent l="0" t="0" r="6985" b="8890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23073" cy="433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E0E2" w14:textId="2FF83CAF" w:rsidR="001E5A9F" w:rsidRDefault="00B730A7" w:rsidP="001E5A9F">
      <w:pPr>
        <w:pStyle w:val="a8"/>
      </w:pPr>
      <w:r>
        <w:t xml:space="preserve">그림 </w:t>
      </w:r>
      <w:r w:rsidR="00E81B53">
        <w:fldChar w:fldCharType="begin"/>
      </w:r>
      <w:r w:rsidR="00E81B53">
        <w:instrText xml:space="preserve"> SEQ </w:instrText>
      </w:r>
      <w:r w:rsidR="00E81B53">
        <w:instrText>그림</w:instrText>
      </w:r>
      <w:r w:rsidR="00E81B53">
        <w:instrText xml:space="preserve"> \* ARABIC </w:instrText>
      </w:r>
      <w:r w:rsidR="00E81B53">
        <w:fldChar w:fldCharType="separate"/>
      </w:r>
      <w:r w:rsidR="00496671">
        <w:rPr>
          <w:noProof/>
        </w:rPr>
        <w:t>3</w:t>
      </w:r>
      <w:r w:rsidR="00E81B53">
        <w:rPr>
          <w:noProof/>
        </w:rPr>
        <w:fldChar w:fldCharType="end"/>
      </w:r>
      <w:r>
        <w:t xml:space="preserve"> </w:t>
      </w:r>
      <w:r>
        <w:rPr>
          <w:rFonts w:hint="eastAsia"/>
        </w:rPr>
        <w:t>결과</w:t>
      </w:r>
    </w:p>
    <w:p w14:paraId="4AF2DAC9" w14:textId="61C01F65" w:rsidR="001E5A9F" w:rsidRDefault="001E5A9F" w:rsidP="001E5A9F"/>
    <w:p w14:paraId="525779E0" w14:textId="01CBA304" w:rsidR="00956328" w:rsidRPr="00B250C1" w:rsidRDefault="001E5A9F" w:rsidP="001E5A9F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B250C1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B250C1">
        <w:rPr>
          <w:rStyle w:val="ad"/>
          <w:i w:val="0"/>
          <w:iCs w:val="0"/>
          <w:color w:val="000000" w:themeColor="text1"/>
        </w:rPr>
        <w:t xml:space="preserve">uto </w:t>
      </w:r>
      <w:proofErr w:type="gramStart"/>
      <w:r w:rsidRPr="00B250C1">
        <w:rPr>
          <w:rStyle w:val="ad"/>
          <w:i w:val="0"/>
          <w:iCs w:val="0"/>
          <w:color w:val="000000" w:themeColor="text1"/>
        </w:rPr>
        <w:t>Allowable :</w:t>
      </w:r>
      <w:proofErr w:type="gramEnd"/>
      <w:r w:rsidR="009D34E6" w:rsidRP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체크 박스를 선택한 후 </w:t>
      </w:r>
      <w:r w:rsidR="00B250C1">
        <w:rPr>
          <w:rStyle w:val="ad"/>
          <w:i w:val="0"/>
          <w:iCs w:val="0"/>
          <w:color w:val="000000" w:themeColor="text1"/>
        </w:rPr>
        <w:t>Code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rFonts w:hint="eastAsia"/>
          <w:i w:val="0"/>
          <w:iCs w:val="0"/>
          <w:color w:val="000000" w:themeColor="text1"/>
        </w:rPr>
        <w:t>열을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 입력하거나 </w:t>
      </w:r>
      <w:r w:rsidR="00B250C1">
        <w:rPr>
          <w:rStyle w:val="ad"/>
          <w:i w:val="0"/>
          <w:iCs w:val="0"/>
          <w:color w:val="000000" w:themeColor="text1"/>
        </w:rPr>
        <w:t xml:space="preserve">[Read from Legend]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기능을 사용하면 </w:t>
      </w:r>
      <w:proofErr w:type="spellStart"/>
      <w:r w:rsidR="00B250C1">
        <w:rPr>
          <w:rStyle w:val="ad"/>
          <w:i w:val="0"/>
          <w:iCs w:val="0"/>
          <w:color w:val="000000" w:themeColor="text1"/>
        </w:rPr>
        <w:t>Allowble</w:t>
      </w:r>
      <w:proofErr w:type="spellEnd"/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열을 자동으로 생성합니다.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t>[2.3] - [Allowable Pair]</w:t>
      </w:r>
      <w:r w:rsidR="00564E13">
        <w:rPr>
          <w:rFonts w:hint="eastAsia"/>
        </w:rPr>
        <w:t>에 설정된 값을 사용합니다.</w:t>
      </w:r>
    </w:p>
    <w:p w14:paraId="01780711" w14:textId="77777777" w:rsidR="001E5A9F" w:rsidRDefault="001E5A9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A31877" w14:textId="41FF7D55" w:rsidR="00662D96" w:rsidRDefault="00662D96" w:rsidP="00E7251E">
      <w:pPr>
        <w:pStyle w:val="2"/>
        <w:numPr>
          <w:ilvl w:val="1"/>
          <w:numId w:val="5"/>
        </w:numPr>
        <w:ind w:firstLineChars="0"/>
      </w:pPr>
      <w:bookmarkStart w:id="12" w:name="_Toc54697397"/>
      <w:r>
        <w:rPr>
          <w:rFonts w:hint="eastAsia"/>
        </w:rPr>
        <w:lastRenderedPageBreak/>
        <w:t>H</w:t>
      </w:r>
      <w:r>
        <w:t>MB Data</w:t>
      </w:r>
      <w:bookmarkEnd w:id="12"/>
    </w:p>
    <w:p w14:paraId="3790A404" w14:textId="7B738E0D" w:rsidR="00662D96" w:rsidRDefault="00662D96" w:rsidP="00662D9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</w:t>
      </w:r>
      <w:r>
        <w:t xml:space="preserve">데이터]-[HMB Data] </w:t>
      </w:r>
      <w:r>
        <w:rPr>
          <w:rFonts w:hint="eastAsia"/>
        </w:rPr>
        <w:t>메뉴를 클릭합니다.</w:t>
      </w:r>
    </w:p>
    <w:p w14:paraId="1B1D8824" w14:textId="3F33F9AF" w:rsidR="00662D96" w:rsidRDefault="00662D96" w:rsidP="00662D96">
      <w:pPr>
        <w:pStyle w:val="a8"/>
      </w:pPr>
      <w:r>
        <w:rPr>
          <w:noProof/>
        </w:rPr>
        <w:drawing>
          <wp:inline distT="0" distB="0" distL="0" distR="0" wp14:anchorId="5980FE46" wp14:editId="1452953D">
            <wp:extent cx="5625906" cy="3444027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41394" cy="345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9513" w14:textId="3A12D942" w:rsidR="00662D96" w:rsidRDefault="00662D96" w:rsidP="00662D9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H</w:t>
      </w:r>
      <w:r>
        <w:t xml:space="preserve">MB Data </w:t>
      </w:r>
      <w:r>
        <w:rPr>
          <w:rFonts w:hint="eastAsia"/>
        </w:rPr>
        <w:t>엑셀 파일을 선택합니다.</w:t>
      </w:r>
    </w:p>
    <w:p w14:paraId="20630C8D" w14:textId="4ADC3F01" w:rsidR="00662D96" w:rsidRDefault="00662D96" w:rsidP="00662D96">
      <w:pPr>
        <w:pStyle w:val="a8"/>
      </w:pPr>
      <w:r>
        <w:rPr>
          <w:noProof/>
        </w:rPr>
        <w:drawing>
          <wp:inline distT="0" distB="0" distL="0" distR="0" wp14:anchorId="241738F8" wp14:editId="7BA23A07">
            <wp:extent cx="5607044" cy="3801386"/>
            <wp:effectExtent l="0" t="0" r="0" b="8890"/>
            <wp:docPr id="237" name="그림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30696" cy="38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E539" w14:textId="10860FF4" w:rsidR="007F02BD" w:rsidRDefault="00662D96" w:rsidP="00662D9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선택한 엑셀 파일에서 </w:t>
      </w:r>
      <w:r>
        <w:t>HMB Data</w:t>
      </w:r>
      <w:r>
        <w:rPr>
          <w:rFonts w:hint="eastAsia"/>
        </w:rPr>
        <w:t>를 읽어 데이터베이스에 저장합니다.</w:t>
      </w:r>
    </w:p>
    <w:p w14:paraId="7EFB7A0C" w14:textId="37F29577" w:rsidR="00662D96" w:rsidRPr="00662D96" w:rsidRDefault="007F02BD" w:rsidP="007F02BD">
      <w:pPr>
        <w:widowControl/>
        <w:wordWrap/>
        <w:autoSpaceDE/>
        <w:autoSpaceDN/>
        <w:jc w:val="left"/>
      </w:pPr>
      <w:r>
        <w:br w:type="page"/>
      </w:r>
    </w:p>
    <w:p w14:paraId="37E963FE" w14:textId="73EBA09A" w:rsidR="00505037" w:rsidRDefault="00505037" w:rsidP="00E7251E">
      <w:pPr>
        <w:pStyle w:val="2"/>
        <w:numPr>
          <w:ilvl w:val="1"/>
          <w:numId w:val="5"/>
        </w:numPr>
        <w:ind w:firstLineChars="0"/>
      </w:pPr>
      <w:bookmarkStart w:id="13" w:name="_Toc54697398"/>
      <w:r>
        <w:rPr>
          <w:rFonts w:hint="eastAsia"/>
        </w:rPr>
        <w:lastRenderedPageBreak/>
        <w:t>C</w:t>
      </w:r>
      <w:r>
        <w:t>ustom Code Table</w:t>
      </w:r>
      <w:bookmarkEnd w:id="13"/>
    </w:p>
    <w:p w14:paraId="317D3293" w14:textId="6EB8C431" w:rsidR="003328A7" w:rsidRPr="003328A7" w:rsidRDefault="003328A7" w:rsidP="003328A7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</w:t>
      </w:r>
      <w:proofErr w:type="gramStart"/>
      <w:r>
        <w:t>]</w:t>
      </w:r>
      <w:r>
        <w:rPr>
          <w:rFonts w:hint="eastAsia"/>
        </w:rPr>
        <w:t xml:space="preserve"> 에서</w:t>
      </w:r>
      <w:proofErr w:type="gramEnd"/>
      <w:r>
        <w:rPr>
          <w:rFonts w:hint="eastAsia"/>
        </w:rPr>
        <w:t xml:space="preserve"> 제공하는 테이블</w:t>
      </w:r>
      <w:r>
        <w:t xml:space="preserve"> </w:t>
      </w:r>
      <w:r>
        <w:rPr>
          <w:rFonts w:hint="eastAsia"/>
        </w:rPr>
        <w:t>이외의 추가 테이블이 필요할 경우 생성합니다.</w:t>
      </w:r>
    </w:p>
    <w:p w14:paraId="3107CE69" w14:textId="3F1B7513" w:rsidR="007F02BD" w:rsidRDefault="007F02BD" w:rsidP="007F02BD">
      <w:pPr>
        <w:pStyle w:val="aa"/>
        <w:numPr>
          <w:ilvl w:val="0"/>
          <w:numId w:val="20"/>
        </w:numPr>
        <w:ind w:leftChars="0"/>
      </w:pPr>
      <w:r w:rsidRPr="007F02BD">
        <w:t xml:space="preserve">[Data] – [Custom Code Table] </w:t>
      </w:r>
      <w:r>
        <w:rPr>
          <w:rFonts w:hint="eastAsia"/>
        </w:rPr>
        <w:t>메뉴를 클릭합니다.</w:t>
      </w:r>
    </w:p>
    <w:p w14:paraId="1B672462" w14:textId="56751E71" w:rsidR="007F02BD" w:rsidRDefault="007F02BD" w:rsidP="00FC1F15">
      <w:pPr>
        <w:pStyle w:val="a8"/>
      </w:pPr>
      <w:r>
        <w:rPr>
          <w:noProof/>
        </w:rPr>
        <w:drawing>
          <wp:inline distT="0" distB="0" distL="0" distR="0" wp14:anchorId="6D099622" wp14:editId="633F9194">
            <wp:extent cx="3286125" cy="3702089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62047" cy="378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DC810" w14:textId="5839482B" w:rsidR="007F02BD" w:rsidRDefault="007F02BD" w:rsidP="007F02BD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>
        <w:t xml:space="preserve"> 후 Table 열</w:t>
      </w:r>
      <w:r>
        <w:rPr>
          <w:rFonts w:hint="eastAsia"/>
        </w:rPr>
        <w:t>을</w:t>
      </w:r>
      <w:r>
        <w:t xml:space="preserve"> 더블 클릭합니다.</w:t>
      </w:r>
    </w:p>
    <w:p w14:paraId="1DC48186" w14:textId="1439F414" w:rsidR="007F02BD" w:rsidRDefault="003328A7" w:rsidP="007F02BD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 xml:space="preserve">ode Table] </w:t>
      </w:r>
      <w:r>
        <w:rPr>
          <w:rFonts w:hint="eastAsia"/>
        </w:rPr>
        <w:t>과 동일하게 작성합니다.</w:t>
      </w:r>
    </w:p>
    <w:p w14:paraId="0E5568F4" w14:textId="6571FE34" w:rsidR="003328A7" w:rsidRDefault="003328A7" w:rsidP="00FC1F15">
      <w:pPr>
        <w:pStyle w:val="a8"/>
      </w:pPr>
      <w:r>
        <w:rPr>
          <w:noProof/>
        </w:rPr>
        <w:drawing>
          <wp:inline distT="0" distB="0" distL="0" distR="0" wp14:anchorId="360B4669" wp14:editId="66A1075A">
            <wp:extent cx="3962400" cy="2973554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21945" cy="301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E6DA" w14:textId="337A3FBA" w:rsidR="003328A7" w:rsidRPr="007F02BD" w:rsidRDefault="003328A7" w:rsidP="003328A7">
      <w:pPr>
        <w:widowControl/>
        <w:wordWrap/>
        <w:autoSpaceDE/>
        <w:autoSpaceDN/>
        <w:jc w:val="left"/>
      </w:pPr>
      <w:r>
        <w:br w:type="page"/>
      </w:r>
    </w:p>
    <w:p w14:paraId="28B8ED37" w14:textId="7AAE68CB" w:rsidR="00505037" w:rsidRDefault="00505037" w:rsidP="00505037">
      <w:pPr>
        <w:pStyle w:val="2"/>
        <w:numPr>
          <w:ilvl w:val="1"/>
          <w:numId w:val="5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4" w:name="_Toc54697399"/>
      <w:r>
        <w:rPr>
          <w:rFonts w:hint="eastAsia"/>
        </w:rPr>
        <w:lastRenderedPageBreak/>
        <w:t>R</w:t>
      </w:r>
      <w:r>
        <w:t>eplace Code Table</w:t>
      </w:r>
      <w:bookmarkEnd w:id="14"/>
    </w:p>
    <w:p w14:paraId="0FF7324E" w14:textId="48C11110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계장 리스트 추출 시 사용할 테이블을 설정합니다.</w:t>
      </w:r>
    </w:p>
    <w:p w14:paraId="31B85CB1" w14:textId="2FF9EDE6" w:rsidR="00564E13" w:rsidRPr="00564E13" w:rsidRDefault="00564E13" w:rsidP="00564E13">
      <w:pPr>
        <w:pStyle w:val="aa"/>
        <w:numPr>
          <w:ilvl w:val="0"/>
          <w:numId w:val="20"/>
        </w:numPr>
        <w:ind w:leftChars="0"/>
      </w:pPr>
      <w:r w:rsidRPr="007F02BD">
        <w:t>[Data] – [</w:t>
      </w:r>
      <w:r>
        <w:rPr>
          <w:rFonts w:hint="eastAsia"/>
        </w:rPr>
        <w:t>R</w:t>
      </w:r>
      <w:r>
        <w:t xml:space="preserve">eplace </w:t>
      </w:r>
      <w:r w:rsidRPr="007F02BD">
        <w:t xml:space="preserve">Code Table] </w:t>
      </w:r>
      <w:r>
        <w:rPr>
          <w:rFonts w:hint="eastAsia"/>
        </w:rPr>
        <w:t>메뉴를 클릭합니다.</w:t>
      </w:r>
    </w:p>
    <w:p w14:paraId="30027B65" w14:textId="0A282A80" w:rsidR="00FC1F15" w:rsidRDefault="00564E13" w:rsidP="00FC1F15">
      <w:pPr>
        <w:pStyle w:val="a8"/>
      </w:pPr>
      <w:r>
        <w:rPr>
          <w:noProof/>
        </w:rPr>
        <w:drawing>
          <wp:inline distT="0" distB="0" distL="0" distR="0" wp14:anchorId="1DF38FFA" wp14:editId="3D000140">
            <wp:extent cx="3295157" cy="1746913"/>
            <wp:effectExtent l="0" t="0" r="635" b="571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b="53158"/>
                    <a:stretch/>
                  </pic:blipFill>
                  <pic:spPr bwMode="auto">
                    <a:xfrm>
                      <a:off x="0" y="0"/>
                      <a:ext cx="3330900" cy="176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DB4D5" w14:textId="456F1E34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>
        <w:t xml:space="preserve"> 후 Table 열</w:t>
      </w:r>
      <w:r>
        <w:rPr>
          <w:rFonts w:hint="eastAsia"/>
        </w:rPr>
        <w:t>을</w:t>
      </w:r>
      <w:r>
        <w:t xml:space="preserve"> 더블 클릭합니다.</w:t>
      </w:r>
    </w:p>
    <w:p w14:paraId="52E68E07" w14:textId="4D6D8319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C</w:t>
      </w:r>
      <w:r>
        <w:t xml:space="preserve">ode </w:t>
      </w:r>
      <w:r>
        <w:rPr>
          <w:rFonts w:hint="eastAsia"/>
        </w:rPr>
        <w:t xml:space="preserve">열에 등록된 단어가 조건에 따라 </w:t>
      </w:r>
      <w:r>
        <w:t>New Code</w:t>
      </w:r>
      <w:r>
        <w:rPr>
          <w:rFonts w:hint="eastAsia"/>
        </w:rPr>
        <w:t>의 단어로 치환됩니다.</w:t>
      </w:r>
    </w:p>
    <w:p w14:paraId="53F64566" w14:textId="65100163" w:rsidR="00000F53" w:rsidRDefault="00564E13" w:rsidP="00000F53">
      <w:pPr>
        <w:pStyle w:val="a8"/>
      </w:pPr>
      <w:r>
        <w:rPr>
          <w:noProof/>
        </w:rPr>
        <w:drawing>
          <wp:inline distT="0" distB="0" distL="0" distR="0" wp14:anchorId="4673293B" wp14:editId="1E2A0F2C">
            <wp:extent cx="4819093" cy="2552700"/>
            <wp:effectExtent l="0" t="0" r="63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b="35832"/>
                    <a:stretch/>
                  </pic:blipFill>
                  <pic:spPr bwMode="auto">
                    <a:xfrm>
                      <a:off x="0" y="0"/>
                      <a:ext cx="4860065" cy="257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5" w:name="_Toc54697400"/>
    </w:p>
    <w:p w14:paraId="6FE7286C" w14:textId="77777777" w:rsid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ode(</w:t>
      </w:r>
      <w:r w:rsidRPr="00000F53">
        <w:rPr>
          <w:rFonts w:hint="eastAsia"/>
          <w:b w:val="0"/>
          <w:bCs w:val="0"/>
        </w:rPr>
        <w:t>입력)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 받을 단어,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공란 허용,</w:t>
      </w:r>
      <w:r w:rsidRPr="00000F53">
        <w:rPr>
          <w:b w:val="0"/>
          <w:bCs w:val="0"/>
        </w:rPr>
        <w:t xml:space="preserve"> </w:t>
      </w:r>
      <w:proofErr w:type="spellStart"/>
      <w:r w:rsidRPr="00000F53">
        <w:rPr>
          <w:rFonts w:hint="eastAsia"/>
          <w:b w:val="0"/>
          <w:bCs w:val="0"/>
        </w:rPr>
        <w:t>정규식</w:t>
      </w:r>
      <w:proofErr w:type="spellEnd"/>
      <w:r w:rsidRPr="00000F53">
        <w:rPr>
          <w:rFonts w:hint="eastAsia"/>
          <w:b w:val="0"/>
          <w:bCs w:val="0"/>
        </w:rPr>
        <w:t xml:space="preserve"> 허용,</w:t>
      </w:r>
      <w:r w:rsidRPr="00000F53">
        <w:rPr>
          <w:b w:val="0"/>
          <w:bCs w:val="0"/>
        </w:rPr>
        <w:t xml:space="preserve"> [,]로 </w:t>
      </w:r>
      <w:r w:rsidRPr="00000F53">
        <w:rPr>
          <w:rFonts w:hint="eastAsia"/>
          <w:b w:val="0"/>
          <w:bCs w:val="0"/>
        </w:rPr>
        <w:t>구분하여 다중 입력 가능</w:t>
      </w:r>
    </w:p>
    <w:p w14:paraId="2A7BCA9A" w14:textId="0EBED20A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>: Code</w:t>
      </w:r>
      <w:r w:rsidRPr="00000F53">
        <w:rPr>
          <w:rFonts w:hint="eastAsia"/>
          <w:b w:val="0"/>
          <w:bCs w:val="0"/>
        </w:rPr>
        <w:t>를 포함한 심볼이 입력된 심볼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라인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타입과 연결되어 있는지 검사합니다.</w:t>
      </w:r>
      <w:r>
        <w:rPr>
          <w:b w:val="0"/>
          <w:bCs w:val="0"/>
        </w:rPr>
        <w:br/>
      </w:r>
      <w:r w:rsidRPr="00000F53">
        <w:rPr>
          <w:b w:val="0"/>
          <w:bCs w:val="0"/>
        </w:rPr>
        <w:t xml:space="preserve">[,]로 </w:t>
      </w:r>
      <w:r w:rsidRPr="00000F53">
        <w:rPr>
          <w:rFonts w:hint="eastAsia"/>
          <w:b w:val="0"/>
          <w:bCs w:val="0"/>
        </w:rPr>
        <w:t>구분하여 다중 입력 가능</w:t>
      </w:r>
    </w:p>
    <w:p w14:paraId="629354CC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A</w:t>
      </w:r>
      <w:r w:rsidRPr="00000F53">
        <w:rPr>
          <w:b w:val="0"/>
          <w:bCs w:val="0"/>
        </w:rPr>
        <w:t>ttribute(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ymbols</w:t>
      </w:r>
      <w:r w:rsidRPr="00000F53">
        <w:rPr>
          <w:rFonts w:hint="eastAsia"/>
          <w:b w:val="0"/>
          <w:bCs w:val="0"/>
        </w:rPr>
        <w:t xml:space="preserve">과 같이 사용되면 정해진 심볼이 </w:t>
      </w:r>
      <w:r w:rsidRPr="00000F53">
        <w:rPr>
          <w:b w:val="0"/>
          <w:bCs w:val="0"/>
        </w:rPr>
        <w:t>Attribute</w:t>
      </w:r>
      <w:r w:rsidRPr="00000F53">
        <w:rPr>
          <w:rFonts w:hint="eastAsia"/>
          <w:b w:val="0"/>
          <w:bCs w:val="0"/>
        </w:rPr>
        <w:t>에 입력된 값을 속성으로 포함하는지 검사합니다.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단독으로 사용시 자신의 속성이 입력된 값을 포함하는지 검사합니다.</w:t>
      </w:r>
    </w:p>
    <w:p w14:paraId="7D126B82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b w:val="0"/>
          <w:bCs w:val="0"/>
        </w:rPr>
        <w:t>New Code(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단어가 조건을 만족하면 변환될 단어입니다.</w:t>
      </w:r>
    </w:p>
    <w:p w14:paraId="2693846E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E</w:t>
      </w:r>
      <w:r w:rsidRPr="00000F53">
        <w:rPr>
          <w:b w:val="0"/>
          <w:bCs w:val="0"/>
        </w:rPr>
        <w:t>xpression(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 xml:space="preserve">다른 속성 값을 표현식을 사용해 정해진 </w:t>
      </w:r>
      <w:r w:rsidRPr="00000F53">
        <w:rPr>
          <w:b w:val="0"/>
          <w:bCs w:val="0"/>
        </w:rPr>
        <w:t>New Code</w:t>
      </w:r>
      <w:r w:rsidRPr="00000F53">
        <w:rPr>
          <w:rFonts w:hint="eastAsia"/>
          <w:b w:val="0"/>
          <w:bCs w:val="0"/>
        </w:rPr>
        <w:t>가 아닌 다른 값으로 변환합니다.</w:t>
      </w:r>
    </w:p>
    <w:p w14:paraId="62725B24" w14:textId="2E4EF82C" w:rsidR="00D01A16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P</w:t>
      </w:r>
      <w:r w:rsidRPr="00000F53">
        <w:rPr>
          <w:b w:val="0"/>
          <w:bCs w:val="0"/>
        </w:rPr>
        <w:t>riority(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입력된 값이 여러 행의 조건을 만족할 때 입력된 숫자 값이 낮은 행이 선택됩니다.</w:t>
      </w:r>
      <w:r w:rsidR="00D01A16" w:rsidRPr="00000F53">
        <w:rPr>
          <w:b w:val="0"/>
          <w:bCs w:val="0"/>
        </w:rPr>
        <w:br w:type="page"/>
      </w:r>
    </w:p>
    <w:p w14:paraId="4A944563" w14:textId="7F7263FA" w:rsidR="00A4037B" w:rsidRDefault="00A4037B" w:rsidP="00E7251E">
      <w:pPr>
        <w:pStyle w:val="2"/>
        <w:numPr>
          <w:ilvl w:val="1"/>
          <w:numId w:val="5"/>
        </w:numPr>
        <w:ind w:firstLineChars="0"/>
      </w:pPr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5"/>
    </w:p>
    <w:p w14:paraId="44BBF154" w14:textId="6A618481" w:rsidR="00662D96" w:rsidRDefault="00CB00A5" w:rsidP="00662D96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FC1F15">
      <w:pPr>
        <w:pStyle w:val="a8"/>
      </w:pPr>
      <w:r>
        <w:rPr>
          <w:noProof/>
        </w:rPr>
        <w:drawing>
          <wp:inline distT="0" distB="0" distL="0" distR="0" wp14:anchorId="14997F79" wp14:editId="5143EB80">
            <wp:extent cx="5595026" cy="3810028"/>
            <wp:effectExtent l="0" t="0" r="571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04470" cy="38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t>C</w:t>
      </w:r>
      <w:r>
        <w:rPr>
          <w:rFonts w:hint="eastAsia"/>
        </w:rPr>
        <w:t>ode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proofErr w:type="spellStart"/>
      <w:proofErr w:type="gramStart"/>
      <w:r>
        <w:t>Allowables</w:t>
      </w:r>
      <w:proofErr w:type="spellEnd"/>
      <w:r>
        <w:t xml:space="preserve"> :</w:t>
      </w:r>
      <w:proofErr w:type="gramEnd"/>
      <w:r>
        <w:t xml:space="preserve">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 xml:space="preserve">콤마로 분리하여 </w:t>
      </w:r>
      <w:proofErr w:type="spellStart"/>
      <w:r w:rsidR="004502D7">
        <w:rPr>
          <w:rFonts w:hint="eastAsia"/>
        </w:rPr>
        <w:t>여러개의</w:t>
      </w:r>
      <w:proofErr w:type="spellEnd"/>
      <w:r w:rsidR="004502D7">
        <w:rPr>
          <w:rFonts w:hint="eastAsia"/>
        </w:rPr>
        <w:t xml:space="preserve">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729BDF70" w:rsidR="00086B82" w:rsidRDefault="00DC1B7B" w:rsidP="00E7251E">
      <w:pPr>
        <w:pStyle w:val="2"/>
        <w:numPr>
          <w:ilvl w:val="1"/>
          <w:numId w:val="5"/>
        </w:numPr>
        <w:ind w:firstLineChars="0"/>
      </w:pPr>
      <w:bookmarkStart w:id="16" w:name="_Toc54697401"/>
      <w:r>
        <w:rPr>
          <w:rFonts w:hint="eastAsia"/>
        </w:rPr>
        <w:lastRenderedPageBreak/>
        <w:t>문자 학습</w:t>
      </w:r>
      <w:r w:rsidR="00C058CB">
        <w:rPr>
          <w:rFonts w:hint="eastAsia"/>
        </w:rPr>
        <w:t>(</w:t>
      </w:r>
      <w:r w:rsidR="00C058CB">
        <w:t>OCR Training)</w:t>
      </w:r>
      <w:bookmarkEnd w:id="16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FC1F15">
      <w:pPr>
        <w:pStyle w:val="a8"/>
      </w:pPr>
      <w:r>
        <w:rPr>
          <w:noProof/>
        </w:rPr>
        <w:drawing>
          <wp:inline distT="0" distB="0" distL="0" distR="0" wp14:anchorId="31C2CB99" wp14:editId="4FCD0845">
            <wp:extent cx="5605090" cy="2658482"/>
            <wp:effectExtent l="0" t="0" r="0" b="889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44179" cy="26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</w:t>
      </w:r>
      <w:proofErr w:type="gramStart"/>
      <w:r w:rsidRPr="00956328">
        <w:rPr>
          <w:color w:val="FF0000"/>
        </w:rPr>
        <w:t>Character :</w:t>
      </w:r>
      <w:proofErr w:type="gramEnd"/>
      <w:r w:rsidRPr="00956328">
        <w:rPr>
          <w:color w:val="FF0000"/>
        </w:rPr>
        <w:t xml:space="preserve">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6179ED" w:rsidRDefault="0077015A" w:rsidP="0077015A">
      <w:pPr>
        <w:pStyle w:val="aa"/>
        <w:numPr>
          <w:ilvl w:val="1"/>
          <w:numId w:val="20"/>
        </w:numPr>
        <w:ind w:leftChars="0"/>
      </w:pPr>
      <w:r w:rsidRPr="006179ED">
        <w:rPr>
          <w:rFonts w:hint="eastAsia"/>
        </w:rPr>
        <w:t xml:space="preserve">이미지 </w:t>
      </w:r>
      <w:proofErr w:type="gramStart"/>
      <w:r w:rsidRPr="006179ED">
        <w:rPr>
          <w:rFonts w:hint="eastAsia"/>
        </w:rPr>
        <w:t>삭제</w:t>
      </w:r>
      <w:r w:rsidR="00384136" w:rsidRPr="006179ED">
        <w:rPr>
          <w:rFonts w:hint="eastAsia"/>
        </w:rPr>
        <w:t xml:space="preserve"> </w:t>
      </w:r>
      <w:r w:rsidR="00384136" w:rsidRPr="006179ED">
        <w:t>:</w:t>
      </w:r>
      <w:proofErr w:type="gramEnd"/>
      <w:r w:rsidR="00384136" w:rsidRPr="006179ED">
        <w:t xml:space="preserve"> </w:t>
      </w:r>
      <w:r w:rsidR="00384136" w:rsidRPr="006179ED">
        <w:rPr>
          <w:rFonts w:hint="eastAsia"/>
        </w:rPr>
        <w:t>선택한 이미지</w:t>
      </w:r>
      <w:r w:rsidR="00896DCE" w:rsidRPr="006179ED">
        <w:rPr>
          <w:rFonts w:hint="eastAsia"/>
        </w:rPr>
        <w:t xml:space="preserve"> 및 종속된 박스 데이터</w:t>
      </w:r>
      <w:r w:rsidR="00384136" w:rsidRPr="006179ED">
        <w:rPr>
          <w:rFonts w:hint="eastAsia"/>
        </w:rPr>
        <w:t>를 삭제합니다.</w:t>
      </w:r>
    </w:p>
    <w:p w14:paraId="4084C726" w14:textId="46C9D50A" w:rsidR="0077015A" w:rsidRPr="006179ED" w:rsidRDefault="0077015A" w:rsidP="0077015A">
      <w:pPr>
        <w:pStyle w:val="aa"/>
        <w:numPr>
          <w:ilvl w:val="1"/>
          <w:numId w:val="20"/>
        </w:numPr>
        <w:ind w:leftChars="0"/>
      </w:pPr>
      <w:r w:rsidRPr="006179ED">
        <w:rPr>
          <w:rFonts w:hint="eastAsia"/>
        </w:rPr>
        <w:t xml:space="preserve">박스 데이터 </w:t>
      </w:r>
      <w:proofErr w:type="gramStart"/>
      <w:r w:rsidRPr="006179ED">
        <w:rPr>
          <w:rFonts w:hint="eastAsia"/>
        </w:rPr>
        <w:t xml:space="preserve">삭제 </w:t>
      </w:r>
      <w:r w:rsidRPr="006179ED">
        <w:t>:</w:t>
      </w:r>
      <w:proofErr w:type="gramEnd"/>
      <w:r w:rsidRPr="006179ED">
        <w:t xml:space="preserve"> </w:t>
      </w:r>
      <w:r w:rsidR="00384136" w:rsidRPr="006179ED">
        <w:rPr>
          <w:rFonts w:hint="eastAsia"/>
        </w:rPr>
        <w:t xml:space="preserve">선택한 이미지의 </w:t>
      </w:r>
      <w:r w:rsidRPr="006179ED">
        <w:rPr>
          <w:rFonts w:hint="eastAsia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</w:t>
      </w:r>
      <w:proofErr w:type="gramStart"/>
      <w:r>
        <w:rPr>
          <w:rFonts w:hint="eastAsia"/>
        </w:rPr>
        <w:t xml:space="preserve">속성 </w:t>
      </w:r>
      <w:r>
        <w:t>:</w:t>
      </w:r>
      <w:proofErr w:type="gramEnd"/>
      <w:r>
        <w:t xml:space="preserve">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6B8B709A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</w:t>
      </w:r>
      <w:proofErr w:type="gramStart"/>
      <w:r>
        <w:rPr>
          <w:rFonts w:hint="eastAsia"/>
        </w:rPr>
        <w:t xml:space="preserve">편집 </w:t>
      </w:r>
      <w:r>
        <w:t>:</w:t>
      </w:r>
      <w:proofErr w:type="gramEnd"/>
      <w:r>
        <w:t xml:space="preserve"> </w:t>
      </w:r>
      <w:r w:rsidR="00BC3869">
        <w:rPr>
          <w:rFonts w:hint="eastAsia"/>
        </w:rPr>
        <w:t xml:space="preserve">이미지를 더블 클릭하거나 </w:t>
      </w:r>
      <w:r w:rsidR="002F6E8A">
        <w:t>[</w:t>
      </w:r>
      <w:r w:rsidR="00BC3869">
        <w:rPr>
          <w:rFonts w:hint="eastAsia"/>
        </w:rPr>
        <w:t>문자 영역 편집</w:t>
      </w:r>
      <w:r w:rsidR="002F6E8A">
        <w:rPr>
          <w:rFonts w:hint="eastAsia"/>
        </w:rPr>
        <w:t>]</w:t>
      </w:r>
      <w:r w:rsidR="00BC3869">
        <w:rPr>
          <w:rFonts w:hint="eastAsia"/>
        </w:rPr>
        <w:t xml:space="preserve">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확대 </w:t>
      </w:r>
      <w:r>
        <w:t>:</w:t>
      </w:r>
      <w:proofErr w:type="gramEnd"/>
      <w:r>
        <w:t xml:space="preserve">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삭제합니다.</w:t>
      </w:r>
    </w:p>
    <w:p w14:paraId="52288D00" w14:textId="488F84CA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분할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분할합니다.</w:t>
      </w:r>
    </w:p>
    <w:p w14:paraId="44E620EF" w14:textId="1FAD14F6" w:rsidR="00472E06" w:rsidRDefault="00472E0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</w:t>
      </w:r>
      <w:proofErr w:type="gramStart"/>
      <w:r>
        <w:rPr>
          <w:rFonts w:hint="eastAsia"/>
        </w:rPr>
        <w:t xml:space="preserve">설정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문자를 입력하여 문자를 연결합니다.</w:t>
      </w:r>
    </w:p>
    <w:p w14:paraId="4E09E387" w14:textId="7442C773" w:rsidR="00BF0716" w:rsidRDefault="00BF071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박스 </w:t>
      </w:r>
      <w:proofErr w:type="gramStart"/>
      <w:r>
        <w:rPr>
          <w:rFonts w:hint="eastAsia"/>
        </w:rPr>
        <w:t xml:space="preserve">이동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왼쪽</w:t>
      </w:r>
      <w:r>
        <w:t>/</w:t>
      </w:r>
      <w:r>
        <w:rPr>
          <w:rFonts w:hint="eastAsia"/>
        </w:rPr>
        <w:t>오른쪽 화살표 키를 눌러 문자 박스간 이동할 수 있습니다.</w:t>
      </w:r>
    </w:p>
    <w:p w14:paraId="63FC3502" w14:textId="00B8D68E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학습 데이터 생성</w:t>
      </w:r>
      <w:r w:rsidR="006179ED">
        <w:rPr>
          <w:rFonts w:hint="eastAsia"/>
        </w:rPr>
        <w:t>(</w:t>
      </w:r>
      <w:r w:rsidR="006179ED">
        <w:t>Generate Training Data</w:t>
      </w:r>
      <w:proofErr w:type="gramStart"/>
      <w:r w:rsidR="006179ED">
        <w:t xml:space="preserve">) </w:t>
      </w:r>
      <w:r>
        <w:t>:</w:t>
      </w:r>
      <w:proofErr w:type="gramEnd"/>
      <w:r>
        <w:t xml:space="preserve">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6FCDD0C9" w14:textId="2BCC3C54" w:rsidR="00BE737F" w:rsidRDefault="00BE737F" w:rsidP="00E7251E">
      <w:pPr>
        <w:pStyle w:val="2"/>
        <w:numPr>
          <w:ilvl w:val="1"/>
          <w:numId w:val="5"/>
        </w:numPr>
        <w:ind w:firstLineChars="0"/>
      </w:pPr>
      <w:bookmarkStart w:id="17" w:name="_Toc54697402"/>
      <w:r>
        <w:rPr>
          <w:rFonts w:hint="eastAsia"/>
        </w:rPr>
        <w:t>심볼 학습(</w:t>
      </w:r>
      <w:r>
        <w:t>Symbol Training)</w:t>
      </w:r>
      <w:bookmarkEnd w:id="17"/>
    </w:p>
    <w:p w14:paraId="55333802" w14:textId="534B0464" w:rsidR="00515766" w:rsidRDefault="00515766" w:rsidP="0051576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>-[</w:t>
      </w:r>
      <w:r>
        <w:rPr>
          <w:rFonts w:hint="eastAsia"/>
        </w:rPr>
        <w:t>심볼 학습]</w:t>
      </w:r>
      <w:r>
        <w:t xml:space="preserve"> </w:t>
      </w:r>
      <w:r>
        <w:rPr>
          <w:rFonts w:hint="eastAsia"/>
        </w:rPr>
        <w:t>메뉴를 클릭합니다.</w:t>
      </w:r>
    </w:p>
    <w:p w14:paraId="7FF462BD" w14:textId="22BD26BE" w:rsidR="00515766" w:rsidRDefault="00515766" w:rsidP="00515766">
      <w:pPr>
        <w:pStyle w:val="a8"/>
      </w:pPr>
      <w:r>
        <w:rPr>
          <w:noProof/>
        </w:rPr>
        <w:drawing>
          <wp:inline distT="0" distB="0" distL="0" distR="0" wp14:anchorId="45CB8A99" wp14:editId="72CABF1D">
            <wp:extent cx="5654529" cy="2681931"/>
            <wp:effectExtent l="0" t="0" r="3810" b="4445"/>
            <wp:docPr id="247" name="그림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81391" cy="269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C0942" w14:textId="6C299EE5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564E13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564E13">
        <w:rPr>
          <w:rStyle w:val="ad"/>
          <w:i w:val="0"/>
          <w:iCs w:val="0"/>
          <w:color w:val="000000" w:themeColor="text1"/>
        </w:rPr>
        <w:t>pload</w:t>
      </w:r>
      <w:r w:rsidR="00FC1F15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FC1F15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작성된 학습 데이터를 서버에 업로드합니다.</w:t>
      </w:r>
    </w:p>
    <w:p w14:paraId="4A781430" w14:textId="627E29B4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564E13">
        <w:rPr>
          <w:rStyle w:val="ad"/>
          <w:rFonts w:hint="eastAsia"/>
          <w:i w:val="0"/>
          <w:iCs w:val="0"/>
          <w:color w:val="000000" w:themeColor="text1"/>
        </w:rPr>
        <w:t>T</w:t>
      </w:r>
      <w:r w:rsidRPr="00564E13">
        <w:rPr>
          <w:rStyle w:val="ad"/>
          <w:i w:val="0"/>
          <w:iCs w:val="0"/>
          <w:color w:val="000000" w:themeColor="text1"/>
        </w:rPr>
        <w:t>rain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 xml:space="preserve">업로드 된 학습 데이터를 기반으로 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AI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모델을 학습시킵니다.</w:t>
      </w:r>
    </w:p>
    <w:p w14:paraId="76C79FBF" w14:textId="06F6508A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 xml:space="preserve">el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이미지와 라벨 데이터를 삭제합니다.</w:t>
      </w:r>
    </w:p>
    <w:p w14:paraId="3926FE24" w14:textId="09071F80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 xml:space="preserve">el Label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Data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이미지에 작성된 라벨 데이터를 삭제합니다.</w:t>
      </w:r>
    </w:p>
    <w:p w14:paraId="58490306" w14:textId="32EBB099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564E13">
        <w:rPr>
          <w:rStyle w:val="ad"/>
          <w:rFonts w:hint="eastAsia"/>
          <w:i w:val="0"/>
          <w:iCs w:val="0"/>
          <w:color w:val="000000" w:themeColor="text1"/>
        </w:rPr>
        <w:t>R</w:t>
      </w:r>
      <w:r w:rsidRPr="00564E13">
        <w:rPr>
          <w:rStyle w:val="ad"/>
          <w:i w:val="0"/>
          <w:iCs w:val="0"/>
          <w:color w:val="000000" w:themeColor="text1"/>
        </w:rPr>
        <w:t>esult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학습 결과를 확인합니다.</w:t>
      </w:r>
    </w:p>
    <w:p w14:paraId="46333F6F" w14:textId="5B2A27D2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564E13">
        <w:rPr>
          <w:rStyle w:val="ad"/>
          <w:i w:val="0"/>
          <w:iCs w:val="0"/>
          <w:color w:val="000000" w:themeColor="text1"/>
        </w:rPr>
        <w:t xml:space="preserve">dit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Label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이미지의 라벨 데이터를 편집합니다.</w:t>
      </w:r>
    </w:p>
    <w:p w14:paraId="1EF1FA64" w14:textId="4182A060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G</w:t>
      </w:r>
      <w:r w:rsidRPr="00564E13">
        <w:rPr>
          <w:rStyle w:val="ad"/>
          <w:i w:val="0"/>
          <w:iCs w:val="0"/>
          <w:color w:val="000000" w:themeColor="text1"/>
        </w:rPr>
        <w:t xml:space="preserve">enerate Training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도면에서 추출된 심볼 이미지를 병합하여 학습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이미지를 생성합니다.</w:t>
      </w:r>
    </w:p>
    <w:p w14:paraId="50A5A2D9" w14:textId="3F8DEA63" w:rsidR="00DC25FA" w:rsidRDefault="00DC25FA" w:rsidP="00E7251E">
      <w:pPr>
        <w:pStyle w:val="2"/>
        <w:numPr>
          <w:ilvl w:val="1"/>
          <w:numId w:val="5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8" w:name="_Toc54697403"/>
      <w:r>
        <w:t>Make Label Data</w:t>
      </w:r>
      <w:bookmarkEnd w:id="18"/>
    </w:p>
    <w:p w14:paraId="4265B95F" w14:textId="0F5D7F58" w:rsidR="00564E13" w:rsidRDefault="00975FE6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심볼 터치업이 완료된 도면에서 학습용 라벨 데이터를 자동으로 생성합니다.</w:t>
      </w:r>
    </w:p>
    <w:p w14:paraId="10EAFD4E" w14:textId="5331D551" w:rsidR="00975FE6" w:rsidRPr="00564E13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터치업이 완료된 도면을 불러옵니다.</w:t>
      </w:r>
    </w:p>
    <w:p w14:paraId="7EDD92DE" w14:textId="39D15BDE" w:rsidR="00DC25FA" w:rsidRDefault="00DC25FA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[데이터]</w:t>
      </w:r>
      <w:r>
        <w:t xml:space="preserve">-[Make Label Data] </w:t>
      </w:r>
      <w:r>
        <w:rPr>
          <w:rFonts w:hint="eastAsia"/>
        </w:rPr>
        <w:t>메뉴를 클릭합니다.</w:t>
      </w:r>
    </w:p>
    <w:p w14:paraId="2FBE2C84" w14:textId="581F4E84" w:rsidR="00975FE6" w:rsidRPr="00DC25FA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생성된 라벨 데이터를 [데이터]</w:t>
      </w:r>
      <w:r>
        <w:t>-[</w:t>
      </w:r>
      <w:r>
        <w:rPr>
          <w:rFonts w:hint="eastAsia"/>
        </w:rPr>
        <w:t>심볼 학습]에서 확인합니다.</w:t>
      </w:r>
    </w:p>
    <w:p w14:paraId="0FF95615" w14:textId="77777777" w:rsidR="0031036E" w:rsidRDefault="0031036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04408F7" w14:textId="30678F83" w:rsidR="0091484C" w:rsidRDefault="00BE737F" w:rsidP="00E7251E">
      <w:pPr>
        <w:pStyle w:val="2"/>
        <w:numPr>
          <w:ilvl w:val="1"/>
          <w:numId w:val="5"/>
        </w:numPr>
        <w:ind w:firstLineChars="0"/>
      </w:pPr>
      <w:bookmarkStart w:id="19" w:name="_Toc54697404"/>
      <w:r>
        <w:rPr>
          <w:rFonts w:hint="eastAsia"/>
        </w:rPr>
        <w:lastRenderedPageBreak/>
        <w:t>심볼 등록</w:t>
      </w:r>
      <w:bookmarkEnd w:id="19"/>
    </w:p>
    <w:p w14:paraId="3701CD27" w14:textId="66A59DF0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7AA8DD52" w14:textId="558E7493" w:rsidR="00B9788D" w:rsidRPr="00B9788D" w:rsidRDefault="00B9788D" w:rsidP="00E17548">
      <w:pPr>
        <w:pStyle w:val="a8"/>
      </w:pPr>
      <w:r>
        <w:rPr>
          <w:noProof/>
        </w:rPr>
        <w:drawing>
          <wp:inline distT="0" distB="0" distL="0" distR="0" wp14:anchorId="551AFE46" wp14:editId="5CF046B4">
            <wp:extent cx="5625904" cy="3618727"/>
            <wp:effectExtent l="0" t="0" r="0" b="127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91391" cy="36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편집기 </w:t>
      </w:r>
      <w:r>
        <w:t>:</w:t>
      </w:r>
      <w:proofErr w:type="gramEnd"/>
      <w:r>
        <w:t xml:space="preserve">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임계값</w:t>
      </w:r>
      <w:proofErr w:type="spellEnd"/>
      <w:r w:rsidR="00BF33CD">
        <w:rPr>
          <w:rFonts w:hint="eastAsia"/>
        </w:rPr>
        <w:t>(</w:t>
      </w:r>
      <w:r w:rsidR="00BF33CD">
        <w:t>%</w:t>
      </w:r>
      <w:proofErr w:type="gramStart"/>
      <w:r w:rsidR="00BF33CD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심볼 인식 여부를 판단할 </w:t>
      </w:r>
      <w:proofErr w:type="spellStart"/>
      <w:r>
        <w:rPr>
          <w:rFonts w:hint="eastAsia"/>
        </w:rPr>
        <w:t>임계값을</w:t>
      </w:r>
      <w:proofErr w:type="spellEnd"/>
      <w:r>
        <w:rPr>
          <w:rFonts w:hint="eastAsia"/>
        </w:rPr>
        <w:t xml:space="preserve">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</w:t>
      </w:r>
      <w:proofErr w:type="gramStart"/>
      <w:r>
        <w:rPr>
          <w:rFonts w:hint="eastAsia"/>
        </w:rPr>
        <w:t xml:space="preserve">각도 </w:t>
      </w:r>
      <w:r w:rsidR="006C71FD">
        <w:t>:</w:t>
      </w:r>
      <w:proofErr w:type="gramEnd"/>
      <w:r w:rsidR="006C71FD">
        <w:t xml:space="preserve">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0 :</w:t>
      </w:r>
      <w:proofErr w:type="gramEnd"/>
      <w:r>
        <w:t xml:space="preserve"> </w:t>
      </w:r>
      <w:r>
        <w:rPr>
          <w:rFonts w:hint="eastAsia"/>
        </w:rPr>
        <w:t>회전하지 않습니다.</w:t>
      </w:r>
    </w:p>
    <w:p w14:paraId="513B07CB" w14:textId="568E6EFE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90</w:t>
      </w:r>
      <w:r w:rsidR="006C71FD">
        <w:t xml:space="preserve"> :</w:t>
      </w:r>
      <w:proofErr w:type="gramEnd"/>
      <w:r w:rsidR="006C71FD">
        <w:t xml:space="preserve"> 0, 90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180</w:t>
      </w:r>
      <w:r w:rsidR="006C71FD">
        <w:t xml:space="preserve"> :</w:t>
      </w:r>
      <w:proofErr w:type="gramEnd"/>
      <w:r w:rsidR="006C71FD">
        <w:t xml:space="preserve">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270</w:t>
      </w:r>
      <w:r w:rsidR="006C71FD">
        <w:t xml:space="preserve"> :</w:t>
      </w:r>
      <w:proofErr w:type="gramEnd"/>
      <w:r w:rsidR="006C71FD">
        <w:t xml:space="preserve"> 0, 90, 180, 270</w:t>
      </w:r>
      <w:r w:rsidR="006C71FD">
        <w:rPr>
          <w:rFonts w:hint="eastAsia"/>
        </w:rPr>
        <w:t>도 회전하여 심볼을 인식합니다.</w:t>
      </w:r>
    </w:p>
    <w:p w14:paraId="07E46DEE" w14:textId="77777777" w:rsidR="00811F75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</w:p>
    <w:p w14:paraId="4276C1D7" w14:textId="2F049E29" w:rsidR="000D7B69" w:rsidRDefault="000D7B69" w:rsidP="00811F75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검색란에</w:t>
      </w:r>
      <w:proofErr w:type="spellEnd"/>
      <w:r>
        <w:rPr>
          <w:rFonts w:hint="eastAsia"/>
        </w:rPr>
        <w:t xml:space="preserve"> 텍스트를 입력하여 기초 심볼을 검색할 수 있습니다.</w:t>
      </w:r>
    </w:p>
    <w:p w14:paraId="5F344D6E" w14:textId="377FD397" w:rsidR="003C6392" w:rsidRDefault="003C6392" w:rsidP="003C6392">
      <w:pPr>
        <w:jc w:val="center"/>
      </w:pPr>
      <w:r>
        <w:rPr>
          <w:noProof/>
        </w:rPr>
        <w:drawing>
          <wp:inline distT="0" distB="0" distL="0" distR="0" wp14:anchorId="3DE51DCC" wp14:editId="554FEBBD">
            <wp:extent cx="4486986" cy="1694927"/>
            <wp:effectExtent l="0" t="0" r="8890" b="6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29592" cy="171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C29B" w14:textId="5140EAA6" w:rsidR="00E24EAD" w:rsidRDefault="00E24EAD" w:rsidP="00811F7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원점 </w:t>
      </w:r>
      <w:r w:rsidR="008C3F8F">
        <w:t>:</w:t>
      </w:r>
      <w:proofErr w:type="gramEnd"/>
      <w:r w:rsidR="008C3F8F">
        <w:t xml:space="preserve">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lastRenderedPageBreak/>
        <w:t>연결점</w:t>
      </w:r>
      <w:r w:rsidR="00872885">
        <w:t xml:space="preserve"> :</w:t>
      </w:r>
      <w:proofErr w:type="gramEnd"/>
      <w:r w:rsidR="00872885">
        <w:t xml:space="preserve">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 :</w:t>
      </w:r>
      <w:proofErr w:type="gramEnd"/>
      <w:r>
        <w:t xml:space="preserve">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I</w:t>
      </w:r>
      <w:r>
        <w:t>n_</w:t>
      </w:r>
      <w:proofErr w:type="gramStart"/>
      <w:r>
        <w:t>out</w:t>
      </w:r>
      <w:proofErr w:type="spellEnd"/>
      <w:r w:rsidR="00BB68B2">
        <w:t xml:space="preserve"> :</w:t>
      </w:r>
      <w:proofErr w:type="gramEnd"/>
      <w:r w:rsidR="00BB68B2">
        <w:t xml:space="preserve"> </w:t>
      </w:r>
      <w:r w:rsidR="00585F60">
        <w:rPr>
          <w:rFonts w:hint="eastAsia"/>
        </w:rPr>
        <w:t>연결점에서의 유체 진행 방향을 선택합니다.</w:t>
      </w:r>
      <w:r w:rsidR="00585F60">
        <w:br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B</w:t>
      </w:r>
      <w:r>
        <w:t>reak</w:t>
      </w:r>
      <w:r w:rsidR="00BB68B2">
        <w:t xml:space="preserve"> :</w:t>
      </w:r>
      <w:proofErr w:type="gramEnd"/>
      <w:r w:rsidR="00BB68B2">
        <w:t xml:space="preserve">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21DC9110" w:rsidR="00956328" w:rsidRDefault="00956328" w:rsidP="0095632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inimum Number of </w:t>
      </w:r>
      <w:proofErr w:type="gramStart"/>
      <w:r>
        <w:t>Text :</w:t>
      </w:r>
      <w:proofErr w:type="gramEnd"/>
      <w:r>
        <w:t xml:space="preserve">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</w:t>
      </w:r>
      <w:r w:rsidR="00585C99">
        <w:rPr>
          <w:rFonts w:hint="eastAsia"/>
        </w:rPr>
        <w:t xml:space="preserve"> </w:t>
      </w:r>
      <w:r>
        <w:rPr>
          <w:rFonts w:hint="eastAsia"/>
        </w:rPr>
        <w:t>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</w:t>
      </w:r>
      <w:proofErr w:type="gramStart"/>
      <w:r>
        <w:rPr>
          <w:rFonts w:hint="eastAsia"/>
        </w:rPr>
        <w:t xml:space="preserve">미포함 </w:t>
      </w:r>
      <w:r>
        <w:t>:</w:t>
      </w:r>
      <w:proofErr w:type="gramEnd"/>
      <w:r>
        <w:t xml:space="preserve">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3A97C714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플립 </w:t>
      </w:r>
      <w:proofErr w:type="gramStart"/>
      <w:r>
        <w:rPr>
          <w:rFonts w:hint="eastAsia"/>
        </w:rPr>
        <w:t>검출</w:t>
      </w:r>
      <w:r w:rsidR="00C359D4">
        <w:t xml:space="preserve"> :</w:t>
      </w:r>
      <w:proofErr w:type="gramEnd"/>
      <w:r w:rsidR="00C359D4">
        <w:t xml:space="preserve"> </w:t>
      </w:r>
      <w:r w:rsidR="00C359D4">
        <w:rPr>
          <w:rFonts w:hint="eastAsia"/>
        </w:rPr>
        <w:t>체크 시 좌우로 반전한 형상도 검출합니다.</w:t>
      </w:r>
    </w:p>
    <w:p w14:paraId="1DAB6AB1" w14:textId="4D2A1E94" w:rsidR="00FC1F15" w:rsidRDefault="00FC1F15" w:rsidP="00FC1F1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Edit </w:t>
      </w:r>
      <w:r>
        <w:t xml:space="preserve">Symbol for </w:t>
      </w:r>
      <w:proofErr w:type="gramStart"/>
      <w:r>
        <w:t>display :</w:t>
      </w:r>
      <w:proofErr w:type="gramEnd"/>
      <w:r>
        <w:t xml:space="preserve"> 안식</w:t>
      </w:r>
      <w:r>
        <w:rPr>
          <w:rFonts w:hint="eastAsia"/>
        </w:rPr>
        <w:t>한 심볼을 대체하여 화면에 표시할 심볼을 편집합니다.</w:t>
      </w:r>
    </w:p>
    <w:p w14:paraId="63E3F6AC" w14:textId="7CBC7A76" w:rsidR="00FC1F15" w:rsidRDefault="00FC1F15" w:rsidP="00FC1F15">
      <w:pPr>
        <w:ind w:left="800"/>
      </w:pPr>
      <w:r>
        <w:rPr>
          <w:rFonts w:hint="eastAsia"/>
        </w:rPr>
        <w:t>일반적으로 인식할 심볼을 화면에 표시하지만 인식한 심볼과 다른 형상을 화면에 표시하고자 할 때 사용합니다.</w:t>
      </w:r>
    </w:p>
    <w:p w14:paraId="5E729E36" w14:textId="0E8F3685" w:rsidR="00ED13C1" w:rsidRDefault="00ED13C1" w:rsidP="00ED13C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Symbol</w:t>
      </w:r>
      <w:r w:rsidR="00080FF1">
        <w:t xml:space="preserve"> :</w:t>
      </w:r>
      <w:proofErr w:type="gramEnd"/>
      <w:r w:rsidR="00080FF1">
        <w:t xml:space="preserve"> 심볼 </w:t>
      </w:r>
      <w:r w:rsidR="00080FF1">
        <w:rPr>
          <w:rFonts w:hint="eastAsia"/>
        </w:rPr>
        <w:t>형상을 확인할 수 있습니다.</w:t>
      </w:r>
    </w:p>
    <w:p w14:paraId="3D84F6E4" w14:textId="578E3B04" w:rsidR="003E7C7E" w:rsidRDefault="00080FF1" w:rsidP="00080FF1">
      <w:pPr>
        <w:pStyle w:val="a8"/>
        <w:rPr>
          <w:sz w:val="22"/>
        </w:rPr>
      </w:pPr>
      <w:r>
        <w:rPr>
          <w:noProof/>
        </w:rPr>
        <w:drawing>
          <wp:inline distT="0" distB="0" distL="0" distR="0" wp14:anchorId="0DBB407C" wp14:editId="7C7A3F5D">
            <wp:extent cx="3381867" cy="3522427"/>
            <wp:effectExtent l="0" t="0" r="9525" b="1905"/>
            <wp:docPr id="267" name="그림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398873" cy="35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EB23" w14:textId="5E66DBD8" w:rsidR="001E4672" w:rsidRPr="001E4672" w:rsidRDefault="001E4672" w:rsidP="001E467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elete </w:t>
      </w:r>
      <w:proofErr w:type="gramStart"/>
      <w:r>
        <w:t>Symbol :</w:t>
      </w:r>
      <w:proofErr w:type="gramEnd"/>
      <w:r>
        <w:t xml:space="preserve"> 선택한 </w:t>
      </w:r>
      <w:r>
        <w:rPr>
          <w:rFonts w:hint="eastAsia"/>
        </w:rPr>
        <w:t>심볼을 삭제합니다.</w:t>
      </w:r>
    </w:p>
    <w:p w14:paraId="3E216203" w14:textId="77777777" w:rsidR="00577BAF" w:rsidRDefault="00577BA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3BBB2E7" w14:textId="32388A60" w:rsidR="006E7012" w:rsidRDefault="006E7012" w:rsidP="00E7251E">
      <w:pPr>
        <w:pStyle w:val="2"/>
        <w:numPr>
          <w:ilvl w:val="1"/>
          <w:numId w:val="5"/>
        </w:numPr>
        <w:ind w:firstLineChars="0"/>
      </w:pPr>
      <w:bookmarkStart w:id="20" w:name="_Toc54697405"/>
      <w:r>
        <w:rPr>
          <w:rFonts w:hint="eastAsia"/>
        </w:rPr>
        <w:lastRenderedPageBreak/>
        <w:t>심볼 속성 추가</w:t>
      </w:r>
      <w:bookmarkEnd w:id="20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ame :</w:t>
      </w:r>
      <w:proofErr w:type="gramEnd"/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Name :</w:t>
      </w:r>
      <w:proofErr w:type="gramEnd"/>
      <w:r>
        <w:t xml:space="preserve"> </w:t>
      </w:r>
      <w:r>
        <w:rPr>
          <w:rFonts w:hint="eastAsia"/>
        </w:rPr>
        <w:t>보여질 이름</w:t>
      </w:r>
    </w:p>
    <w:p w14:paraId="12E20018" w14:textId="7C62D663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심볼의 해당 속성을 가진 아이템 형식</w:t>
      </w:r>
    </w:p>
    <w:p w14:paraId="76C78D92" w14:textId="3326D919" w:rsidR="004D60CB" w:rsidRDefault="004D60CB" w:rsidP="004D60CB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C</w:t>
      </w:r>
      <w:r>
        <w:t>ombined :</w:t>
      </w:r>
      <w:proofErr w:type="gramEnd"/>
      <w:r>
        <w:t xml:space="preserve"> 등록한 </w:t>
      </w:r>
      <w:r>
        <w:rPr>
          <w:rFonts w:hint="eastAsia"/>
        </w:rPr>
        <w:t>심볼 속성들을 조합하여 새로운 속성을 생성합니다.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A</w:t>
      </w:r>
      <w:r>
        <w:t>ttr</w:t>
      </w:r>
      <w:proofErr w:type="spellEnd"/>
      <w:r>
        <w:t xml:space="preserve"> </w:t>
      </w:r>
      <w:proofErr w:type="gramStart"/>
      <w:r>
        <w:t>At :</w:t>
      </w:r>
      <w:proofErr w:type="gramEnd"/>
      <w:r>
        <w:t xml:space="preserve">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xpression :</w:t>
      </w:r>
      <w:proofErr w:type="gramEnd"/>
      <w:r>
        <w:t xml:space="preserve">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07E4CA94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6F3C39CC" w14:textId="768AB65A" w:rsidR="000248EE" w:rsidRDefault="000248EE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 xml:space="preserve">ombined </w:t>
      </w:r>
      <w:r>
        <w:rPr>
          <w:rFonts w:hint="eastAsia"/>
        </w:rPr>
        <w:t>타입 일 경우 중괄호(</w:t>
      </w:r>
      <w:r>
        <w:t>{</w:t>
      </w:r>
      <w:r w:rsidR="00995F77" w:rsidRPr="00995F77">
        <w:rPr>
          <w:rFonts w:hint="eastAsia"/>
          <w:i/>
          <w:iCs/>
        </w:rPr>
        <w:t>속성 이름</w:t>
      </w:r>
      <w:r>
        <w:t>})</w:t>
      </w:r>
      <w:r>
        <w:rPr>
          <w:rFonts w:hint="eastAsia"/>
        </w:rPr>
        <w:t xml:space="preserve"> 안에 속성 이름을 기입합니다.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drawing>
          <wp:inline distT="0" distB="0" distL="0" distR="0" wp14:anchorId="24BA803E" wp14:editId="715B3DA6">
            <wp:extent cx="1693307" cy="3519287"/>
            <wp:effectExtent l="0" t="0" r="2540" b="508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99" cy="36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687C34E5" wp14:editId="0F57D26B">
            <wp:extent cx="3594166" cy="2724150"/>
            <wp:effectExtent l="0" t="0" r="635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31912" cy="275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5431A621" w14:textId="77777777" w:rsidR="00012EE6" w:rsidRDefault="00BA195E" w:rsidP="00E7251E">
      <w:pPr>
        <w:pStyle w:val="2"/>
        <w:numPr>
          <w:ilvl w:val="1"/>
          <w:numId w:val="5"/>
        </w:numPr>
        <w:ind w:firstLineChars="0"/>
      </w:pPr>
      <w:bookmarkStart w:id="21" w:name="_Toc54697406"/>
      <w:r>
        <w:rPr>
          <w:rFonts w:hint="eastAsia"/>
        </w:rPr>
        <w:lastRenderedPageBreak/>
        <w:t>심볼 관리자</w:t>
      </w:r>
      <w:bookmarkEnd w:id="21"/>
    </w:p>
    <w:p w14:paraId="2D1D29CE" w14:textId="70A7387B" w:rsidR="00E7251E" w:rsidRDefault="00012EE6" w:rsidP="009D47DD">
      <w:pPr>
        <w:ind w:left="400"/>
      </w:pPr>
      <w:r>
        <w:rPr>
          <w:rFonts w:hint="eastAsia"/>
        </w:rPr>
        <w:t>생성한 심볼들을 내보내기/가져오기 기능을 통하여 다른 프로젝트에서 재 사용할 수 있습니다.</w:t>
      </w:r>
      <w:r w:rsidR="009D47DD">
        <w:br/>
      </w:r>
      <w:r w:rsidR="009D47DD" w:rsidRPr="0099345E">
        <w:rPr>
          <w:rFonts w:hint="eastAsia"/>
          <w:color w:val="FF0000"/>
        </w:rPr>
        <w:t xml:space="preserve">심볼 </w:t>
      </w:r>
      <w:r w:rsidR="0099345E" w:rsidRPr="0099345E">
        <w:rPr>
          <w:rFonts w:hint="eastAsia"/>
          <w:color w:val="FF0000"/>
        </w:rPr>
        <w:t xml:space="preserve">라이브러리 </w:t>
      </w:r>
      <w:r w:rsidR="009D47DD" w:rsidRPr="0099345E">
        <w:rPr>
          <w:rFonts w:hint="eastAsia"/>
          <w:color w:val="FF0000"/>
        </w:rPr>
        <w:t>가져오기 기능은 프로젝트 초기에만 실행할 수 있습니다.</w:t>
      </w:r>
      <w:r w:rsidR="0099345E" w:rsidRPr="0099345E">
        <w:rPr>
          <w:color w:val="FF0000"/>
        </w:rPr>
        <w:br/>
        <w:t>(</w:t>
      </w:r>
      <w:r w:rsidR="0099345E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99345E" w:rsidRPr="0099345E">
        <w:rPr>
          <w:color w:val="FF0000"/>
        </w:rPr>
        <w:t>)</w:t>
      </w:r>
    </w:p>
    <w:p w14:paraId="4B9D016D" w14:textId="35ACBA86" w:rsidR="00BA195E" w:rsidRDefault="00245230" w:rsidP="0024523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</w:p>
    <w:p w14:paraId="3E7C7308" w14:textId="6BE800E3" w:rsidR="0020681F" w:rsidRDefault="00FC5635" w:rsidP="0020681F">
      <w:pPr>
        <w:jc w:val="center"/>
      </w:pPr>
      <w:r>
        <w:rPr>
          <w:noProof/>
        </w:rPr>
        <w:drawing>
          <wp:inline distT="0" distB="0" distL="0" distR="0" wp14:anchorId="46ACD763" wp14:editId="360E7596">
            <wp:extent cx="4410635" cy="2850098"/>
            <wp:effectExtent l="0" t="0" r="9525" b="7620"/>
            <wp:docPr id="232" name="그림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42698" cy="287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247699D1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파일 선택 창에서 가져올 심볼 라이브러리를 </w:t>
      </w:r>
      <w:proofErr w:type="gramStart"/>
      <w:r>
        <w:rPr>
          <w:rFonts w:hint="eastAsia"/>
        </w:rPr>
        <w:t>선택합니다.</w:t>
      </w:r>
      <w:r w:rsidR="00F63345">
        <w:t>(</w:t>
      </w:r>
      <w:proofErr w:type="gramEnd"/>
      <w:r w:rsidR="00F63345">
        <w:rPr>
          <w:rFonts w:hint="eastAsia"/>
        </w:rPr>
        <w:t xml:space="preserve">확장자 </w:t>
      </w:r>
      <w:r w:rsidR="00F63345">
        <w:t>: .</w:t>
      </w:r>
      <w:proofErr w:type="spellStart"/>
      <w:r w:rsidR="00F63345">
        <w:rPr>
          <w:rFonts w:hint="eastAsia"/>
        </w:rPr>
        <w:t>s</w:t>
      </w:r>
      <w:r w:rsidR="00F63345">
        <w:t>yl</w:t>
      </w:r>
      <w:proofErr w:type="spellEnd"/>
      <w:r w:rsidR="00F63345">
        <w:t>)</w:t>
      </w:r>
      <w:r w:rsidR="000A66A3">
        <w:br/>
      </w:r>
      <w:r w:rsidR="00FC5635">
        <w:rPr>
          <w:noProof/>
        </w:rPr>
        <w:drawing>
          <wp:inline distT="0" distB="0" distL="0" distR="0" wp14:anchorId="66DDFB40" wp14:editId="415DFB56">
            <wp:extent cx="4303059" cy="2938040"/>
            <wp:effectExtent l="0" t="0" r="2540" b="0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87365" cy="29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6D42D749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 w:rsidR="00FC5635">
        <w:rPr>
          <w:noProof/>
        </w:rPr>
        <w:lastRenderedPageBreak/>
        <w:drawing>
          <wp:inline distT="0" distB="0" distL="0" distR="0" wp14:anchorId="468F9C81" wp14:editId="5BAF404E">
            <wp:extent cx="3526091" cy="2407801"/>
            <wp:effectExtent l="0" t="0" r="0" b="0"/>
            <wp:docPr id="235" name="그림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588774" cy="24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6400DCB0" w14:textId="093DE627" w:rsidR="000B0451" w:rsidRDefault="00C16086" w:rsidP="000B045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내보내기가 완료되면 확인창이 뜹니다.</w:t>
      </w:r>
    </w:p>
    <w:p w14:paraId="7AF57545" w14:textId="0FE353F1" w:rsidR="000B0451" w:rsidRDefault="000B0451" w:rsidP="000B045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이후 새로운 프로젝트에서 기존 심볼을 불러올 때 기존 프로젝트 폴더의 </w:t>
      </w:r>
      <w:r>
        <w:t>[Image], [</w:t>
      </w:r>
      <w:proofErr w:type="spellStart"/>
      <w:r>
        <w:t>Svg</w:t>
      </w:r>
      <w:proofErr w:type="spellEnd"/>
      <w:r>
        <w:t>]</w:t>
      </w:r>
      <w:r>
        <w:rPr>
          <w:rFonts w:hint="eastAsia"/>
        </w:rPr>
        <w:t xml:space="preserve"> 폴더를 새 프로젝트 폴더로 복사합니다.</w:t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02EBAD6" w:rsidR="00BE403A" w:rsidRDefault="00BE403A" w:rsidP="005224A0">
      <w:pPr>
        <w:pStyle w:val="1"/>
        <w:numPr>
          <w:ilvl w:val="0"/>
          <w:numId w:val="3"/>
        </w:numPr>
      </w:pPr>
      <w:bookmarkStart w:id="22" w:name="_Toc54697407"/>
      <w:r>
        <w:rPr>
          <w:rFonts w:hint="eastAsia"/>
        </w:rPr>
        <w:lastRenderedPageBreak/>
        <w:t>인식</w:t>
      </w:r>
      <w:bookmarkEnd w:id="22"/>
    </w:p>
    <w:bookmarkStart w:id="23" w:name="_Toc54697408"/>
    <w:p w14:paraId="53B67138" w14:textId="6BC26899" w:rsidR="0091484C" w:rsidRDefault="00BE5B16" w:rsidP="00AD1B31">
      <w:pPr>
        <w:pStyle w:val="2"/>
        <w:numPr>
          <w:ilvl w:val="1"/>
          <w:numId w:val="3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1C33B304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D6F7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9" o:spid="_x0000_s1026" type="#_x0000_t32" style="position:absolute;left:0;text-align:left;margin-left:0;margin-top:1pt;width:529.05pt;height:0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/yszgEAAH4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">
                <w10:wrap anchorx="margin"/>
              </v:shape>
            </w:pict>
          </mc:Fallback>
        </mc:AlternateContent>
      </w:r>
      <w:r w:rsidR="0091484C">
        <w:rPr>
          <w:rFonts w:hint="eastAsia"/>
        </w:rPr>
        <w:t>문자 인식</w:t>
      </w:r>
      <w:bookmarkEnd w:id="23"/>
    </w:p>
    <w:p w14:paraId="0B89558C" w14:textId="518176E3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7B1D7A14" w:rsidR="00A46C95" w:rsidRDefault="00E6015E" w:rsidP="005C1C49">
      <w:pPr>
        <w:pStyle w:val="a8"/>
      </w:pPr>
      <w:r>
        <w:rPr>
          <w:noProof/>
        </w:rPr>
        <w:drawing>
          <wp:inline distT="0" distB="0" distL="0" distR="0" wp14:anchorId="6FA4A266" wp14:editId="385E56F0">
            <wp:extent cx="5636743" cy="3552990"/>
            <wp:effectExtent l="0" t="0" r="2540" b="0"/>
            <wp:docPr id="269" name="그림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48458" cy="356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084EBA6E" w:rsidR="00A46C95" w:rsidRDefault="00A46C95" w:rsidP="00A46C95">
      <w:pPr>
        <w:jc w:val="center"/>
      </w:pPr>
    </w:p>
    <w:p w14:paraId="0923965E" w14:textId="0FF0BE62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6C4564CC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6A16359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3CF51697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68DA608F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BEE06C5" w14:textId="4CACBF3D" w:rsidR="005C1C49" w:rsidRDefault="00DA22BF" w:rsidP="005C1C49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1CCF4B59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5BFBC33B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6A9BF98A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proofErr w:type="gramStart"/>
      <w:r>
        <w:t>Source :</w:t>
      </w:r>
      <w:proofErr w:type="gramEnd"/>
      <w:r>
        <w:t xml:space="preserve">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5786FCBE" w14:textId="6363A2AF" w:rsidR="005C1C49" w:rsidRDefault="005C1C49" w:rsidP="00384D8E">
      <w:pPr>
        <w:pStyle w:val="aa"/>
        <w:numPr>
          <w:ilvl w:val="1"/>
          <w:numId w:val="20"/>
        </w:numPr>
        <w:ind w:leftChars="0"/>
      </w:pPr>
      <w:r>
        <w:t xml:space="preserve">Recognition Result </w:t>
      </w:r>
      <w:proofErr w:type="gramStart"/>
      <w:r>
        <w:t>Copy :</w:t>
      </w:r>
      <w:proofErr w:type="gramEnd"/>
      <w:r>
        <w:t xml:space="preserve"> </w:t>
      </w:r>
      <w:r>
        <w:rPr>
          <w:rFonts w:hint="eastAsia"/>
        </w:rPr>
        <w:t>인식한 결과 텍스트를 클립보드에 복사합니다.</w:t>
      </w:r>
    </w:p>
    <w:p w14:paraId="0064F8E2" w14:textId="3A81EF1A" w:rsidR="00873134" w:rsidRPr="00975FE6" w:rsidRDefault="00873134" w:rsidP="00384D8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975FE6">
        <w:rPr>
          <w:rStyle w:val="ad"/>
          <w:i w:val="0"/>
          <w:iCs w:val="0"/>
          <w:color w:val="000000" w:themeColor="text1"/>
        </w:rPr>
        <w:t>Separate :</w:t>
      </w:r>
      <w:proofErr w:type="gramEnd"/>
      <w:r w:rsidRPr="00975FE6">
        <w:rPr>
          <w:rStyle w:val="ad"/>
          <w:i w:val="0"/>
          <w:iCs w:val="0"/>
          <w:color w:val="000000" w:themeColor="text1"/>
        </w:rPr>
        <w:t xml:space="preserve">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 박스를 선택 시 여러 줄로 인식된 텍스트를 줄 별로 분리해 각각 생성합니다.</w:t>
      </w:r>
      <w:r w:rsidR="00975FE6" w:rsidRPr="00975FE6">
        <w:rPr>
          <w:rStyle w:val="ad"/>
          <w:i w:val="0"/>
          <w:iCs w:val="0"/>
          <w:color w:val="000000" w:themeColor="text1"/>
        </w:rPr>
        <w:t xml:space="preserve">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체크하지 않으면 하나의 텍스트 객체로 생성합니다.</w:t>
      </w:r>
    </w:p>
    <w:p w14:paraId="0F1F1FAE" w14:textId="1E85271A" w:rsidR="00873134" w:rsidRDefault="00873134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ave OCR Training </w:t>
      </w:r>
      <w:proofErr w:type="gramStart"/>
      <w:r>
        <w:t>Image :</w:t>
      </w:r>
      <w:proofErr w:type="gramEnd"/>
      <w:r>
        <w:t xml:space="preserve"> </w:t>
      </w: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>학습용 이미지 파일로 저장합니다.</w:t>
      </w:r>
    </w:p>
    <w:p w14:paraId="3CEE3527" w14:textId="5070A947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24" w:name="_Toc54697409"/>
      <w:r>
        <w:rPr>
          <w:rFonts w:hint="eastAsia"/>
        </w:rPr>
        <w:lastRenderedPageBreak/>
        <w:t>도면 인식</w:t>
      </w:r>
      <w:bookmarkEnd w:id="24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44140102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설계 정보 </w:t>
      </w:r>
      <w:proofErr w:type="gramStart"/>
      <w:r>
        <w:rPr>
          <w:rFonts w:hint="eastAsia"/>
        </w:rPr>
        <w:t>인식</w:t>
      </w:r>
      <w:r>
        <w:t xml:space="preserve"> :</w:t>
      </w:r>
      <w:proofErr w:type="gramEnd"/>
      <w:r>
        <w:t xml:space="preserve">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>AI 학습용 심볼 데이터 생성</w:t>
      </w:r>
    </w:p>
    <w:p w14:paraId="26F1CF29" w14:textId="31816ACD" w:rsidR="000C3CFD" w:rsidRDefault="0075792B" w:rsidP="000C3CFD">
      <w:pPr>
        <w:jc w:val="center"/>
      </w:pPr>
      <w:r>
        <w:rPr>
          <w:noProof/>
        </w:rPr>
        <w:drawing>
          <wp:inline distT="0" distB="0" distL="0" distR="0" wp14:anchorId="4CEAF990" wp14:editId="7A55DF0D">
            <wp:extent cx="5797550" cy="3244850"/>
            <wp:effectExtent l="19050" t="19050" r="12700" b="1270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44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5A98C8CB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0EAB7825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23BEB8EA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6D12FB40" w:rsidR="00D349E6" w:rsidRDefault="00EE3EF7" w:rsidP="00EE3EF7">
      <w:pPr>
        <w:pStyle w:val="a8"/>
      </w:pPr>
      <w:r>
        <w:rPr>
          <w:noProof/>
        </w:rPr>
        <w:lastRenderedPageBreak/>
        <w:drawing>
          <wp:inline distT="0" distB="0" distL="0" distR="0" wp14:anchorId="0C3DBD94" wp14:editId="379E8140">
            <wp:extent cx="3200400" cy="2771775"/>
            <wp:effectExtent l="0" t="0" r="0" b="9525"/>
            <wp:docPr id="271" name="그림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0B463C60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2086D850" w14:textId="69FBB53B" w:rsidR="00953369" w:rsidRPr="00975FE6" w:rsidRDefault="00975FE6" w:rsidP="0095336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975FE6">
        <w:rPr>
          <w:rStyle w:val="ad"/>
          <w:rFonts w:hint="eastAsia"/>
          <w:i w:val="0"/>
          <w:iCs w:val="0"/>
          <w:color w:val="000000" w:themeColor="text1"/>
        </w:rPr>
        <w:t xml:space="preserve">심볼 속성 </w:t>
      </w:r>
      <w:proofErr w:type="gramStart"/>
      <w:r w:rsidR="00953369" w:rsidRPr="00975FE6">
        <w:rPr>
          <w:rStyle w:val="ad"/>
          <w:i w:val="0"/>
          <w:iCs w:val="0"/>
          <w:color w:val="000000" w:themeColor="text1"/>
        </w:rPr>
        <w:t>고정</w:t>
      </w:r>
      <w:r w:rsidR="00953369" w:rsidRPr="00975FE6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 w:rsidR="00953369" w:rsidRPr="00975FE6">
        <w:rPr>
          <w:rStyle w:val="ad"/>
          <w:i w:val="0"/>
          <w:iCs w:val="0"/>
          <w:color w:val="000000" w:themeColor="text1"/>
        </w:rPr>
        <w:t>:</w:t>
      </w:r>
      <w:proofErr w:type="gramEnd"/>
      <w:r w:rsidR="00953369" w:rsidRPr="00975FE6">
        <w:rPr>
          <w:rStyle w:val="ad"/>
          <w:i w:val="0"/>
          <w:iCs w:val="0"/>
          <w:color w:val="000000" w:themeColor="text1"/>
        </w:rPr>
        <w:t xml:space="preserve">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N</w:t>
      </w:r>
      <w:r w:rsidRPr="00975FE6">
        <w:rPr>
          <w:rStyle w:val="ad"/>
          <w:i w:val="0"/>
          <w:iCs w:val="0"/>
          <w:color w:val="000000" w:themeColor="text1"/>
        </w:rPr>
        <w:t xml:space="preserve">ame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열 앞 체크박스를 체크하면 속성연계 혹은 매뉴얼 편집 시 수정되지 않습니다.</w:t>
      </w:r>
    </w:p>
    <w:p w14:paraId="76C84D82" w14:textId="205013ED" w:rsidR="00656F92" w:rsidRDefault="00975FE6" w:rsidP="00656F92">
      <w:pPr>
        <w:pStyle w:val="a8"/>
      </w:pPr>
      <w:r>
        <w:rPr>
          <w:noProof/>
        </w:rPr>
        <w:drawing>
          <wp:inline distT="0" distB="0" distL="0" distR="0" wp14:anchorId="4F62F54D" wp14:editId="2E62D347">
            <wp:extent cx="4143375" cy="2857500"/>
            <wp:effectExtent l="0" t="0" r="9525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219C" w14:textId="6FAA209D" w:rsidR="00EE3EF7" w:rsidRDefault="00EE3EF7" w:rsidP="00EE3EF7">
      <w:pPr>
        <w:pStyle w:val="a8"/>
      </w:pPr>
      <w:r>
        <w:rPr>
          <w:noProof/>
        </w:rPr>
        <w:drawing>
          <wp:inline distT="0" distB="0" distL="0" distR="0" wp14:anchorId="5978E6FF" wp14:editId="0E429DBB">
            <wp:extent cx="2489959" cy="2584174"/>
            <wp:effectExtent l="0" t="0" r="5715" b="6985"/>
            <wp:docPr id="270" name="그림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501847" cy="25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9B35" w14:textId="613F25DC" w:rsidR="00162733" w:rsidRDefault="00B933D2" w:rsidP="0016273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</w:t>
      </w:r>
      <w:proofErr w:type="gramStart"/>
      <w:r w:rsidR="008801A3">
        <w:rPr>
          <w:rFonts w:hint="eastAsia"/>
        </w:rPr>
        <w:t xml:space="preserve">설정 </w:t>
      </w:r>
      <w:r w:rsidR="008801A3">
        <w:t>:</w:t>
      </w:r>
      <w:proofErr w:type="gramEnd"/>
      <w:r w:rsidR="008801A3">
        <w:t xml:space="preserve">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46DF1DF3" w14:textId="3F193407" w:rsidR="00496671" w:rsidRDefault="008801A3" w:rsidP="00496671">
      <w:pPr>
        <w:pStyle w:val="a8"/>
        <w:keepNext/>
      </w:pPr>
      <w:r>
        <w:rPr>
          <w:noProof/>
        </w:rPr>
        <w:lastRenderedPageBreak/>
        <w:drawing>
          <wp:inline distT="0" distB="0" distL="0" distR="0" wp14:anchorId="4053B5A8" wp14:editId="4CB64319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05DB" w14:textId="47EDEA89" w:rsidR="008801A3" w:rsidRDefault="00496671" w:rsidP="00496671">
      <w:pPr>
        <w:pStyle w:val="a8"/>
      </w:pPr>
      <w:r>
        <w:t xml:space="preserve">그림 </w:t>
      </w:r>
      <w:r w:rsidR="00E81B53">
        <w:fldChar w:fldCharType="begin"/>
      </w:r>
      <w:r w:rsidR="00E81B53">
        <w:instrText xml:space="preserve"> SEQ </w:instrText>
      </w:r>
      <w:r w:rsidR="00E81B53">
        <w:instrText>그림</w:instrText>
      </w:r>
      <w:r w:rsidR="00E81B53">
        <w:instrText xml:space="preserve"> \* ARABIC </w:instrText>
      </w:r>
      <w:r w:rsidR="00E81B53">
        <w:fldChar w:fldCharType="separate"/>
      </w:r>
      <w:r>
        <w:rPr>
          <w:noProof/>
        </w:rPr>
        <w:t>4</w:t>
      </w:r>
      <w:r w:rsidR="00E81B53">
        <w:rPr>
          <w:noProof/>
        </w:rPr>
        <w:fldChar w:fldCharType="end"/>
      </w:r>
      <w:r>
        <w:t xml:space="preserve"> Select Line Color</w:t>
      </w:r>
    </w:p>
    <w:p w14:paraId="1FD76E30" w14:textId="1530D7EF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</w:t>
      </w:r>
      <w:r w:rsidR="00E6015E">
        <w:rPr>
          <w:rFonts w:hint="eastAsia"/>
        </w:rPr>
        <w:t>(E</w:t>
      </w:r>
      <w:r w:rsidR="00E6015E">
        <w:t>xplode</w:t>
      </w:r>
      <w:proofErr w:type="gramStart"/>
      <w:r w:rsidR="00E6015E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44C373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</w:t>
      </w:r>
      <w:proofErr w:type="gramStart"/>
      <w:r>
        <w:rPr>
          <w:rFonts w:hint="eastAsia"/>
        </w:rPr>
        <w:t>)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34B3A6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플로우 바꾸기</w:t>
      </w:r>
      <w:r w:rsidR="000829C0">
        <w:rPr>
          <w:rFonts w:hint="eastAsia"/>
        </w:rPr>
        <w:t>(</w:t>
      </w:r>
      <w:r w:rsidR="000829C0">
        <w:t>Reverse Flow</w:t>
      </w:r>
      <w:proofErr w:type="gramStart"/>
      <w:r w:rsidR="000829C0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 w:rsidR="009E68C6">
        <w:t>Line No</w:t>
      </w:r>
      <w:r w:rsidR="00656F92">
        <w:rPr>
          <w:rFonts w:hint="eastAsia"/>
        </w:rPr>
        <w:t>를 구성하고 있는 라인</w:t>
      </w:r>
      <w:r w:rsidR="009E68C6">
        <w:rPr>
          <w:rFonts w:hint="eastAsia"/>
        </w:rPr>
        <w:t>의 플로우</w:t>
      </w:r>
      <w:r w:rsidR="00691A26">
        <w:rPr>
          <w:rFonts w:hint="eastAsia"/>
        </w:rPr>
        <w:t xml:space="preserve"> 방향을</w:t>
      </w:r>
      <w:r w:rsidR="009E68C6">
        <w:rPr>
          <w:rFonts w:hint="eastAsia"/>
        </w:rPr>
        <w:t xml:space="preserve"> 바꿉니다.</w:t>
      </w:r>
    </w:p>
    <w:p w14:paraId="6B0CF975" w14:textId="7E84D7D1" w:rsidR="005F371E" w:rsidRDefault="005F371E" w:rsidP="005F371E">
      <w:pPr>
        <w:ind w:left="1600"/>
      </w:pPr>
      <w:r>
        <w:t xml:space="preserve">일부 </w:t>
      </w:r>
      <w:r>
        <w:rPr>
          <w:rFonts w:hint="eastAsia"/>
        </w:rPr>
        <w:t xml:space="preserve">라인의 방향을 바꾸기 위해서는 라인을 선택한 후 </w:t>
      </w:r>
      <w:r>
        <w:t>“</w:t>
      </w:r>
      <w:r>
        <w:rPr>
          <w:rFonts w:hint="eastAsia"/>
        </w:rPr>
        <w:t>c</w:t>
      </w:r>
      <w:r>
        <w:t xml:space="preserve">” </w:t>
      </w:r>
      <w:r>
        <w:rPr>
          <w:rFonts w:hint="eastAsia"/>
        </w:rPr>
        <w:t>키</w:t>
      </w:r>
      <w:r w:rsidR="00A97491">
        <w:rPr>
          <w:rFonts w:hint="eastAsia"/>
        </w:rPr>
        <w:t>를</w:t>
      </w:r>
      <w:r>
        <w:rPr>
          <w:rFonts w:hint="eastAsia"/>
        </w:rPr>
        <w:t xml:space="preserve"> 누르면 해당 라인의 방향이 바뀝니다.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25" w:name="_Toc54697410"/>
      <w:r>
        <w:rPr>
          <w:rFonts w:hint="eastAsia"/>
        </w:rPr>
        <w:lastRenderedPageBreak/>
        <w:t>인식 결과 수정</w:t>
      </w:r>
      <w:bookmarkEnd w:id="25"/>
    </w:p>
    <w:p w14:paraId="6C1094F2" w14:textId="1D26A566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71B85367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7649B0A" wp14:editId="799CBBF3">
            <wp:extent cx="400050" cy="428625"/>
            <wp:effectExtent l="0" t="0" r="0" b="9525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proofErr w:type="gramStart"/>
      <w:r w:rsidR="00B01F5E" w:rsidRPr="003965A7">
        <w:rPr>
          <w:rFonts w:hint="eastAsia"/>
        </w:rPr>
        <w:t xml:space="preserve">초기화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="00446020" w:rsidRPr="003965A7">
        <w:rPr>
          <w:rFonts w:hint="eastAsia"/>
        </w:rPr>
        <w:t>.</w:t>
      </w:r>
    </w:p>
    <w:p w14:paraId="4D23A668" w14:textId="41EDB391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70E876F" wp14:editId="636E8B48">
            <wp:extent cx="2000250" cy="4572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 xml:space="preserve">라인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rPr>
          <w:rFonts w:hint="eastAsia"/>
        </w:rPr>
        <w:t>라인 타입을 선택 후 라인을 그립니다.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>단축키 :</w:t>
      </w:r>
      <w:proofErr w:type="gramEnd"/>
      <w:r w:rsidR="00446020"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423DB867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4D812DF" wp14:editId="0058CB7C">
            <wp:extent cx="419100" cy="457200"/>
            <wp:effectExtent l="0" t="0" r="0" b="0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>OCR  &gt;</w:t>
      </w:r>
      <w:proofErr w:type="gramEnd"/>
      <w:r w:rsidR="00B01F5E" w:rsidRPr="003965A7">
        <w:rPr>
          <w:rFonts w:hint="eastAsia"/>
        </w:rPr>
        <w:t xml:space="preserve"> </w:t>
      </w:r>
      <w:r w:rsidR="00446020" w:rsidRPr="003965A7">
        <w:rPr>
          <w:rFonts w:hint="eastAsia"/>
        </w:rPr>
        <w:t>텍스트를 인식합니다.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인식 및 보정 처리 </w:t>
      </w:r>
      <w:proofErr w:type="gramStart"/>
      <w:r w:rsidR="009748A4" w:rsidRPr="003965A7">
        <w:rPr>
          <w:rFonts w:hint="eastAsia"/>
        </w:rPr>
        <w:t>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proofErr w:type="gramEnd"/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711C8EB9" w14:textId="0C7B3026" w:rsidR="00975FE6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CBA5D3D" wp14:editId="649796D2">
            <wp:extent cx="1800225" cy="457200"/>
            <wp:effectExtent l="0" t="0" r="9525" b="0"/>
            <wp:docPr id="223" name="그림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:</w:t>
      </w:r>
      <w:r w:rsidR="00B01F5E" w:rsidRPr="003965A7">
        <w:rPr>
          <w:noProof/>
        </w:rPr>
        <w:t xml:space="preserve"> </w:t>
      </w:r>
      <w:r w:rsidR="00446020"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190736">
        <w:rPr>
          <w:rFonts w:hint="eastAsia"/>
          <w:noProof/>
        </w:rPr>
        <w:t>사용자가 설정한 값이(기본값:</w:t>
      </w:r>
      <w:r w:rsidR="00190736">
        <w:rPr>
          <w:noProof/>
        </w:rPr>
        <w:t xml:space="preserve"> </w:t>
      </w:r>
      <w:r w:rsidR="00B35A46" w:rsidRPr="003965A7">
        <w:rPr>
          <w:noProof/>
        </w:rPr>
        <w:t>‘By Vendor’</w:t>
      </w:r>
      <w:r w:rsidR="00190736">
        <w:rPr>
          <w:noProof/>
        </w:rPr>
        <w:t>)</w:t>
      </w:r>
      <w:r w:rsidR="00B35A46" w:rsidRPr="003965A7">
        <w:rPr>
          <w:rFonts w:hint="eastAsia"/>
          <w:noProof/>
        </w:rPr>
        <w:t xml:space="preserve">가 자동 </w:t>
      </w:r>
      <w:r w:rsidR="00190736">
        <w:rPr>
          <w:rFonts w:hint="eastAsia"/>
          <w:noProof/>
        </w:rPr>
        <w:t>설정</w:t>
      </w:r>
      <w:r w:rsidR="00B35A46" w:rsidRPr="003965A7">
        <w:rPr>
          <w:rFonts w:hint="eastAsia"/>
          <w:noProof/>
        </w:rPr>
        <w:t>됩니다.</w:t>
      </w:r>
      <w:r>
        <w:rPr>
          <w:noProof/>
        </w:rPr>
        <w:t xml:space="preserve"> </w:t>
      </w:r>
      <w:r w:rsidR="00495C3F">
        <w:rPr>
          <w:noProof/>
        </w:rPr>
        <w:br/>
      </w:r>
      <w:r w:rsidR="00495C3F" w:rsidRPr="00495C3F">
        <w:rPr>
          <w:rFonts w:hint="eastAsia"/>
          <w:noProof/>
        </w:rPr>
        <w:t>패키지</w:t>
      </w:r>
      <w:r w:rsidR="00495C3F" w:rsidRPr="00495C3F">
        <w:rPr>
          <w:noProof/>
        </w:rPr>
        <w:t xml:space="preserve"> 작성 시 노드를 선택 후 ‘i’ 버튼을 누르면 선택한 노드 뒤에 새로운 노드가 추가되고, ‘d’ 버튼을 누르면 선택한 노드가 삭제됩니다</w:t>
      </w:r>
      <w:r w:rsidR="00495C3F">
        <w:rPr>
          <w:rFonts w:hint="eastAsia"/>
          <w:noProof/>
        </w:rPr>
        <w:t>.</w:t>
      </w:r>
      <w:r w:rsidR="009748A4" w:rsidRPr="003965A7">
        <w:rPr>
          <w:noProof/>
        </w:rPr>
        <w:t xml:space="preserve"> </w:t>
      </w:r>
      <w:r w:rsidR="00495C3F">
        <w:rPr>
          <w:noProof/>
        </w:rPr>
        <w:br/>
      </w:r>
      <w:r w:rsidR="00495C3F">
        <w:rPr>
          <w:noProof/>
        </w:rPr>
        <w:drawing>
          <wp:inline distT="0" distB="0" distL="0" distR="0" wp14:anchorId="512F8A8F" wp14:editId="2E288570">
            <wp:extent cx="4798800" cy="2880000"/>
            <wp:effectExtent l="0" t="0" r="190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DB59" w14:textId="3428C9EA" w:rsidR="00975FE6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B06BC3C" wp14:editId="2C702F54">
            <wp:extent cx="1781175" cy="428625"/>
            <wp:effectExtent l="0" t="0" r="9525" b="952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E0B08" w:rsidRPr="00BE0B08">
        <w:rPr>
          <w:rFonts w:hint="eastAsia"/>
          <w:noProof/>
        </w:rPr>
        <w:t>가상의</w:t>
      </w:r>
      <w:r w:rsidR="00BE0B08" w:rsidRPr="00BE0B08">
        <w:rPr>
          <w:noProof/>
        </w:rPr>
        <w:t xml:space="preserve"> 장치 영역을 설정합니다</w:t>
      </w:r>
      <w:r w:rsidR="00BE0B08">
        <w:rPr>
          <w:rFonts w:hint="eastAsia"/>
          <w:noProof/>
        </w:rPr>
        <w:t>.</w:t>
      </w:r>
      <w:r w:rsidR="00BE0B08">
        <w:rPr>
          <w:noProof/>
        </w:rPr>
        <w:br/>
        <w:t xml:space="preserve">- </w:t>
      </w:r>
      <w:r w:rsidR="00BE0B08" w:rsidRPr="00BE0B08">
        <w:rPr>
          <w:rFonts w:hint="eastAsia"/>
          <w:noProof/>
        </w:rPr>
        <w:t>생성한</w:t>
      </w:r>
      <w:r w:rsidR="00BE0B08" w:rsidRPr="00BE0B08">
        <w:rPr>
          <w:noProof/>
        </w:rPr>
        <w:t xml:space="preserve"> 장치 영역에 노즐을 연계하여 장치처럼 다룰 수 있습니다.</w:t>
      </w:r>
    </w:p>
    <w:p w14:paraId="1BD6D314" w14:textId="36D141EB" w:rsidR="00975FE6" w:rsidRDefault="00975FE6" w:rsidP="00975FE6">
      <w:pPr>
        <w:pStyle w:val="aa"/>
        <w:ind w:leftChars="0" w:left="1200"/>
      </w:pPr>
      <w:r>
        <w:rPr>
          <w:rFonts w:hint="eastAsia"/>
          <w:noProof/>
        </w:rPr>
        <w:t>-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생성한 장치 영역을 선택 후 </w:t>
      </w:r>
      <w:r>
        <w:rPr>
          <w:noProof/>
        </w:rPr>
        <w:t xml:space="preserve">[Symbol Explorer] – [Create] </w:t>
      </w:r>
      <w:r>
        <w:rPr>
          <w:rFonts w:hint="eastAsia"/>
          <w:noProof/>
        </w:rPr>
        <w:t xml:space="preserve">기능을 누르면 선택된 이미지를 자동으로 </w:t>
      </w:r>
      <w:r w:rsidR="008D3FCE">
        <w:rPr>
          <w:rFonts w:hint="eastAsia"/>
          <w:noProof/>
        </w:rPr>
        <w:t>추출하여 기기 심볼로 등록 후 자동 배치합니다.</w:t>
      </w:r>
    </w:p>
    <w:p w14:paraId="1383FCC9" w14:textId="5904E78B" w:rsidR="00446020" w:rsidRDefault="00A7190A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6F34F65A" wp14:editId="5DDBCBC3">
            <wp:extent cx="323850" cy="304800"/>
            <wp:effectExtent l="0" t="0" r="0" b="0"/>
            <wp:docPr id="244" name="그림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 xml:space="preserve">검증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t xml:space="preserve">validation </w:t>
      </w:r>
      <w:r w:rsidR="00446020">
        <w:t>check</w:t>
      </w:r>
    </w:p>
    <w:p w14:paraId="2C3392E5" w14:textId="5D7FC7EE" w:rsidR="00BD709C" w:rsidRDefault="008D3FCE" w:rsidP="00BD709C">
      <w:pPr>
        <w:pStyle w:val="a8"/>
      </w:pPr>
      <w:r>
        <w:rPr>
          <w:noProof/>
        </w:rPr>
        <w:lastRenderedPageBreak/>
        <w:drawing>
          <wp:inline distT="0" distB="0" distL="0" distR="0" wp14:anchorId="0A25EC13" wp14:editId="6BDE5CFB">
            <wp:extent cx="3409950" cy="2657475"/>
            <wp:effectExtent l="0" t="0" r="0" b="9525"/>
            <wp:docPr id="227" name="그림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6324" w14:textId="7A7995A6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B</w:t>
      </w:r>
      <w:r>
        <w:t xml:space="preserve">asic </w:t>
      </w:r>
      <w:proofErr w:type="gramStart"/>
      <w:r>
        <w:t>Rules :</w:t>
      </w:r>
      <w:proofErr w:type="gramEnd"/>
      <w:r>
        <w:t xml:space="preserve"> 검증 </w:t>
      </w:r>
      <w:r>
        <w:rPr>
          <w:rFonts w:hint="eastAsia"/>
        </w:rPr>
        <w:t>항목들을 확인할 수 있습니다.</w:t>
      </w:r>
    </w:p>
    <w:p w14:paraId="6A411EB5" w14:textId="30BF63B2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[O</w:t>
      </w:r>
      <w:r>
        <w:t xml:space="preserve">K] </w:t>
      </w:r>
      <w:r>
        <w:rPr>
          <w:rFonts w:hint="eastAsia"/>
        </w:rPr>
        <w:t>버튼을 눌러 검증을 수행합니다.</w:t>
      </w:r>
    </w:p>
    <w:p w14:paraId="43F5E605" w14:textId="77777777" w:rsidR="00C058CB" w:rsidRDefault="00446020" w:rsidP="00C058CB">
      <w:pPr>
        <w:pStyle w:val="aa"/>
        <w:numPr>
          <w:ilvl w:val="3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 xml:space="preserve">테이블에서 </w:t>
      </w:r>
      <w:r w:rsidR="00C058CB">
        <w:rPr>
          <w:rFonts w:hint="eastAsia"/>
        </w:rPr>
        <w:t>검증 결과를</w:t>
      </w:r>
      <w:r>
        <w:rPr>
          <w:rFonts w:hint="eastAsia"/>
        </w:rPr>
        <w:t xml:space="preserve"> 확인합니다.</w:t>
      </w:r>
    </w:p>
    <w:p w14:paraId="498569BC" w14:textId="7F7A9C8F" w:rsidR="00446020" w:rsidRDefault="00B01F5E" w:rsidP="00C058CB">
      <w:pPr>
        <w:pStyle w:val="aa"/>
        <w:numPr>
          <w:ilvl w:val="3"/>
          <w:numId w:val="20"/>
        </w:numPr>
        <w:ind w:leftChars="0"/>
      </w:pPr>
      <w:r w:rsidRPr="00B35A46">
        <w:rPr>
          <w:rFonts w:hint="eastAsia"/>
        </w:rPr>
        <w:t>Owner를 클릭하면 캔버스에서 해당 항목으로 이동합니다.</w:t>
      </w:r>
      <w:r w:rsidR="00C058CB">
        <w:br/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r w:rsidR="0079218B" w:rsidRPr="00B35A46">
        <w:rPr>
          <w:rFonts w:hint="eastAsia"/>
        </w:rPr>
        <w:t>캔버스의</w:t>
      </w:r>
      <w:r w:rsidR="00B569B6">
        <w:rPr>
          <w:rFonts w:hint="eastAsia"/>
        </w:rPr>
        <w:t xml:space="preserve"> </w:t>
      </w:r>
      <w:r w:rsidR="0079218B" w:rsidRPr="00B35A46">
        <w:rPr>
          <w:rFonts w:hint="eastAsia"/>
        </w:rPr>
        <w:t xml:space="preserve">해당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표시</w:t>
      </w:r>
      <w:r w:rsidR="00B35A46" w:rsidRPr="00B35A46">
        <w:rPr>
          <w:rFonts w:hint="eastAsia"/>
        </w:rPr>
        <w:t>됩니다.</w:t>
      </w:r>
    </w:p>
    <w:p w14:paraId="1E362C69" w14:textId="7A96D59D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6780FB9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3EB1" w14:textId="5A14CD78" w:rsidR="00C058CB" w:rsidRDefault="00C058CB" w:rsidP="00CD5FE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G</w:t>
      </w:r>
      <w:r>
        <w:t>lobal Validation</w:t>
      </w:r>
    </w:p>
    <w:p w14:paraId="6B1B5493" w14:textId="066756A1" w:rsidR="00C058CB" w:rsidRDefault="00C058CB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</w:t>
      </w:r>
      <w:r>
        <w:t xml:space="preserve">Data]-[Global Validation] </w:t>
      </w:r>
      <w:r>
        <w:rPr>
          <w:rFonts w:hint="eastAsia"/>
        </w:rPr>
        <w:t>메뉴를 클릭합니다.</w:t>
      </w:r>
    </w:p>
    <w:p w14:paraId="45731E7A" w14:textId="704B83D3" w:rsidR="00BE5B16" w:rsidRDefault="00BE5B16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속성명을 입력하면 전체 도면에 대한 중복 값을 검사합니다.</w:t>
      </w:r>
    </w:p>
    <w:p w14:paraId="5AFE92A0" w14:textId="4B32095D" w:rsidR="00C058CB" w:rsidRDefault="00C058CB" w:rsidP="00C058CB">
      <w:pPr>
        <w:pStyle w:val="a8"/>
      </w:pPr>
      <w:r>
        <w:rPr>
          <w:noProof/>
        </w:rPr>
        <w:drawing>
          <wp:inline distT="0" distB="0" distL="0" distR="0" wp14:anchorId="599E01BC" wp14:editId="63ABD37A">
            <wp:extent cx="4173339" cy="2987869"/>
            <wp:effectExtent l="0" t="0" r="0" b="3175"/>
            <wp:docPr id="246" name="그림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189375" cy="29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150B052" w:rsidR="00446020" w:rsidRPr="003965A7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lastRenderedPageBreak/>
        <w:drawing>
          <wp:inline distT="0" distB="0" distL="0" distR="0" wp14:anchorId="5F88EB04" wp14:editId="22ACDF42">
            <wp:extent cx="409575" cy="438150"/>
            <wp:effectExtent l="0" t="0" r="9525" b="0"/>
            <wp:docPr id="249" name="그림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proofErr w:type="gramStart"/>
      <w:r w:rsidR="00B01F5E" w:rsidRPr="003965A7">
        <w:rPr>
          <w:rFonts w:hint="eastAsia"/>
        </w:rPr>
        <w:t xml:space="preserve">회전 </w:t>
      </w:r>
      <w:r w:rsidR="00B01F5E" w:rsidRPr="003965A7">
        <w:t>&gt;</w:t>
      </w:r>
      <w:proofErr w:type="gramEnd"/>
      <w:r w:rsidR="00B01F5E" w:rsidRPr="003965A7">
        <w:t xml:space="preserve">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="00446020" w:rsidRPr="003965A7">
        <w:rPr>
          <w:rFonts w:hint="eastAsia"/>
        </w:rPr>
        <w:t xml:space="preserve"> 회전합니다.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</w:t>
      </w:r>
      <w:r w:rsidR="00446020" w:rsidRPr="003965A7">
        <w:rPr>
          <w:rFonts w:hint="eastAsia"/>
        </w:rPr>
        <w:t>R</w:t>
      </w:r>
      <w:r w:rsidR="00446020" w:rsidRPr="003965A7">
        <w:t>)</w:t>
      </w:r>
    </w:p>
    <w:p w14:paraId="3CFF4A7F" w14:textId="64CD4D13" w:rsidR="00446020" w:rsidRPr="003965A7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3312D062" wp14:editId="73D10A74">
            <wp:extent cx="419100" cy="447675"/>
            <wp:effectExtent l="0" t="0" r="0" b="9525"/>
            <wp:docPr id="251" name="그림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596BA3" w:rsidRPr="003965A7">
        <w:rPr>
          <w:rFonts w:hint="eastAsia"/>
        </w:rPr>
        <w:t xml:space="preserve">확대 </w:t>
      </w:r>
      <w:r w:rsidR="00596BA3" w:rsidRPr="003965A7">
        <w:t>&gt;</w:t>
      </w:r>
      <w:proofErr w:type="gramEnd"/>
      <w:r w:rsidR="00596BA3" w:rsidRPr="003965A7">
        <w:t xml:space="preserve">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="00446020"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="00446020" w:rsidRPr="003965A7">
        <w:rPr>
          <w:rFonts w:hint="eastAsia"/>
        </w:rPr>
        <w:t>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</w:t>
      </w:r>
      <w:r w:rsidR="00446020" w:rsidRPr="003965A7">
        <w:rPr>
          <w:rFonts w:hint="eastAsia"/>
        </w:rPr>
        <w:t>Z</w:t>
      </w:r>
      <w:r w:rsidR="00446020" w:rsidRPr="003965A7">
        <w:t>)</w:t>
      </w:r>
    </w:p>
    <w:p w14:paraId="28D9BEBC" w14:textId="1A931DEE" w:rsidR="00446020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577F133" wp14:editId="256D030D">
            <wp:extent cx="390525" cy="438150"/>
            <wp:effectExtent l="0" t="0" r="9525" b="0"/>
            <wp:docPr id="252" name="그림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596BA3" w:rsidRPr="003965A7">
        <w:rPr>
          <w:rFonts w:hint="eastAsia"/>
        </w:rPr>
        <w:t xml:space="preserve">맞춤 </w:t>
      </w:r>
      <w:r w:rsidR="00596BA3" w:rsidRPr="003965A7">
        <w:t>&gt;</w:t>
      </w:r>
      <w:proofErr w:type="gramEnd"/>
      <w:r w:rsidR="00596BA3" w:rsidRPr="003965A7">
        <w:t xml:space="preserve"> </w:t>
      </w:r>
      <w:r w:rsidR="00446020" w:rsidRPr="003965A7">
        <w:rPr>
          <w:rFonts w:hint="eastAsia"/>
        </w:rPr>
        <w:t xml:space="preserve">전체 도면을 </w:t>
      </w:r>
      <w:r w:rsidR="00446020">
        <w:rPr>
          <w:rFonts w:hint="eastAsia"/>
        </w:rPr>
        <w:t>보여줍니다.</w:t>
      </w:r>
    </w:p>
    <w:p w14:paraId="522B9CC6" w14:textId="2AB396B6" w:rsidR="006207F5" w:rsidRDefault="00446020" w:rsidP="00BE5B16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D540F62" w14:textId="2A1778EC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 w:rsidR="00594218">
        <w:rPr>
          <w:noProof/>
        </w:rPr>
        <w:t>Enter</w:t>
      </w:r>
      <w:r>
        <w:rPr>
          <w:rFonts w:hint="eastAsia"/>
          <w:noProof/>
        </w:rPr>
        <w:t xml:space="preserve">키를 </w:t>
      </w:r>
      <w:r w:rsidR="00CD0850">
        <w:rPr>
          <w:rFonts w:hint="eastAsia"/>
          <w:noProof/>
        </w:rPr>
        <w:t>눌러 심볼의 위치를 설정할 수 있습니다.</w:t>
      </w:r>
      <w:r w:rsidR="00CD0850">
        <w:rPr>
          <w:noProof/>
        </w:rPr>
        <w:br/>
      </w:r>
      <w:r>
        <w:rPr>
          <w:noProof/>
        </w:rPr>
        <w:t>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6301BDE7" w:rsidR="006207F5" w:rsidRDefault="00275CFA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54DF38E2" wp14:editId="12961A82">
            <wp:extent cx="3905250" cy="34671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ADF2" w14:textId="16FA8930" w:rsidR="00FA779A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 w:rsidR="00115091">
        <w:rPr>
          <w:noProof/>
        </w:rPr>
        <w:t>“</w:t>
      </w:r>
      <w:r w:rsidRPr="00115091">
        <w:rPr>
          <w:b/>
          <w:bCs/>
          <w:noProof/>
        </w:rPr>
        <w:t>B</w:t>
      </w:r>
      <w:r w:rsidR="00115091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  <w:r w:rsidR="00FA779A" w:rsidRPr="00FA779A">
        <w:rPr>
          <w:noProof/>
        </w:rPr>
        <w:t xml:space="preserve"> </w:t>
      </w:r>
    </w:p>
    <w:p w14:paraId="10D3DD42" w14:textId="1B034BDA" w:rsidR="00A46C95" w:rsidRDefault="00FA779A" w:rsidP="00FA779A">
      <w:pPr>
        <w:ind w:left="800" w:firstLineChars="200" w:firstLine="400"/>
        <w:rPr>
          <w:noProof/>
        </w:rPr>
      </w:pPr>
      <w:r>
        <w:rPr>
          <w:noProof/>
        </w:rPr>
        <w:drawing>
          <wp:inline distT="0" distB="0" distL="0" distR="0" wp14:anchorId="1FCBC992" wp14:editId="6800AC3F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6F3C31A" wp14:editId="3090B89A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1771" w14:textId="47719E1F" w:rsidR="009D1761" w:rsidRDefault="00FA779A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Insertion : </w:t>
      </w:r>
      <w:r>
        <w:rPr>
          <w:rFonts w:hint="eastAsia"/>
          <w:noProof/>
        </w:rPr>
        <w:t xml:space="preserve">심볼 탐색기에서 심볼을 선택한 후 도면위 원하는 위치에서 </w:t>
      </w:r>
      <w:r w:rsidR="00323943">
        <w:rPr>
          <w:noProof/>
        </w:rPr>
        <w:t>“</w:t>
      </w:r>
      <w:r w:rsidRPr="00323943">
        <w:rPr>
          <w:b/>
          <w:bCs/>
          <w:noProof/>
        </w:rPr>
        <w:t>I</w:t>
      </w:r>
      <w:r w:rsidR="00323943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심볼을 교체할 경우 도면의 해당 심볼을 클릭 후 </w:t>
      </w:r>
      <w:r>
        <w:rPr>
          <w:noProof/>
        </w:rPr>
        <w:t>I</w:t>
      </w:r>
      <w:r>
        <w:rPr>
          <w:rFonts w:hint="eastAsia"/>
          <w:noProof/>
        </w:rPr>
        <w:t>키를 누르면 선택한 심볼로 교체됩니다.</w:t>
      </w:r>
    </w:p>
    <w:p w14:paraId="2DE8B105" w14:textId="26409B95" w:rsidR="00FA779A" w:rsidRDefault="000565A9" w:rsidP="00FA779A">
      <w:pPr>
        <w:pStyle w:val="aa"/>
        <w:ind w:leftChars="0" w:left="1200"/>
        <w:rPr>
          <w:noProof/>
        </w:rPr>
      </w:pPr>
      <w:r>
        <w:rPr>
          <w:noProof/>
        </w:rPr>
        <w:lastRenderedPageBreak/>
        <w:drawing>
          <wp:inline distT="0" distB="0" distL="0" distR="0" wp14:anchorId="43397EF9" wp14:editId="593568AE">
            <wp:extent cx="1502219" cy="2266789"/>
            <wp:effectExtent l="0" t="0" r="3175" b="635"/>
            <wp:docPr id="231" name="그림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516213" cy="228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 w:rsidR="00FA779A">
        <w:rPr>
          <w:noProof/>
        </w:rPr>
        <w:drawing>
          <wp:inline distT="0" distB="0" distL="0" distR="0" wp14:anchorId="03BF017D" wp14:editId="340C3AC2">
            <wp:extent cx="1798320" cy="1114425"/>
            <wp:effectExtent l="0" t="0" r="0" b="9525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A779A">
        <w:rPr>
          <w:noProof/>
        </w:rPr>
        <w:drawing>
          <wp:inline distT="0" distB="0" distL="0" distR="0" wp14:anchorId="2205BC57" wp14:editId="5C0B0099">
            <wp:extent cx="1774825" cy="1098550"/>
            <wp:effectExtent l="0" t="0" r="0" b="6350"/>
            <wp:docPr id="230" name="그림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1754" w14:textId="61FB62F0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4407AE86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6" w:name="_Toc54697411"/>
      <w:r>
        <w:rPr>
          <w:rFonts w:hint="eastAsia"/>
        </w:rPr>
        <w:lastRenderedPageBreak/>
        <w:t>속성 연계</w:t>
      </w:r>
      <w:bookmarkEnd w:id="26"/>
    </w:p>
    <w:p w14:paraId="1BBF8032" w14:textId="4EF992FB" w:rsidR="002A02A6" w:rsidRDefault="006C4CCA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578885D1" wp14:editId="2B828C94">
            <wp:extent cx="352425" cy="371475"/>
            <wp:effectExtent l="0" t="0" r="9525" b="9525"/>
            <wp:docPr id="274" name="그림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370"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26AB1CE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 xml:space="preserve">체크 시 설정된 조건에 따라 라인 타입을 </w:t>
      </w:r>
      <w:proofErr w:type="gramStart"/>
      <w:r w:rsidR="007F19D8">
        <w:rPr>
          <w:rFonts w:hint="eastAsia"/>
        </w:rPr>
        <w:t>갱신합니다.</w:t>
      </w:r>
      <w:r w:rsidR="007F19D8">
        <w:t>(</w:t>
      </w:r>
      <w:proofErr w:type="gramEnd"/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Close with validation </w:t>
      </w:r>
      <w:proofErr w:type="gramStart"/>
      <w:r>
        <w:rPr>
          <w:rFonts w:hint="eastAsia"/>
        </w:rPr>
        <w:t>Check :</w:t>
      </w:r>
      <w:proofErr w:type="gramEnd"/>
      <w:r>
        <w:rPr>
          <w:rFonts w:hint="eastAsia"/>
        </w:rPr>
        <w:t xml:space="preserve">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2A059BEF" w14:textId="494D77A0" w:rsidR="007C16FB" w:rsidRDefault="003A0804" w:rsidP="00A9187D">
      <w:pPr>
        <w:pStyle w:val="a8"/>
      </w:pPr>
      <w:r>
        <w:rPr>
          <w:noProof/>
        </w:rPr>
        <w:drawing>
          <wp:inline distT="0" distB="0" distL="0" distR="0" wp14:anchorId="2EBD4C14" wp14:editId="2437190E">
            <wp:extent cx="5307724" cy="3027624"/>
            <wp:effectExtent l="0" t="0" r="7620" b="1905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329233" cy="30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31D5A" w14:textId="2361296D" w:rsidR="002F0BC1" w:rsidRPr="002F0BC1" w:rsidRDefault="002F0BC1" w:rsidP="002F0BC1">
      <w:pPr>
        <w:pStyle w:val="aa"/>
        <w:numPr>
          <w:ilvl w:val="1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029D0B4B" w14:textId="7CF4024B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3808F01B" w14:textId="0D77D73B" w:rsidR="00724838" w:rsidRDefault="00724838" w:rsidP="0072483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4988B605" wp14:editId="02348A8A">
            <wp:extent cx="3018443" cy="4314825"/>
            <wp:effectExtent l="0" t="0" r="0" b="0"/>
            <wp:docPr id="254" name="그림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037805" cy="434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769E" w14:textId="1876424E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F</w:t>
      </w:r>
      <w:r>
        <w:t xml:space="preserve">rom, </w:t>
      </w:r>
      <w:proofErr w:type="gramStart"/>
      <w:r>
        <w:t>To :</w:t>
      </w:r>
      <w:proofErr w:type="gramEnd"/>
      <w:r>
        <w:t xml:space="preserve"> </w:t>
      </w:r>
      <w:r>
        <w:rPr>
          <w:rFonts w:hint="eastAsia"/>
        </w:rPr>
        <w:t xml:space="preserve">라인 넘버 </w:t>
      </w:r>
      <w:r>
        <w:t xml:space="preserve">From, </w:t>
      </w:r>
      <w:r>
        <w:rPr>
          <w:rFonts w:hint="eastAsia"/>
        </w:rPr>
        <w:t>T</w:t>
      </w:r>
      <w:r>
        <w:t>o</w:t>
      </w:r>
      <w:r>
        <w:rPr>
          <w:rFonts w:hint="eastAsia"/>
        </w:rPr>
        <w:t xml:space="preserve">의 아이템 </w:t>
      </w:r>
      <w:r>
        <w:t>UI</w:t>
      </w:r>
      <w:r>
        <w:rPr>
          <w:rFonts w:hint="eastAsia"/>
        </w:rPr>
        <w:t>D가 표시되며 더블 클릭으로 수정할 수 있습니다.</w:t>
      </w:r>
    </w:p>
    <w:p w14:paraId="0BDA5EB7" w14:textId="58E1B997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넘버의 속성이 표시됩니다.</w:t>
      </w:r>
    </w:p>
    <w:p w14:paraId="6699C712" w14:textId="3326D8B3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트리에서 </w:t>
      </w:r>
      <w:r>
        <w:t>[</w:t>
      </w:r>
      <w:proofErr w:type="spellStart"/>
      <w:r>
        <w:rPr>
          <w:rFonts w:hint="eastAsia"/>
        </w:rPr>
        <w:t>우클릭</w:t>
      </w:r>
      <w:proofErr w:type="spellEnd"/>
      <w:r>
        <w:rPr>
          <w:rFonts w:hint="eastAsia"/>
        </w:rPr>
        <w:t>]</w:t>
      </w:r>
      <w:r>
        <w:t xml:space="preserve"> </w:t>
      </w:r>
      <w:r>
        <w:rPr>
          <w:rFonts w:hint="eastAsia"/>
        </w:rPr>
        <w:t>시 토폴로지 편집 메뉴가 나타납니다.</w:t>
      </w:r>
    </w:p>
    <w:p w14:paraId="74541D85" w14:textId="42F94413" w:rsidR="00724838" w:rsidRDefault="00724838" w:rsidP="00724838">
      <w:pPr>
        <w:pStyle w:val="aa"/>
        <w:ind w:leftChars="0" w:left="1600"/>
      </w:pPr>
      <w:r>
        <w:rPr>
          <w:rFonts w:hint="eastAsia"/>
          <w:noProof/>
        </w:rPr>
        <w:drawing>
          <wp:inline distT="0" distB="0" distL="0" distR="0" wp14:anchorId="6FB5641E" wp14:editId="1CCEBD39">
            <wp:extent cx="2886075" cy="1028700"/>
            <wp:effectExtent l="0" t="0" r="9525" b="0"/>
            <wp:docPr id="255" name="그림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AEC1F" w14:textId="2399EA43" w:rsidR="00724838" w:rsidRDefault="00724838" w:rsidP="00724838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xplode :</w:t>
      </w:r>
      <w:proofErr w:type="gramEnd"/>
      <w:r>
        <w:t xml:space="preserve"> </w:t>
      </w:r>
      <w:r>
        <w:rPr>
          <w:rFonts w:hint="eastAsia"/>
        </w:rPr>
        <w:t>라인 넘버에 할당 된 F</w:t>
      </w:r>
      <w:r>
        <w:t xml:space="preserve">rom, To </w:t>
      </w:r>
      <w:r>
        <w:rPr>
          <w:rFonts w:hint="eastAsia"/>
        </w:rPr>
        <w:t xml:space="preserve">정보 그리고 </w:t>
      </w:r>
      <w:r w:rsidR="002F0BC1">
        <w:rPr>
          <w:rFonts w:hint="eastAsia"/>
        </w:rPr>
        <w:t>R</w:t>
      </w:r>
      <w:r w:rsidR="002F0BC1">
        <w:t>un</w:t>
      </w:r>
      <w:r>
        <w:rPr>
          <w:rFonts w:hint="eastAsia"/>
        </w:rPr>
        <w:t>과 아이템들을 해제합니다.</w:t>
      </w:r>
    </w:p>
    <w:p w14:paraId="62BCCF19" w14:textId="1919E807" w:rsidR="002F0BC1" w:rsidRDefault="002F0BC1" w:rsidP="00724838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E</w:t>
      </w:r>
      <w:r>
        <w:t>xplode (ke</w:t>
      </w:r>
      <w:r>
        <w:rPr>
          <w:rFonts w:hint="eastAsia"/>
        </w:rPr>
        <w:t>e</w:t>
      </w:r>
      <w:r>
        <w:t>p from, to</w:t>
      </w:r>
      <w:proofErr w:type="gramStart"/>
      <w:r>
        <w:t>) :</w:t>
      </w:r>
      <w:proofErr w:type="gramEnd"/>
      <w:r>
        <w:t xml:space="preserve"> </w:t>
      </w:r>
      <w:r>
        <w:rPr>
          <w:rFonts w:hint="eastAsia"/>
        </w:rPr>
        <w:t>F</w:t>
      </w:r>
      <w:r>
        <w:t xml:space="preserve">rom, To </w:t>
      </w:r>
      <w:r>
        <w:rPr>
          <w:rFonts w:hint="eastAsia"/>
        </w:rPr>
        <w:t>정보를 제외하고 해제합니다.</w:t>
      </w:r>
    </w:p>
    <w:p w14:paraId="5D6EFF9E" w14:textId="31C378DE" w:rsidR="00724838" w:rsidRDefault="002F0BC1" w:rsidP="002F0BC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R</w:t>
      </w:r>
      <w:r>
        <w:t xml:space="preserve">everse </w:t>
      </w:r>
      <w:proofErr w:type="gramStart"/>
      <w:r>
        <w:t>Flow :</w:t>
      </w:r>
      <w:proofErr w:type="gramEnd"/>
      <w:r>
        <w:t xml:space="preserve"> </w:t>
      </w:r>
      <w:r>
        <w:rPr>
          <w:rFonts w:hint="eastAsia"/>
        </w:rPr>
        <w:t>R</w:t>
      </w:r>
      <w:r>
        <w:t>un</w:t>
      </w:r>
      <w:r>
        <w:rPr>
          <w:rFonts w:hint="eastAsia"/>
        </w:rPr>
        <w:t>의 유체 방향을 반대로 바꿉니다.</w:t>
      </w:r>
    </w:p>
    <w:p w14:paraId="6CF8CA53" w14:textId="5391216F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pec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Break</w:t>
      </w:r>
      <w:r w:rsidR="00116519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P</w:t>
      </w:r>
      <w:r w:rsidR="00116519">
        <w:rPr>
          <w:rStyle w:val="ad"/>
          <w:i w:val="0"/>
          <w:iCs w:val="0"/>
          <w:color w:val="000000" w:themeColor="text1"/>
        </w:rPr>
        <w:t>ipe Line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의 속성을 변경합니다.</w:t>
      </w:r>
    </w:p>
    <w:p w14:paraId="70FEBEF3" w14:textId="1BCE5E42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i w:val="0"/>
          <w:iCs w:val="0"/>
          <w:noProof/>
          <w:color w:val="000000" w:themeColor="text1"/>
        </w:rPr>
        <w:drawing>
          <wp:inline distT="0" distB="0" distL="0" distR="0" wp14:anchorId="731A890E" wp14:editId="37F82E1E">
            <wp:extent cx="1409700" cy="409575"/>
            <wp:effectExtent l="0" t="0" r="0" b="9525"/>
            <wp:docPr id="233" name="그림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5702B835" w14:textId="525A8DD1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속성 연계 시 라인 넘버의 속성을 기준으로 등록된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자동으로 생성됩니다.</w:t>
      </w:r>
    </w:p>
    <w:p w14:paraId="76FF7519" w14:textId="2196F49B" w:rsidR="008D3FCE" w:rsidRPr="00116519" w:rsidRDefault="008D3FCE" w:rsidP="008D3FCE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6D6FC6C4" wp14:editId="5DFF2E10">
            <wp:extent cx="5826760" cy="2888884"/>
            <wp:effectExtent l="0" t="0" r="2540" b="6985"/>
            <wp:docPr id="238" name="그림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848707" cy="28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9B27" w14:textId="08304CBD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생성된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FC928D" w14:textId="65ADCFDE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tream,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Down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tream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스펙이 나누어진 좌우 아이템의 </w:t>
      </w:r>
      <w:r w:rsidRPr="00116519">
        <w:rPr>
          <w:rStyle w:val="ad"/>
          <w:i w:val="0"/>
          <w:iCs w:val="0"/>
          <w:color w:val="000000" w:themeColor="text1"/>
        </w:rPr>
        <w:t>UID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4F5F04DC" w14:textId="73848776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다음으로 해당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나눈 속성이 나열됩니다.</w:t>
      </w:r>
    </w:p>
    <w:p w14:paraId="3E4DA11E" w14:textId="29EF1D95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고정됩니다.</w:t>
      </w:r>
    </w:p>
    <w:p w14:paraId="554EB47F" w14:textId="54ACC5F5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how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="00BE5B16" w:rsidRPr="00116519">
        <w:rPr>
          <w:rStyle w:val="ad"/>
          <w:i w:val="0"/>
          <w:iCs w:val="0"/>
          <w:color w:val="000000" w:themeColor="text1"/>
        </w:rPr>
        <w:t>Value</w:t>
      </w:r>
      <w:r w:rsidR="00BE5B16"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</w:t>
      </w:r>
      <w:r w:rsidRPr="00116519">
        <w:rPr>
          <w:rStyle w:val="ad"/>
          <w:i w:val="0"/>
          <w:iCs w:val="0"/>
          <w:color w:val="000000" w:themeColor="text1"/>
        </w:rPr>
        <w:t>Intelligent P</w:t>
      </w:r>
      <w:r w:rsidR="00D30E1E">
        <w:rPr>
          <w:rStyle w:val="ad"/>
          <w:i w:val="0"/>
          <w:iCs w:val="0"/>
          <w:color w:val="000000" w:themeColor="text1"/>
        </w:rPr>
        <w:t>&amp;</w:t>
      </w:r>
      <w:r w:rsidRPr="00116519">
        <w:rPr>
          <w:rStyle w:val="ad"/>
          <w:i w:val="0"/>
          <w:iCs w:val="0"/>
          <w:color w:val="000000" w:themeColor="text1"/>
        </w:rPr>
        <w:t>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로 변환 시 그래픽 심볼을 삽입합니다.</w:t>
      </w:r>
    </w:p>
    <w:p w14:paraId="063AA332" w14:textId="4F8162C0" w:rsidR="00116519" w:rsidRPr="00116519" w:rsidRDefault="00116519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et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Specs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나누는 속성을 편집합니다.</w:t>
      </w:r>
    </w:p>
    <w:p w14:paraId="31B637CB" w14:textId="6402761D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[</w:t>
      </w:r>
      <w:r w:rsidRPr="00116519">
        <w:rPr>
          <w:rStyle w:val="ad"/>
          <w:i w:val="0"/>
          <w:iCs w:val="0"/>
          <w:color w:val="000000" w:themeColor="text1"/>
        </w:rPr>
        <w:t xml:space="preserve">+]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버튼으로 속성 추가 후 나눌 속성을 선택합니다.</w:t>
      </w:r>
    </w:p>
    <w:p w14:paraId="4D7A1518" w14:textId="4C0FD218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pst</w:t>
      </w:r>
      <w:r w:rsidR="009F0B1B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아이템이 갖는 값과 </w:t>
      </w:r>
      <w:r w:rsidRPr="00116519">
        <w:rPr>
          <w:rStyle w:val="ad"/>
          <w:i w:val="0"/>
          <w:iCs w:val="0"/>
          <w:color w:val="000000" w:themeColor="text1"/>
        </w:rPr>
        <w:t>Down</w:t>
      </w:r>
      <w:r w:rsidR="00937ABC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</w:t>
      </w:r>
      <w:r w:rsidR="006537CA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아이템이 갖는 값을 설정합니다.</w:t>
      </w:r>
    </w:p>
    <w:p w14:paraId="22296EF8" w14:textId="55FFFF86" w:rsidR="00AF4E51" w:rsidRPr="00116519" w:rsidRDefault="00116519" w:rsidP="00116519">
      <w:pPr>
        <w:pStyle w:val="aa"/>
        <w:ind w:leftChars="0" w:left="16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lastRenderedPageBreak/>
        <w:drawing>
          <wp:inline distT="0" distB="0" distL="0" distR="0" wp14:anchorId="48C2B92F" wp14:editId="74C27B87">
            <wp:extent cx="3228975" cy="2416936"/>
            <wp:effectExtent l="0" t="0" r="0" b="2540"/>
            <wp:docPr id="239" name="그림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244549" cy="242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88A5" w14:textId="54E72CDA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116519">
        <w:rPr>
          <w:rStyle w:val="ad"/>
          <w:i w:val="0"/>
          <w:iCs w:val="0"/>
          <w:color w:val="000000" w:themeColor="text1"/>
        </w:rPr>
        <w:t xml:space="preserve">nd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Break</w:t>
      </w:r>
      <w:r w:rsidR="00116519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서로 다른</w:t>
      </w:r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라인 넘버를 구분합니다.</w:t>
      </w:r>
    </w:p>
    <w:p w14:paraId="1A5072B0" w14:textId="72D5CEAA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1F6E98E" wp14:editId="786AA707">
            <wp:extent cx="1552575" cy="485775"/>
            <wp:effectExtent l="0" t="0" r="9525" b="9525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End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0F664F84" w14:textId="58FA902B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 xml:space="preserve">속성 연계 시 라인 넘버를 기준으로 등록된 </w:t>
      </w:r>
      <w:r w:rsidRPr="00116519">
        <w:rPr>
          <w:noProof/>
          <w:color w:val="000000" w:themeColor="text1"/>
        </w:rPr>
        <w:t>End Break</w:t>
      </w:r>
      <w:r w:rsidRPr="00116519">
        <w:rPr>
          <w:rFonts w:hint="eastAsia"/>
          <w:noProof/>
          <w:color w:val="000000" w:themeColor="text1"/>
        </w:rPr>
        <w:t>가 자동으로 생성됩니다.</w:t>
      </w:r>
    </w:p>
    <w:p w14:paraId="1F79AF52" w14:textId="298B9E6B" w:rsidR="00116519" w:rsidRPr="00116519" w:rsidRDefault="00116519" w:rsidP="00116519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0B2BE71" wp14:editId="66159777">
            <wp:extent cx="4743450" cy="2287878"/>
            <wp:effectExtent l="0" t="0" r="0" b="0"/>
            <wp:docPr id="240" name="그림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763797" cy="229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A73A2" w14:textId="2F2BD1E7" w:rsidR="00116519" w:rsidRDefault="00116519" w:rsidP="00116519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>생성된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</w:t>
      </w:r>
      <w:r w:rsidRPr="00116519">
        <w:rPr>
          <w:rStyle w:val="ad"/>
          <w:i w:val="0"/>
          <w:iCs w:val="0"/>
          <w:color w:val="000000" w:themeColor="text1"/>
        </w:rPr>
        <w:t xml:space="preserve">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20510D" w14:textId="6E6F16BA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>
        <w:rPr>
          <w:rStyle w:val="ad"/>
          <w:rFonts w:hint="eastAsia"/>
          <w:i w:val="0"/>
          <w:iCs w:val="0"/>
          <w:color w:val="000000" w:themeColor="text1"/>
        </w:rPr>
        <w:t>O</w:t>
      </w:r>
      <w:r>
        <w:rPr>
          <w:rStyle w:val="ad"/>
          <w:i w:val="0"/>
          <w:iCs w:val="0"/>
          <w:color w:val="000000" w:themeColor="text1"/>
        </w:rPr>
        <w:t>WNER :</w:t>
      </w:r>
      <w:proofErr w:type="gramEnd"/>
      <w:r>
        <w:rPr>
          <w:rStyle w:val="ad"/>
          <w:i w:val="0"/>
          <w:iCs w:val="0"/>
          <w:color w:val="000000" w:themeColor="text1"/>
        </w:rPr>
        <w:t xml:space="preserve"> 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 Break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가 달린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36C7CA38" w14:textId="7B32ABF1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t xml:space="preserve">Connected </w:t>
      </w:r>
      <w:proofErr w:type="gramStart"/>
      <w:r>
        <w:rPr>
          <w:rStyle w:val="ad"/>
          <w:i w:val="0"/>
          <w:iCs w:val="0"/>
          <w:color w:val="000000" w:themeColor="text1"/>
        </w:rPr>
        <w:t>Item :</w:t>
      </w:r>
      <w:proofErr w:type="gramEnd"/>
      <w:r>
        <w:rPr>
          <w:rStyle w:val="ad"/>
          <w:i w:val="0"/>
          <w:iCs w:val="0"/>
          <w:color w:val="000000" w:themeColor="text1"/>
        </w:rPr>
        <w:t xml:space="preserve"> 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연결된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61FB3E66" w14:textId="7AD9CE70" w:rsidR="002F0BC1" w:rsidRDefault="001E5865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</w:t>
      </w:r>
      <w:r>
        <w:rPr>
          <w:rStyle w:val="ad"/>
          <w:rFonts w:hint="eastAsia"/>
          <w:i w:val="0"/>
          <w:iCs w:val="0"/>
          <w:color w:val="000000" w:themeColor="text1"/>
        </w:rPr>
        <w:t>.</w:t>
      </w:r>
    </w:p>
    <w:p w14:paraId="6C492677" w14:textId="0F1EBB94" w:rsidR="00116519" w:rsidRPr="002F0BC1" w:rsidRDefault="002F0BC1" w:rsidP="002F0BC1">
      <w:pPr>
        <w:widowControl/>
        <w:wordWrap/>
        <w:autoSpaceDE/>
        <w:autoSpaceDN/>
        <w:jc w:val="left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br w:type="page"/>
      </w:r>
    </w:p>
    <w:p w14:paraId="2A49E95F" w14:textId="32144B3D" w:rsidR="00BF45EA" w:rsidRDefault="00BF45EA" w:rsidP="00603006">
      <w:pPr>
        <w:pStyle w:val="2"/>
        <w:numPr>
          <w:ilvl w:val="1"/>
          <w:numId w:val="3"/>
        </w:numPr>
        <w:ind w:firstLineChars="0"/>
      </w:pPr>
      <w:bookmarkStart w:id="27" w:name="_Toc54697412"/>
      <w:r>
        <w:rPr>
          <w:rFonts w:hint="eastAsia"/>
        </w:rPr>
        <w:lastRenderedPageBreak/>
        <w:t>찾기/바꾸기</w:t>
      </w:r>
      <w:bookmarkEnd w:id="27"/>
    </w:p>
    <w:p w14:paraId="527B0983" w14:textId="1940D90C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찾기/바꾸기]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6381C04B" w:rsidR="008B73F4" w:rsidRDefault="00A46D7F" w:rsidP="00AF4E51">
      <w:pPr>
        <w:pStyle w:val="a8"/>
      </w:pPr>
      <w:r>
        <w:rPr>
          <w:noProof/>
        </w:rPr>
        <w:drawing>
          <wp:inline distT="0" distB="0" distL="0" distR="0" wp14:anchorId="03BADEF5" wp14:editId="33080B16">
            <wp:extent cx="4029075" cy="2400300"/>
            <wp:effectExtent l="0" t="0" r="9525" b="0"/>
            <wp:docPr id="278" name="그림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1BA0FFB6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0A7EAC68" w14:textId="7CED95D1" w:rsidR="001E2548" w:rsidRDefault="001E2548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검색 항목이 다수일 경우 하단 테이블에 표시됩니다.</w:t>
      </w:r>
    </w:p>
    <w:p w14:paraId="70CD7A82" w14:textId="4F31A491" w:rsidR="00AF4E51" w:rsidRDefault="00AF4E51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</w:t>
      </w:r>
      <w:r>
        <w:t xml:space="preserve"> </w:t>
      </w:r>
      <w:r>
        <w:rPr>
          <w:rFonts w:hint="eastAsia"/>
        </w:rPr>
        <w:t>타입을</w:t>
      </w:r>
      <w:r>
        <w:t xml:space="preserve"> </w:t>
      </w:r>
      <w:r>
        <w:rPr>
          <w:rFonts w:hint="eastAsia"/>
        </w:rPr>
        <w:t>입력하고 심볼 체크 박스를 체크</w:t>
      </w:r>
      <w:r>
        <w:t xml:space="preserve">한 </w:t>
      </w:r>
      <w:r>
        <w:rPr>
          <w:rFonts w:hint="eastAsia"/>
        </w:rPr>
        <w:t xml:space="preserve">후 </w:t>
      </w:r>
      <w:r>
        <w:t xml:space="preserve">[-&gt;] </w:t>
      </w:r>
      <w:r>
        <w:rPr>
          <w:rFonts w:hint="eastAsia"/>
        </w:rPr>
        <w:t>버튼을 클릭하면 해당 타입의 심볼들이 하단 테이블에 표시됩니다.</w:t>
      </w:r>
      <w:r>
        <w:br/>
      </w:r>
      <w:r>
        <w:rPr>
          <w:rFonts w:hint="eastAsia"/>
        </w:rPr>
        <w:t>테이블 항목을 클릭하면 해당 심볼로 이동합니다.</w:t>
      </w:r>
    </w:p>
    <w:p w14:paraId="4BC58A79" w14:textId="2D4951A2" w:rsidR="008B73F4" w:rsidRPr="00BF45EA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심볼의 </w:t>
      </w:r>
      <w:r>
        <w:t>UID</w:t>
      </w:r>
      <w:r>
        <w:rPr>
          <w:rFonts w:hint="eastAsia"/>
        </w:rPr>
        <w:t xml:space="preserve">를 입력하고 </w:t>
      </w:r>
      <w:r>
        <w:t xml:space="preserve">UID </w:t>
      </w:r>
      <w:r>
        <w:rPr>
          <w:rFonts w:hint="eastAsia"/>
        </w:rPr>
        <w:t xml:space="preserve">체크 박스를 체크한 후 </w:t>
      </w:r>
      <w:r>
        <w:t xml:space="preserve">-&gt; </w:t>
      </w:r>
      <w:r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8" w:name="_Toc54697413"/>
      <w:r>
        <w:rPr>
          <w:rFonts w:hint="eastAsia"/>
        </w:rPr>
        <w:t>T</w:t>
      </w:r>
      <w:r>
        <w:t>ext Data List</w:t>
      </w:r>
      <w:bookmarkEnd w:id="28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0514BDDD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lastRenderedPageBreak/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1F5CAD1C" w:rsidR="004C3232" w:rsidRPr="00342891" w:rsidRDefault="004C3232" w:rsidP="004C3232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elete :</w:t>
      </w:r>
      <w:proofErr w:type="gramEnd"/>
      <w:r>
        <w:t xml:space="preserve">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5BF28296" w14:textId="2D35FD0A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29" w:name="_Toc54697414"/>
      <w:r>
        <w:rPr>
          <w:rFonts w:hint="eastAsia"/>
        </w:rPr>
        <w:t>O</w:t>
      </w:r>
      <w:r>
        <w:t xml:space="preserve">PC </w:t>
      </w:r>
      <w:r>
        <w:rPr>
          <w:rFonts w:hint="eastAsia"/>
        </w:rPr>
        <w:t>연계</w:t>
      </w:r>
      <w:bookmarkEnd w:id="29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 xml:space="preserve">uto </w:t>
      </w:r>
      <w:proofErr w:type="gramStart"/>
      <w:r>
        <w:t>Fill :</w:t>
      </w:r>
      <w:proofErr w:type="gramEnd"/>
      <w:r>
        <w:t xml:space="preserve">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Pr="00505037" w:rsidRDefault="00AC03A4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="002161F5" w:rsidRPr="00505037">
        <w:t>리스트</w:t>
      </w:r>
      <w:r w:rsidR="002161F5" w:rsidRPr="00505037">
        <w:rPr>
          <w:rFonts w:hint="eastAsia"/>
        </w:rPr>
        <w:t>는 OPC와 OPC와의 연계상황을 나타냅니다.</w:t>
      </w:r>
      <w:r w:rsidR="002161F5" w:rsidRPr="00505037">
        <w:t xml:space="preserve"> </w:t>
      </w:r>
    </w:p>
    <w:p w14:paraId="5016028E" w14:textId="19CBF4F0" w:rsidR="00AC03A4" w:rsidRPr="00505037" w:rsidRDefault="002161F5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Pr="00505037">
        <w:rPr>
          <w:rFonts w:hint="eastAsia"/>
        </w:rPr>
        <w:t xml:space="preserve">리스트를 </w:t>
      </w:r>
      <w:r w:rsidR="00AC03A4" w:rsidRPr="00505037">
        <w:rPr>
          <w:rFonts w:hint="eastAsia"/>
        </w:rPr>
        <w:t>클릭하면 오른쪽</w:t>
      </w:r>
      <w:r w:rsidRPr="00505037">
        <w:rPr>
          <w:rFonts w:hint="eastAsia"/>
        </w:rPr>
        <w:t xml:space="preserve"> OPC 리스트</w:t>
      </w:r>
      <w:r w:rsidR="00AC03A4" w:rsidRPr="00505037">
        <w:rPr>
          <w:rFonts w:hint="eastAsia"/>
        </w:rPr>
        <w:t xml:space="preserve">에 같은 </w:t>
      </w:r>
      <w:r w:rsidR="00AC03A4" w:rsidRPr="00505037">
        <w:t xml:space="preserve">라인 </w:t>
      </w:r>
      <w:r w:rsidR="00AC03A4" w:rsidRPr="00505037">
        <w:rPr>
          <w:rFonts w:hint="eastAsia"/>
        </w:rPr>
        <w:t xml:space="preserve">번호를 가진 </w:t>
      </w:r>
      <w:r w:rsidR="00AC03A4" w:rsidRPr="00505037">
        <w:t xml:space="preserve">OPC 리스트가 </w:t>
      </w:r>
      <w:r w:rsidR="00AC03A4" w:rsidRPr="00505037">
        <w:rPr>
          <w:rFonts w:hint="eastAsia"/>
        </w:rPr>
        <w:t>표시됩니다.</w:t>
      </w:r>
    </w:p>
    <w:p w14:paraId="550B8A63" w14:textId="35AFE475" w:rsidR="00AC03A4" w:rsidRDefault="008773DF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오른쪽 </w:t>
      </w:r>
      <w:r w:rsidRPr="00505037">
        <w:t xml:space="preserve">OPC </w:t>
      </w:r>
      <w:r w:rsidRPr="00505037">
        <w:rPr>
          <w:rFonts w:hint="eastAsia"/>
        </w:rPr>
        <w:t xml:space="preserve">리스트에서 더블 클릭하여 </w:t>
      </w:r>
      <w:r w:rsidRPr="00505037">
        <w:t>OPC</w:t>
      </w:r>
      <w:r w:rsidRPr="00505037">
        <w:rPr>
          <w:rFonts w:hint="eastAsia"/>
        </w:rPr>
        <w:t>를 연계시킵니다.</w:t>
      </w:r>
    </w:p>
    <w:p w14:paraId="1341524C" w14:textId="77777777" w:rsidR="00B94553" w:rsidRDefault="00B94553">
      <w:pPr>
        <w:widowControl/>
        <w:wordWrap/>
        <w:autoSpaceDE/>
        <w:autoSpaceDN/>
        <w:jc w:val="left"/>
        <w:rPr>
          <w:b/>
          <w:bCs/>
          <w:sz w:val="22"/>
        </w:rPr>
      </w:pPr>
      <w:bookmarkStart w:id="30" w:name="_Toc54697415"/>
      <w:r>
        <w:br w:type="page"/>
      </w:r>
    </w:p>
    <w:p w14:paraId="37DC354B" w14:textId="47BF5C36" w:rsidR="006059A1" w:rsidRDefault="006059A1" w:rsidP="006059A1">
      <w:pPr>
        <w:pStyle w:val="2"/>
        <w:numPr>
          <w:ilvl w:val="1"/>
          <w:numId w:val="3"/>
        </w:numPr>
        <w:ind w:firstLineChars="0"/>
      </w:pPr>
      <w:r>
        <w:rPr>
          <w:rFonts w:hint="eastAsia"/>
        </w:rPr>
        <w:lastRenderedPageBreak/>
        <w:t>S</w:t>
      </w:r>
      <w:r>
        <w:t xml:space="preserve">treamline </w:t>
      </w:r>
      <w:r>
        <w:rPr>
          <w:rFonts w:hint="eastAsia"/>
        </w:rPr>
        <w:t>설정</w:t>
      </w:r>
      <w:bookmarkEnd w:id="30"/>
    </w:p>
    <w:p w14:paraId="23938C42" w14:textId="583BB9A3" w:rsidR="006059A1" w:rsidRDefault="006059A1" w:rsidP="006059A1">
      <w:pPr>
        <w:pStyle w:val="aa"/>
        <w:numPr>
          <w:ilvl w:val="0"/>
          <w:numId w:val="20"/>
        </w:numPr>
        <w:ind w:leftChars="0"/>
      </w:pPr>
      <w:proofErr w:type="spellStart"/>
      <w:r>
        <w:rPr>
          <w:rFonts w:hint="eastAsia"/>
        </w:rPr>
        <w:t>툴바</w:t>
      </w:r>
      <w:r>
        <w:t>의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525E0B07" wp14:editId="7CD9E84D">
            <wp:extent cx="295275" cy="323850"/>
            <wp:effectExtent l="0" t="0" r="9525" b="0"/>
            <wp:docPr id="248" name="그림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클릭합니다.</w:t>
      </w:r>
    </w:p>
    <w:p w14:paraId="2DB680EA" w14:textId="24E88259" w:rsidR="0019273B" w:rsidRDefault="00A46D7F" w:rsidP="006059A1">
      <w:pPr>
        <w:pStyle w:val="a8"/>
      </w:pPr>
      <w:r w:rsidRPr="00A46D7F">
        <w:rPr>
          <w:noProof/>
        </w:rPr>
        <w:drawing>
          <wp:inline distT="0" distB="0" distL="0" distR="0" wp14:anchorId="16287333" wp14:editId="3DDEBC3F">
            <wp:extent cx="4526282" cy="3500755"/>
            <wp:effectExtent l="0" t="0" r="7620" b="4445"/>
            <wp:docPr id="8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DBB1B1B7-73C5-4136-829C-51D59EE864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DBB1B1B7-73C5-4136-829C-51D59EE864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531518" cy="350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526C" w14:textId="2F1C90C9" w:rsidR="00A46D7F" w:rsidRDefault="00A46D7F" w:rsidP="00A46D7F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F</w:t>
      </w:r>
      <w:r>
        <w:t>rom :</w:t>
      </w:r>
      <w:proofErr w:type="gramEnd"/>
      <w:r>
        <w:t xml:space="preserve"> </w:t>
      </w:r>
      <w:r>
        <w:rPr>
          <w:rFonts w:hint="eastAsia"/>
        </w:rPr>
        <w:t>F</w:t>
      </w:r>
      <w:r>
        <w:t xml:space="preserve">rom </w:t>
      </w:r>
      <w:r>
        <w:rPr>
          <w:rFonts w:hint="eastAsia"/>
        </w:rPr>
        <w:t xml:space="preserve">항목의 </w:t>
      </w:r>
      <w:r>
        <w:rPr>
          <w:noProof/>
        </w:rPr>
        <w:drawing>
          <wp:inline distT="0" distB="0" distL="0" distR="0" wp14:anchorId="2A48A0B6" wp14:editId="3F4A1E64">
            <wp:extent cx="161925" cy="180975"/>
            <wp:effectExtent l="0" t="0" r="9525" b="9525"/>
            <wp:docPr id="279" name="그림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클릭하여 캔버스에서 </w:t>
      </w:r>
      <w:r>
        <w:t>Stream No</w:t>
      </w:r>
      <w:r>
        <w:rPr>
          <w:rFonts w:hint="eastAsia"/>
        </w:rPr>
        <w:t xml:space="preserve">의 </w:t>
      </w:r>
      <w:r>
        <w:t>From</w:t>
      </w:r>
      <w:r>
        <w:rPr>
          <w:rFonts w:hint="eastAsia"/>
        </w:rPr>
        <w:t>을 선택합니다.</w:t>
      </w:r>
    </w:p>
    <w:p w14:paraId="3831F86B" w14:textId="4909156F" w:rsidR="00A46D7F" w:rsidRPr="00A46D7F" w:rsidRDefault="00A46D7F" w:rsidP="00A46D7F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o</w:t>
      </w:r>
      <w:r w:rsidR="00675CD9">
        <w:t xml:space="preserve"> :</w:t>
      </w:r>
      <w:proofErr w:type="gramEnd"/>
      <w:r w:rsidR="00675CD9">
        <w:t xml:space="preserve"> To </w:t>
      </w:r>
      <w:r w:rsidR="00675CD9">
        <w:rPr>
          <w:rFonts w:hint="eastAsia"/>
        </w:rPr>
        <w:t xml:space="preserve">항목의 </w:t>
      </w:r>
      <w:r w:rsidR="00675CD9">
        <w:rPr>
          <w:noProof/>
        </w:rPr>
        <w:drawing>
          <wp:inline distT="0" distB="0" distL="0" distR="0" wp14:anchorId="08A96E7F" wp14:editId="6700AB2B">
            <wp:extent cx="161925" cy="180975"/>
            <wp:effectExtent l="0" t="0" r="9525" b="9525"/>
            <wp:docPr id="280" name="그림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CD9">
        <w:rPr>
          <w:rFonts w:hint="eastAsia"/>
        </w:rPr>
        <w:t xml:space="preserve">을 클릭하여 캔버스에서 </w:t>
      </w:r>
      <w:r w:rsidR="00675CD9">
        <w:t>Stream No</w:t>
      </w:r>
      <w:r w:rsidR="00675CD9">
        <w:rPr>
          <w:rFonts w:hint="eastAsia"/>
        </w:rPr>
        <w:t xml:space="preserve">의 </w:t>
      </w:r>
      <w:r w:rsidR="00675CD9">
        <w:t>To</w:t>
      </w:r>
      <w:r w:rsidR="00AC71F5">
        <w:rPr>
          <w:rFonts w:hint="eastAsia"/>
        </w:rPr>
        <w:t>를</w:t>
      </w:r>
      <w:r w:rsidR="00675CD9">
        <w:rPr>
          <w:rFonts w:hint="eastAsia"/>
        </w:rPr>
        <w:t xml:space="preserve"> 선택합니다.</w:t>
      </w:r>
    </w:p>
    <w:p w14:paraId="55E3792D" w14:textId="77777777" w:rsidR="00E70C7D" w:rsidRDefault="00E70C7D">
      <w:pPr>
        <w:widowControl/>
        <w:wordWrap/>
        <w:autoSpaceDE/>
        <w:autoSpaceDN/>
        <w:jc w:val="left"/>
        <w:rPr>
          <w:b/>
          <w:bCs/>
          <w:sz w:val="22"/>
        </w:rPr>
      </w:pPr>
      <w:bookmarkStart w:id="31" w:name="_Toc54697416"/>
      <w:r>
        <w:br w:type="page"/>
      </w:r>
    </w:p>
    <w:p w14:paraId="6D2A0AEF" w14:textId="3FEBD8A8" w:rsidR="005843A8" w:rsidRDefault="005843A8" w:rsidP="005843A8">
      <w:pPr>
        <w:pStyle w:val="1"/>
        <w:numPr>
          <w:ilvl w:val="0"/>
          <w:numId w:val="31"/>
        </w:numPr>
      </w:pPr>
      <w:r>
        <w:rPr>
          <w:rFonts w:hint="eastAsia"/>
        </w:rPr>
        <w:lastRenderedPageBreak/>
        <w:t>리포트</w:t>
      </w:r>
      <w:bookmarkEnd w:id="31"/>
    </w:p>
    <w:p w14:paraId="2AD47F21" w14:textId="2AC30EC6" w:rsidR="00EE1C2B" w:rsidRDefault="005843A8" w:rsidP="00D45BEC">
      <w:pPr>
        <w:pStyle w:val="2"/>
        <w:numPr>
          <w:ilvl w:val="1"/>
          <w:numId w:val="37"/>
        </w:numPr>
        <w:ind w:firstLineChars="0"/>
      </w:pPr>
      <w:bookmarkStart w:id="32" w:name="_Toc54697417"/>
      <w:r>
        <w:rPr>
          <w:rFonts w:hint="eastAsia"/>
        </w:rPr>
        <w:t>설계 정보 리스트</w:t>
      </w:r>
      <w:bookmarkEnd w:id="32"/>
    </w:p>
    <w:p w14:paraId="02340DB3" w14:textId="57F0FDE8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77777777" w:rsidR="00565CDD" w:rsidRPr="00565CDD" w:rsidRDefault="00565CDD" w:rsidP="00AC1229">
      <w:pPr>
        <w:ind w:left="400"/>
      </w:pPr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77774364" w:rsidR="007B0446" w:rsidRDefault="006F70FE" w:rsidP="006F70FE">
      <w:pPr>
        <w:pStyle w:val="a8"/>
      </w:pPr>
      <w:r>
        <w:rPr>
          <w:noProof/>
        </w:rPr>
        <w:drawing>
          <wp:inline distT="0" distB="0" distL="0" distR="0" wp14:anchorId="35614525" wp14:editId="134C4EDD">
            <wp:extent cx="5688389" cy="3684463"/>
            <wp:effectExtent l="0" t="0" r="7620" b="0"/>
            <wp:docPr id="281" name="그림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06578" cy="369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7A49" w14:textId="0E78A822" w:rsidR="006F70FE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</w:p>
    <w:p w14:paraId="45D6E2BD" w14:textId="3B3FD534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elect </w:t>
      </w:r>
      <w:proofErr w:type="gramStart"/>
      <w:r>
        <w:t>All :</w:t>
      </w:r>
      <w:proofErr w:type="gramEnd"/>
      <w:r>
        <w:t xml:space="preserve"> 모든 </w:t>
      </w:r>
      <w:r>
        <w:rPr>
          <w:rFonts w:hint="eastAsia"/>
        </w:rPr>
        <w:t>도면들을 선택합니다.</w:t>
      </w:r>
    </w:p>
    <w:p w14:paraId="5178F738" w14:textId="5538541B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U</w:t>
      </w:r>
      <w:r>
        <w:t xml:space="preserve">nselect </w:t>
      </w:r>
      <w:proofErr w:type="gramStart"/>
      <w:r>
        <w:t>All :</w:t>
      </w:r>
      <w:proofErr w:type="gramEnd"/>
      <w:r>
        <w:t xml:space="preserve"> </w:t>
      </w:r>
      <w:r>
        <w:rPr>
          <w:rFonts w:hint="eastAsia"/>
        </w:rPr>
        <w:t>선택한 도면들을 선택 해제합니다.</w:t>
      </w:r>
    </w:p>
    <w:p w14:paraId="4ECEF993" w14:textId="22C22E58" w:rsidR="001B28EA" w:rsidRDefault="006F70FE" w:rsidP="006F70FE">
      <w:pPr>
        <w:pStyle w:val="a8"/>
      </w:pPr>
      <w:r>
        <w:rPr>
          <w:noProof/>
        </w:rPr>
        <w:drawing>
          <wp:inline distT="0" distB="0" distL="0" distR="0" wp14:anchorId="7105EF19" wp14:editId="0BB27CB5">
            <wp:extent cx="2895600" cy="2524125"/>
            <wp:effectExtent l="0" t="0" r="0" b="9525"/>
            <wp:docPr id="282" name="그림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2DA709AE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2695C1F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71DC2BDF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04EDB9D0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2465B6FB" w14:textId="56B252AB" w:rsidR="000E2172" w:rsidRDefault="00AD2D9F" w:rsidP="007A2F15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11C0C95E" w14:textId="076CDA0C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proofErr w:type="gramStart"/>
      <w:r>
        <w:t>O,X</w:t>
      </w:r>
      <w:proofErr w:type="gramEnd"/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2A2855A5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60CA4E20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</w:t>
      </w:r>
      <w:r w:rsidR="0010594A">
        <w:rPr>
          <w:rFonts w:hint="eastAsia"/>
        </w:rPr>
        <w:t>I</w:t>
      </w:r>
      <w:r w:rsidR="0010594A">
        <w:t>tem Data Format</w:t>
      </w:r>
      <w:r w:rsidRPr="003965A7">
        <w:rPr>
          <w:rFonts w:hint="eastAsia"/>
        </w:rPr>
        <w:t>]을 클릭합니다</w:t>
      </w:r>
    </w:p>
    <w:p w14:paraId="70B4797F" w14:textId="4FC6AA8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 xml:space="preserve">리스트 추출 양식 </w:t>
      </w:r>
      <w:proofErr w:type="gramStart"/>
      <w:r w:rsidRPr="00795B56">
        <w:rPr>
          <w:rFonts w:hint="eastAsia"/>
          <w:szCs w:val="20"/>
        </w:rPr>
        <w:t>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25B0CBE1" w:rsidR="00E723A0" w:rsidRDefault="0010594A" w:rsidP="0010594A">
      <w:pPr>
        <w:pStyle w:val="a8"/>
      </w:pPr>
      <w:r>
        <w:rPr>
          <w:noProof/>
        </w:rPr>
        <w:lastRenderedPageBreak/>
        <w:drawing>
          <wp:inline distT="0" distB="0" distL="0" distR="0" wp14:anchorId="0A8A37DB" wp14:editId="0F355DEF">
            <wp:extent cx="5014178" cy="3054212"/>
            <wp:effectExtent l="0" t="0" r="0" b="0"/>
            <wp:docPr id="283" name="그림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042696" cy="307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548">
        <w:rPr>
          <w:noProof/>
        </w:rPr>
        <w:t xml:space="preserve"> </w:t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5D2741">
        <w:rPr>
          <w:rFonts w:hint="eastAsia"/>
          <w:szCs w:val="20"/>
        </w:rPr>
        <w:t xml:space="preserve">왼쪽 리스트 박스에서 속성을 드래그 </w:t>
      </w:r>
      <w:proofErr w:type="spellStart"/>
      <w:r w:rsidR="005D2741">
        <w:rPr>
          <w:rFonts w:hint="eastAsia"/>
          <w:szCs w:val="20"/>
        </w:rPr>
        <w:t>드랍하여</w:t>
      </w:r>
      <w:proofErr w:type="spellEnd"/>
      <w:r w:rsidR="005D2741">
        <w:rPr>
          <w:rFonts w:hint="eastAsia"/>
          <w:szCs w:val="20"/>
        </w:rPr>
        <w:t xml:space="preserve">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</w:t>
      </w:r>
      <w:proofErr w:type="gramStart"/>
      <w:r>
        <w:rPr>
          <w:rFonts w:hint="eastAsia"/>
          <w:szCs w:val="20"/>
        </w:rPr>
        <w:t xml:space="preserve">삭제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칼럼을 드래그 </w:t>
      </w:r>
      <w:proofErr w:type="spellStart"/>
      <w:r>
        <w:rPr>
          <w:rFonts w:hint="eastAsia"/>
          <w:szCs w:val="20"/>
        </w:rPr>
        <w:t>드랍하여</w:t>
      </w:r>
      <w:proofErr w:type="spellEnd"/>
      <w:r>
        <w:rPr>
          <w:rFonts w:hint="eastAsia"/>
          <w:szCs w:val="20"/>
        </w:rPr>
        <w:t xml:space="preserve"> 순서를 변경할 수 있습니다.</w:t>
      </w:r>
    </w:p>
    <w:p w14:paraId="3787B4B4" w14:textId="623D37C0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</w:t>
      </w:r>
      <w:proofErr w:type="gramStart"/>
      <w:r>
        <w:rPr>
          <w:rFonts w:hint="eastAsia"/>
        </w:rPr>
        <w:t xml:space="preserve">출력 </w:t>
      </w:r>
      <w:r>
        <w:t>:</w:t>
      </w:r>
      <w:proofErr w:type="gramEnd"/>
      <w:r>
        <w:t xml:space="preserve"> </w:t>
      </w:r>
      <w:r>
        <w:rPr>
          <w:szCs w:val="20"/>
        </w:rPr>
        <w:t>[</w:t>
      </w:r>
      <w:r w:rsidR="001E2548">
        <w:rPr>
          <w:rFonts w:hint="eastAsia"/>
          <w:szCs w:val="20"/>
        </w:rPr>
        <w:t>추출</w:t>
      </w:r>
      <w:r>
        <w:rPr>
          <w:szCs w:val="20"/>
        </w:rPr>
        <w:t>]</w:t>
      </w:r>
      <w:r w:rsidR="001E2548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26ADF">
      <w:pPr>
        <w:pStyle w:val="a8"/>
      </w:pPr>
      <w:r>
        <w:rPr>
          <w:noProof/>
        </w:rPr>
        <w:drawing>
          <wp:inline distT="0" distB="0" distL="0" distR="0" wp14:anchorId="7B7759EB" wp14:editId="568A955C">
            <wp:extent cx="5566389" cy="2787981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578032" cy="279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33" w:name="_Toc54697418"/>
      <w:r>
        <w:rPr>
          <w:rFonts w:hint="eastAsia"/>
        </w:rPr>
        <w:lastRenderedPageBreak/>
        <w:t>보기</w:t>
      </w:r>
      <w:bookmarkEnd w:id="33"/>
      <w:r>
        <w:t xml:space="preserve"> </w:t>
      </w:r>
    </w:p>
    <w:p w14:paraId="5EA33436" w14:textId="167CE273" w:rsidR="00450C39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proofErr w:type="gramStart"/>
      <w:r>
        <w:rPr>
          <w:rFonts w:hint="eastAsia"/>
        </w:rPr>
        <w:t>텍스트</w:t>
      </w:r>
      <w:r w:rsidR="00CC60F6">
        <w:t xml:space="preserve"> ,</w:t>
      </w:r>
      <w:proofErr w:type="gramEnd"/>
      <w:r w:rsidR="00CC60F6">
        <w:t xml:space="preserve"> 심볼, </w:t>
      </w:r>
      <w:r w:rsidR="00CC60F6">
        <w:rPr>
          <w:rFonts w:hint="eastAsia"/>
        </w:rPr>
        <w:t>라인,</w:t>
      </w:r>
      <w:r w:rsidR="00CC60F6">
        <w:t xml:space="preserve"> </w:t>
      </w:r>
      <w:proofErr w:type="spellStart"/>
      <w:r>
        <w:rPr>
          <w:rFonts w:hint="eastAsia"/>
        </w:rPr>
        <w:t>미인식</w:t>
      </w:r>
      <w:proofErr w:type="spellEnd"/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</w:p>
    <w:p w14:paraId="220CA6B3" w14:textId="77777777" w:rsidR="007A2F15" w:rsidRDefault="00450C39" w:rsidP="00450C3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항목의 괄호 안 </w:t>
      </w:r>
      <w:r>
        <w:t xml:space="preserve">` ~ 7 </w:t>
      </w:r>
      <w:r>
        <w:rPr>
          <w:rFonts w:hint="eastAsia"/>
        </w:rPr>
        <w:t>키로 동작할 수 있습니다.</w:t>
      </w:r>
    </w:p>
    <w:p w14:paraId="500804D5" w14:textId="383345E1" w:rsidR="00450C39" w:rsidRDefault="007A2F15" w:rsidP="007A2F15">
      <w:pPr>
        <w:pStyle w:val="aa"/>
        <w:ind w:leftChars="0" w:left="1200"/>
      </w:pPr>
      <w:r w:rsidRPr="007A2F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C4CDC2" wp14:editId="64166876">
            <wp:extent cx="2182861" cy="1659751"/>
            <wp:effectExtent l="0" t="0" r="825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57" cy="168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B10E" w14:textId="1D90D13A" w:rsidR="00CC60F6" w:rsidRDefault="003965A7" w:rsidP="007A2F1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</w:t>
      </w:r>
      <w:r>
        <w:t>래</w:t>
      </w:r>
      <w:r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>
        <w:rPr>
          <w:rFonts w:hint="eastAsia"/>
        </w:rPr>
        <w:t xml:space="preserve"> 라</w:t>
      </w:r>
      <w:r>
        <w:t>인</w:t>
      </w:r>
      <w:r w:rsidR="00613395">
        <w:rPr>
          <w:rFonts w:hint="eastAsia"/>
        </w:rPr>
        <w:t>을</w:t>
      </w:r>
      <w:r>
        <w:rPr>
          <w:rFonts w:hint="eastAsia"/>
        </w:rPr>
        <w:t xml:space="preserve"> 선</w:t>
      </w:r>
      <w:r>
        <w:t>택한</w:t>
      </w:r>
      <w:r>
        <w:rPr>
          <w:rFonts w:hint="eastAsia"/>
        </w:rPr>
        <w:t xml:space="preserve"> 경</w:t>
      </w:r>
      <w:r>
        <w:t>우</w:t>
      </w:r>
      <w:r>
        <w:rPr>
          <w:rFonts w:hint="eastAsia"/>
        </w:rPr>
        <w:t>입</w:t>
      </w:r>
      <w:r>
        <w:t>니다</w:t>
      </w:r>
      <w:r>
        <w:rPr>
          <w:rFonts w:hint="eastAsia"/>
        </w:rPr>
        <w:t>.</w:t>
      </w:r>
    </w:p>
    <w:p w14:paraId="34807A24" w14:textId="473A2103" w:rsidR="006D1865" w:rsidRDefault="003965A7" w:rsidP="00026ADF">
      <w:pPr>
        <w:pStyle w:val="a8"/>
        <w:rPr>
          <w:sz w:val="22"/>
        </w:rPr>
      </w:pPr>
      <w:r>
        <w:rPr>
          <w:noProof/>
        </w:rPr>
        <w:drawing>
          <wp:inline distT="0" distB="0" distL="0" distR="0" wp14:anchorId="1C113EC4" wp14:editId="3A0E30F9">
            <wp:extent cx="5085260" cy="2798887"/>
            <wp:effectExtent l="19050" t="19050" r="20320" b="2095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104831" cy="28096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D1865">
        <w:br w:type="page"/>
      </w:r>
    </w:p>
    <w:p w14:paraId="0EB35AA1" w14:textId="77777777" w:rsidR="00395968" w:rsidRDefault="00395968" w:rsidP="00395968">
      <w:pPr>
        <w:pStyle w:val="1"/>
        <w:numPr>
          <w:ilvl w:val="0"/>
          <w:numId w:val="31"/>
        </w:numPr>
      </w:pPr>
      <w:bookmarkStart w:id="34" w:name="_Toc54697419"/>
      <w:r>
        <w:rPr>
          <w:rFonts w:hint="eastAsia"/>
        </w:rPr>
        <w:lastRenderedPageBreak/>
        <w:t>C</w:t>
      </w:r>
      <w:r>
        <w:t>onver</w:t>
      </w:r>
      <w:r>
        <w:rPr>
          <w:rFonts w:hint="eastAsia"/>
        </w:rPr>
        <w:t>t</w:t>
      </w:r>
      <w:r>
        <w:t xml:space="preserve"> PDF</w:t>
      </w:r>
      <w:bookmarkEnd w:id="34"/>
    </w:p>
    <w:p w14:paraId="07FD33DB" w14:textId="511D202E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34B41D03" w:rsidR="00395968" w:rsidRDefault="00352978" w:rsidP="00352978">
      <w:pPr>
        <w:pStyle w:val="a8"/>
      </w:pPr>
      <w:r>
        <w:rPr>
          <w:noProof/>
        </w:rPr>
        <w:drawing>
          <wp:inline distT="0" distB="0" distL="0" distR="0" wp14:anchorId="7CC9D853" wp14:editId="4069E741">
            <wp:extent cx="5692720" cy="1461975"/>
            <wp:effectExtent l="0" t="0" r="3810" b="5080"/>
            <wp:docPr id="224" name="그림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51645" cy="147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02F15130" w:rsidR="00395968" w:rsidRDefault="00640298" w:rsidP="00395968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cale</w:t>
      </w:r>
      <w:r w:rsidR="00395968">
        <w:t xml:space="preserve"> :</w:t>
      </w:r>
      <w:proofErr w:type="gramEnd"/>
      <w:r w:rsidR="00395968">
        <w:t xml:space="preserve">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</w:t>
      </w:r>
    </w:p>
    <w:p w14:paraId="09D88FFA" w14:textId="7C26749E" w:rsidR="00395968" w:rsidRDefault="00395968" w:rsidP="00395968">
      <w:pPr>
        <w:pStyle w:val="aa"/>
        <w:numPr>
          <w:ilvl w:val="1"/>
          <w:numId w:val="20"/>
        </w:numPr>
        <w:ind w:leftChars="0"/>
      </w:pPr>
      <w:proofErr w:type="gramStart"/>
      <w:r>
        <w:t>Width :</w:t>
      </w:r>
      <w:proofErr w:type="gramEnd"/>
      <w:r>
        <w:t xml:space="preserve"> </w:t>
      </w:r>
      <w:r>
        <w:rPr>
          <w:rFonts w:hint="eastAsia"/>
        </w:rPr>
        <w:t>변환할 도면의 크기</w:t>
      </w:r>
    </w:p>
    <w:p w14:paraId="4C1734BA" w14:textId="311FFAE6" w:rsidR="00C91672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</w:t>
      </w:r>
      <w:proofErr w:type="gramStart"/>
      <w:r>
        <w:t>Path :</w:t>
      </w:r>
      <w:proofErr w:type="gramEnd"/>
      <w:r>
        <w:t xml:space="preserve">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 w:rsidR="00ED421B">
        <w:rPr>
          <w:rFonts w:hint="eastAsia"/>
        </w:rPr>
        <w:t>이 있는 폴더</w:t>
      </w:r>
    </w:p>
    <w:p w14:paraId="3CFE6E95" w14:textId="77777777" w:rsidR="00AA1EB1" w:rsidRDefault="00C91672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권장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A3 </w:t>
      </w:r>
      <w:r>
        <w:rPr>
          <w:rFonts w:hint="eastAsia"/>
        </w:rPr>
        <w:t xml:space="preserve">크기의 </w:t>
      </w:r>
      <w:r>
        <w:t>PDF</w:t>
      </w:r>
      <w:r>
        <w:rPr>
          <w:rFonts w:hint="eastAsia"/>
        </w:rPr>
        <w:t xml:space="preserve">로부터 </w:t>
      </w:r>
      <w:r>
        <w:t>7~9 Scale</w:t>
      </w:r>
      <w:r>
        <w:rPr>
          <w:rFonts w:hint="eastAsia"/>
        </w:rPr>
        <w:t>로 변환합니다.</w:t>
      </w:r>
      <w:r>
        <w:t xml:space="preserve"> </w:t>
      </w:r>
      <w:r>
        <w:rPr>
          <w:rFonts w:hint="eastAsia"/>
        </w:rPr>
        <w:t xml:space="preserve">모든 </w:t>
      </w:r>
      <w:r>
        <w:t xml:space="preserve">PNG </w:t>
      </w:r>
      <w:r>
        <w:rPr>
          <w:rFonts w:hint="eastAsia"/>
        </w:rPr>
        <w:t>파일의 크기가 동일해야 합니다.</w:t>
      </w:r>
      <w:r>
        <w:t xml:space="preserve"> (</w:t>
      </w:r>
      <w:r>
        <w:rPr>
          <w:rFonts w:hint="eastAsia"/>
        </w:rPr>
        <w:t xml:space="preserve">최종 이미지 </w:t>
      </w:r>
      <w:r>
        <w:t xml:space="preserve">PNG </w:t>
      </w:r>
      <w:r>
        <w:rPr>
          <w:rFonts w:hint="eastAsia"/>
        </w:rPr>
        <w:t xml:space="preserve">파일 </w:t>
      </w:r>
      <w:proofErr w:type="gramStart"/>
      <w:r>
        <w:rPr>
          <w:rFonts w:hint="eastAsia"/>
        </w:rPr>
        <w:t xml:space="preserve">해상도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약 </w:t>
      </w:r>
      <w:r>
        <w:t xml:space="preserve">9000 </w:t>
      </w:r>
      <w:r>
        <w:rPr>
          <w:rFonts w:hint="eastAsia"/>
        </w:rPr>
        <w:t>X</w:t>
      </w:r>
      <w:r>
        <w:t xml:space="preserve"> 6000 pixel)</w:t>
      </w:r>
    </w:p>
    <w:p w14:paraId="631FF37B" w14:textId="77777777" w:rsidR="00354EAF" w:rsidRDefault="00AA1EB1" w:rsidP="00395968">
      <w:pPr>
        <w:pStyle w:val="aa"/>
        <w:numPr>
          <w:ilvl w:val="1"/>
          <w:numId w:val="20"/>
        </w:numPr>
        <w:ind w:leftChars="0"/>
      </w:pPr>
      <w:r>
        <w:t>PDF</w:t>
      </w:r>
      <w:r>
        <w:rPr>
          <w:rFonts w:hint="eastAsia"/>
        </w:rPr>
        <w:t>에 텍스트가 있을 경우 텍스트는 같은 이름의</w:t>
      </w:r>
      <w:r>
        <w:t xml:space="preserve"> </w:t>
      </w:r>
      <w:r>
        <w:rPr>
          <w:rFonts w:hint="eastAsia"/>
        </w:rPr>
        <w:t xml:space="preserve">파일(확장자 </w:t>
      </w:r>
      <w:r>
        <w:t>.xml)</w:t>
      </w:r>
      <w:r>
        <w:rPr>
          <w:rFonts w:hint="eastAsia"/>
        </w:rPr>
        <w:t>로 저장됩니다.</w:t>
      </w:r>
    </w:p>
    <w:p w14:paraId="343F7666" w14:textId="513ED11B" w:rsidR="00395968" w:rsidRDefault="00354EAF" w:rsidP="0073291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변환할 이미지의 크기가 너무 커 메모리 오류가 발생할 시 </w:t>
      </w:r>
      <w:r>
        <w:t>S</w:t>
      </w:r>
      <w:r>
        <w:rPr>
          <w:rFonts w:hint="eastAsia"/>
        </w:rPr>
        <w:t>c</w:t>
      </w:r>
      <w:r>
        <w:t>ale</w:t>
      </w:r>
      <w:r>
        <w:rPr>
          <w:rFonts w:hint="eastAsia"/>
        </w:rPr>
        <w:t>이나 크기를 줄여 다시 변환을 시도하면 됩니다.</w:t>
      </w:r>
    </w:p>
    <w:p w14:paraId="0A5E71A4" w14:textId="7B09F6A5" w:rsidR="00395968" w:rsidRDefault="00395968" w:rsidP="005B3310">
      <w:pPr>
        <w:pStyle w:val="1"/>
        <w:numPr>
          <w:ilvl w:val="0"/>
          <w:numId w:val="31"/>
        </w:numPr>
      </w:pPr>
      <w:bookmarkStart w:id="35" w:name="_Toc54697420"/>
      <w:r>
        <w:rPr>
          <w:rFonts w:hint="eastAsia"/>
        </w:rPr>
        <w:t>C</w:t>
      </w:r>
      <w:r>
        <w:t>AD</w:t>
      </w:r>
      <w:r>
        <w:rPr>
          <w:rFonts w:hint="eastAsia"/>
        </w:rPr>
        <w:t xml:space="preserve">에서 </w:t>
      </w:r>
      <w:r w:rsidR="00352978">
        <w:rPr>
          <w:rFonts w:hint="eastAsia"/>
        </w:rPr>
        <w:t>데이터(라인,</w:t>
      </w:r>
      <w:r w:rsidR="00352978">
        <w:t xml:space="preserve"> </w:t>
      </w:r>
      <w:r w:rsidR="006F2274">
        <w:rPr>
          <w:rFonts w:hint="eastAsia"/>
        </w:rPr>
        <w:t>텍스트</w:t>
      </w:r>
      <w:r w:rsidR="00352978">
        <w:t>)</w:t>
      </w:r>
      <w:r>
        <w:rPr>
          <w:rFonts w:hint="eastAsia"/>
        </w:rPr>
        <w:t xml:space="preserve"> 가져오기</w:t>
      </w:r>
      <w:bookmarkEnd w:id="35"/>
    </w:p>
    <w:p w14:paraId="3EF7BB31" w14:textId="0DADE328" w:rsidR="00381BC5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="00C645D6">
        <w:t>Import Data from CAD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6634BA18" w14:textId="5C1A95EE" w:rsidR="006E4D32" w:rsidRDefault="00352978" w:rsidP="00352978">
      <w:pPr>
        <w:pStyle w:val="a8"/>
      </w:pPr>
      <w:r>
        <w:rPr>
          <w:noProof/>
        </w:rPr>
        <w:drawing>
          <wp:inline distT="0" distB="0" distL="0" distR="0" wp14:anchorId="34E8C52B" wp14:editId="6D93D9E2">
            <wp:extent cx="5662959" cy="4360131"/>
            <wp:effectExtent l="0" t="0" r="0" b="2540"/>
            <wp:docPr id="225" name="그림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691685" cy="438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BBC8" w14:textId="3099C457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추출한 </w:t>
      </w:r>
      <w:r>
        <w:t xml:space="preserve">AutoCAD </w:t>
      </w:r>
      <w:r>
        <w:rPr>
          <w:rFonts w:hint="eastAsia"/>
        </w:rPr>
        <w:t>파일을 선택합니다.</w:t>
      </w:r>
    </w:p>
    <w:p w14:paraId="160E028B" w14:textId="52087F2A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>D2 Line Type</w:t>
      </w:r>
      <w:r>
        <w:rPr>
          <w:rFonts w:hint="eastAsia"/>
        </w:rPr>
        <w:t xml:space="preserve">으로 변환할 </w:t>
      </w:r>
      <w:r>
        <w:t>AutoCAD Line Type</w:t>
      </w:r>
      <w:r>
        <w:rPr>
          <w:rFonts w:hint="eastAsia"/>
        </w:rPr>
        <w:t>을 설정합니다.</w:t>
      </w:r>
    </w:p>
    <w:p w14:paraId="2B035463" w14:textId="60787B04" w:rsidR="00352978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라인 위치를 보정할 필요가 있을 경우 </w:t>
      </w:r>
      <w:r>
        <w:t xml:space="preserve">Line Offset </w:t>
      </w:r>
      <w:r>
        <w:rPr>
          <w:rFonts w:hint="eastAsia"/>
        </w:rPr>
        <w:t>정보를 입력합니다.</w:t>
      </w:r>
    </w:p>
    <w:p w14:paraId="09142A3D" w14:textId="0967D4D6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Text 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6F5CD0A2" w14:textId="05B775D4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lastRenderedPageBreak/>
        <w:t>[</w:t>
      </w:r>
      <w:r>
        <w:rPr>
          <w:rFonts w:hint="eastAsia"/>
        </w:rPr>
        <w:t>S</w:t>
      </w:r>
      <w:r>
        <w:t xml:space="preserve">ave Mapping] </w:t>
      </w:r>
      <w:r>
        <w:rPr>
          <w:rFonts w:hint="eastAsia"/>
        </w:rPr>
        <w:t>버튼을 눌러 설정한 값을 저장합니다.</w:t>
      </w:r>
    </w:p>
    <w:p w14:paraId="6A2FFD03" w14:textId="4D7994D3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선택한 </w:t>
      </w:r>
      <w:r>
        <w:t xml:space="preserve">AutoCAD </w:t>
      </w:r>
      <w:r>
        <w:rPr>
          <w:rFonts w:hint="eastAsia"/>
        </w:rPr>
        <w:t xml:space="preserve">파일에서 라인 및 텍스트를 추출해 </w:t>
      </w:r>
      <w:r>
        <w:t xml:space="preserve">ID2에 </w:t>
      </w:r>
      <w:r>
        <w:rPr>
          <w:rFonts w:hint="eastAsia"/>
        </w:rPr>
        <w:t>저장합니다.</w:t>
      </w:r>
    </w:p>
    <w:p w14:paraId="4C4F50B9" w14:textId="0AAB811D" w:rsidR="00026ADF" w:rsidRPr="00352978" w:rsidRDefault="00026ADF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Edit]-[Connect between symbols and lines] </w:t>
      </w:r>
      <w:r>
        <w:rPr>
          <w:rFonts w:hint="eastAsia"/>
        </w:rPr>
        <w:t>메뉴를 클릭하여 심볼과 라인을 서로 연결합니다.</w:t>
      </w:r>
    </w:p>
    <w:p w14:paraId="3FB4E374" w14:textId="77777777" w:rsidR="006207F5" w:rsidRDefault="006207F5" w:rsidP="005B3310">
      <w:pPr>
        <w:jc w:val="center"/>
      </w:pPr>
    </w:p>
    <w:p w14:paraId="41D9F7E2" w14:textId="1E7F700A" w:rsidR="00AC0331" w:rsidRDefault="00AC0331" w:rsidP="00BA74F0">
      <w:pPr>
        <w:pStyle w:val="1"/>
        <w:numPr>
          <w:ilvl w:val="0"/>
          <w:numId w:val="31"/>
        </w:numPr>
      </w:pPr>
      <w:bookmarkStart w:id="36" w:name="_Toc54697421"/>
      <w:r>
        <w:t>PDF</w:t>
      </w:r>
      <w:r>
        <w:rPr>
          <w:rFonts w:hint="eastAsia"/>
        </w:rPr>
        <w:t>에서 텍스트 가져오기</w:t>
      </w:r>
      <w:r w:rsidR="00BA74F0">
        <w:rPr>
          <w:rFonts w:hint="eastAsia"/>
        </w:rPr>
        <w:t>(계장 확장)</w:t>
      </w:r>
      <w:bookmarkEnd w:id="36"/>
    </w:p>
    <w:p w14:paraId="19FA04AE" w14:textId="25868EE5" w:rsidR="00C645D6" w:rsidRDefault="00C645D6" w:rsidP="00C645D6">
      <w:pPr>
        <w:pStyle w:val="aa"/>
        <w:numPr>
          <w:ilvl w:val="1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t>Import Text from PDF for Instrument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3624AD07" w14:textId="7CDAE320" w:rsidR="00F30F32" w:rsidRDefault="00F30F32" w:rsidP="00F30F32">
      <w:pPr>
        <w:pStyle w:val="a8"/>
      </w:pPr>
      <w:r>
        <w:rPr>
          <w:noProof/>
        </w:rPr>
        <w:drawing>
          <wp:inline distT="0" distB="0" distL="0" distR="0" wp14:anchorId="24250E2B" wp14:editId="1DECBA0C">
            <wp:extent cx="5089166" cy="1678176"/>
            <wp:effectExtent l="0" t="0" r="0" b="0"/>
            <wp:docPr id="226" name="그림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132715" cy="1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3DA8" w14:textId="68C81922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입력할 I</w:t>
      </w:r>
      <w:r>
        <w:t xml:space="preserve">D2 </w:t>
      </w:r>
      <w:r>
        <w:rPr>
          <w:rFonts w:hint="eastAsia"/>
        </w:rPr>
        <w:t>도면을 선택합니다.</w:t>
      </w:r>
    </w:p>
    <w:p w14:paraId="5F7912BA" w14:textId="51B62471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도면에 반영 시 적용할 텍스트의 크기를 설정합니다.</w:t>
      </w:r>
    </w:p>
    <w:p w14:paraId="53A0E608" w14:textId="020FD3FC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344423F2" w14:textId="7AA1B190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Save Setting] </w:t>
      </w:r>
      <w:r>
        <w:rPr>
          <w:rFonts w:hint="eastAsia"/>
        </w:rPr>
        <w:t>버튼을 눌러 설정한 값을 저장합니다.</w:t>
      </w:r>
    </w:p>
    <w:p w14:paraId="1B3692DC" w14:textId="6D1357D1" w:rsidR="008D1ECB" w:rsidRP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</w:t>
      </w:r>
      <w:r>
        <w:t xml:space="preserve">PDF </w:t>
      </w:r>
      <w:r>
        <w:rPr>
          <w:rFonts w:hint="eastAsia"/>
        </w:rPr>
        <w:t xml:space="preserve">파일에서 추출한 텍스트를 읽어 </w:t>
      </w:r>
      <w:r>
        <w:t xml:space="preserve">ID2 </w:t>
      </w:r>
      <w:r>
        <w:rPr>
          <w:rFonts w:hint="eastAsia"/>
        </w:rPr>
        <w:t>도면에 반영합니다.</w:t>
      </w:r>
    </w:p>
    <w:p w14:paraId="75626487" w14:textId="1A90D8CD" w:rsidR="005B3310" w:rsidRDefault="005B3310" w:rsidP="005B3310">
      <w:pPr>
        <w:pStyle w:val="1"/>
        <w:numPr>
          <w:ilvl w:val="0"/>
          <w:numId w:val="31"/>
        </w:numPr>
      </w:pPr>
      <w:bookmarkStart w:id="37" w:name="_Toc54697422"/>
      <w:r>
        <w:rPr>
          <w:rFonts w:hint="eastAsia"/>
        </w:rPr>
        <w:t>심볼 굵기 강화</w:t>
      </w:r>
      <w:bookmarkEnd w:id="37"/>
    </w:p>
    <w:p w14:paraId="36FF7F08" w14:textId="4DBB8020" w:rsidR="005B3310" w:rsidRDefault="005B3310" w:rsidP="005B331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심볼 굵기 강화]</w:t>
      </w:r>
      <w:r>
        <w:t xml:space="preserve"> </w:t>
      </w:r>
      <w:r>
        <w:rPr>
          <w:rFonts w:hint="eastAsia"/>
        </w:rPr>
        <w:t>메뉴를 클릭합니다.</w:t>
      </w:r>
    </w:p>
    <w:p w14:paraId="2D2F2B03" w14:textId="086A5F2B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C5CC295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3224AF24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p w14:paraId="2DC48F64" w14:textId="1C6924E6" w:rsidR="0073498D" w:rsidRDefault="0073498D" w:rsidP="005B3310">
      <w:pPr>
        <w:pStyle w:val="1"/>
        <w:numPr>
          <w:ilvl w:val="0"/>
          <w:numId w:val="32"/>
        </w:numPr>
      </w:pPr>
      <w:bookmarkStart w:id="38" w:name="_Toc54697423"/>
      <w:r w:rsidRPr="00E51957">
        <w:rPr>
          <w:rFonts w:hint="eastAsia"/>
        </w:rPr>
        <w:lastRenderedPageBreak/>
        <w:t>데이터 이관</w:t>
      </w:r>
      <w:bookmarkEnd w:id="38"/>
      <w:r w:rsidR="00E51957" w:rsidRPr="00E51957">
        <w:rPr>
          <w:rFonts w:hint="eastAsia"/>
        </w:rPr>
        <w:t xml:space="preserve"> </w:t>
      </w:r>
    </w:p>
    <w:p w14:paraId="057A4ED4" w14:textId="3DF4029E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77777777" w:rsidR="003E1C9F" w:rsidRDefault="003E1C9F" w:rsidP="003E1C9F"/>
    <w:p w14:paraId="16B0C1AC" w14:textId="77777777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6562B46E" w:rsidR="003E1C9F" w:rsidRDefault="003E1C9F" w:rsidP="005B3310">
      <w:pPr>
        <w:pStyle w:val="1"/>
        <w:numPr>
          <w:ilvl w:val="0"/>
          <w:numId w:val="32"/>
        </w:numPr>
      </w:pPr>
      <w:r>
        <w:lastRenderedPageBreak/>
        <w:t xml:space="preserve"> </w:t>
      </w:r>
      <w:bookmarkStart w:id="39" w:name="_Toc54697424"/>
      <w:r>
        <w:rPr>
          <w:rFonts w:hint="eastAsia"/>
        </w:rPr>
        <w:t>내보내기</w:t>
      </w:r>
      <w:bookmarkEnd w:id="39"/>
    </w:p>
    <w:p w14:paraId="713F622C" w14:textId="2009AD6F" w:rsidR="00AD4C24" w:rsidRDefault="00AD4C24" w:rsidP="00AD4C2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내보내기]</w:t>
      </w:r>
      <w:r>
        <w:t xml:space="preserve"> </w:t>
      </w:r>
      <w:r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16029191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4AB63394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0F04D2E4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1D010405" w:rsidR="00552802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p w14:paraId="4B03F1DB" w14:textId="77777777" w:rsidR="00552802" w:rsidRDefault="00552802">
      <w:pPr>
        <w:widowControl/>
        <w:wordWrap/>
        <w:autoSpaceDE/>
        <w:autoSpaceDN/>
        <w:jc w:val="left"/>
      </w:pPr>
      <w:r>
        <w:br w:type="page"/>
      </w:r>
    </w:p>
    <w:p w14:paraId="24710358" w14:textId="512B372B" w:rsidR="00552802" w:rsidRDefault="00552802" w:rsidP="00552802">
      <w:pPr>
        <w:pStyle w:val="1"/>
        <w:numPr>
          <w:ilvl w:val="0"/>
          <w:numId w:val="32"/>
        </w:numPr>
      </w:pPr>
      <w:r>
        <w:rPr>
          <w:rFonts w:hint="eastAsia"/>
        </w:rPr>
        <w:lastRenderedPageBreak/>
        <w:t xml:space="preserve"> </w:t>
      </w:r>
      <w:bookmarkStart w:id="40" w:name="_Toc54697425"/>
      <w:r w:rsidR="00F219AF">
        <w:rPr>
          <w:rFonts w:hint="eastAsia"/>
        </w:rPr>
        <w:t>문제 해결 절차</w:t>
      </w:r>
      <w:bookmarkEnd w:id="40"/>
    </w:p>
    <w:p w14:paraId="0E55CE21" w14:textId="3D315343" w:rsidR="00BB448D" w:rsidRDefault="00BB448D" w:rsidP="00BB448D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변환 후 </w:t>
      </w:r>
      <w:r>
        <w:t xml:space="preserve">PNG </w:t>
      </w:r>
      <w:r>
        <w:rPr>
          <w:rFonts w:hint="eastAsia"/>
        </w:rPr>
        <w:t xml:space="preserve">파일들의 크기가 다름 (원본 </w:t>
      </w:r>
      <w:r>
        <w:t>P</w:t>
      </w:r>
      <w:r>
        <w:rPr>
          <w:rFonts w:hint="eastAsia"/>
        </w:rPr>
        <w:t>D</w:t>
      </w:r>
      <w:r>
        <w:t>F</w:t>
      </w:r>
      <w:r>
        <w:rPr>
          <w:rFonts w:hint="eastAsia"/>
        </w:rPr>
        <w:t xml:space="preserve"> 파일의 도면 사이즈 또는 축적이 다름)</w:t>
      </w:r>
    </w:p>
    <w:p w14:paraId="5D90ED98" w14:textId="09A7A2C7" w:rsidR="00BB448D" w:rsidRDefault="00BB448D" w:rsidP="0018257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 xml:space="preserve">원본 </w:t>
      </w:r>
      <w:r>
        <w:t>PDF</w:t>
      </w:r>
      <w:r>
        <w:rPr>
          <w:rFonts w:hint="eastAsia"/>
        </w:rPr>
        <w:t>의 도면 크기를 모두 일정하게 바꾼 후 P</w:t>
      </w:r>
      <w:r>
        <w:t>NG</w:t>
      </w:r>
      <w:r>
        <w:rPr>
          <w:rFonts w:hint="eastAsia"/>
        </w:rPr>
        <w:t>로 변환</w:t>
      </w:r>
      <w:r w:rsidR="00BE696D">
        <w:rPr>
          <w:rFonts w:hint="eastAsia"/>
        </w:rPr>
        <w:t>합니다.</w:t>
      </w:r>
      <w:r w:rsidR="00030243">
        <w:br/>
      </w:r>
      <w:r>
        <w:t>(</w:t>
      </w:r>
      <w:r>
        <w:rPr>
          <w:rFonts w:hint="eastAsia"/>
        </w:rPr>
        <w:t>예</w:t>
      </w:r>
      <w:r>
        <w:t xml:space="preserve">, </w:t>
      </w:r>
      <w:r>
        <w:rPr>
          <w:rFonts w:hint="eastAsia"/>
        </w:rPr>
        <w:t xml:space="preserve">모든 </w:t>
      </w:r>
      <w:r>
        <w:t>PDF</w:t>
      </w:r>
      <w:r>
        <w:rPr>
          <w:rFonts w:hint="eastAsia"/>
        </w:rPr>
        <w:t>를 A</w:t>
      </w:r>
      <w:r>
        <w:t xml:space="preserve">3 </w:t>
      </w:r>
      <w:r>
        <w:rPr>
          <w:rFonts w:hint="eastAsia"/>
        </w:rPr>
        <w:t xml:space="preserve">용지로 변환 후 </w:t>
      </w:r>
      <w:r>
        <w:t>ID2</w:t>
      </w:r>
      <w:r>
        <w:rPr>
          <w:rFonts w:hint="eastAsia"/>
        </w:rPr>
        <w:t xml:space="preserve">에서 </w:t>
      </w:r>
      <w:r>
        <w:t xml:space="preserve">7~9 </w:t>
      </w:r>
      <w:r>
        <w:rPr>
          <w:rFonts w:hint="eastAsia"/>
        </w:rPr>
        <w:t>S</w:t>
      </w:r>
      <w:r>
        <w:t>cale</w:t>
      </w:r>
      <w:r>
        <w:rPr>
          <w:rFonts w:hint="eastAsia"/>
        </w:rPr>
        <w:t xml:space="preserve">로 변환 약 </w:t>
      </w:r>
      <w:r>
        <w:t xml:space="preserve">9000 </w:t>
      </w:r>
      <w:r>
        <w:rPr>
          <w:rFonts w:hint="eastAsia"/>
        </w:rPr>
        <w:t>X</w:t>
      </w:r>
      <w:r>
        <w:t xml:space="preserve"> 6000 pixel </w:t>
      </w:r>
      <w:r>
        <w:rPr>
          <w:rFonts w:hint="eastAsia"/>
        </w:rPr>
        <w:t>크기)</w:t>
      </w:r>
    </w:p>
    <w:p w14:paraId="4DE1D4F5" w14:textId="77777777" w:rsidR="00182575" w:rsidRDefault="00182575" w:rsidP="00182575"/>
    <w:p w14:paraId="7CF936CA" w14:textId="51C1DD9E" w:rsidR="00182575" w:rsidRDefault="00182575" w:rsidP="0018257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동일 심볼 간 형상 및 크기가 다름</w:t>
      </w:r>
    </w:p>
    <w:p w14:paraId="155FD9AE" w14:textId="6FCFC2E1" w:rsidR="00182575" w:rsidRDefault="00182575" w:rsidP="00F219AF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형상 및 크기 별로 같은 이름과 속성으로 다수의 심볼을 등록합니다.</w:t>
      </w:r>
      <w:r w:rsidR="00031679">
        <w:br/>
      </w:r>
      <w:r>
        <w:rPr>
          <w:rFonts w:hint="eastAsia"/>
        </w:rPr>
        <w:t>동일 이름으로 심볼 생성 시 자동으로 이름 뒤에 숫자가 생성됩니다.</w:t>
      </w:r>
      <w:r w:rsidR="00031679">
        <w:br/>
      </w:r>
      <w:r w:rsidR="00031679" w:rsidRPr="00031679">
        <w:t>(등록한 심볼 수가 많아질수록 인식 시간이 길어집니다.</w:t>
      </w:r>
      <w:r w:rsidR="00031679">
        <w:t>)</w:t>
      </w:r>
    </w:p>
    <w:p w14:paraId="3547CD19" w14:textId="77777777" w:rsidR="00F219AF" w:rsidRDefault="00F219AF" w:rsidP="00F219AF"/>
    <w:p w14:paraId="1F22962C" w14:textId="5CBD665E" w:rsidR="00F219AF" w:rsidRDefault="00F219AF" w:rsidP="00F219AF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P</w:t>
      </w:r>
      <w:r>
        <w:t>&amp;ID</w:t>
      </w:r>
      <w:r w:rsidR="00F9086B">
        <w:t xml:space="preserve"> </w:t>
      </w:r>
      <w:proofErr w:type="spellStart"/>
      <w:r w:rsidR="00F9086B">
        <w:rPr>
          <w:rFonts w:hint="eastAsia"/>
        </w:rPr>
        <w:t>장별로</w:t>
      </w:r>
      <w:proofErr w:type="spellEnd"/>
      <w:r w:rsidR="00F9086B">
        <w:rPr>
          <w:rFonts w:hint="eastAsia"/>
        </w:rPr>
        <w:t xml:space="preserve"> 타이틀 블록</w:t>
      </w:r>
      <w:r w:rsidR="00F9086B">
        <w:t xml:space="preserve"> </w:t>
      </w:r>
      <w:r w:rsidR="00F9086B">
        <w:rPr>
          <w:rFonts w:hint="eastAsia"/>
        </w:rPr>
        <w:t>모양</w:t>
      </w:r>
      <w:r w:rsidR="00F9086B">
        <w:t xml:space="preserve">, </w:t>
      </w:r>
      <w:r w:rsidR="00F9086B">
        <w:rPr>
          <w:rFonts w:hint="eastAsia"/>
        </w:rPr>
        <w:t>크기가 다름</w:t>
      </w:r>
    </w:p>
    <w:p w14:paraId="690D0E2B" w14:textId="3ABB1D6A" w:rsidR="00F9086B" w:rsidRDefault="00486A30" w:rsidP="00F9086B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타이틀 블록이 동일한 도면들 (인식 영역이 동일)끼리 그룹화하여 그룹 별 도면 범위를 조정 후 나</w:t>
      </w:r>
      <w:r w:rsidR="001A3817">
        <w:rPr>
          <w:rFonts w:hint="eastAsia"/>
        </w:rPr>
        <w:t>눠</w:t>
      </w:r>
      <w:r>
        <w:rPr>
          <w:rFonts w:hint="eastAsia"/>
        </w:rPr>
        <w:t>서 인식</w:t>
      </w:r>
      <w:r w:rsidR="00BE696D">
        <w:rPr>
          <w:rFonts w:hint="eastAsia"/>
        </w:rPr>
        <w:t>을</w:t>
      </w:r>
      <w:r>
        <w:rPr>
          <w:rFonts w:hint="eastAsia"/>
        </w:rPr>
        <w:t xml:space="preserve"> 진행</w:t>
      </w:r>
      <w:r w:rsidR="00BE696D">
        <w:rPr>
          <w:rFonts w:hint="eastAsia"/>
        </w:rPr>
        <w:t>합니다.</w:t>
      </w:r>
    </w:p>
    <w:p w14:paraId="29C0AECB" w14:textId="77777777" w:rsidR="00FC5635" w:rsidRDefault="00FC5635" w:rsidP="00FC5635"/>
    <w:p w14:paraId="76EB50AD" w14:textId="24A341E9" w:rsidR="00FC5635" w:rsidRDefault="00FC5635" w:rsidP="00FC563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도면에서 텍스트가 인식되지 않음</w:t>
      </w:r>
    </w:p>
    <w:p w14:paraId="26246070" w14:textId="2B31829C" w:rsidR="00FC5635" w:rsidRPr="00552802" w:rsidRDefault="00714C5F" w:rsidP="00FC563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 xml:space="preserve">환경설정 </w:t>
      </w:r>
      <w:r>
        <w:t>–</w:t>
      </w:r>
      <w:r>
        <w:rPr>
          <w:rFonts w:hint="eastAsia"/>
        </w:rPr>
        <w:t xml:space="preserve"> 텍스트 검출</w:t>
      </w:r>
      <w:r>
        <w:t xml:space="preserve"> </w:t>
      </w:r>
      <w:r>
        <w:rPr>
          <w:rFonts w:hint="eastAsia"/>
        </w:rPr>
        <w:t xml:space="preserve">항목을 참조하여 </w:t>
      </w:r>
      <w:r>
        <w:rPr>
          <w:rFonts w:hint="eastAsia"/>
          <w:szCs w:val="20"/>
        </w:rPr>
        <w:t>최소 문자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크기를 작은 값으로 변경합니다.</w:t>
      </w:r>
    </w:p>
    <w:sectPr w:rsidR="00FC5635" w:rsidRPr="00552802" w:rsidSect="00CF21EA">
      <w:headerReference w:type="default" r:id="rId130"/>
      <w:footerReference w:type="default" r:id="rId131"/>
      <w:footerReference w:type="first" r:id="rId132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96E634" w14:textId="77777777" w:rsidR="00E81B53" w:rsidRDefault="00E81B53">
      <w:r>
        <w:separator/>
      </w:r>
    </w:p>
  </w:endnote>
  <w:endnote w:type="continuationSeparator" w:id="0">
    <w:p w14:paraId="296B800E" w14:textId="77777777" w:rsidR="00E81B53" w:rsidRDefault="00E81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48AC5" w14:textId="77777777" w:rsidR="00116519" w:rsidRPr="002D7A1E" w:rsidRDefault="00116519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263121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84976" w14:textId="77777777" w:rsidR="00116519" w:rsidRDefault="00116519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ECB2F0" w14:textId="77777777" w:rsidR="00E81B53" w:rsidRDefault="00E81B53">
      <w:bookmarkStart w:id="0" w:name="_Hlk482265958"/>
      <w:bookmarkEnd w:id="0"/>
      <w:r>
        <w:separator/>
      </w:r>
    </w:p>
  </w:footnote>
  <w:footnote w:type="continuationSeparator" w:id="0">
    <w:p w14:paraId="7CB66AE7" w14:textId="77777777" w:rsidR="00E81B53" w:rsidRDefault="00E81B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0321C" w14:textId="77777777" w:rsidR="00116519" w:rsidRPr="00EB508A" w:rsidRDefault="00116519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CB47933"/>
    <w:multiLevelType w:val="hybridMultilevel"/>
    <w:tmpl w:val="C3C62D78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9" w15:restartNumberingAfterBreak="0">
    <w:nsid w:val="181A4D83"/>
    <w:multiLevelType w:val="multilevel"/>
    <w:tmpl w:val="9B881A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0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11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1D4518B6"/>
    <w:multiLevelType w:val="hybridMultilevel"/>
    <w:tmpl w:val="9A984C22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AEEAD76E">
      <w:start w:val="1"/>
      <w:numFmt w:val="upperLetter"/>
      <w:lvlText w:val="%2."/>
      <w:lvlJc w:val="left"/>
      <w:pPr>
        <w:ind w:left="1200" w:hanging="400"/>
      </w:pPr>
      <w:rPr>
        <w:rFonts w:asciiTheme="majorHAnsi" w:eastAsiaTheme="majorEastAsia" w:hAnsiTheme="majorHAnsi" w:cstheme="majorBidi"/>
      </w:rPr>
    </w:lvl>
    <w:lvl w:ilvl="2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210C7404"/>
    <w:multiLevelType w:val="hybridMultilevel"/>
    <w:tmpl w:val="09045A1E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4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5" w15:restartNumberingAfterBreak="0">
    <w:nsid w:val="28FB612A"/>
    <w:multiLevelType w:val="hybridMultilevel"/>
    <w:tmpl w:val="9E4C560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7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8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9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20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1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22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23" w15:restartNumberingAfterBreak="0">
    <w:nsid w:val="41C203B9"/>
    <w:multiLevelType w:val="multilevel"/>
    <w:tmpl w:val="EA685F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24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6" w15:restartNumberingAfterBreak="0">
    <w:nsid w:val="47746E89"/>
    <w:multiLevelType w:val="hybridMultilevel"/>
    <w:tmpl w:val="C018CB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30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31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2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33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4" w15:restartNumberingAfterBreak="0">
    <w:nsid w:val="5D321515"/>
    <w:multiLevelType w:val="hybridMultilevel"/>
    <w:tmpl w:val="16F060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9926225"/>
    <w:multiLevelType w:val="hybridMultilevel"/>
    <w:tmpl w:val="4EF46658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B11E5946">
      <w:numFmt w:val="bullet"/>
      <w:lvlText w:val="-"/>
      <w:lvlJc w:val="left"/>
      <w:pPr>
        <w:ind w:left="2760" w:hanging="360"/>
      </w:pPr>
      <w:rPr>
        <w:rFonts w:ascii="맑은 고딕" w:eastAsia="맑은 고딕" w:hAnsi="맑은 고딕" w:cs="Times New Roman" w:hint="eastAsia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7" w15:restartNumberingAfterBreak="0">
    <w:nsid w:val="6DC268FD"/>
    <w:multiLevelType w:val="hybridMultilevel"/>
    <w:tmpl w:val="F814DE52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38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9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40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8"/>
  </w:num>
  <w:num w:numId="2">
    <w:abstractNumId w:val="18"/>
  </w:num>
  <w:num w:numId="3">
    <w:abstractNumId w:val="17"/>
  </w:num>
  <w:num w:numId="4">
    <w:abstractNumId w:val="22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 w:numId="9">
    <w:abstractNumId w:val="28"/>
  </w:num>
  <w:num w:numId="10">
    <w:abstractNumId w:val="36"/>
  </w:num>
  <w:num w:numId="11">
    <w:abstractNumId w:val="21"/>
  </w:num>
  <w:num w:numId="12">
    <w:abstractNumId w:val="14"/>
  </w:num>
  <w:num w:numId="13">
    <w:abstractNumId w:val="25"/>
  </w:num>
  <w:num w:numId="14">
    <w:abstractNumId w:val="27"/>
  </w:num>
  <w:num w:numId="15">
    <w:abstractNumId w:val="20"/>
  </w:num>
  <w:num w:numId="16">
    <w:abstractNumId w:val="33"/>
  </w:num>
  <w:num w:numId="17">
    <w:abstractNumId w:val="39"/>
  </w:num>
  <w:num w:numId="18">
    <w:abstractNumId w:val="10"/>
  </w:num>
  <w:num w:numId="19">
    <w:abstractNumId w:val="4"/>
  </w:num>
  <w:num w:numId="20">
    <w:abstractNumId w:val="35"/>
  </w:num>
  <w:num w:numId="21">
    <w:abstractNumId w:val="38"/>
  </w:num>
  <w:num w:numId="22">
    <w:abstractNumId w:val="32"/>
  </w:num>
  <w:num w:numId="23">
    <w:abstractNumId w:val="31"/>
  </w:num>
  <w:num w:numId="24">
    <w:abstractNumId w:val="40"/>
  </w:num>
  <w:num w:numId="25">
    <w:abstractNumId w:val="29"/>
  </w:num>
  <w:num w:numId="26">
    <w:abstractNumId w:val="6"/>
  </w:num>
  <w:num w:numId="27">
    <w:abstractNumId w:val="19"/>
  </w:num>
  <w:num w:numId="28">
    <w:abstractNumId w:val="16"/>
  </w:num>
  <w:num w:numId="29">
    <w:abstractNumId w:val="30"/>
  </w:num>
  <w:num w:numId="30">
    <w:abstractNumId w:val="11"/>
  </w:num>
  <w:num w:numId="31">
    <w:abstractNumId w:val="24"/>
  </w:num>
  <w:num w:numId="32">
    <w:abstractNumId w:val="7"/>
  </w:num>
  <w:num w:numId="33">
    <w:abstractNumId w:val="26"/>
  </w:num>
  <w:num w:numId="34">
    <w:abstractNumId w:val="34"/>
  </w:num>
  <w:num w:numId="35">
    <w:abstractNumId w:val="15"/>
  </w:num>
  <w:num w:numId="36">
    <w:abstractNumId w:val="23"/>
  </w:num>
  <w:num w:numId="37">
    <w:abstractNumId w:val="9"/>
  </w:num>
  <w:num w:numId="38">
    <w:abstractNumId w:val="3"/>
  </w:num>
  <w:num w:numId="39">
    <w:abstractNumId w:val="12"/>
  </w:num>
  <w:num w:numId="40">
    <w:abstractNumId w:val="13"/>
  </w:num>
  <w:num w:numId="41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0F53"/>
    <w:rsid w:val="0000128F"/>
    <w:rsid w:val="00001A22"/>
    <w:rsid w:val="00002C66"/>
    <w:rsid w:val="000033BF"/>
    <w:rsid w:val="00003FFF"/>
    <w:rsid w:val="000053F9"/>
    <w:rsid w:val="000057F2"/>
    <w:rsid w:val="0001079F"/>
    <w:rsid w:val="00010C7A"/>
    <w:rsid w:val="00012EE6"/>
    <w:rsid w:val="000133BF"/>
    <w:rsid w:val="00014E50"/>
    <w:rsid w:val="00015C39"/>
    <w:rsid w:val="00020D78"/>
    <w:rsid w:val="00021AA8"/>
    <w:rsid w:val="00022A3D"/>
    <w:rsid w:val="000248EE"/>
    <w:rsid w:val="000256E4"/>
    <w:rsid w:val="00026ADF"/>
    <w:rsid w:val="00026DAD"/>
    <w:rsid w:val="00027206"/>
    <w:rsid w:val="000273BA"/>
    <w:rsid w:val="00030243"/>
    <w:rsid w:val="0003053E"/>
    <w:rsid w:val="00031679"/>
    <w:rsid w:val="00032333"/>
    <w:rsid w:val="00034140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65A9"/>
    <w:rsid w:val="000579E6"/>
    <w:rsid w:val="00057D31"/>
    <w:rsid w:val="00060415"/>
    <w:rsid w:val="000617CA"/>
    <w:rsid w:val="000653F7"/>
    <w:rsid w:val="00066049"/>
    <w:rsid w:val="000665BB"/>
    <w:rsid w:val="0007067A"/>
    <w:rsid w:val="00072335"/>
    <w:rsid w:val="000725EC"/>
    <w:rsid w:val="000733BD"/>
    <w:rsid w:val="00073F85"/>
    <w:rsid w:val="000768FE"/>
    <w:rsid w:val="00077926"/>
    <w:rsid w:val="00080FF1"/>
    <w:rsid w:val="00081BC9"/>
    <w:rsid w:val="00081E7E"/>
    <w:rsid w:val="000829C0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15BD"/>
    <w:rsid w:val="000A3445"/>
    <w:rsid w:val="000A3A9A"/>
    <w:rsid w:val="000A45A7"/>
    <w:rsid w:val="000A51EA"/>
    <w:rsid w:val="000A66A3"/>
    <w:rsid w:val="000B0451"/>
    <w:rsid w:val="000B053E"/>
    <w:rsid w:val="000B1695"/>
    <w:rsid w:val="000B24B4"/>
    <w:rsid w:val="000B4BFB"/>
    <w:rsid w:val="000B5510"/>
    <w:rsid w:val="000B78EC"/>
    <w:rsid w:val="000B7E21"/>
    <w:rsid w:val="000C038B"/>
    <w:rsid w:val="000C1227"/>
    <w:rsid w:val="000C1246"/>
    <w:rsid w:val="000C1A6A"/>
    <w:rsid w:val="000C34CF"/>
    <w:rsid w:val="000C3CD3"/>
    <w:rsid w:val="000C3CFD"/>
    <w:rsid w:val="000C404E"/>
    <w:rsid w:val="000C4C4F"/>
    <w:rsid w:val="000D3930"/>
    <w:rsid w:val="000D3C08"/>
    <w:rsid w:val="000D71FD"/>
    <w:rsid w:val="000D74DF"/>
    <w:rsid w:val="000D7B69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594A"/>
    <w:rsid w:val="00106066"/>
    <w:rsid w:val="00106784"/>
    <w:rsid w:val="001105CA"/>
    <w:rsid w:val="00111513"/>
    <w:rsid w:val="00112377"/>
    <w:rsid w:val="001134B7"/>
    <w:rsid w:val="00115091"/>
    <w:rsid w:val="00116519"/>
    <w:rsid w:val="0012383A"/>
    <w:rsid w:val="00123B2B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44ECF"/>
    <w:rsid w:val="0015042A"/>
    <w:rsid w:val="00152306"/>
    <w:rsid w:val="00156BE2"/>
    <w:rsid w:val="00162733"/>
    <w:rsid w:val="001632E8"/>
    <w:rsid w:val="0016711A"/>
    <w:rsid w:val="00167EB4"/>
    <w:rsid w:val="001709D0"/>
    <w:rsid w:val="00181CCC"/>
    <w:rsid w:val="00182457"/>
    <w:rsid w:val="00182575"/>
    <w:rsid w:val="00182F6A"/>
    <w:rsid w:val="00183948"/>
    <w:rsid w:val="001847F5"/>
    <w:rsid w:val="00185660"/>
    <w:rsid w:val="00185B88"/>
    <w:rsid w:val="00187858"/>
    <w:rsid w:val="00187C37"/>
    <w:rsid w:val="00187E50"/>
    <w:rsid w:val="00190736"/>
    <w:rsid w:val="001908D8"/>
    <w:rsid w:val="0019273B"/>
    <w:rsid w:val="00192EDC"/>
    <w:rsid w:val="0019309F"/>
    <w:rsid w:val="00197E5B"/>
    <w:rsid w:val="001A073D"/>
    <w:rsid w:val="001A0E2B"/>
    <w:rsid w:val="001A2643"/>
    <w:rsid w:val="001A30D3"/>
    <w:rsid w:val="001A3817"/>
    <w:rsid w:val="001A57B5"/>
    <w:rsid w:val="001A5DA2"/>
    <w:rsid w:val="001A69BA"/>
    <w:rsid w:val="001A6EF9"/>
    <w:rsid w:val="001B11E3"/>
    <w:rsid w:val="001B1C21"/>
    <w:rsid w:val="001B202A"/>
    <w:rsid w:val="001B28EA"/>
    <w:rsid w:val="001B503C"/>
    <w:rsid w:val="001B5596"/>
    <w:rsid w:val="001B5D79"/>
    <w:rsid w:val="001B6013"/>
    <w:rsid w:val="001B7CC4"/>
    <w:rsid w:val="001C0C1B"/>
    <w:rsid w:val="001C3236"/>
    <w:rsid w:val="001C3DF8"/>
    <w:rsid w:val="001C4540"/>
    <w:rsid w:val="001C78BF"/>
    <w:rsid w:val="001D11E6"/>
    <w:rsid w:val="001D17AE"/>
    <w:rsid w:val="001D1DEC"/>
    <w:rsid w:val="001D312B"/>
    <w:rsid w:val="001D52B0"/>
    <w:rsid w:val="001D5933"/>
    <w:rsid w:val="001D6DB3"/>
    <w:rsid w:val="001D7A90"/>
    <w:rsid w:val="001E1D7C"/>
    <w:rsid w:val="001E2548"/>
    <w:rsid w:val="001E25B0"/>
    <w:rsid w:val="001E3539"/>
    <w:rsid w:val="001E4672"/>
    <w:rsid w:val="001E5865"/>
    <w:rsid w:val="001E5A9F"/>
    <w:rsid w:val="001E6E67"/>
    <w:rsid w:val="001F062F"/>
    <w:rsid w:val="001F2863"/>
    <w:rsid w:val="001F7EF4"/>
    <w:rsid w:val="002002B1"/>
    <w:rsid w:val="00200E6C"/>
    <w:rsid w:val="00201515"/>
    <w:rsid w:val="002066DE"/>
    <w:rsid w:val="0020681F"/>
    <w:rsid w:val="00207D1C"/>
    <w:rsid w:val="002114E0"/>
    <w:rsid w:val="00213364"/>
    <w:rsid w:val="00213FE4"/>
    <w:rsid w:val="002161F5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A0"/>
    <w:rsid w:val="0025343B"/>
    <w:rsid w:val="002565FC"/>
    <w:rsid w:val="0025714F"/>
    <w:rsid w:val="00261D90"/>
    <w:rsid w:val="00263121"/>
    <w:rsid w:val="00263CB4"/>
    <w:rsid w:val="00263CD4"/>
    <w:rsid w:val="0026424F"/>
    <w:rsid w:val="00265E5A"/>
    <w:rsid w:val="00267671"/>
    <w:rsid w:val="00267878"/>
    <w:rsid w:val="00267FED"/>
    <w:rsid w:val="002722B9"/>
    <w:rsid w:val="00272BDD"/>
    <w:rsid w:val="0027497A"/>
    <w:rsid w:val="00274F41"/>
    <w:rsid w:val="00275CFA"/>
    <w:rsid w:val="00275F0A"/>
    <w:rsid w:val="00277D01"/>
    <w:rsid w:val="00282411"/>
    <w:rsid w:val="002829CB"/>
    <w:rsid w:val="00283940"/>
    <w:rsid w:val="00285F99"/>
    <w:rsid w:val="00286F8F"/>
    <w:rsid w:val="002870F9"/>
    <w:rsid w:val="0029138D"/>
    <w:rsid w:val="002A02A6"/>
    <w:rsid w:val="002A0759"/>
    <w:rsid w:val="002A1EA5"/>
    <w:rsid w:val="002A3502"/>
    <w:rsid w:val="002A3D16"/>
    <w:rsid w:val="002A50FA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E1D"/>
    <w:rsid w:val="002D5EAB"/>
    <w:rsid w:val="002D6B5F"/>
    <w:rsid w:val="002D7985"/>
    <w:rsid w:val="002D7ED3"/>
    <w:rsid w:val="002E00D8"/>
    <w:rsid w:val="002E0B7F"/>
    <w:rsid w:val="002E1166"/>
    <w:rsid w:val="002E2A36"/>
    <w:rsid w:val="002F0BC1"/>
    <w:rsid w:val="002F104E"/>
    <w:rsid w:val="002F1331"/>
    <w:rsid w:val="002F4C95"/>
    <w:rsid w:val="002F6E8A"/>
    <w:rsid w:val="003006C8"/>
    <w:rsid w:val="0030384B"/>
    <w:rsid w:val="00304890"/>
    <w:rsid w:val="00304D41"/>
    <w:rsid w:val="0031036E"/>
    <w:rsid w:val="00310416"/>
    <w:rsid w:val="00310E99"/>
    <w:rsid w:val="003113A4"/>
    <w:rsid w:val="00311D84"/>
    <w:rsid w:val="00312594"/>
    <w:rsid w:val="003145C5"/>
    <w:rsid w:val="00315CA9"/>
    <w:rsid w:val="00316277"/>
    <w:rsid w:val="003231E4"/>
    <w:rsid w:val="00323943"/>
    <w:rsid w:val="0032667D"/>
    <w:rsid w:val="00327BB6"/>
    <w:rsid w:val="0033199E"/>
    <w:rsid w:val="00331CA2"/>
    <w:rsid w:val="003328A7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2978"/>
    <w:rsid w:val="00354EAF"/>
    <w:rsid w:val="00355721"/>
    <w:rsid w:val="003572A4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C12CE"/>
    <w:rsid w:val="003C1EFF"/>
    <w:rsid w:val="003C3BEF"/>
    <w:rsid w:val="003C6392"/>
    <w:rsid w:val="003C7D10"/>
    <w:rsid w:val="003D35D3"/>
    <w:rsid w:val="003D48E3"/>
    <w:rsid w:val="003D5BCE"/>
    <w:rsid w:val="003E0DE9"/>
    <w:rsid w:val="003E1540"/>
    <w:rsid w:val="003E1C9F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3C54"/>
    <w:rsid w:val="0040489D"/>
    <w:rsid w:val="004051DB"/>
    <w:rsid w:val="00405B60"/>
    <w:rsid w:val="00407B7B"/>
    <w:rsid w:val="0041224D"/>
    <w:rsid w:val="00417C43"/>
    <w:rsid w:val="00420AFB"/>
    <w:rsid w:val="0042219F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5C4F"/>
    <w:rsid w:val="00445CC6"/>
    <w:rsid w:val="00446020"/>
    <w:rsid w:val="00446045"/>
    <w:rsid w:val="00447E9B"/>
    <w:rsid w:val="00450107"/>
    <w:rsid w:val="004502D7"/>
    <w:rsid w:val="00450C39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2E06"/>
    <w:rsid w:val="00474BC7"/>
    <w:rsid w:val="00475ED2"/>
    <w:rsid w:val="0047750B"/>
    <w:rsid w:val="00477BF7"/>
    <w:rsid w:val="00480287"/>
    <w:rsid w:val="004812B0"/>
    <w:rsid w:val="004841BC"/>
    <w:rsid w:val="004844E6"/>
    <w:rsid w:val="00486A30"/>
    <w:rsid w:val="00491A35"/>
    <w:rsid w:val="00491C07"/>
    <w:rsid w:val="0049341B"/>
    <w:rsid w:val="00495C3F"/>
    <w:rsid w:val="00496671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D60CB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37"/>
    <w:rsid w:val="00505084"/>
    <w:rsid w:val="00505EDA"/>
    <w:rsid w:val="005111E5"/>
    <w:rsid w:val="005119EE"/>
    <w:rsid w:val="00511BBA"/>
    <w:rsid w:val="0051235E"/>
    <w:rsid w:val="00513C82"/>
    <w:rsid w:val="0051516E"/>
    <w:rsid w:val="00515659"/>
    <w:rsid w:val="00515766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27368"/>
    <w:rsid w:val="005301B3"/>
    <w:rsid w:val="00530756"/>
    <w:rsid w:val="005320FB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2802"/>
    <w:rsid w:val="0055435C"/>
    <w:rsid w:val="005561D8"/>
    <w:rsid w:val="0055656C"/>
    <w:rsid w:val="005566D6"/>
    <w:rsid w:val="00557544"/>
    <w:rsid w:val="00564E13"/>
    <w:rsid w:val="00565C7D"/>
    <w:rsid w:val="00565CDD"/>
    <w:rsid w:val="00570872"/>
    <w:rsid w:val="0057198D"/>
    <w:rsid w:val="005725B9"/>
    <w:rsid w:val="00573BD4"/>
    <w:rsid w:val="00576460"/>
    <w:rsid w:val="00577729"/>
    <w:rsid w:val="00577BAF"/>
    <w:rsid w:val="00580C4D"/>
    <w:rsid w:val="00581969"/>
    <w:rsid w:val="00582524"/>
    <w:rsid w:val="005839AA"/>
    <w:rsid w:val="005843A8"/>
    <w:rsid w:val="00584447"/>
    <w:rsid w:val="00585C99"/>
    <w:rsid w:val="00585F60"/>
    <w:rsid w:val="00586B6C"/>
    <w:rsid w:val="005914E6"/>
    <w:rsid w:val="005925B2"/>
    <w:rsid w:val="00592A71"/>
    <w:rsid w:val="00594218"/>
    <w:rsid w:val="00595850"/>
    <w:rsid w:val="00596BA3"/>
    <w:rsid w:val="00597B88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1C49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12E5"/>
    <w:rsid w:val="005E2A8C"/>
    <w:rsid w:val="005E374D"/>
    <w:rsid w:val="005E71C9"/>
    <w:rsid w:val="005E751D"/>
    <w:rsid w:val="005F371E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9A1"/>
    <w:rsid w:val="00605DAD"/>
    <w:rsid w:val="006071E5"/>
    <w:rsid w:val="006072CF"/>
    <w:rsid w:val="006074B6"/>
    <w:rsid w:val="00607CC2"/>
    <w:rsid w:val="00610B5B"/>
    <w:rsid w:val="006120AB"/>
    <w:rsid w:val="00612A4E"/>
    <w:rsid w:val="00613395"/>
    <w:rsid w:val="006162F5"/>
    <w:rsid w:val="0061688D"/>
    <w:rsid w:val="006179ED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1C05"/>
    <w:rsid w:val="00642D01"/>
    <w:rsid w:val="00643DD2"/>
    <w:rsid w:val="00643F6C"/>
    <w:rsid w:val="00644962"/>
    <w:rsid w:val="00644FBD"/>
    <w:rsid w:val="006477D0"/>
    <w:rsid w:val="00647D97"/>
    <w:rsid w:val="006510B3"/>
    <w:rsid w:val="0065362F"/>
    <w:rsid w:val="006537CA"/>
    <w:rsid w:val="006538E0"/>
    <w:rsid w:val="006551B6"/>
    <w:rsid w:val="00656F30"/>
    <w:rsid w:val="00656F92"/>
    <w:rsid w:val="00661E15"/>
    <w:rsid w:val="006621B0"/>
    <w:rsid w:val="00662D96"/>
    <w:rsid w:val="0066303F"/>
    <w:rsid w:val="006635F1"/>
    <w:rsid w:val="00663E12"/>
    <w:rsid w:val="00671F0E"/>
    <w:rsid w:val="00674191"/>
    <w:rsid w:val="00675CD9"/>
    <w:rsid w:val="00677E12"/>
    <w:rsid w:val="00682E0E"/>
    <w:rsid w:val="00683B1B"/>
    <w:rsid w:val="00691A26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C21A8"/>
    <w:rsid w:val="006C264E"/>
    <w:rsid w:val="006C2A21"/>
    <w:rsid w:val="006C3C0F"/>
    <w:rsid w:val="006C4CCA"/>
    <w:rsid w:val="006C71FD"/>
    <w:rsid w:val="006D1865"/>
    <w:rsid w:val="006D1B8F"/>
    <w:rsid w:val="006D40AD"/>
    <w:rsid w:val="006D5FA3"/>
    <w:rsid w:val="006E1CAB"/>
    <w:rsid w:val="006E3B6A"/>
    <w:rsid w:val="006E4822"/>
    <w:rsid w:val="006E4D32"/>
    <w:rsid w:val="006E7012"/>
    <w:rsid w:val="006F0465"/>
    <w:rsid w:val="006F112E"/>
    <w:rsid w:val="006F2274"/>
    <w:rsid w:val="006F268D"/>
    <w:rsid w:val="006F4A80"/>
    <w:rsid w:val="006F6984"/>
    <w:rsid w:val="006F70FE"/>
    <w:rsid w:val="006F7185"/>
    <w:rsid w:val="00701FFD"/>
    <w:rsid w:val="00703FDA"/>
    <w:rsid w:val="00704162"/>
    <w:rsid w:val="00704C83"/>
    <w:rsid w:val="00705AC5"/>
    <w:rsid w:val="00706D27"/>
    <w:rsid w:val="007113E4"/>
    <w:rsid w:val="00712715"/>
    <w:rsid w:val="00714681"/>
    <w:rsid w:val="00714C5F"/>
    <w:rsid w:val="00715421"/>
    <w:rsid w:val="0071782A"/>
    <w:rsid w:val="00720702"/>
    <w:rsid w:val="007231A2"/>
    <w:rsid w:val="00723F48"/>
    <w:rsid w:val="00724681"/>
    <w:rsid w:val="00724838"/>
    <w:rsid w:val="00724DDC"/>
    <w:rsid w:val="00725274"/>
    <w:rsid w:val="0073291A"/>
    <w:rsid w:val="00732ADB"/>
    <w:rsid w:val="00733E45"/>
    <w:rsid w:val="00734458"/>
    <w:rsid w:val="0073498D"/>
    <w:rsid w:val="00734F1C"/>
    <w:rsid w:val="007377FF"/>
    <w:rsid w:val="00741FD5"/>
    <w:rsid w:val="007424D9"/>
    <w:rsid w:val="00744397"/>
    <w:rsid w:val="00745814"/>
    <w:rsid w:val="00747976"/>
    <w:rsid w:val="00751D73"/>
    <w:rsid w:val="00751E12"/>
    <w:rsid w:val="0075228E"/>
    <w:rsid w:val="00755BF1"/>
    <w:rsid w:val="00756A19"/>
    <w:rsid w:val="00756C99"/>
    <w:rsid w:val="0075792B"/>
    <w:rsid w:val="007615C5"/>
    <w:rsid w:val="007618E8"/>
    <w:rsid w:val="007630D0"/>
    <w:rsid w:val="00766A25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631"/>
    <w:rsid w:val="00795B56"/>
    <w:rsid w:val="00797AFF"/>
    <w:rsid w:val="007A14FB"/>
    <w:rsid w:val="007A156E"/>
    <w:rsid w:val="007A2F15"/>
    <w:rsid w:val="007A5523"/>
    <w:rsid w:val="007B0446"/>
    <w:rsid w:val="007B0F7A"/>
    <w:rsid w:val="007B2367"/>
    <w:rsid w:val="007B39B6"/>
    <w:rsid w:val="007B7365"/>
    <w:rsid w:val="007B765B"/>
    <w:rsid w:val="007C13CC"/>
    <w:rsid w:val="007C16FB"/>
    <w:rsid w:val="007C1FA1"/>
    <w:rsid w:val="007C2120"/>
    <w:rsid w:val="007C241E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2A6D"/>
    <w:rsid w:val="007E3DA7"/>
    <w:rsid w:val="007E4DCC"/>
    <w:rsid w:val="007F02BD"/>
    <w:rsid w:val="007F0CFA"/>
    <w:rsid w:val="007F107E"/>
    <w:rsid w:val="007F19D8"/>
    <w:rsid w:val="007F22B1"/>
    <w:rsid w:val="007F2C84"/>
    <w:rsid w:val="007F330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1F75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47ACF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3134"/>
    <w:rsid w:val="00874807"/>
    <w:rsid w:val="00874D81"/>
    <w:rsid w:val="008765C8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A67B9"/>
    <w:rsid w:val="008B0671"/>
    <w:rsid w:val="008B07A9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1ECB"/>
    <w:rsid w:val="008D2FB8"/>
    <w:rsid w:val="008D3FCE"/>
    <w:rsid w:val="008D5A95"/>
    <w:rsid w:val="008D6D65"/>
    <w:rsid w:val="008E1C6D"/>
    <w:rsid w:val="008E5199"/>
    <w:rsid w:val="008E68BC"/>
    <w:rsid w:val="008E6A95"/>
    <w:rsid w:val="008E7219"/>
    <w:rsid w:val="008F1086"/>
    <w:rsid w:val="008F1355"/>
    <w:rsid w:val="008F18E1"/>
    <w:rsid w:val="008F32F5"/>
    <w:rsid w:val="008F3E81"/>
    <w:rsid w:val="009006AF"/>
    <w:rsid w:val="00900AE3"/>
    <w:rsid w:val="009010B5"/>
    <w:rsid w:val="009033EA"/>
    <w:rsid w:val="009060B6"/>
    <w:rsid w:val="00906B64"/>
    <w:rsid w:val="00906C06"/>
    <w:rsid w:val="00906E1C"/>
    <w:rsid w:val="009072C0"/>
    <w:rsid w:val="00907EC9"/>
    <w:rsid w:val="0091165E"/>
    <w:rsid w:val="00913FC7"/>
    <w:rsid w:val="0091484C"/>
    <w:rsid w:val="00914CC9"/>
    <w:rsid w:val="0092019F"/>
    <w:rsid w:val="00923927"/>
    <w:rsid w:val="00923D28"/>
    <w:rsid w:val="00924C33"/>
    <w:rsid w:val="00926D0E"/>
    <w:rsid w:val="00927556"/>
    <w:rsid w:val="00930BB7"/>
    <w:rsid w:val="00930CA6"/>
    <w:rsid w:val="00931284"/>
    <w:rsid w:val="009318AC"/>
    <w:rsid w:val="00931D70"/>
    <w:rsid w:val="00936600"/>
    <w:rsid w:val="00937223"/>
    <w:rsid w:val="00937ABC"/>
    <w:rsid w:val="00940491"/>
    <w:rsid w:val="009418FF"/>
    <w:rsid w:val="00941A66"/>
    <w:rsid w:val="00942504"/>
    <w:rsid w:val="00942F26"/>
    <w:rsid w:val="00943DB7"/>
    <w:rsid w:val="00943FDD"/>
    <w:rsid w:val="00944EAE"/>
    <w:rsid w:val="009457FC"/>
    <w:rsid w:val="00945A91"/>
    <w:rsid w:val="0095252C"/>
    <w:rsid w:val="00952A06"/>
    <w:rsid w:val="00953369"/>
    <w:rsid w:val="00953F07"/>
    <w:rsid w:val="00954117"/>
    <w:rsid w:val="00956328"/>
    <w:rsid w:val="00956B72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5FE6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5F77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6CED"/>
    <w:rsid w:val="009C7281"/>
    <w:rsid w:val="009C78F8"/>
    <w:rsid w:val="009D145C"/>
    <w:rsid w:val="009D1761"/>
    <w:rsid w:val="009D201A"/>
    <w:rsid w:val="009D34E6"/>
    <w:rsid w:val="009D38EE"/>
    <w:rsid w:val="009D47DD"/>
    <w:rsid w:val="009D60D6"/>
    <w:rsid w:val="009D61AC"/>
    <w:rsid w:val="009D652C"/>
    <w:rsid w:val="009D6BFE"/>
    <w:rsid w:val="009D6EA3"/>
    <w:rsid w:val="009E2E70"/>
    <w:rsid w:val="009E32F7"/>
    <w:rsid w:val="009E4DF0"/>
    <w:rsid w:val="009E5157"/>
    <w:rsid w:val="009E68C6"/>
    <w:rsid w:val="009E745F"/>
    <w:rsid w:val="009E7CBF"/>
    <w:rsid w:val="009F0555"/>
    <w:rsid w:val="009F0B1B"/>
    <w:rsid w:val="009F1910"/>
    <w:rsid w:val="009F43BF"/>
    <w:rsid w:val="009F48B0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1848"/>
    <w:rsid w:val="00A12371"/>
    <w:rsid w:val="00A147F6"/>
    <w:rsid w:val="00A1677D"/>
    <w:rsid w:val="00A17E7D"/>
    <w:rsid w:val="00A239B6"/>
    <w:rsid w:val="00A23AA6"/>
    <w:rsid w:val="00A25C7D"/>
    <w:rsid w:val="00A2770C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46D7F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190A"/>
    <w:rsid w:val="00A728CE"/>
    <w:rsid w:val="00A739BA"/>
    <w:rsid w:val="00A7450A"/>
    <w:rsid w:val="00A75255"/>
    <w:rsid w:val="00A76B17"/>
    <w:rsid w:val="00A77BBE"/>
    <w:rsid w:val="00A83486"/>
    <w:rsid w:val="00A849BF"/>
    <w:rsid w:val="00A850FC"/>
    <w:rsid w:val="00A8662B"/>
    <w:rsid w:val="00A87063"/>
    <w:rsid w:val="00A908B1"/>
    <w:rsid w:val="00A91141"/>
    <w:rsid w:val="00A911CD"/>
    <w:rsid w:val="00A9187D"/>
    <w:rsid w:val="00A92381"/>
    <w:rsid w:val="00A923F4"/>
    <w:rsid w:val="00A93066"/>
    <w:rsid w:val="00A97491"/>
    <w:rsid w:val="00AA0374"/>
    <w:rsid w:val="00AA10FD"/>
    <w:rsid w:val="00AA1EB1"/>
    <w:rsid w:val="00AA22CD"/>
    <w:rsid w:val="00AA38FF"/>
    <w:rsid w:val="00AA4AF1"/>
    <w:rsid w:val="00AA529C"/>
    <w:rsid w:val="00AA5397"/>
    <w:rsid w:val="00AA544B"/>
    <w:rsid w:val="00AA5CB9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31"/>
    <w:rsid w:val="00AC03A4"/>
    <w:rsid w:val="00AC1229"/>
    <w:rsid w:val="00AC15A3"/>
    <w:rsid w:val="00AC188E"/>
    <w:rsid w:val="00AC33DF"/>
    <w:rsid w:val="00AC41BA"/>
    <w:rsid w:val="00AC55A4"/>
    <w:rsid w:val="00AC71F5"/>
    <w:rsid w:val="00AC741F"/>
    <w:rsid w:val="00AC7795"/>
    <w:rsid w:val="00AD0B45"/>
    <w:rsid w:val="00AD1B31"/>
    <w:rsid w:val="00AD2D9F"/>
    <w:rsid w:val="00AD4C24"/>
    <w:rsid w:val="00AD6185"/>
    <w:rsid w:val="00AD7356"/>
    <w:rsid w:val="00AD75A3"/>
    <w:rsid w:val="00AD7A84"/>
    <w:rsid w:val="00AE0B33"/>
    <w:rsid w:val="00AE1FEA"/>
    <w:rsid w:val="00AE6A5C"/>
    <w:rsid w:val="00AF0334"/>
    <w:rsid w:val="00AF18F7"/>
    <w:rsid w:val="00AF411C"/>
    <w:rsid w:val="00AF4E51"/>
    <w:rsid w:val="00AF59E9"/>
    <w:rsid w:val="00AF66B8"/>
    <w:rsid w:val="00B01A44"/>
    <w:rsid w:val="00B01F5E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50C1"/>
    <w:rsid w:val="00B2682E"/>
    <w:rsid w:val="00B31906"/>
    <w:rsid w:val="00B33DCA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569B6"/>
    <w:rsid w:val="00B61F08"/>
    <w:rsid w:val="00B6409B"/>
    <w:rsid w:val="00B65143"/>
    <w:rsid w:val="00B66EA6"/>
    <w:rsid w:val="00B67529"/>
    <w:rsid w:val="00B67B8A"/>
    <w:rsid w:val="00B7095B"/>
    <w:rsid w:val="00B730A7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3C0D"/>
    <w:rsid w:val="00B94553"/>
    <w:rsid w:val="00B946F3"/>
    <w:rsid w:val="00B94AF2"/>
    <w:rsid w:val="00B95FCB"/>
    <w:rsid w:val="00B96D57"/>
    <w:rsid w:val="00B9788D"/>
    <w:rsid w:val="00BA0EA9"/>
    <w:rsid w:val="00BA16E4"/>
    <w:rsid w:val="00BA195E"/>
    <w:rsid w:val="00BA1AF6"/>
    <w:rsid w:val="00BA39D0"/>
    <w:rsid w:val="00BA74F0"/>
    <w:rsid w:val="00BB051B"/>
    <w:rsid w:val="00BB11AC"/>
    <w:rsid w:val="00BB14C1"/>
    <w:rsid w:val="00BB27B4"/>
    <w:rsid w:val="00BB2E0C"/>
    <w:rsid w:val="00BB301A"/>
    <w:rsid w:val="00BB375E"/>
    <w:rsid w:val="00BB448D"/>
    <w:rsid w:val="00BB6447"/>
    <w:rsid w:val="00BB68B2"/>
    <w:rsid w:val="00BB6D6B"/>
    <w:rsid w:val="00BC1AA7"/>
    <w:rsid w:val="00BC3869"/>
    <w:rsid w:val="00BC67BC"/>
    <w:rsid w:val="00BD0C57"/>
    <w:rsid w:val="00BD4623"/>
    <w:rsid w:val="00BD709C"/>
    <w:rsid w:val="00BD7E8A"/>
    <w:rsid w:val="00BE00F0"/>
    <w:rsid w:val="00BE0B08"/>
    <w:rsid w:val="00BE34D9"/>
    <w:rsid w:val="00BE403A"/>
    <w:rsid w:val="00BE544B"/>
    <w:rsid w:val="00BE5513"/>
    <w:rsid w:val="00BE5B16"/>
    <w:rsid w:val="00BE5FBD"/>
    <w:rsid w:val="00BE6832"/>
    <w:rsid w:val="00BE696D"/>
    <w:rsid w:val="00BE7098"/>
    <w:rsid w:val="00BE737F"/>
    <w:rsid w:val="00BE77F4"/>
    <w:rsid w:val="00BF0716"/>
    <w:rsid w:val="00BF20EF"/>
    <w:rsid w:val="00BF33CD"/>
    <w:rsid w:val="00BF45EA"/>
    <w:rsid w:val="00BF4998"/>
    <w:rsid w:val="00BF5716"/>
    <w:rsid w:val="00BF7856"/>
    <w:rsid w:val="00C0288E"/>
    <w:rsid w:val="00C02F2A"/>
    <w:rsid w:val="00C03801"/>
    <w:rsid w:val="00C0400C"/>
    <w:rsid w:val="00C058CB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1E01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444C6"/>
    <w:rsid w:val="00C50B0C"/>
    <w:rsid w:val="00C52F65"/>
    <w:rsid w:val="00C533A8"/>
    <w:rsid w:val="00C5507C"/>
    <w:rsid w:val="00C5767A"/>
    <w:rsid w:val="00C57D4B"/>
    <w:rsid w:val="00C60BCB"/>
    <w:rsid w:val="00C60D4D"/>
    <w:rsid w:val="00C61194"/>
    <w:rsid w:val="00C61696"/>
    <w:rsid w:val="00C62604"/>
    <w:rsid w:val="00C63B27"/>
    <w:rsid w:val="00C645D6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1672"/>
    <w:rsid w:val="00C92BCC"/>
    <w:rsid w:val="00C93E01"/>
    <w:rsid w:val="00C943E1"/>
    <w:rsid w:val="00C96AAA"/>
    <w:rsid w:val="00C974F3"/>
    <w:rsid w:val="00CA069E"/>
    <w:rsid w:val="00CA23F6"/>
    <w:rsid w:val="00CA463D"/>
    <w:rsid w:val="00CA51AE"/>
    <w:rsid w:val="00CA7567"/>
    <w:rsid w:val="00CB00A5"/>
    <w:rsid w:val="00CB0D43"/>
    <w:rsid w:val="00CB25D8"/>
    <w:rsid w:val="00CB4545"/>
    <w:rsid w:val="00CB6C02"/>
    <w:rsid w:val="00CB7DF9"/>
    <w:rsid w:val="00CC12A7"/>
    <w:rsid w:val="00CC4065"/>
    <w:rsid w:val="00CC51B8"/>
    <w:rsid w:val="00CC5BF5"/>
    <w:rsid w:val="00CC60F6"/>
    <w:rsid w:val="00CC623D"/>
    <w:rsid w:val="00CD0850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38"/>
    <w:rsid w:val="00CE5E65"/>
    <w:rsid w:val="00CF0CDA"/>
    <w:rsid w:val="00CF20B7"/>
    <w:rsid w:val="00CF21EA"/>
    <w:rsid w:val="00CF226F"/>
    <w:rsid w:val="00CF5572"/>
    <w:rsid w:val="00CF5702"/>
    <w:rsid w:val="00CF5FA3"/>
    <w:rsid w:val="00CF7160"/>
    <w:rsid w:val="00D01A16"/>
    <w:rsid w:val="00D01E29"/>
    <w:rsid w:val="00D03CD8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7EC3"/>
    <w:rsid w:val="00D224CF"/>
    <w:rsid w:val="00D251DE"/>
    <w:rsid w:val="00D26D03"/>
    <w:rsid w:val="00D275DA"/>
    <w:rsid w:val="00D30E1E"/>
    <w:rsid w:val="00D32CAD"/>
    <w:rsid w:val="00D3361E"/>
    <w:rsid w:val="00D339DC"/>
    <w:rsid w:val="00D349E6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5BEC"/>
    <w:rsid w:val="00D4644C"/>
    <w:rsid w:val="00D46F9E"/>
    <w:rsid w:val="00D4768C"/>
    <w:rsid w:val="00D530D4"/>
    <w:rsid w:val="00D538CF"/>
    <w:rsid w:val="00D539A3"/>
    <w:rsid w:val="00D57584"/>
    <w:rsid w:val="00D61AC7"/>
    <w:rsid w:val="00D62397"/>
    <w:rsid w:val="00D628DF"/>
    <w:rsid w:val="00D63693"/>
    <w:rsid w:val="00D636F2"/>
    <w:rsid w:val="00D649AB"/>
    <w:rsid w:val="00D64C84"/>
    <w:rsid w:val="00D75DD1"/>
    <w:rsid w:val="00D76086"/>
    <w:rsid w:val="00D807AA"/>
    <w:rsid w:val="00D80F52"/>
    <w:rsid w:val="00D81415"/>
    <w:rsid w:val="00D81EB7"/>
    <w:rsid w:val="00D82002"/>
    <w:rsid w:val="00D84E52"/>
    <w:rsid w:val="00D85080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511A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25FA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5E02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17548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9D5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6015E"/>
    <w:rsid w:val="00E6070C"/>
    <w:rsid w:val="00E60A67"/>
    <w:rsid w:val="00E62C93"/>
    <w:rsid w:val="00E62CA2"/>
    <w:rsid w:val="00E6350A"/>
    <w:rsid w:val="00E640D2"/>
    <w:rsid w:val="00E66071"/>
    <w:rsid w:val="00E67B74"/>
    <w:rsid w:val="00E70C7D"/>
    <w:rsid w:val="00E723A0"/>
    <w:rsid w:val="00E7251E"/>
    <w:rsid w:val="00E736F7"/>
    <w:rsid w:val="00E7547C"/>
    <w:rsid w:val="00E758ED"/>
    <w:rsid w:val="00E76B90"/>
    <w:rsid w:val="00E76E56"/>
    <w:rsid w:val="00E770C2"/>
    <w:rsid w:val="00E81B53"/>
    <w:rsid w:val="00E82C8D"/>
    <w:rsid w:val="00E849BC"/>
    <w:rsid w:val="00E86D25"/>
    <w:rsid w:val="00E8797B"/>
    <w:rsid w:val="00E9266E"/>
    <w:rsid w:val="00E94130"/>
    <w:rsid w:val="00E96622"/>
    <w:rsid w:val="00E9697E"/>
    <w:rsid w:val="00E97E97"/>
    <w:rsid w:val="00EA0B50"/>
    <w:rsid w:val="00EA0C27"/>
    <w:rsid w:val="00EA2446"/>
    <w:rsid w:val="00EA2B87"/>
    <w:rsid w:val="00EA3DA3"/>
    <w:rsid w:val="00EA3F5E"/>
    <w:rsid w:val="00EA4A1D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3D8"/>
    <w:rsid w:val="00EB7D84"/>
    <w:rsid w:val="00EC039B"/>
    <w:rsid w:val="00EC0982"/>
    <w:rsid w:val="00EC2D82"/>
    <w:rsid w:val="00EC30E8"/>
    <w:rsid w:val="00EC38FE"/>
    <w:rsid w:val="00EC4050"/>
    <w:rsid w:val="00EC4ADD"/>
    <w:rsid w:val="00ED001A"/>
    <w:rsid w:val="00ED02FD"/>
    <w:rsid w:val="00ED114A"/>
    <w:rsid w:val="00ED13C1"/>
    <w:rsid w:val="00ED3E3D"/>
    <w:rsid w:val="00ED421B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3EF7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2E9F"/>
    <w:rsid w:val="00F13509"/>
    <w:rsid w:val="00F13E53"/>
    <w:rsid w:val="00F1403D"/>
    <w:rsid w:val="00F140A5"/>
    <w:rsid w:val="00F1447F"/>
    <w:rsid w:val="00F14BFE"/>
    <w:rsid w:val="00F1551D"/>
    <w:rsid w:val="00F16D51"/>
    <w:rsid w:val="00F175CD"/>
    <w:rsid w:val="00F21835"/>
    <w:rsid w:val="00F219AF"/>
    <w:rsid w:val="00F23241"/>
    <w:rsid w:val="00F2480C"/>
    <w:rsid w:val="00F24E89"/>
    <w:rsid w:val="00F30F32"/>
    <w:rsid w:val="00F3128C"/>
    <w:rsid w:val="00F319D4"/>
    <w:rsid w:val="00F3241F"/>
    <w:rsid w:val="00F324F5"/>
    <w:rsid w:val="00F33508"/>
    <w:rsid w:val="00F34E08"/>
    <w:rsid w:val="00F352A0"/>
    <w:rsid w:val="00F35528"/>
    <w:rsid w:val="00F369FA"/>
    <w:rsid w:val="00F371C4"/>
    <w:rsid w:val="00F4455B"/>
    <w:rsid w:val="00F4558C"/>
    <w:rsid w:val="00F45927"/>
    <w:rsid w:val="00F4652F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46B8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3B3B"/>
    <w:rsid w:val="00F74CFA"/>
    <w:rsid w:val="00F77BEE"/>
    <w:rsid w:val="00F800B2"/>
    <w:rsid w:val="00F81C9B"/>
    <w:rsid w:val="00F841D0"/>
    <w:rsid w:val="00F8799D"/>
    <w:rsid w:val="00F9086B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43DB"/>
    <w:rsid w:val="00FA5872"/>
    <w:rsid w:val="00FA5A3A"/>
    <w:rsid w:val="00FA6099"/>
    <w:rsid w:val="00FA779A"/>
    <w:rsid w:val="00FB06B3"/>
    <w:rsid w:val="00FB0832"/>
    <w:rsid w:val="00FB0D1D"/>
    <w:rsid w:val="00FB4272"/>
    <w:rsid w:val="00FB4BAF"/>
    <w:rsid w:val="00FB4F95"/>
    <w:rsid w:val="00FB615F"/>
    <w:rsid w:val="00FB63B9"/>
    <w:rsid w:val="00FC1B2A"/>
    <w:rsid w:val="00FC1F15"/>
    <w:rsid w:val="00FC34AD"/>
    <w:rsid w:val="00FC454C"/>
    <w:rsid w:val="00FC45E9"/>
    <w:rsid w:val="00FC4FB1"/>
    <w:rsid w:val="00FC52B2"/>
    <w:rsid w:val="00FC5628"/>
    <w:rsid w:val="00FC5635"/>
    <w:rsid w:val="00FC69E1"/>
    <w:rsid w:val="00FD0ECD"/>
    <w:rsid w:val="00FD2B45"/>
    <w:rsid w:val="00FD2C6C"/>
    <w:rsid w:val="00FD30D0"/>
    <w:rsid w:val="00FD43D3"/>
    <w:rsid w:val="00FD6354"/>
    <w:rsid w:val="00FD63B4"/>
    <w:rsid w:val="00FE08FE"/>
    <w:rsid w:val="00FE095D"/>
    <w:rsid w:val="00FE0FF7"/>
    <w:rsid w:val="00FE2919"/>
    <w:rsid w:val="00FE2C2D"/>
    <w:rsid w:val="00FE6FA3"/>
    <w:rsid w:val="00FE7DC0"/>
    <w:rsid w:val="00FF1C57"/>
    <w:rsid w:val="00FF26BA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  <w:style w:type="character" w:styleId="ad">
    <w:name w:val="Intense Emphasis"/>
    <w:basedOn w:val="a0"/>
    <w:uiPriority w:val="21"/>
    <w:qFormat/>
    <w:rsid w:val="00656F92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fontTable" Target="fontTable.xml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26" Type="http://schemas.openxmlformats.org/officeDocument/2006/relationships/image" Target="media/image118.png"/><Relationship Id="rId13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12" Type="http://schemas.openxmlformats.org/officeDocument/2006/relationships/hyperlink" Target="mailto:humkyung@doftech.co.kr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footer" Target="footer1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C02F0-B958-4128-A3E7-508889DD9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3710</TotalTime>
  <Pages>58</Pages>
  <Words>3480</Words>
  <Characters>19836</Characters>
  <Application>Microsoft Office Word</Application>
  <DocSecurity>0</DocSecurity>
  <Lines>165</Lines>
  <Paragraphs>46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23270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humkyung</cp:lastModifiedBy>
  <cp:revision>279</cp:revision>
  <cp:lastPrinted>2019-12-27T06:15:00Z</cp:lastPrinted>
  <dcterms:created xsi:type="dcterms:W3CDTF">2019-09-05T09:30:00Z</dcterms:created>
  <dcterms:modified xsi:type="dcterms:W3CDTF">2020-10-28T02:24:00Z</dcterms:modified>
</cp:coreProperties>
</file>