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8A4A4F0" w14:textId="77777777" w:rsidR="00D114E5" w:rsidRDefault="00D114E5" w:rsidP="00267878">
      <w:pPr>
        <w:jc w:val="center"/>
        <w:rPr>
          <w:sz w:val="22"/>
        </w:rPr>
      </w:pPr>
    </w:p>
    <w:p w14:paraId="7F58488D" w14:textId="77777777" w:rsidR="00267878" w:rsidRDefault="00267878" w:rsidP="00267878">
      <w:pPr>
        <w:jc w:val="center"/>
        <w:rPr>
          <w:sz w:val="22"/>
        </w:rPr>
      </w:pPr>
    </w:p>
    <w:p w14:paraId="78E4405B" w14:textId="77777777" w:rsidR="00D114E5" w:rsidRDefault="00D114E5" w:rsidP="00267878">
      <w:pPr>
        <w:jc w:val="center"/>
        <w:rPr>
          <w:sz w:val="22"/>
        </w:rPr>
      </w:pPr>
    </w:p>
    <w:p w14:paraId="6785DC11" w14:textId="77777777" w:rsidR="00D114E5" w:rsidRDefault="00D114E5" w:rsidP="00267878">
      <w:pPr>
        <w:jc w:val="center"/>
        <w:rPr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77777777" w:rsidR="00D114E5" w:rsidRDefault="00D114E5" w:rsidP="00267878">
      <w:pPr>
        <w:jc w:val="center"/>
        <w:rPr>
          <w:sz w:val="22"/>
        </w:rPr>
      </w:pP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F249143" w14:textId="77777777" w:rsidR="00267878" w:rsidRDefault="00267878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7B48F977" w14:textId="2162ED93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월 </w:t>
      </w:r>
      <w:r w:rsidRPr="00A61F05">
        <w:rPr>
          <w:szCs w:val="20"/>
        </w:rPr>
        <w:t>3</w:t>
      </w:r>
      <w:r w:rsidRPr="00A61F05">
        <w:rPr>
          <w:rFonts w:hint="eastAsia"/>
          <w:szCs w:val="20"/>
        </w:rPr>
        <w:t>일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1F61BEC3" w14:textId="6CDAB5D8" w:rsidR="00EA69CF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8488099" w:history="1">
        <w:r w:rsidR="00EA69CF" w:rsidRPr="00E57062">
          <w:rPr>
            <w:rStyle w:val="a6"/>
          </w:rPr>
          <w:t>1</w:t>
        </w:r>
        <w:r w:rsidR="00EA69CF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EA69CF" w:rsidRPr="00E57062">
          <w:rPr>
            <w:rStyle w:val="a6"/>
          </w:rPr>
          <w:t>설치</w:t>
        </w:r>
        <w:r w:rsidR="00EA69CF">
          <w:rPr>
            <w:webHidden/>
          </w:rPr>
          <w:tab/>
        </w:r>
        <w:r w:rsidR="00EA69CF">
          <w:rPr>
            <w:webHidden/>
          </w:rPr>
          <w:fldChar w:fldCharType="begin"/>
        </w:r>
        <w:r w:rsidR="00EA69CF">
          <w:rPr>
            <w:webHidden/>
          </w:rPr>
          <w:instrText xml:space="preserve"> PAGEREF _Toc18488099 \h </w:instrText>
        </w:r>
        <w:r w:rsidR="00EA69CF">
          <w:rPr>
            <w:webHidden/>
          </w:rPr>
        </w:r>
        <w:r w:rsidR="00EA69CF">
          <w:rPr>
            <w:webHidden/>
          </w:rPr>
          <w:fldChar w:fldCharType="separate"/>
        </w:r>
        <w:r w:rsidR="00EA69CF">
          <w:rPr>
            <w:webHidden/>
          </w:rPr>
          <w:t>3</w:t>
        </w:r>
        <w:r w:rsidR="00EA69CF">
          <w:rPr>
            <w:webHidden/>
          </w:rPr>
          <w:fldChar w:fldCharType="end"/>
        </w:r>
      </w:hyperlink>
    </w:p>
    <w:p w14:paraId="03DFF012" w14:textId="353067DF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0" w:history="1">
        <w:r w:rsidRPr="00E57062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프로그램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109A2FA" w14:textId="06788C77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1" w:history="1">
        <w:r w:rsidRPr="00E57062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프로그램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BE32C1" w14:textId="2D40626F" w:rsidR="00EA69CF" w:rsidRDefault="00EA69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488102" w:history="1">
        <w:r w:rsidRPr="00E57062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57062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_Toc18488102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0ADD91A" w14:textId="766CC9B3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3" w:history="1">
        <w:r w:rsidRPr="00E57062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프로젝트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86E7CC2" w14:textId="1ADCF5F8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4" w:history="1">
        <w:r w:rsidRPr="00E57062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환경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B4EECD" w14:textId="43B40CEF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5" w:history="1">
        <w:r w:rsidRPr="00E57062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영역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53A0907" w14:textId="2FBF2E83" w:rsidR="00EA69CF" w:rsidRDefault="00EA69CF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6" w:history="1">
        <w:r w:rsidRPr="00E57062">
          <w:rPr>
            <w:rStyle w:val="a6"/>
            <w:noProof/>
          </w:rPr>
          <w:t xml:space="preserve">2.4 </w:t>
        </w:r>
        <w:r w:rsidRPr="00E57062">
          <w:rPr>
            <w:rStyle w:val="a6"/>
            <w:noProof/>
          </w:rPr>
          <w:t>코드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테이블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E790582" w14:textId="028FB5AD" w:rsidR="00EA69CF" w:rsidRDefault="00EA69CF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7" w:history="1">
        <w:r w:rsidRPr="00E57062">
          <w:rPr>
            <w:rStyle w:val="a6"/>
            <w:noProof/>
          </w:rPr>
          <w:t xml:space="preserve">2.5 Special Item Type </w:t>
        </w:r>
        <w:r w:rsidRPr="00E57062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3D511A6" w14:textId="3E9C2C61" w:rsidR="00EA69CF" w:rsidRDefault="00EA69CF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8" w:history="1">
        <w:r w:rsidRPr="00E57062">
          <w:rPr>
            <w:rStyle w:val="a6"/>
            <w:noProof/>
          </w:rPr>
          <w:t xml:space="preserve">2.6 </w:t>
        </w:r>
        <w:r w:rsidRPr="00E57062">
          <w:rPr>
            <w:rStyle w:val="a6"/>
            <w:noProof/>
          </w:rPr>
          <w:t>문자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012DF17" w14:textId="693EB1F3" w:rsidR="00EA69CF" w:rsidRDefault="00EA69CF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09" w:history="1">
        <w:r w:rsidRPr="00E57062">
          <w:rPr>
            <w:rStyle w:val="a6"/>
            <w:noProof/>
          </w:rPr>
          <w:t xml:space="preserve">2.7 </w:t>
        </w:r>
        <w:r w:rsidRPr="00E57062">
          <w:rPr>
            <w:rStyle w:val="a6"/>
            <w:noProof/>
          </w:rPr>
          <w:t>심볼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F054604" w14:textId="59E20CC6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0" w:history="1">
        <w:r w:rsidRPr="00E57062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심볼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속성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85BE2B6" w14:textId="4E606964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1" w:history="1">
        <w:r w:rsidRPr="00E57062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문자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8156975" w14:textId="491C9D6B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2" w:history="1">
        <w:r w:rsidRPr="00E57062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도면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87BABC2" w14:textId="7856A6C6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3" w:history="1">
        <w:r w:rsidRPr="00E57062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인식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결과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B790DDC" w14:textId="33D713BF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4" w:history="1">
        <w:r w:rsidRPr="00E57062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속성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E15AFB4" w14:textId="3FDD239A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5" w:history="1">
        <w:r w:rsidRPr="00E57062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찾기</w:t>
        </w:r>
        <w:r w:rsidRPr="00E57062">
          <w:rPr>
            <w:rStyle w:val="a6"/>
            <w:noProof/>
          </w:rPr>
          <w:t>/</w:t>
        </w:r>
        <w:r w:rsidRPr="00E57062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1024CC1" w14:textId="5449A898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6" w:history="1">
        <w:r w:rsidRPr="00E57062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0476314" w14:textId="46283E6A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7" w:history="1">
        <w:r w:rsidRPr="00E57062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 xml:space="preserve">OPC </w:t>
        </w:r>
        <w:r w:rsidRPr="00E57062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DB0BD60" w14:textId="5CB56CC0" w:rsidR="00EA69CF" w:rsidRDefault="00EA69C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8488118" w:history="1">
        <w:r w:rsidRPr="00E57062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57062">
          <w:rPr>
            <w:rStyle w:val="a6"/>
            <w:noProof/>
          </w:rPr>
          <w:t>설계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정보</w:t>
        </w:r>
        <w:r w:rsidRPr="00E57062">
          <w:rPr>
            <w:rStyle w:val="a6"/>
            <w:noProof/>
          </w:rPr>
          <w:t xml:space="preserve"> </w:t>
        </w:r>
        <w:r w:rsidRPr="00E57062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05DCDD0" w14:textId="2249809D" w:rsidR="00EA69CF" w:rsidRDefault="00EA69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488119" w:history="1">
        <w:r w:rsidRPr="00E57062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57062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_Toc18488119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49AD7868" w14:textId="2866A262" w:rsidR="00EA69CF" w:rsidRDefault="00EA69C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8488120" w:history="1">
        <w:r w:rsidRPr="00E57062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57062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_Toc18488120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FB2C18E" w14:textId="3997F2C3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18488099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18488100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18488101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77777777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092B6178">
            <wp:extent cx="5527348" cy="3261167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008" cy="32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2B73" w14:textId="77777777" w:rsidR="00143374" w:rsidRDefault="00143374" w:rsidP="00143374">
      <w:pPr>
        <w:jc w:val="center"/>
      </w:pPr>
      <w:r>
        <w:rPr>
          <w:noProof/>
        </w:rPr>
        <w:lastRenderedPageBreak/>
        <w:drawing>
          <wp:inline distT="0" distB="0" distL="0" distR="0" wp14:anchorId="60470159" wp14:editId="1F0B9B7C">
            <wp:extent cx="3829050" cy="11334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955E" w14:textId="77777777" w:rsidR="004D0D4E" w:rsidRDefault="004D0D4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4D1B3900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  <w:r>
        <w:rPr>
          <w:szCs w:val="20"/>
        </w:rPr>
        <w:br w:type="page"/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18488102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18488103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77777777" w:rsidR="00097BAB" w:rsidRDefault="003513FC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58E53430" wp14:editId="6C0FF318">
            <wp:extent cx="6372225" cy="448627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292DBB87" w14:textId="5F46CF84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3A93E547" w14:textId="2174700F" w:rsidR="00EC0982" w:rsidRDefault="00EC0982" w:rsidP="00EC0982">
      <w:pPr>
        <w:jc w:val="center"/>
      </w:pPr>
      <w:r>
        <w:rPr>
          <w:noProof/>
        </w:rPr>
        <w:lastRenderedPageBreak/>
        <w:drawing>
          <wp:inline distT="0" distB="0" distL="0" distR="0" wp14:anchorId="0AFBBC7B" wp14:editId="767A63AB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74CAF105" w14:textId="0FA29520" w:rsidR="00097BAB" w:rsidRDefault="00097BAB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 xml:space="preserve">나 프로그램의 </w:t>
      </w:r>
      <w:proofErr w:type="gramStart"/>
      <w:r w:rsidR="00B17738">
        <w:rPr>
          <w:rFonts w:hint="eastAsia"/>
        </w:rPr>
        <w:t xml:space="preserve">툴 </w:t>
      </w:r>
      <w:r w:rsidR="00B17738">
        <w:t>&gt;</w:t>
      </w:r>
      <w:proofErr w:type="gramEnd"/>
      <w:r w:rsidR="00B17738">
        <w:t xml:space="preserve"> PDF </w:t>
      </w:r>
      <w:r w:rsidR="00B17738">
        <w:rPr>
          <w:rFonts w:hint="eastAsia"/>
        </w:rPr>
        <w:t xml:space="preserve">변환 기능을 통하여 </w:t>
      </w:r>
      <w:r w:rsidR="00B17738">
        <w:t>PDF</w:t>
      </w:r>
      <w:r w:rsidR="00B17738">
        <w:rPr>
          <w:rFonts w:hint="eastAsia"/>
        </w:rPr>
        <w:t>에서 도면 이미지를 생성하면 됩니다.</w:t>
      </w:r>
    </w:p>
    <w:p w14:paraId="48A96575" w14:textId="77777777" w:rsidR="00A239B6" w:rsidRDefault="00A239B6" w:rsidP="00A239B6"/>
    <w:p w14:paraId="33A75546" w14:textId="6BEDA51A" w:rsidR="00081BC9" w:rsidRDefault="00081BC9" w:rsidP="00081BC9">
      <w:pPr>
        <w:jc w:val="center"/>
      </w:pPr>
      <w:r>
        <w:rPr>
          <w:noProof/>
        </w:rPr>
        <w:drawing>
          <wp:inline distT="0" distB="0" distL="0" distR="0" wp14:anchorId="20044B77" wp14:editId="03AC1984">
            <wp:extent cx="5619187" cy="846506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9185" cy="8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BB14" w14:textId="5AAD9E56" w:rsidR="005B15F1" w:rsidRDefault="005B15F1" w:rsidP="005B15F1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pi :</w:t>
      </w:r>
      <w:proofErr w:type="gramEnd"/>
      <w:r>
        <w:t xml:space="preserve"> </w:t>
      </w:r>
      <w:r>
        <w:rPr>
          <w:rFonts w:hint="eastAsia"/>
        </w:rPr>
        <w:t xml:space="preserve">변환할 이미지의 </w:t>
      </w:r>
      <w:r>
        <w:t>Dp</w:t>
      </w:r>
      <w:r>
        <w:rPr>
          <w:rFonts w:hint="eastAsia"/>
        </w:rPr>
        <w:t>i</w:t>
      </w:r>
      <w:r>
        <w:t xml:space="preserve"> (Use DPI</w:t>
      </w:r>
      <w:r>
        <w:rPr>
          <w:rFonts w:hint="eastAsia"/>
        </w:rPr>
        <w:t>가 체크되어야 적용됩니다.</w:t>
      </w:r>
      <w:r>
        <w:t>)</w:t>
      </w:r>
      <w:r w:rsidR="008855E5">
        <w:t xml:space="preserve"> – DPI</w:t>
      </w:r>
      <w:r w:rsidR="008855E5">
        <w:rPr>
          <w:rFonts w:hint="eastAsia"/>
        </w:rPr>
        <w:t>가 높을 경우 메모리</w:t>
      </w:r>
      <w:r w:rsidR="006E1CAB">
        <w:rPr>
          <w:rFonts w:hint="eastAsia"/>
        </w:rPr>
        <w:t xml:space="preserve">가 부족할 수 있으니 그때는 </w:t>
      </w:r>
      <w:r w:rsidR="006E1CAB">
        <w:t>DPI</w:t>
      </w:r>
      <w:r w:rsidR="006E1CAB">
        <w:rPr>
          <w:rFonts w:hint="eastAsia"/>
        </w:rPr>
        <w:t>를 낮춰서 시도해 보시기 바랍니다.</w:t>
      </w:r>
    </w:p>
    <w:p w14:paraId="620C8E35" w14:textId="513D8020" w:rsidR="005B15F1" w:rsidRDefault="005B15F1" w:rsidP="005B15F1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H</w:t>
      </w:r>
      <w:r>
        <w:t>eight ,</w:t>
      </w:r>
      <w:proofErr w:type="gramEnd"/>
      <w:r>
        <w:t xml:space="preserve"> Width : </w:t>
      </w:r>
      <w:r>
        <w:rPr>
          <w:rFonts w:hint="eastAsia"/>
        </w:rPr>
        <w:t>변환할 도면의 크기</w:t>
      </w:r>
    </w:p>
    <w:p w14:paraId="3F693978" w14:textId="5C3CB7B5" w:rsidR="005B15F1" w:rsidRDefault="005B15F1" w:rsidP="005B15F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</w:p>
    <w:p w14:paraId="288D3D83" w14:textId="77777777" w:rsidR="007F6345" w:rsidRDefault="003513FC" w:rsidP="00D636F2">
      <w:pPr>
        <w:ind w:firstLineChars="200" w:firstLine="400"/>
        <w:jc w:val="center"/>
      </w:pPr>
      <w:r>
        <w:rPr>
          <w:noProof/>
        </w:rPr>
        <w:lastRenderedPageBreak/>
        <w:drawing>
          <wp:inline distT="0" distB="0" distL="0" distR="0" wp14:anchorId="3AEDE1DF" wp14:editId="52FEEF1E">
            <wp:extent cx="6645910" cy="3993515"/>
            <wp:effectExtent l="0" t="0" r="2540" b="698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3A15" w14:textId="77777777" w:rsidR="004A32B6" w:rsidRDefault="004A32B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D7D8542" w14:textId="7C5B7FF1" w:rsidR="00F140A5" w:rsidRDefault="00F90AD5" w:rsidP="00F90AD5">
      <w:pPr>
        <w:pStyle w:val="2"/>
        <w:numPr>
          <w:ilvl w:val="1"/>
          <w:numId w:val="5"/>
        </w:numPr>
        <w:ind w:firstLineChars="0"/>
      </w:pPr>
      <w:bookmarkStart w:id="7" w:name="_Toc18488104"/>
      <w:r>
        <w:rPr>
          <w:rFonts w:hint="eastAsia"/>
        </w:rPr>
        <w:lastRenderedPageBreak/>
        <w:t>환경 설정</w:t>
      </w:r>
      <w:bookmarkEnd w:id="7"/>
    </w:p>
    <w:p w14:paraId="636E176E" w14:textId="3E9C685E" w:rsidR="003513FC" w:rsidRDefault="003513FC" w:rsidP="001000C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4780F4FA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>로 인식하기 전 이미지의 팽창,</w:t>
      </w:r>
      <w:r w:rsidR="00523A9A">
        <w:rPr>
          <w:szCs w:val="20"/>
        </w:rPr>
        <w:t xml:space="preserve"> </w:t>
      </w:r>
      <w:r w:rsidR="00523A9A">
        <w:rPr>
          <w:rFonts w:hint="eastAsia"/>
          <w:szCs w:val="20"/>
        </w:rPr>
        <w:t>침식 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</w:t>
      </w:r>
      <w:proofErr w:type="gramStart"/>
      <w:r>
        <w:t>Size :</w:t>
      </w:r>
      <w:proofErr w:type="gramEnd"/>
      <w:r>
        <w:t xml:space="preserve">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57C892BC">
            <wp:extent cx="5204823" cy="6502298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319" cy="65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lastRenderedPageBreak/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34EFAB08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폰크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8" w:name="_Toc18488105"/>
      <w:r>
        <w:rPr>
          <w:rFonts w:hint="eastAsia"/>
        </w:rPr>
        <w:lastRenderedPageBreak/>
        <w:t>영역 설정</w:t>
      </w:r>
      <w:bookmarkEnd w:id="8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62440D22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H</w:t>
      </w:r>
      <w:r>
        <w:t xml:space="preserve">istory </w:t>
      </w:r>
      <w:proofErr w:type="gramStart"/>
      <w:r>
        <w:t>Data</w:t>
      </w:r>
      <w:r w:rsidR="0050216C">
        <w:t xml:space="preserve"> :</w:t>
      </w:r>
      <w:proofErr w:type="gramEnd"/>
      <w:r w:rsidR="0050216C">
        <w:t xml:space="preserve"> </w:t>
      </w:r>
      <w:r w:rsidR="0050216C">
        <w:rPr>
          <w:rFonts w:hint="eastAsia"/>
        </w:rPr>
        <w:t xml:space="preserve">도면의 </w:t>
      </w:r>
      <w:r w:rsidR="0050216C">
        <w:t>Revision History</w:t>
      </w:r>
      <w:r w:rsidR="0050216C">
        <w:rPr>
          <w:rFonts w:hint="eastAsia"/>
        </w:rPr>
        <w:t>가 쓰인 영역</w:t>
      </w:r>
    </w:p>
    <w:p w14:paraId="121BE8C5" w14:textId="4ACCB2EE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R</w:t>
      </w:r>
      <w:r>
        <w:t xml:space="preserve">ev. </w:t>
      </w:r>
      <w:proofErr w:type="gramStart"/>
      <w:r>
        <w:t>No :</w:t>
      </w:r>
      <w:proofErr w:type="gramEnd"/>
      <w:r>
        <w:t xml:space="preserve"> </w:t>
      </w:r>
      <w:r w:rsidR="00DE685F">
        <w:t>도면의 Revision No</w:t>
      </w:r>
      <w:r w:rsidR="00DE685F">
        <w:rPr>
          <w:rFonts w:hint="eastAsia"/>
        </w:rPr>
        <w:t>가 쓰인 영역</w:t>
      </w:r>
    </w:p>
    <w:p w14:paraId="17A4DB3E" w14:textId="4A05CBB2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</w:t>
      </w:r>
      <w:proofErr w:type="gramStart"/>
      <w:r>
        <w:t>No :</w:t>
      </w:r>
      <w:proofErr w:type="gramEnd"/>
      <w:r>
        <w:t xml:space="preserve"> </w:t>
      </w:r>
      <w:r w:rsidR="00DE685F">
        <w:rPr>
          <w:rFonts w:hint="eastAsia"/>
        </w:rPr>
        <w:t>도면 번호가 쓰인 영역</w:t>
      </w:r>
    </w:p>
    <w:p w14:paraId="222451DA" w14:textId="671E6E07" w:rsidR="009F6BF6" w:rsidRPr="00C65754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nit</w:t>
      </w:r>
      <w:r w:rsidR="00954117">
        <w:t xml:space="preserve"> :</w:t>
      </w:r>
      <w:proofErr w:type="gramEnd"/>
      <w:r w:rsidR="00954117">
        <w:t xml:space="preserve"> Unit</w:t>
      </w:r>
      <w:r w:rsidR="00954117">
        <w:rPr>
          <w:rFonts w:hint="eastAsia"/>
        </w:rPr>
        <w:t>이 쓰인 영역</w:t>
      </w:r>
    </w:p>
    <w:p w14:paraId="2D423294" w14:textId="7BC9CC9A" w:rsidR="00C65754" w:rsidRPr="00C65754" w:rsidRDefault="00C65754" w:rsidP="00C65754">
      <w:pPr>
        <w:pStyle w:val="aa"/>
        <w:numPr>
          <w:ilvl w:val="1"/>
          <w:numId w:val="20"/>
        </w:numPr>
        <w:ind w:leftChars="0"/>
      </w:pPr>
      <w:r w:rsidRPr="00CF5FA3">
        <w:rPr>
          <w:rFonts w:hint="eastAsia"/>
          <w:szCs w:val="20"/>
        </w:rPr>
        <w:t>T</w:t>
      </w:r>
      <w:r w:rsidRPr="00CF5FA3">
        <w:rPr>
          <w:szCs w:val="20"/>
        </w:rPr>
        <w:t>itle Block, Equipment Desc.</w:t>
      </w:r>
      <w:r w:rsidR="002D5EAB">
        <w:rPr>
          <w:szCs w:val="20"/>
        </w:rPr>
        <w:t xml:space="preserve">, </w:t>
      </w:r>
      <w:r w:rsidR="002D5EAB">
        <w:rPr>
          <w:rFonts w:hint="eastAsia"/>
          <w:szCs w:val="20"/>
        </w:rPr>
        <w:t>T</w:t>
      </w:r>
      <w:r w:rsidR="002D5EAB">
        <w:rPr>
          <w:szCs w:val="20"/>
        </w:rPr>
        <w:t>ypical</w:t>
      </w:r>
      <w:r w:rsidRPr="00CF5FA3">
        <w:rPr>
          <w:szCs w:val="20"/>
        </w:rPr>
        <w:t xml:space="preserve"> </w:t>
      </w:r>
      <w:proofErr w:type="gramStart"/>
      <w:r w:rsidRPr="00CF5FA3">
        <w:rPr>
          <w:rFonts w:hint="eastAsia"/>
          <w:szCs w:val="20"/>
        </w:rPr>
        <w:t>영역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Pr="00CF5FA3">
        <w:rPr>
          <w:rFonts w:hint="eastAsia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8BDEC6C" w:rsidR="00CF5FA3" w:rsidRDefault="00CF5FA3" w:rsidP="00CF5FA3">
      <w:pPr>
        <w:pStyle w:val="2"/>
      </w:pPr>
      <w:bookmarkStart w:id="9" w:name="_Toc18488106"/>
      <w:r>
        <w:rPr>
          <w:rFonts w:hint="eastAsia"/>
        </w:rPr>
        <w:lastRenderedPageBreak/>
        <w:t>2</w:t>
      </w:r>
      <w:r>
        <w:t xml:space="preserve">.4 </w:t>
      </w:r>
      <w:r>
        <w:rPr>
          <w:rFonts w:hint="eastAsia"/>
        </w:rPr>
        <w:t>코드 테이블 설정</w:t>
      </w:r>
      <w:bookmarkEnd w:id="9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79FF9C39" w:rsidR="00374D7E" w:rsidRDefault="00374D7E" w:rsidP="00374D7E">
      <w:pPr>
        <w:jc w:val="center"/>
      </w:pPr>
      <w:r>
        <w:rPr>
          <w:noProof/>
        </w:rPr>
        <w:drawing>
          <wp:inline distT="0" distB="0" distL="0" distR="0" wp14:anchorId="5E19326A" wp14:editId="0304CAF3">
            <wp:extent cx="5679816" cy="503184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0306" cy="50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245B4C38" w:rsidR="00E9697E" w:rsidRPr="00C65754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63CF4ED0" w14:textId="77777777" w:rsidR="00EE1C1C" w:rsidRDefault="00EE1C1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944563" w14:textId="34B0202E" w:rsidR="00A4037B" w:rsidRDefault="00A4037B" w:rsidP="00A4037B">
      <w:pPr>
        <w:pStyle w:val="2"/>
      </w:pPr>
      <w:bookmarkStart w:id="10" w:name="_Toc18488107"/>
      <w:r>
        <w:rPr>
          <w:rFonts w:hint="eastAsia"/>
        </w:rPr>
        <w:lastRenderedPageBreak/>
        <w:t>2</w:t>
      </w:r>
      <w:r>
        <w:t xml:space="preserve">.5 </w:t>
      </w:r>
      <w:r>
        <w:rPr>
          <w:rFonts w:hint="eastAsia"/>
        </w:rPr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설정</w:t>
      </w:r>
      <w:bookmarkEnd w:id="10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0216523B" w:rsidR="00086B82" w:rsidRDefault="00DC1B7B" w:rsidP="0077015A">
      <w:pPr>
        <w:pStyle w:val="2"/>
        <w:ind w:firstLineChars="0" w:firstLine="0"/>
      </w:pPr>
      <w:bookmarkStart w:id="11" w:name="_Toc18488108"/>
      <w:r>
        <w:rPr>
          <w:rFonts w:hint="eastAsia"/>
        </w:rPr>
        <w:lastRenderedPageBreak/>
        <w:t>2</w:t>
      </w:r>
      <w:r>
        <w:t xml:space="preserve">.6 </w:t>
      </w:r>
      <w:r>
        <w:rPr>
          <w:rFonts w:hint="eastAsia"/>
        </w:rPr>
        <w:t>문자 학습</w:t>
      </w:r>
      <w:bookmarkEnd w:id="11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60F01DFA" w:rsidR="0077015A" w:rsidRPr="00384136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384136">
        <w:rPr>
          <w:rFonts w:hint="eastAsia"/>
          <w:color w:val="FF0000"/>
        </w:rPr>
        <w:t>D</w:t>
      </w:r>
      <w:r w:rsidRPr="00384136">
        <w:rPr>
          <w:color w:val="FF0000"/>
        </w:rPr>
        <w:t xml:space="preserve">elete Batch </w:t>
      </w:r>
      <w:proofErr w:type="gramStart"/>
      <w:r w:rsidRPr="00384136">
        <w:rPr>
          <w:color w:val="FF0000"/>
        </w:rPr>
        <w:t>Character :</w:t>
      </w:r>
      <w:proofErr w:type="gramEnd"/>
      <w:r w:rsidRPr="00384136">
        <w:rPr>
          <w:color w:val="FF0000"/>
        </w:rPr>
        <w:t xml:space="preserve"> </w:t>
      </w:r>
    </w:p>
    <w:p w14:paraId="43993F51" w14:textId="749D04B0" w:rsidR="0077015A" w:rsidRDefault="0077015A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이미지 </w:t>
      </w:r>
      <w:proofErr w:type="gramStart"/>
      <w:r>
        <w:rPr>
          <w:rFonts w:hint="eastAsia"/>
        </w:rPr>
        <w:t>삭제</w:t>
      </w:r>
      <w:r w:rsidR="00384136">
        <w:rPr>
          <w:rFonts w:hint="eastAsia"/>
        </w:rPr>
        <w:t xml:space="preserve"> </w:t>
      </w:r>
      <w:r w:rsidR="00384136">
        <w:t>:</w:t>
      </w:r>
      <w:proofErr w:type="gramEnd"/>
      <w:r w:rsidR="00384136">
        <w:t xml:space="preserve"> </w:t>
      </w:r>
      <w:r w:rsidR="00384136">
        <w:rPr>
          <w:rFonts w:hint="eastAsia"/>
        </w:rPr>
        <w:t>선택한 이미지를 삭제합니다.</w:t>
      </w:r>
    </w:p>
    <w:p w14:paraId="4084C726" w14:textId="46C9D50A" w:rsidR="0077015A" w:rsidRDefault="0077015A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박스 데이터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 w:rsidR="00384136">
        <w:rPr>
          <w:rFonts w:hint="eastAsia"/>
        </w:rPr>
        <w:t xml:space="preserve">선택한 이미지의 </w:t>
      </w:r>
      <w:r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5E90A47B" w:rsidR="00BC3869" w:rsidRDefault="00BC3869" w:rsidP="00BC3869">
      <w:pPr>
        <w:jc w:val="center"/>
      </w:pPr>
      <w:r>
        <w:rPr>
          <w:noProof/>
        </w:rPr>
        <w:drawing>
          <wp:inline distT="0" distB="0" distL="0" distR="0" wp14:anchorId="531ECE9E" wp14:editId="66945E95">
            <wp:extent cx="4981651" cy="3711249"/>
            <wp:effectExtent l="0" t="0" r="0" b="381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2238" cy="37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63FC3502" w14:textId="73C0CC84" w:rsidR="000B4BFB" w:rsidRPr="0077015A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04408F7" w14:textId="2C7B6DD8" w:rsidR="0091484C" w:rsidRDefault="0091484C" w:rsidP="0091484C">
      <w:pPr>
        <w:pStyle w:val="2"/>
      </w:pPr>
      <w:bookmarkStart w:id="12" w:name="_Toc18488109"/>
      <w:r>
        <w:rPr>
          <w:rFonts w:hint="eastAsia"/>
        </w:rPr>
        <w:lastRenderedPageBreak/>
        <w:t>2</w:t>
      </w:r>
      <w:r>
        <w:t>.</w:t>
      </w:r>
      <w:r w:rsidR="00A923F4">
        <w:t>7</w:t>
      </w:r>
      <w:r>
        <w:t xml:space="preserve"> </w:t>
      </w:r>
      <w:r>
        <w:rPr>
          <w:rFonts w:hint="eastAsia"/>
        </w:rPr>
        <w:t>심볼 등록</w:t>
      </w:r>
      <w:bookmarkEnd w:id="12"/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788F6688" w:rsidR="006C71FD" w:rsidRDefault="006C71FD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심볼 회전 </w:t>
      </w:r>
      <w:proofErr w:type="gramStart"/>
      <w:r>
        <w:rPr>
          <w:rFonts w:hint="eastAsia"/>
        </w:rPr>
        <w:t xml:space="preserve">수 </w:t>
      </w:r>
      <w:r>
        <w:t>:</w:t>
      </w:r>
      <w:proofErr w:type="gramEnd"/>
      <w:r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06269C80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1 :</w:t>
      </w:r>
      <w:proofErr w:type="gramEnd"/>
      <w:r>
        <w:t xml:space="preserve"> 0 , 90</w:t>
      </w:r>
      <w:r>
        <w:rPr>
          <w:rFonts w:hint="eastAsia"/>
        </w:rPr>
        <w:t>도 회전하여 심볼을 인식합니다.</w:t>
      </w:r>
    </w:p>
    <w:p w14:paraId="5C8DF66D" w14:textId="6D66E1EF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2 :</w:t>
      </w:r>
      <w:proofErr w:type="gramEnd"/>
      <w:r>
        <w:t xml:space="preserve"> 0, 90, 180</w:t>
      </w:r>
      <w:r>
        <w:rPr>
          <w:rFonts w:hint="eastAsia"/>
        </w:rPr>
        <w:t>도 회전하여 심볼을 인식합니다.</w:t>
      </w:r>
    </w:p>
    <w:p w14:paraId="2F7F716F" w14:textId="1A5517E3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0, 90, 180, 270</w:t>
      </w:r>
      <w:r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689F61AC" w:rsidR="008C3F8F" w:rsidRDefault="008C3F8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riginal </w:t>
      </w:r>
      <w:proofErr w:type="gramStart"/>
      <w:r>
        <w:t>Point :</w:t>
      </w:r>
      <w:proofErr w:type="gramEnd"/>
      <w:r>
        <w:t xml:space="preserve"> </w:t>
      </w:r>
      <w:r>
        <w:rPr>
          <w:rFonts w:hint="eastAsia"/>
        </w:rPr>
        <w:t>심볼의 기준점을 설정합니다.</w:t>
      </w:r>
    </w:p>
    <w:p w14:paraId="0A883482" w14:textId="3D269589" w:rsidR="00872885" w:rsidRDefault="0087288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onnection </w:t>
      </w:r>
      <w:proofErr w:type="gramStart"/>
      <w:r>
        <w:t>Point :</w:t>
      </w:r>
      <w:proofErr w:type="gramEnd"/>
      <w:r>
        <w:t xml:space="preserve"> </w:t>
      </w:r>
      <w:r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5AC649BA" w14:textId="1B5DAF08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체크를 하면 심볼 검출 시 빠집니다.</w:t>
      </w:r>
    </w:p>
    <w:p w14:paraId="49BA1DD8" w14:textId="36BF123B" w:rsidR="00C359D4" w:rsidRDefault="00C359D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etect </w:t>
      </w:r>
      <w:proofErr w:type="gramStart"/>
      <w:r>
        <w:t>Flip :</w:t>
      </w:r>
      <w:proofErr w:type="gramEnd"/>
      <w:r>
        <w:t xml:space="preserve"> </w:t>
      </w:r>
      <w:r>
        <w:rPr>
          <w:rFonts w:hint="eastAsia"/>
        </w:rPr>
        <w:t>체크 시 좌우로 반전한 형상도 검출합니다.</w:t>
      </w:r>
    </w:p>
    <w:p w14:paraId="423E2303" w14:textId="77777777" w:rsidR="00C65754" w:rsidRPr="00C65754" w:rsidRDefault="00C65754" w:rsidP="00C65754"/>
    <w:p w14:paraId="64D1F744" w14:textId="204280C2" w:rsidR="00C65754" w:rsidRDefault="00C0288E" w:rsidP="00C65754">
      <w:pPr>
        <w:jc w:val="center"/>
      </w:pPr>
      <w:r>
        <w:rPr>
          <w:noProof/>
        </w:rPr>
        <w:drawing>
          <wp:inline distT="0" distB="0" distL="0" distR="0" wp14:anchorId="32524E6C" wp14:editId="53254158">
            <wp:extent cx="5643405" cy="3788512"/>
            <wp:effectExtent l="0" t="0" r="0" b="254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7388" cy="37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C8FD" w14:textId="77777777" w:rsidR="00FD0ECD" w:rsidRPr="0091484C" w:rsidRDefault="00FD0ECD" w:rsidP="0091484C"/>
    <w:p w14:paraId="3D84F6E4" w14:textId="7777777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0E7E28E6" w:rsidR="006E7012" w:rsidRDefault="006E7012" w:rsidP="00384D8E">
      <w:pPr>
        <w:pStyle w:val="2"/>
        <w:numPr>
          <w:ilvl w:val="1"/>
          <w:numId w:val="29"/>
        </w:numPr>
        <w:ind w:firstLineChars="0"/>
      </w:pPr>
      <w:r>
        <w:rPr>
          <w:rFonts w:hint="eastAsia"/>
        </w:rPr>
        <w:lastRenderedPageBreak/>
        <w:t xml:space="preserve"> </w:t>
      </w:r>
      <w:bookmarkStart w:id="13" w:name="_Toc18488110"/>
      <w:r>
        <w:rPr>
          <w:rFonts w:hint="eastAsia"/>
        </w:rPr>
        <w:t>심볼 속성 추가</w:t>
      </w:r>
      <w:bookmarkEnd w:id="13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21D69B26">
            <wp:extent cx="2583809" cy="5370065"/>
            <wp:effectExtent l="0" t="0" r="7620" b="254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5" cy="54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77777777" w:rsidR="00724681" w:rsidRDefault="0072468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67138" w14:textId="182634CF" w:rsidR="0091484C" w:rsidRDefault="00D76086" w:rsidP="00384D8E">
      <w:pPr>
        <w:pStyle w:val="2"/>
        <w:numPr>
          <w:ilvl w:val="1"/>
          <w:numId w:val="29"/>
        </w:numPr>
        <w:ind w:firstLineChars="0"/>
      </w:pPr>
      <w:r>
        <w:rPr>
          <w:rFonts w:hint="eastAsia"/>
        </w:rPr>
        <w:lastRenderedPageBreak/>
        <w:t xml:space="preserve"> </w:t>
      </w:r>
      <w:bookmarkStart w:id="14" w:name="_Toc18488111"/>
      <w:r w:rsidR="0091484C">
        <w:rPr>
          <w:rFonts w:hint="eastAsia"/>
        </w:rPr>
        <w:t>문자 인식</w:t>
      </w:r>
      <w:bookmarkEnd w:id="14"/>
    </w:p>
    <w:p w14:paraId="19224CFC" w14:textId="48F3870A" w:rsidR="00FD0ECD" w:rsidRDefault="00FD0ECD" w:rsidP="001045E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53F018A4" w14:textId="0ADADB81" w:rsidR="001045ED" w:rsidRDefault="001045ED" w:rsidP="001045ED">
      <w:pPr>
        <w:jc w:val="center"/>
      </w:pPr>
      <w:r>
        <w:rPr>
          <w:noProof/>
        </w:rPr>
        <w:drawing>
          <wp:inline distT="0" distB="0" distL="0" distR="0" wp14:anchorId="164AB730" wp14:editId="4B626070">
            <wp:extent cx="5302353" cy="3363401"/>
            <wp:effectExtent l="0" t="0" r="0" b="889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그림 19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349" cy="33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11828429" w14:textId="64BDFAB2" w:rsidR="00F568E2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77777777" w:rsidR="009033EA" w:rsidRDefault="00E141C9" w:rsidP="008C56DC">
      <w:pPr>
        <w:pStyle w:val="2"/>
        <w:numPr>
          <w:ilvl w:val="1"/>
          <w:numId w:val="6"/>
        </w:numPr>
        <w:ind w:firstLineChars="0"/>
      </w:pPr>
      <w:bookmarkStart w:id="15" w:name="_Toc18488112"/>
      <w:r>
        <w:rPr>
          <w:rFonts w:hint="eastAsia"/>
        </w:rPr>
        <w:t>도면 인식</w:t>
      </w:r>
      <w:bookmarkEnd w:id="15"/>
    </w:p>
    <w:p w14:paraId="7607C9EC" w14:textId="7006339F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</w:p>
    <w:p w14:paraId="26F1CF29" w14:textId="77777777" w:rsidR="000C3CFD" w:rsidRDefault="000C3CFD" w:rsidP="000C3CFD">
      <w:pPr>
        <w:jc w:val="center"/>
      </w:pPr>
      <w:r>
        <w:rPr>
          <w:noProof/>
        </w:rPr>
        <w:drawing>
          <wp:inline distT="0" distB="0" distL="0" distR="0" wp14:anchorId="7BB66CFB" wp14:editId="56244591">
            <wp:extent cx="5568238" cy="3116174"/>
            <wp:effectExtent l="0" t="0" r="0" b="825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그림 20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808" cy="31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488DA30B" w:rsidR="00E141C9" w:rsidRDefault="000C3CFD" w:rsidP="000C3CFD">
      <w:pPr>
        <w:jc w:val="center"/>
      </w:pPr>
      <w:r>
        <w:rPr>
          <w:noProof/>
        </w:rPr>
        <w:drawing>
          <wp:inline distT="0" distB="0" distL="0" distR="0" wp14:anchorId="6108FC10" wp14:editId="30BACF2D">
            <wp:extent cx="2707520" cy="3832528"/>
            <wp:effectExtent l="0" t="0" r="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그림 204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078" cy="383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3F9740EE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객체를 선택하면 해당 객체로 이동할 수 있습니다.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F14BFE">
      <w:pPr>
        <w:pStyle w:val="2"/>
        <w:numPr>
          <w:ilvl w:val="1"/>
          <w:numId w:val="6"/>
        </w:numPr>
        <w:ind w:firstLineChars="0"/>
      </w:pPr>
      <w:bookmarkStart w:id="16" w:name="_Toc18488113"/>
      <w:r>
        <w:rPr>
          <w:rFonts w:hint="eastAsia"/>
        </w:rPr>
        <w:lastRenderedPageBreak/>
        <w:t>인식 결과 수정</w:t>
      </w:r>
      <w:bookmarkEnd w:id="16"/>
    </w:p>
    <w:p w14:paraId="6C1094F2" w14:textId="684CFA09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</w:p>
    <w:p w14:paraId="532F0019" w14:textId="77777777" w:rsidR="00446020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인식 결과를 모두 삭제합니다.</w:t>
      </w:r>
    </w:p>
    <w:p w14:paraId="4D23A668" w14:textId="77777777" w:rsidR="00446020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라인 타입을 선택 후 라인을 그립니다.</w:t>
      </w:r>
      <w:r>
        <w:t xml:space="preserve"> (</w:t>
      </w:r>
      <w:proofErr w:type="gramStart"/>
      <w:r>
        <w:rPr>
          <w:rFonts w:hint="eastAsia"/>
        </w:rPr>
        <w:t>단축키 :</w:t>
      </w:r>
      <w:proofErr w:type="gramEnd"/>
      <w:r>
        <w:t xml:space="preserve"> L)</w:t>
      </w:r>
    </w:p>
    <w:p w14:paraId="6BB3D020" w14:textId="77777777" w:rsidR="00446020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텍스트를 인식합니다.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T)</w:t>
      </w:r>
    </w:p>
    <w:p w14:paraId="6C444E7D" w14:textId="77777777" w:rsidR="00446020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 </w:t>
      </w:r>
      <w:r>
        <w:rPr>
          <w:rFonts w:hint="eastAsia"/>
          <w:noProof/>
        </w:rPr>
        <w:t>벤더 패키지 영역을 설정합니다.</w:t>
      </w:r>
    </w:p>
    <w:p w14:paraId="1383FCC9" w14:textId="77777777" w:rsidR="00446020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>: validation check</w:t>
      </w:r>
    </w:p>
    <w:p w14:paraId="498569BC" w14:textId="77777777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</w:p>
    <w:p w14:paraId="1E362C69" w14:textId="77777777" w:rsidR="00446020" w:rsidRDefault="00446020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2C1475FC" wp14:editId="27FF0968">
            <wp:extent cx="3648315" cy="1671266"/>
            <wp:effectExtent l="0" t="0" r="0" b="571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83348" cy="16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77777777" w:rsidR="00446020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심볼을 회전합니다.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R</w:t>
      </w:r>
      <w:r>
        <w:t>)</w:t>
      </w:r>
    </w:p>
    <w:p w14:paraId="3CFF4A7F" w14:textId="77777777" w:rsidR="00446020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화면을 확대합니다.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Z</w:t>
      </w:r>
      <w:r>
        <w:t>)</w:t>
      </w:r>
    </w:p>
    <w:p w14:paraId="28D9BEBC" w14:textId="77777777" w:rsidR="00446020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전체 도면을 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 xml:space="preserve"> 두 번)</w:t>
      </w:r>
    </w:p>
    <w:p w14:paraId="4B7F7B3F" w14:textId="4476E88C" w:rsidR="00446020" w:rsidRP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>라인 그룹별로 표기를 변경합니다.</w:t>
      </w:r>
    </w:p>
    <w:p w14:paraId="75BF1754" w14:textId="77777777" w:rsidR="00CD5FE0" w:rsidRDefault="00CD5FE0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00BC500" w14:textId="4407AE86" w:rsidR="00F14BFE" w:rsidRDefault="00724681" w:rsidP="00F14BFE">
      <w:pPr>
        <w:pStyle w:val="2"/>
        <w:numPr>
          <w:ilvl w:val="1"/>
          <w:numId w:val="6"/>
        </w:numPr>
        <w:ind w:firstLineChars="0"/>
      </w:pPr>
      <w:bookmarkStart w:id="17" w:name="_Toc18488114"/>
      <w:r>
        <w:rPr>
          <w:rFonts w:hint="eastAsia"/>
        </w:rPr>
        <w:lastRenderedPageBreak/>
        <w:t>속성 연계</w:t>
      </w:r>
      <w:bookmarkEnd w:id="17"/>
    </w:p>
    <w:p w14:paraId="4E916392" w14:textId="23963FB2" w:rsidR="00C50B0C" w:rsidRDefault="00464370" w:rsidP="00EE1C2B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</w:p>
    <w:p w14:paraId="5616440A" w14:textId="40777392" w:rsidR="007F19D8" w:rsidRDefault="007F19D8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pdate Line </w:t>
      </w:r>
      <w:proofErr w:type="gramStart"/>
      <w:r>
        <w:t>Type :</w:t>
      </w:r>
      <w:proofErr w:type="gramEnd"/>
      <w:r>
        <w:t xml:space="preserve"> </w:t>
      </w:r>
      <w:r>
        <w:rPr>
          <w:rFonts w:hint="eastAsia"/>
        </w:rPr>
        <w:t>체크 시 설정된 조건에 따라 라인 타입을 갱신합니다.</w:t>
      </w:r>
      <w:r>
        <w:t>(</w:t>
      </w:r>
      <w:r>
        <w:rPr>
          <w:rFonts w:hint="eastAsia"/>
        </w:rPr>
        <w:t xml:space="preserve">최초 </w:t>
      </w:r>
      <w:r>
        <w:t>1</w:t>
      </w:r>
      <w:r>
        <w:rPr>
          <w:rFonts w:hint="eastAsia"/>
        </w:rPr>
        <w:t>회 권장)</w:t>
      </w:r>
    </w:p>
    <w:p w14:paraId="3AA5B853" w14:textId="77777777" w:rsidR="00E723A0" w:rsidRDefault="00E723A0" w:rsidP="00E723A0"/>
    <w:p w14:paraId="029D0B4B" w14:textId="431C2D61" w:rsidR="00E723A0" w:rsidRDefault="00E723A0" w:rsidP="00E723A0">
      <w:pPr>
        <w:jc w:val="center"/>
      </w:pPr>
      <w:r>
        <w:rPr>
          <w:noProof/>
        </w:rPr>
        <w:drawing>
          <wp:inline distT="0" distB="0" distL="0" distR="0" wp14:anchorId="02956765" wp14:editId="304354BF">
            <wp:extent cx="5207840" cy="3017753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그림 208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084" cy="304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6DCD0195">
            <wp:extent cx="2267712" cy="4961166"/>
            <wp:effectExtent l="0" t="0" r="0" b="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277" cy="49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C67D" w14:textId="7191C595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EE1C2B">
      <w:pPr>
        <w:pStyle w:val="2"/>
        <w:numPr>
          <w:ilvl w:val="1"/>
          <w:numId w:val="6"/>
        </w:numPr>
        <w:ind w:firstLineChars="0"/>
      </w:pPr>
      <w:bookmarkStart w:id="18" w:name="_Toc18488115"/>
      <w:r>
        <w:rPr>
          <w:rFonts w:hint="eastAsia"/>
        </w:rPr>
        <w:lastRenderedPageBreak/>
        <w:t>찾기/바꾸기</w:t>
      </w:r>
      <w:bookmarkEnd w:id="18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EE1C2B">
      <w:pPr>
        <w:pStyle w:val="2"/>
        <w:numPr>
          <w:ilvl w:val="1"/>
          <w:numId w:val="6"/>
        </w:numPr>
        <w:ind w:firstLineChars="0"/>
      </w:pPr>
      <w:bookmarkStart w:id="19" w:name="_Toc18488116"/>
      <w:r>
        <w:rPr>
          <w:rFonts w:hint="eastAsia"/>
        </w:rPr>
        <w:t>T</w:t>
      </w:r>
      <w:r>
        <w:t>ext Data List</w:t>
      </w:r>
      <w:bookmarkEnd w:id="19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70CB8335">
            <wp:extent cx="5666387" cy="3935502"/>
            <wp:effectExtent l="0" t="0" r="0" b="825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89364" cy="39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4B432846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53128F2E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인식한 텍스트를 수정할 수 있습니다.</w:t>
      </w:r>
      <w:r w:rsidR="00F06226">
        <w:t xml:space="preserve"> – [2.8]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EE1C2B">
      <w:pPr>
        <w:pStyle w:val="2"/>
        <w:numPr>
          <w:ilvl w:val="1"/>
          <w:numId w:val="6"/>
        </w:numPr>
        <w:ind w:firstLineChars="0"/>
      </w:pPr>
      <w:bookmarkStart w:id="20" w:name="_Toc18488117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5016028E" w14:textId="2D4BEE8E" w:rsidR="00AC03A4" w:rsidRDefault="00AC03A4" w:rsidP="00AC03A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</w:t>
      </w:r>
      <w:r>
        <w:t xml:space="preserve">OPC 리스트를 </w:t>
      </w:r>
      <w:r>
        <w:rPr>
          <w:rFonts w:hint="eastAsia"/>
        </w:rPr>
        <w:t xml:space="preserve">클릭하면 오른쪽에 같은 </w:t>
      </w:r>
      <w:r>
        <w:t xml:space="preserve">라인 </w:t>
      </w:r>
      <w:r>
        <w:rPr>
          <w:rFonts w:hint="eastAsia"/>
        </w:rPr>
        <w:t xml:space="preserve">번호를 가진 </w:t>
      </w:r>
      <w:r>
        <w:t xml:space="preserve">OPC 리스트가 </w:t>
      </w:r>
      <w:r>
        <w:rPr>
          <w:rFonts w:hint="eastAsia"/>
        </w:rPr>
        <w:t>표시됩니다.</w:t>
      </w:r>
    </w:p>
    <w:p w14:paraId="550B8A63" w14:textId="65A63F29" w:rsidR="00AC03A4" w:rsidRPr="00682E0E" w:rsidRDefault="008773DF" w:rsidP="00AC03A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OPC </w:t>
      </w:r>
      <w:r>
        <w:rPr>
          <w:rFonts w:hint="eastAsia"/>
        </w:rPr>
        <w:t xml:space="preserve">리스트에서 더블 클릭하여 </w:t>
      </w:r>
      <w:r>
        <w:t>OPC</w:t>
      </w:r>
      <w:r>
        <w:rPr>
          <w:rFonts w:hint="eastAsia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41A9E4AC" w:rsidR="00EE1C2B" w:rsidRDefault="00D82002" w:rsidP="00EE1C2B">
      <w:pPr>
        <w:pStyle w:val="2"/>
        <w:numPr>
          <w:ilvl w:val="1"/>
          <w:numId w:val="6"/>
        </w:numPr>
        <w:ind w:firstLineChars="0"/>
      </w:pPr>
      <w:bookmarkStart w:id="21" w:name="_Toc18488118"/>
      <w:r>
        <w:rPr>
          <w:rFonts w:hint="eastAsia"/>
        </w:rPr>
        <w:lastRenderedPageBreak/>
        <w:t>설계 정보 리스트</w:t>
      </w:r>
      <w:bookmarkEnd w:id="21"/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24903A96" w:rsidR="007B0446" w:rsidRDefault="007B0446" w:rsidP="007B0446">
      <w:pPr>
        <w:jc w:val="center"/>
      </w:pPr>
      <w:r>
        <w:rPr>
          <w:noProof/>
        </w:rPr>
        <w:drawing>
          <wp:inline distT="0" distB="0" distL="0" distR="0" wp14:anchorId="4C2440F1" wp14:editId="25DC3D16">
            <wp:extent cx="5459730" cy="3536357"/>
            <wp:effectExtent l="0" t="0" r="7620" b="698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72114" cy="35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CF45" w14:textId="70ADAE00" w:rsidR="00F0425C" w:rsidRDefault="00F0425C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73C8DA8C" w14:textId="04EDB9D0" w:rsidR="00A62741" w:rsidRDefault="00A62741" w:rsidP="002446C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2446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CF226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CF226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1E31F4B3">
            <wp:extent cx="5492843" cy="3572481"/>
            <wp:effectExtent l="0" t="0" r="0" b="952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36" cy="35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D9511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D95111">
      <w:pPr>
        <w:pStyle w:val="aa"/>
        <w:numPr>
          <w:ilvl w:val="2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041857CB">
            <wp:extent cx="5530291" cy="358206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64286" cy="36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001070B7" w:rsidR="00795B56" w:rsidRDefault="00795B56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[리스트 양식 설정]을 클릭합니다.</w:t>
      </w:r>
    </w:p>
    <w:p w14:paraId="70B4797F" w14:textId="631A1FB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2722B9">
        <w:rPr>
          <w:rFonts w:hint="eastAsia"/>
          <w:szCs w:val="20"/>
        </w:rPr>
        <w:t>장치,밸브,</w:t>
      </w:r>
      <w:r w:rsidR="002722B9">
        <w:rPr>
          <w:szCs w:val="20"/>
        </w:rPr>
        <w:t>Instrument,</w:t>
      </w:r>
      <w:r w:rsidR="002722B9">
        <w:rPr>
          <w:rFonts w:hint="eastAsia"/>
          <w:szCs w:val="20"/>
        </w:rPr>
        <w:t xml:space="preserve">노트 리스트에 대해서 </w:t>
      </w:r>
      <w:r w:rsidR="002722B9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E20B5E2" w:rsidR="00E723A0" w:rsidRDefault="00E723A0" w:rsidP="00E723A0">
      <w:pPr>
        <w:jc w:val="center"/>
      </w:pPr>
      <w:r>
        <w:rPr>
          <w:noProof/>
        </w:rPr>
        <w:drawing>
          <wp:inline distT="0" distB="0" distL="0" distR="0" wp14:anchorId="5F3AF2FD" wp14:editId="0F1DAA06">
            <wp:extent cx="5518035" cy="3591763"/>
            <wp:effectExtent l="0" t="0" r="6985" b="8890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그림 211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822" cy="360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B555F3">
        <w:rPr>
          <w:rFonts w:hint="eastAsia"/>
          <w:b/>
          <w:bCs/>
          <w:szCs w:val="20"/>
        </w:rPr>
        <w:t>추가 버튼</w:t>
      </w:r>
      <w:r>
        <w:rPr>
          <w:rFonts w:hint="eastAsia"/>
          <w:szCs w:val="20"/>
        </w:rPr>
        <w:t>을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2" w:name="_Toc18488119"/>
      <w:r>
        <w:rPr>
          <w:rFonts w:hint="eastAsia"/>
        </w:rPr>
        <w:lastRenderedPageBreak/>
        <w:t>보기</w:t>
      </w:r>
      <w:bookmarkEnd w:id="22"/>
      <w:r>
        <w:t xml:space="preserve"> </w:t>
      </w:r>
    </w:p>
    <w:p w14:paraId="1B6CB10E" w14:textId="69BDB48E" w:rsidR="00CC60F6" w:rsidRDefault="00CC60F6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mage Drawing, </w:t>
      </w:r>
      <w:proofErr w:type="gramStart"/>
      <w:r>
        <w:t>Text ,</w:t>
      </w:r>
      <w:proofErr w:type="gramEnd"/>
      <w:r>
        <w:t xml:space="preserve"> 심볼, </w:t>
      </w:r>
      <w:r>
        <w:rPr>
          <w:rFonts w:hint="eastAsia"/>
        </w:rPr>
        <w:t>라인,</w:t>
      </w:r>
      <w:r>
        <w:t xml:space="preserve"> Unrecognition, Inconsistency, Vendor Area</w:t>
      </w:r>
      <w:r>
        <w:rPr>
          <w:rFonts w:hint="eastAsia"/>
        </w:rPr>
        <w:t xml:space="preserve">를 선택해서 화면에 </w:t>
      </w:r>
      <w:r>
        <w:t xml:space="preserve">On/Off </w:t>
      </w:r>
      <w:r>
        <w:rPr>
          <w:rFonts w:hint="eastAsia"/>
        </w:rPr>
        <w:t>할 수 있습니다.</w:t>
      </w:r>
    </w:p>
    <w:p w14:paraId="34807A24" w14:textId="77777777" w:rsidR="006D1865" w:rsidRDefault="006D1865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DC48F64" w14:textId="67A15D2D" w:rsidR="0073498D" w:rsidRDefault="0073498D" w:rsidP="0073498D">
      <w:pPr>
        <w:pStyle w:val="1"/>
        <w:numPr>
          <w:ilvl w:val="0"/>
          <w:numId w:val="31"/>
        </w:numPr>
      </w:pPr>
      <w:bookmarkStart w:id="23" w:name="_Toc18488120"/>
      <w:r>
        <w:rPr>
          <w:rFonts w:hint="eastAsia"/>
        </w:rPr>
        <w:lastRenderedPageBreak/>
        <w:t>데이터 이관</w:t>
      </w:r>
      <w:bookmarkEnd w:id="23"/>
    </w:p>
    <w:p w14:paraId="057A4ED4" w14:textId="3EFAAD2C" w:rsidR="00F45927" w:rsidRDefault="00F45927" w:rsidP="00F4592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QLite</w:t>
      </w:r>
      <w:r>
        <w:rPr>
          <w:rFonts w:hint="eastAsia"/>
        </w:rPr>
        <w:t xml:space="preserve">의 데이터를 </w:t>
      </w:r>
      <w:r>
        <w:t>MSSQL</w:t>
      </w:r>
      <w:r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212C3EDE" w:rsidR="00956B72" w:rsidRPr="00F45927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  <w:bookmarkStart w:id="24" w:name="_GoBack"/>
      <w:bookmarkEnd w:id="24"/>
    </w:p>
    <w:sectPr w:rsidR="00956B72" w:rsidRPr="00F45927" w:rsidSect="00CF21EA">
      <w:headerReference w:type="default" r:id="rId64"/>
      <w:footerReference w:type="default" r:id="rId65"/>
      <w:footerReference w:type="first" r:id="rId66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4F272" w14:textId="77777777" w:rsidR="00E94130" w:rsidRDefault="00E94130">
      <w:r>
        <w:separator/>
      </w:r>
    </w:p>
  </w:endnote>
  <w:endnote w:type="continuationSeparator" w:id="0">
    <w:p w14:paraId="091756D7" w14:textId="77777777" w:rsidR="00E94130" w:rsidRDefault="00E94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C92BCC" w:rsidRPr="002D7A1E" w:rsidRDefault="00C92BCC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C92BCC" w:rsidRDefault="00C92BCC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D2293" w14:textId="77777777" w:rsidR="00E94130" w:rsidRDefault="00E94130">
      <w:bookmarkStart w:id="0" w:name="_Hlk482265958"/>
      <w:bookmarkEnd w:id="0"/>
      <w:r>
        <w:separator/>
      </w:r>
    </w:p>
  </w:footnote>
  <w:footnote w:type="continuationSeparator" w:id="0">
    <w:p w14:paraId="5F379DB4" w14:textId="77777777" w:rsidR="00E94130" w:rsidRDefault="00E94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C92BCC" w:rsidRPr="00EB508A" w:rsidRDefault="00C92BCC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7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8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0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1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3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4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5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6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43E436A6"/>
    <w:multiLevelType w:val="hybridMultilevel"/>
    <w:tmpl w:val="5A421D74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0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2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3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5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6" w15:restartNumberingAfterBreak="0">
    <w:nsid w:val="69926225"/>
    <w:multiLevelType w:val="hybridMultilevel"/>
    <w:tmpl w:val="6F580872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16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0"/>
  </w:num>
  <w:num w:numId="10">
    <w:abstractNumId w:val="27"/>
  </w:num>
  <w:num w:numId="11">
    <w:abstractNumId w:val="15"/>
  </w:num>
  <w:num w:numId="12">
    <w:abstractNumId w:val="9"/>
  </w:num>
  <w:num w:numId="13">
    <w:abstractNumId w:val="18"/>
  </w:num>
  <w:num w:numId="14">
    <w:abstractNumId w:val="19"/>
  </w:num>
  <w:num w:numId="15">
    <w:abstractNumId w:val="14"/>
  </w:num>
  <w:num w:numId="16">
    <w:abstractNumId w:val="25"/>
  </w:num>
  <w:num w:numId="17">
    <w:abstractNumId w:val="29"/>
  </w:num>
  <w:num w:numId="18">
    <w:abstractNumId w:val="7"/>
  </w:num>
  <w:num w:numId="19">
    <w:abstractNumId w:val="3"/>
  </w:num>
  <w:num w:numId="20">
    <w:abstractNumId w:val="26"/>
  </w:num>
  <w:num w:numId="21">
    <w:abstractNumId w:val="28"/>
  </w:num>
  <w:num w:numId="22">
    <w:abstractNumId w:val="24"/>
  </w:num>
  <w:num w:numId="23">
    <w:abstractNumId w:val="23"/>
  </w:num>
  <w:num w:numId="24">
    <w:abstractNumId w:val="30"/>
  </w:num>
  <w:num w:numId="25">
    <w:abstractNumId w:val="21"/>
  </w:num>
  <w:num w:numId="26">
    <w:abstractNumId w:val="5"/>
  </w:num>
  <w:num w:numId="27">
    <w:abstractNumId w:val="13"/>
  </w:num>
  <w:num w:numId="28">
    <w:abstractNumId w:val="10"/>
  </w:num>
  <w:num w:numId="29">
    <w:abstractNumId w:val="22"/>
  </w:num>
  <w:num w:numId="30">
    <w:abstractNumId w:val="8"/>
  </w:num>
  <w:num w:numId="31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EA"/>
    <w:rsid w:val="000B24B4"/>
    <w:rsid w:val="000B4BFB"/>
    <w:rsid w:val="000B5510"/>
    <w:rsid w:val="000B78EC"/>
    <w:rsid w:val="000B7E21"/>
    <w:rsid w:val="000C038B"/>
    <w:rsid w:val="000C1246"/>
    <w:rsid w:val="000C1A6A"/>
    <w:rsid w:val="000C3CFD"/>
    <w:rsid w:val="000C404E"/>
    <w:rsid w:val="000C4C4F"/>
    <w:rsid w:val="000D3930"/>
    <w:rsid w:val="000D3C08"/>
    <w:rsid w:val="000D71FD"/>
    <w:rsid w:val="000E0D12"/>
    <w:rsid w:val="000E19CD"/>
    <w:rsid w:val="000E2172"/>
    <w:rsid w:val="000E429C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207D"/>
    <w:rsid w:val="001045ED"/>
    <w:rsid w:val="0010502C"/>
    <w:rsid w:val="00106066"/>
    <w:rsid w:val="00106784"/>
    <w:rsid w:val="00111513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69BA"/>
    <w:rsid w:val="001A6EF9"/>
    <w:rsid w:val="001B11E3"/>
    <w:rsid w:val="001B202A"/>
    <w:rsid w:val="001B503C"/>
    <w:rsid w:val="001B5596"/>
    <w:rsid w:val="001B5D79"/>
    <w:rsid w:val="001B6013"/>
    <w:rsid w:val="001C3DF8"/>
    <w:rsid w:val="001C4540"/>
    <w:rsid w:val="001C78BF"/>
    <w:rsid w:val="001D11E6"/>
    <w:rsid w:val="001D1DEC"/>
    <w:rsid w:val="001D312B"/>
    <w:rsid w:val="001D6DB3"/>
    <w:rsid w:val="001D7A90"/>
    <w:rsid w:val="001E1D7C"/>
    <w:rsid w:val="001E3539"/>
    <w:rsid w:val="001E6E67"/>
    <w:rsid w:val="001F062F"/>
    <w:rsid w:val="001F2863"/>
    <w:rsid w:val="00200E6C"/>
    <w:rsid w:val="00201515"/>
    <w:rsid w:val="00207D1C"/>
    <w:rsid w:val="002114E0"/>
    <w:rsid w:val="00213364"/>
    <w:rsid w:val="00213FE4"/>
    <w:rsid w:val="002207D4"/>
    <w:rsid w:val="002218A5"/>
    <w:rsid w:val="00221C75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693D"/>
    <w:rsid w:val="0025205B"/>
    <w:rsid w:val="002529A0"/>
    <w:rsid w:val="0025343B"/>
    <w:rsid w:val="002565FC"/>
    <w:rsid w:val="0025714F"/>
    <w:rsid w:val="00261D90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9138D"/>
    <w:rsid w:val="002A0759"/>
    <w:rsid w:val="002A1EA5"/>
    <w:rsid w:val="002A50FA"/>
    <w:rsid w:val="002B237F"/>
    <w:rsid w:val="002B4AEA"/>
    <w:rsid w:val="002B56EF"/>
    <w:rsid w:val="002B710E"/>
    <w:rsid w:val="002C0BB3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26F7"/>
    <w:rsid w:val="00384136"/>
    <w:rsid w:val="0038425B"/>
    <w:rsid w:val="0038446F"/>
    <w:rsid w:val="00384D8E"/>
    <w:rsid w:val="00385B4C"/>
    <w:rsid w:val="003868A8"/>
    <w:rsid w:val="00387387"/>
    <w:rsid w:val="00392AE7"/>
    <w:rsid w:val="00393774"/>
    <w:rsid w:val="00395DD7"/>
    <w:rsid w:val="003A11B9"/>
    <w:rsid w:val="003A1BED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158C"/>
    <w:rsid w:val="00442448"/>
    <w:rsid w:val="0044424C"/>
    <w:rsid w:val="00446020"/>
    <w:rsid w:val="00446045"/>
    <w:rsid w:val="00447E9B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62E0"/>
    <w:rsid w:val="004D02CC"/>
    <w:rsid w:val="004D0D4E"/>
    <w:rsid w:val="004D5FC3"/>
    <w:rsid w:val="004E011F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ACF"/>
    <w:rsid w:val="00523A9A"/>
    <w:rsid w:val="005242AE"/>
    <w:rsid w:val="00524544"/>
    <w:rsid w:val="00526F95"/>
    <w:rsid w:val="005301B3"/>
    <w:rsid w:val="00530756"/>
    <w:rsid w:val="00533070"/>
    <w:rsid w:val="0053367F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70872"/>
    <w:rsid w:val="00573BD4"/>
    <w:rsid w:val="00576460"/>
    <w:rsid w:val="00577729"/>
    <w:rsid w:val="00580C4D"/>
    <w:rsid w:val="00581969"/>
    <w:rsid w:val="00582524"/>
    <w:rsid w:val="005839AA"/>
    <w:rsid w:val="00584447"/>
    <w:rsid w:val="00586B6C"/>
    <w:rsid w:val="005914E6"/>
    <w:rsid w:val="005925B2"/>
    <w:rsid w:val="00595850"/>
    <w:rsid w:val="005A0FB2"/>
    <w:rsid w:val="005A2D4C"/>
    <w:rsid w:val="005A4E53"/>
    <w:rsid w:val="005A75C2"/>
    <w:rsid w:val="005A7603"/>
    <w:rsid w:val="005B15F1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71C9"/>
    <w:rsid w:val="005E751D"/>
    <w:rsid w:val="005F3BC8"/>
    <w:rsid w:val="005F4D20"/>
    <w:rsid w:val="005F60D1"/>
    <w:rsid w:val="005F6CCA"/>
    <w:rsid w:val="00601564"/>
    <w:rsid w:val="00602EC2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62F5"/>
    <w:rsid w:val="0061688D"/>
    <w:rsid w:val="00621BA9"/>
    <w:rsid w:val="00624866"/>
    <w:rsid w:val="00624F8A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2D01"/>
    <w:rsid w:val="00643DD2"/>
    <w:rsid w:val="00644962"/>
    <w:rsid w:val="00644FBD"/>
    <w:rsid w:val="006477D0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7365"/>
    <w:rsid w:val="007B765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18A"/>
    <w:rsid w:val="00855CF5"/>
    <w:rsid w:val="00856226"/>
    <w:rsid w:val="00857FAC"/>
    <w:rsid w:val="00861809"/>
    <w:rsid w:val="008631CA"/>
    <w:rsid w:val="00870D1B"/>
    <w:rsid w:val="00872885"/>
    <w:rsid w:val="00874807"/>
    <w:rsid w:val="00874D81"/>
    <w:rsid w:val="008773DF"/>
    <w:rsid w:val="00880704"/>
    <w:rsid w:val="00882790"/>
    <w:rsid w:val="008844AB"/>
    <w:rsid w:val="008855E5"/>
    <w:rsid w:val="00886073"/>
    <w:rsid w:val="00886BBB"/>
    <w:rsid w:val="00891FCF"/>
    <w:rsid w:val="00892B72"/>
    <w:rsid w:val="00892BF1"/>
    <w:rsid w:val="008931CC"/>
    <w:rsid w:val="00893F1F"/>
    <w:rsid w:val="008955E3"/>
    <w:rsid w:val="00896BA8"/>
    <w:rsid w:val="00896D53"/>
    <w:rsid w:val="008A0BB4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30BB7"/>
    <w:rsid w:val="00931284"/>
    <w:rsid w:val="009318AC"/>
    <w:rsid w:val="00931D70"/>
    <w:rsid w:val="00936600"/>
    <w:rsid w:val="00937223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B72"/>
    <w:rsid w:val="0096080E"/>
    <w:rsid w:val="009619E2"/>
    <w:rsid w:val="0096567C"/>
    <w:rsid w:val="009660CE"/>
    <w:rsid w:val="00970D30"/>
    <w:rsid w:val="00970E2C"/>
    <w:rsid w:val="009715B2"/>
    <w:rsid w:val="009732AF"/>
    <w:rsid w:val="00974AEB"/>
    <w:rsid w:val="0097681B"/>
    <w:rsid w:val="009769FC"/>
    <w:rsid w:val="009809FB"/>
    <w:rsid w:val="00980FE2"/>
    <w:rsid w:val="00984159"/>
    <w:rsid w:val="00984660"/>
    <w:rsid w:val="009854F6"/>
    <w:rsid w:val="00993282"/>
    <w:rsid w:val="00995544"/>
    <w:rsid w:val="009957B4"/>
    <w:rsid w:val="00995CA9"/>
    <w:rsid w:val="0099657D"/>
    <w:rsid w:val="00996A50"/>
    <w:rsid w:val="009A3784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D145C"/>
    <w:rsid w:val="009D201A"/>
    <w:rsid w:val="009D38EE"/>
    <w:rsid w:val="009D61AC"/>
    <w:rsid w:val="009D652C"/>
    <w:rsid w:val="009D6BFE"/>
    <w:rsid w:val="009E2E70"/>
    <w:rsid w:val="009E32F7"/>
    <w:rsid w:val="009E4DF0"/>
    <w:rsid w:val="009E5157"/>
    <w:rsid w:val="009E745F"/>
    <w:rsid w:val="009E7CBF"/>
    <w:rsid w:val="009F0555"/>
    <w:rsid w:val="009F1910"/>
    <w:rsid w:val="009F43BF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1A9"/>
    <w:rsid w:val="00A31442"/>
    <w:rsid w:val="00A347B1"/>
    <w:rsid w:val="00A36420"/>
    <w:rsid w:val="00A3657F"/>
    <w:rsid w:val="00A4037B"/>
    <w:rsid w:val="00A42135"/>
    <w:rsid w:val="00A456D3"/>
    <w:rsid w:val="00A457A7"/>
    <w:rsid w:val="00A46C79"/>
    <w:rsid w:val="00A50139"/>
    <w:rsid w:val="00A57722"/>
    <w:rsid w:val="00A616F6"/>
    <w:rsid w:val="00A61F05"/>
    <w:rsid w:val="00A62741"/>
    <w:rsid w:val="00A634BC"/>
    <w:rsid w:val="00A66F4F"/>
    <w:rsid w:val="00A6705C"/>
    <w:rsid w:val="00A728CE"/>
    <w:rsid w:val="00A739BA"/>
    <w:rsid w:val="00A7450A"/>
    <w:rsid w:val="00A75255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5A3"/>
    <w:rsid w:val="00AC188E"/>
    <w:rsid w:val="00AC33DF"/>
    <w:rsid w:val="00AC41BA"/>
    <w:rsid w:val="00AC55A4"/>
    <w:rsid w:val="00AC741F"/>
    <w:rsid w:val="00AC7795"/>
    <w:rsid w:val="00AD0B45"/>
    <w:rsid w:val="00AD2D9F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A67"/>
    <w:rsid w:val="00B740E1"/>
    <w:rsid w:val="00B74588"/>
    <w:rsid w:val="00B7614F"/>
    <w:rsid w:val="00B77EDF"/>
    <w:rsid w:val="00B806A2"/>
    <w:rsid w:val="00B81E11"/>
    <w:rsid w:val="00B82975"/>
    <w:rsid w:val="00B832E0"/>
    <w:rsid w:val="00B83BAD"/>
    <w:rsid w:val="00B83D61"/>
    <w:rsid w:val="00B85D90"/>
    <w:rsid w:val="00B85E12"/>
    <w:rsid w:val="00B9090A"/>
    <w:rsid w:val="00B946F3"/>
    <w:rsid w:val="00B94AF2"/>
    <w:rsid w:val="00B96D57"/>
    <w:rsid w:val="00BA0EA9"/>
    <w:rsid w:val="00BA16E4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544B"/>
    <w:rsid w:val="00BE5513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CA7"/>
    <w:rsid w:val="00C77AFA"/>
    <w:rsid w:val="00C77CA3"/>
    <w:rsid w:val="00C8028C"/>
    <w:rsid w:val="00C843A2"/>
    <w:rsid w:val="00C84EA1"/>
    <w:rsid w:val="00C86996"/>
    <w:rsid w:val="00C92BCC"/>
    <w:rsid w:val="00C93E01"/>
    <w:rsid w:val="00C943E1"/>
    <w:rsid w:val="00C974F3"/>
    <w:rsid w:val="00CA069E"/>
    <w:rsid w:val="00CA463D"/>
    <w:rsid w:val="00CA51AE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14E5"/>
    <w:rsid w:val="00D118DB"/>
    <w:rsid w:val="00D1489A"/>
    <w:rsid w:val="00D17EC3"/>
    <w:rsid w:val="00D224CF"/>
    <w:rsid w:val="00D26D03"/>
    <w:rsid w:val="00D275DA"/>
    <w:rsid w:val="00D3361E"/>
    <w:rsid w:val="00D339DC"/>
    <w:rsid w:val="00D36139"/>
    <w:rsid w:val="00D36BA5"/>
    <w:rsid w:val="00D4152A"/>
    <w:rsid w:val="00D41A1A"/>
    <w:rsid w:val="00D423AD"/>
    <w:rsid w:val="00D44FBB"/>
    <w:rsid w:val="00D46F9E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629F"/>
    <w:rsid w:val="00D86B17"/>
    <w:rsid w:val="00D87062"/>
    <w:rsid w:val="00D8712E"/>
    <w:rsid w:val="00D91AC3"/>
    <w:rsid w:val="00D93E0A"/>
    <w:rsid w:val="00D94698"/>
    <w:rsid w:val="00D949E9"/>
    <w:rsid w:val="00D95111"/>
    <w:rsid w:val="00D9715E"/>
    <w:rsid w:val="00D9763E"/>
    <w:rsid w:val="00DA27B1"/>
    <w:rsid w:val="00DA4A06"/>
    <w:rsid w:val="00DA572F"/>
    <w:rsid w:val="00DB0504"/>
    <w:rsid w:val="00DB2620"/>
    <w:rsid w:val="00DB268B"/>
    <w:rsid w:val="00DB2C02"/>
    <w:rsid w:val="00DB4F6F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6799"/>
    <w:rsid w:val="00E07180"/>
    <w:rsid w:val="00E07F53"/>
    <w:rsid w:val="00E1248E"/>
    <w:rsid w:val="00E141C9"/>
    <w:rsid w:val="00E14B51"/>
    <w:rsid w:val="00E156C3"/>
    <w:rsid w:val="00E1660F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6071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97E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3128C"/>
    <w:rsid w:val="00F319D4"/>
    <w:rsid w:val="00F3241F"/>
    <w:rsid w:val="00F324F5"/>
    <w:rsid w:val="00F34E08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775"/>
    <w:rsid w:val="00F63C01"/>
    <w:rsid w:val="00F665D0"/>
    <w:rsid w:val="00F6663C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5954F-B647-4E4F-83DA-7356EE4C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1322</TotalTime>
  <Pages>33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9816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147</cp:revision>
  <cp:lastPrinted>2019-01-07T04:32:00Z</cp:lastPrinted>
  <dcterms:created xsi:type="dcterms:W3CDTF">2019-08-20T09:38:00Z</dcterms:created>
  <dcterms:modified xsi:type="dcterms:W3CDTF">2019-09-04T02:14:00Z</dcterms:modified>
</cp:coreProperties>
</file>