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7AFC8" w14:textId="728F135C" w:rsidR="00D114E5" w:rsidRPr="002C3566" w:rsidRDefault="00D114E5" w:rsidP="00DA4A06">
      <w:pPr>
        <w:jc w:val="center"/>
        <w:rPr>
          <w:noProof/>
          <w:sz w:val="22"/>
          <w:u w:val="words"/>
        </w:rPr>
      </w:pPr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0C73DF55" w:rsidR="00D114E5" w:rsidRDefault="00A25C7D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87063">
        <w:rPr>
          <w:rFonts w:hint="eastAsia"/>
          <w:b/>
          <w:sz w:val="80"/>
          <w:szCs w:val="80"/>
        </w:rPr>
        <w:t>메</w:t>
      </w:r>
      <w:r w:rsidR="00D114E5" w:rsidRPr="0018230A">
        <w:rPr>
          <w:rFonts w:hint="eastAsia"/>
          <w:b/>
          <w:sz w:val="80"/>
          <w:szCs w:val="80"/>
        </w:rPr>
        <w:t>뉴얼</w:t>
      </w:r>
    </w:p>
    <w:p w14:paraId="5CAACAA4" w14:textId="1D0A31F7" w:rsidR="00D114E5" w:rsidRDefault="00267878" w:rsidP="00267878">
      <w:pPr>
        <w:spacing w:line="204" w:lineRule="auto"/>
        <w:jc w:val="center"/>
        <w:rPr>
          <w:b/>
          <w:color w:val="262626"/>
          <w:sz w:val="40"/>
          <w:szCs w:val="40"/>
        </w:rPr>
      </w:pPr>
      <w:r>
        <w:rPr>
          <w:rFonts w:hint="eastAsia"/>
          <w:b/>
          <w:color w:val="262626"/>
          <w:sz w:val="40"/>
          <w:szCs w:val="40"/>
        </w:rPr>
        <w:t>(</w:t>
      </w:r>
      <w:r w:rsidR="00FB1561">
        <w:rPr>
          <w:rFonts w:hint="eastAsia"/>
          <w:b/>
          <w:color w:val="262626"/>
          <w:sz w:val="40"/>
          <w:szCs w:val="40"/>
        </w:rPr>
        <w:t>S</w:t>
      </w:r>
      <w:r w:rsidR="00FB1561">
        <w:rPr>
          <w:b/>
          <w:color w:val="262626"/>
          <w:sz w:val="40"/>
          <w:szCs w:val="40"/>
        </w:rPr>
        <w:t>PPID Converter</w:t>
      </w:r>
      <w:r>
        <w:rPr>
          <w:rFonts w:hint="eastAsia"/>
          <w:b/>
          <w:color w:val="262626"/>
          <w:sz w:val="40"/>
          <w:szCs w:val="40"/>
        </w:rPr>
        <w:t>)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8A4A4F0" w14:textId="77777777" w:rsidR="00D114E5" w:rsidRDefault="00D114E5" w:rsidP="00267878">
      <w:pPr>
        <w:jc w:val="center"/>
        <w:rPr>
          <w:sz w:val="22"/>
        </w:rPr>
      </w:pPr>
    </w:p>
    <w:p w14:paraId="7F58488D" w14:textId="77777777" w:rsidR="00267878" w:rsidRDefault="00267878" w:rsidP="00267878">
      <w:pPr>
        <w:jc w:val="center"/>
        <w:rPr>
          <w:sz w:val="22"/>
        </w:rPr>
      </w:pPr>
    </w:p>
    <w:p w14:paraId="78E4405B" w14:textId="77777777" w:rsidR="00D114E5" w:rsidRDefault="00D114E5" w:rsidP="00267878">
      <w:pPr>
        <w:jc w:val="center"/>
        <w:rPr>
          <w:sz w:val="22"/>
        </w:rPr>
      </w:pPr>
    </w:p>
    <w:p w14:paraId="6785DC11" w14:textId="77777777" w:rsidR="00D114E5" w:rsidRDefault="00D114E5" w:rsidP="00267878">
      <w:pPr>
        <w:jc w:val="center"/>
        <w:rPr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62092E40" w14:textId="6D02A253" w:rsidR="00D114E5" w:rsidRPr="00267878" w:rsidRDefault="00A25C7D" w:rsidP="00267878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20</w:t>
      </w:r>
      <w:r w:rsidR="002400CE">
        <w:rPr>
          <w:sz w:val="48"/>
          <w:szCs w:val="48"/>
        </w:rPr>
        <w:t>20</w:t>
      </w:r>
      <w:r w:rsidR="00267878" w:rsidRPr="00267878">
        <w:rPr>
          <w:rFonts w:hint="eastAsia"/>
          <w:sz w:val="48"/>
          <w:szCs w:val="48"/>
        </w:rPr>
        <w:t>년</w:t>
      </w:r>
      <w:r w:rsidR="00C206B2">
        <w:rPr>
          <w:rFonts w:hint="eastAsia"/>
          <w:sz w:val="48"/>
          <w:szCs w:val="48"/>
        </w:rPr>
        <w:t xml:space="preserve"> </w:t>
      </w:r>
      <w:r w:rsidR="00C7536E">
        <w:rPr>
          <w:sz w:val="48"/>
          <w:szCs w:val="48"/>
        </w:rPr>
        <w:t>1</w:t>
      </w:r>
      <w:r w:rsidR="00D87063">
        <w:rPr>
          <w:rFonts w:hint="eastAsia"/>
          <w:sz w:val="48"/>
          <w:szCs w:val="48"/>
        </w:rPr>
        <w:t>1</w:t>
      </w:r>
      <w:r w:rsidR="00267878" w:rsidRPr="00267878">
        <w:rPr>
          <w:rFonts w:hint="eastAsia"/>
          <w:sz w:val="48"/>
          <w:szCs w:val="48"/>
        </w:rPr>
        <w:t>월</w:t>
      </w:r>
    </w:p>
    <w:p w14:paraId="154047C3" w14:textId="77777777" w:rsidR="00D114E5" w:rsidRDefault="00D114E5" w:rsidP="00267878">
      <w:pPr>
        <w:jc w:val="center"/>
        <w:rPr>
          <w:sz w:val="22"/>
        </w:rPr>
      </w:pP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F249143" w14:textId="77777777" w:rsidR="00267878" w:rsidRDefault="00267878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77777777" w:rsidR="00A25C7D" w:rsidRDefault="00A25C7D" w:rsidP="00A25C7D">
      <w:pPr>
        <w:jc w:val="center"/>
        <w:rPr>
          <w:sz w:val="22"/>
        </w:rPr>
      </w:pPr>
    </w:p>
    <w:p w14:paraId="6FD68D9B" w14:textId="77777777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4F0092AA" w14:textId="3A1DBA16" w:rsidR="00926C8F" w:rsidRPr="00A00BAE" w:rsidRDefault="00D114E5">
      <w:pPr>
        <w:pStyle w:val="12"/>
        <w:tabs>
          <w:tab w:val="left" w:pos="425"/>
        </w:tabs>
        <w:rPr>
          <w:rFonts w:asciiTheme="minorEastAsia" w:eastAsiaTheme="minorEastAsia" w:hAnsiTheme="minorEastAsia" w:cstheme="minorBidi"/>
          <w:b w:val="0"/>
          <w:bCs w:val="0"/>
          <w:sz w:val="20"/>
        </w:rPr>
      </w:pPr>
      <w:r w:rsidRPr="00A00BAE">
        <w:rPr>
          <w:rFonts w:asciiTheme="minorEastAsia" w:eastAsiaTheme="minorEastAsia" w:hAnsiTheme="minorEastAsia"/>
        </w:rPr>
        <w:fldChar w:fldCharType="begin"/>
      </w:r>
      <w:r w:rsidRPr="00A00BAE">
        <w:rPr>
          <w:rFonts w:asciiTheme="minorEastAsia" w:eastAsiaTheme="minorEastAsia" w:hAnsiTheme="minorEastAsia"/>
        </w:rPr>
        <w:instrText xml:space="preserve"> TOC \o "1-3" \h \z \u </w:instrText>
      </w:r>
      <w:r w:rsidRPr="00A00BAE">
        <w:rPr>
          <w:rFonts w:asciiTheme="minorEastAsia" w:eastAsiaTheme="minorEastAsia" w:hAnsiTheme="minorEastAsia"/>
        </w:rPr>
        <w:fldChar w:fldCharType="separate"/>
      </w:r>
      <w:hyperlink w:anchor="_Toc41667696" w:history="1">
        <w:r w:rsidR="00926C8F" w:rsidRPr="00A00BAE">
          <w:rPr>
            <w:rStyle w:val="a6"/>
            <w:rFonts w:asciiTheme="minorEastAsia" w:eastAsiaTheme="minorEastAsia" w:hAnsiTheme="minorEastAsia"/>
          </w:rPr>
          <w:t>1</w:t>
        </w:r>
        <w:r w:rsidR="00926C8F" w:rsidRPr="00A00BAE">
          <w:rPr>
            <w:rFonts w:asciiTheme="minorEastAsia" w:eastAsiaTheme="minorEastAsia" w:hAnsiTheme="minorEastAsia" w:cstheme="minorBidi"/>
            <w:b w:val="0"/>
            <w:bCs w:val="0"/>
            <w:sz w:val="20"/>
          </w:rPr>
          <w:tab/>
        </w:r>
        <w:r w:rsidR="00926C8F" w:rsidRPr="00A00BAE">
          <w:rPr>
            <w:rStyle w:val="a6"/>
            <w:rFonts w:asciiTheme="minorEastAsia" w:eastAsiaTheme="minorEastAsia" w:hAnsiTheme="minorEastAsia"/>
          </w:rPr>
          <w:t>설치</w:t>
        </w:r>
        <w:r w:rsidR="00926C8F" w:rsidRPr="00A00BAE">
          <w:rPr>
            <w:rFonts w:asciiTheme="minorEastAsia" w:eastAsiaTheme="minorEastAsia" w:hAnsiTheme="minorEastAsia"/>
            <w:webHidden/>
          </w:rPr>
          <w:tab/>
        </w:r>
        <w:r w:rsidR="00926C8F" w:rsidRPr="00A00BAE">
          <w:rPr>
            <w:rFonts w:asciiTheme="minorEastAsia" w:eastAsiaTheme="minorEastAsia" w:hAnsiTheme="minorEastAsia"/>
            <w:webHidden/>
          </w:rPr>
          <w:fldChar w:fldCharType="begin"/>
        </w:r>
        <w:r w:rsidR="00926C8F" w:rsidRPr="00A00BAE">
          <w:rPr>
            <w:rFonts w:asciiTheme="minorEastAsia" w:eastAsiaTheme="minorEastAsia" w:hAnsiTheme="minorEastAsia"/>
            <w:webHidden/>
          </w:rPr>
          <w:instrText xml:space="preserve"> PAGEREF _Toc41667696 \h </w:instrText>
        </w:r>
        <w:r w:rsidR="00926C8F" w:rsidRPr="00A00BAE">
          <w:rPr>
            <w:rFonts w:asciiTheme="minorEastAsia" w:eastAsiaTheme="minorEastAsia" w:hAnsiTheme="minorEastAsia"/>
            <w:webHidden/>
          </w:rPr>
        </w:r>
        <w:r w:rsidR="00926C8F" w:rsidRPr="00A00BAE">
          <w:rPr>
            <w:rFonts w:asciiTheme="minorEastAsia" w:eastAsiaTheme="minorEastAsia" w:hAnsiTheme="minorEastAsia"/>
            <w:webHidden/>
          </w:rPr>
          <w:fldChar w:fldCharType="separate"/>
        </w:r>
        <w:r w:rsidR="00926C8F" w:rsidRPr="00A00BAE">
          <w:rPr>
            <w:rFonts w:asciiTheme="minorEastAsia" w:eastAsiaTheme="minorEastAsia" w:hAnsiTheme="minorEastAsia"/>
            <w:webHidden/>
          </w:rPr>
          <w:t>3</w:t>
        </w:r>
        <w:r w:rsidR="00926C8F" w:rsidRPr="00A00BAE">
          <w:rPr>
            <w:rFonts w:asciiTheme="minorEastAsia" w:eastAsiaTheme="minorEastAsia" w:hAnsiTheme="minorEastAsia"/>
            <w:webHidden/>
          </w:rPr>
          <w:fldChar w:fldCharType="end"/>
        </w:r>
      </w:hyperlink>
    </w:p>
    <w:p w14:paraId="640759EC" w14:textId="1B6237BE" w:rsidR="00926C8F" w:rsidRPr="00A00BAE" w:rsidRDefault="000E1EB3">
      <w:pPr>
        <w:pStyle w:val="20"/>
        <w:tabs>
          <w:tab w:val="left" w:pos="1000"/>
          <w:tab w:val="right" w:leader="dot" w:pos="10456"/>
        </w:tabs>
        <w:ind w:left="400"/>
        <w:rPr>
          <w:rFonts w:asciiTheme="minorEastAsia" w:eastAsiaTheme="minorEastAsia" w:hAnsiTheme="minorEastAsia" w:cstheme="minorBidi"/>
          <w:noProof/>
          <w:szCs w:val="22"/>
        </w:rPr>
      </w:pPr>
      <w:hyperlink w:anchor="_Toc41667697" w:history="1">
        <w:r w:rsidR="00926C8F" w:rsidRPr="00A00BAE">
          <w:rPr>
            <w:rStyle w:val="a6"/>
            <w:rFonts w:asciiTheme="minorEastAsia" w:eastAsiaTheme="minorEastAsia" w:hAnsiTheme="minorEastAsia"/>
            <w:noProof/>
          </w:rPr>
          <w:t>1.1</w:t>
        </w:r>
        <w:r w:rsidR="00926C8F" w:rsidRPr="00A00BAE">
          <w:rPr>
            <w:rFonts w:asciiTheme="minorEastAsia" w:eastAsiaTheme="minorEastAsia" w:hAnsiTheme="minorEastAsia" w:cstheme="minorBidi"/>
            <w:noProof/>
            <w:szCs w:val="22"/>
          </w:rPr>
          <w:tab/>
        </w:r>
        <w:r w:rsidR="00926C8F" w:rsidRPr="00A00BAE">
          <w:rPr>
            <w:rStyle w:val="a6"/>
            <w:rFonts w:asciiTheme="minorEastAsia" w:eastAsiaTheme="minorEastAsia" w:hAnsiTheme="minorEastAsia"/>
            <w:noProof/>
          </w:rPr>
          <w:t>SPPID Converter 등록</w: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tab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begin"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instrText xml:space="preserve"> PAGEREF _Toc41667697 \h </w:instrTex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separate"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t>3</w: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end"/>
        </w:r>
      </w:hyperlink>
    </w:p>
    <w:p w14:paraId="0911AE98" w14:textId="3B10C12C" w:rsidR="00926C8F" w:rsidRPr="00A00BAE" w:rsidRDefault="000E1EB3">
      <w:pPr>
        <w:pStyle w:val="20"/>
        <w:tabs>
          <w:tab w:val="left" w:pos="1000"/>
          <w:tab w:val="right" w:leader="dot" w:pos="10456"/>
        </w:tabs>
        <w:ind w:left="400"/>
        <w:rPr>
          <w:rFonts w:asciiTheme="minorEastAsia" w:eastAsiaTheme="minorEastAsia" w:hAnsiTheme="minorEastAsia" w:cstheme="minorBidi"/>
          <w:noProof/>
          <w:szCs w:val="22"/>
        </w:rPr>
      </w:pPr>
      <w:hyperlink w:anchor="_Toc41667698" w:history="1">
        <w:r w:rsidR="00926C8F" w:rsidRPr="00A00BAE">
          <w:rPr>
            <w:rStyle w:val="a6"/>
            <w:rFonts w:asciiTheme="minorEastAsia" w:eastAsiaTheme="minorEastAsia" w:hAnsiTheme="minorEastAsia"/>
            <w:noProof/>
          </w:rPr>
          <w:t>1.2</w:t>
        </w:r>
        <w:r w:rsidR="00926C8F" w:rsidRPr="00A00BAE">
          <w:rPr>
            <w:rFonts w:asciiTheme="minorEastAsia" w:eastAsiaTheme="minorEastAsia" w:hAnsiTheme="minorEastAsia" w:cstheme="minorBidi"/>
            <w:noProof/>
            <w:szCs w:val="22"/>
          </w:rPr>
          <w:tab/>
        </w:r>
        <w:r w:rsidR="00926C8F" w:rsidRPr="00A00BAE">
          <w:rPr>
            <w:rStyle w:val="a6"/>
            <w:rFonts w:asciiTheme="minorEastAsia" w:eastAsiaTheme="minorEastAsia" w:hAnsiTheme="minorEastAsia"/>
            <w:noProof/>
          </w:rPr>
          <w:t>프로그램 실행</w: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tab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begin"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instrText xml:space="preserve"> PAGEREF _Toc41667698 \h </w:instrTex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separate"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t>5</w: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end"/>
        </w:r>
      </w:hyperlink>
    </w:p>
    <w:p w14:paraId="0663BA5D" w14:textId="3C215C0C" w:rsidR="00926C8F" w:rsidRPr="00A00BAE" w:rsidRDefault="000E1EB3">
      <w:pPr>
        <w:pStyle w:val="12"/>
        <w:tabs>
          <w:tab w:val="left" w:pos="425"/>
        </w:tabs>
        <w:rPr>
          <w:rFonts w:asciiTheme="minorEastAsia" w:eastAsiaTheme="minorEastAsia" w:hAnsiTheme="minorEastAsia" w:cstheme="minorBidi"/>
          <w:b w:val="0"/>
          <w:bCs w:val="0"/>
          <w:sz w:val="20"/>
        </w:rPr>
      </w:pPr>
      <w:hyperlink w:anchor="_Toc41667699" w:history="1">
        <w:r w:rsidR="00926C8F" w:rsidRPr="00A00BAE">
          <w:rPr>
            <w:rStyle w:val="a6"/>
            <w:rFonts w:asciiTheme="minorEastAsia" w:eastAsiaTheme="minorEastAsia" w:hAnsiTheme="minorEastAsia"/>
          </w:rPr>
          <w:t>2</w:t>
        </w:r>
        <w:r w:rsidR="00926C8F" w:rsidRPr="00A00BAE">
          <w:rPr>
            <w:rFonts w:asciiTheme="minorEastAsia" w:eastAsiaTheme="minorEastAsia" w:hAnsiTheme="minorEastAsia" w:cstheme="minorBidi"/>
            <w:b w:val="0"/>
            <w:bCs w:val="0"/>
            <w:sz w:val="20"/>
          </w:rPr>
          <w:tab/>
        </w:r>
        <w:r w:rsidR="00926C8F" w:rsidRPr="00A00BAE">
          <w:rPr>
            <w:rStyle w:val="a6"/>
            <w:rFonts w:asciiTheme="minorEastAsia" w:eastAsiaTheme="minorEastAsia" w:hAnsiTheme="minorEastAsia"/>
          </w:rPr>
          <w:t>프로그램 설정</w:t>
        </w:r>
        <w:r w:rsidR="00926C8F" w:rsidRPr="00A00BAE">
          <w:rPr>
            <w:rFonts w:asciiTheme="minorEastAsia" w:eastAsiaTheme="minorEastAsia" w:hAnsiTheme="minorEastAsia"/>
            <w:webHidden/>
          </w:rPr>
          <w:tab/>
        </w:r>
        <w:r w:rsidR="00926C8F" w:rsidRPr="00A00BAE">
          <w:rPr>
            <w:rFonts w:asciiTheme="minorEastAsia" w:eastAsiaTheme="minorEastAsia" w:hAnsiTheme="minorEastAsia"/>
            <w:webHidden/>
          </w:rPr>
          <w:fldChar w:fldCharType="begin"/>
        </w:r>
        <w:r w:rsidR="00926C8F" w:rsidRPr="00A00BAE">
          <w:rPr>
            <w:rFonts w:asciiTheme="minorEastAsia" w:eastAsiaTheme="minorEastAsia" w:hAnsiTheme="minorEastAsia"/>
            <w:webHidden/>
          </w:rPr>
          <w:instrText xml:space="preserve"> PAGEREF _Toc41667699 \h </w:instrText>
        </w:r>
        <w:r w:rsidR="00926C8F" w:rsidRPr="00A00BAE">
          <w:rPr>
            <w:rFonts w:asciiTheme="minorEastAsia" w:eastAsiaTheme="minorEastAsia" w:hAnsiTheme="minorEastAsia"/>
            <w:webHidden/>
          </w:rPr>
        </w:r>
        <w:r w:rsidR="00926C8F" w:rsidRPr="00A00BAE">
          <w:rPr>
            <w:rFonts w:asciiTheme="minorEastAsia" w:eastAsiaTheme="minorEastAsia" w:hAnsiTheme="minorEastAsia"/>
            <w:webHidden/>
          </w:rPr>
          <w:fldChar w:fldCharType="separate"/>
        </w:r>
        <w:r w:rsidR="00926C8F" w:rsidRPr="00A00BAE">
          <w:rPr>
            <w:rFonts w:asciiTheme="minorEastAsia" w:eastAsiaTheme="minorEastAsia" w:hAnsiTheme="minorEastAsia"/>
            <w:webHidden/>
          </w:rPr>
          <w:t>9</w:t>
        </w:r>
        <w:r w:rsidR="00926C8F" w:rsidRPr="00A00BAE">
          <w:rPr>
            <w:rFonts w:asciiTheme="minorEastAsia" w:eastAsiaTheme="minorEastAsia" w:hAnsiTheme="minorEastAsia"/>
            <w:webHidden/>
          </w:rPr>
          <w:fldChar w:fldCharType="end"/>
        </w:r>
      </w:hyperlink>
    </w:p>
    <w:p w14:paraId="3AF13DA7" w14:textId="01886511" w:rsidR="00926C8F" w:rsidRPr="00A00BAE" w:rsidRDefault="000E1EB3">
      <w:pPr>
        <w:pStyle w:val="20"/>
        <w:tabs>
          <w:tab w:val="left" w:pos="1000"/>
          <w:tab w:val="right" w:leader="dot" w:pos="10456"/>
        </w:tabs>
        <w:ind w:left="400"/>
        <w:rPr>
          <w:rFonts w:asciiTheme="minorEastAsia" w:eastAsiaTheme="minorEastAsia" w:hAnsiTheme="minorEastAsia" w:cstheme="minorBidi"/>
          <w:noProof/>
          <w:szCs w:val="22"/>
        </w:rPr>
      </w:pPr>
      <w:hyperlink w:anchor="_Toc41667700" w:history="1">
        <w:r w:rsidR="00926C8F" w:rsidRPr="00A00BAE">
          <w:rPr>
            <w:rStyle w:val="a6"/>
            <w:rFonts w:asciiTheme="minorEastAsia" w:eastAsiaTheme="minorEastAsia" w:hAnsiTheme="minorEastAsia"/>
            <w:noProof/>
          </w:rPr>
          <w:t>2.1</w:t>
        </w:r>
        <w:r w:rsidR="00926C8F" w:rsidRPr="00A00BAE">
          <w:rPr>
            <w:rFonts w:asciiTheme="minorEastAsia" w:eastAsiaTheme="minorEastAsia" w:hAnsiTheme="minorEastAsia" w:cstheme="minorBidi"/>
            <w:noProof/>
            <w:szCs w:val="22"/>
          </w:rPr>
          <w:tab/>
        </w:r>
        <w:r w:rsidR="00926C8F" w:rsidRPr="00A00BAE">
          <w:rPr>
            <w:rStyle w:val="a6"/>
            <w:rFonts w:asciiTheme="minorEastAsia" w:eastAsiaTheme="minorEastAsia" w:hAnsiTheme="minorEastAsia"/>
            <w:noProof/>
          </w:rPr>
          <w:t>ID2 프로젝트 등록</w: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tab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begin"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instrText xml:space="preserve"> PAGEREF _Toc41667700 \h </w:instrTex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separate"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t>9</w: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end"/>
        </w:r>
      </w:hyperlink>
    </w:p>
    <w:p w14:paraId="53D70E87" w14:textId="47DD570B" w:rsidR="00926C8F" w:rsidRPr="00A00BAE" w:rsidRDefault="000E1EB3">
      <w:pPr>
        <w:pStyle w:val="20"/>
        <w:tabs>
          <w:tab w:val="left" w:pos="1000"/>
          <w:tab w:val="right" w:leader="dot" w:pos="10456"/>
        </w:tabs>
        <w:ind w:left="400"/>
        <w:rPr>
          <w:rFonts w:asciiTheme="minorEastAsia" w:eastAsiaTheme="minorEastAsia" w:hAnsiTheme="minorEastAsia" w:cstheme="minorBidi"/>
          <w:noProof/>
          <w:szCs w:val="22"/>
        </w:rPr>
      </w:pPr>
      <w:hyperlink w:anchor="_Toc41667701" w:history="1">
        <w:r w:rsidR="00926C8F" w:rsidRPr="00A00BAE">
          <w:rPr>
            <w:rStyle w:val="a6"/>
            <w:rFonts w:asciiTheme="minorEastAsia" w:eastAsiaTheme="minorEastAsia" w:hAnsiTheme="minorEastAsia"/>
            <w:noProof/>
          </w:rPr>
          <w:t>2.2</w:t>
        </w:r>
        <w:r w:rsidR="00926C8F" w:rsidRPr="00A00BAE">
          <w:rPr>
            <w:rFonts w:asciiTheme="minorEastAsia" w:eastAsiaTheme="minorEastAsia" w:hAnsiTheme="minorEastAsia" w:cstheme="minorBidi"/>
            <w:noProof/>
            <w:szCs w:val="22"/>
          </w:rPr>
          <w:tab/>
        </w:r>
        <w:r w:rsidR="00926C8F" w:rsidRPr="00A00BAE">
          <w:rPr>
            <w:rStyle w:val="a6"/>
            <w:rFonts w:asciiTheme="minorEastAsia" w:eastAsiaTheme="minorEastAsia" w:hAnsiTheme="minorEastAsia"/>
            <w:noProof/>
          </w:rPr>
          <w:t>SPPID DB 설정</w: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tab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begin"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instrText xml:space="preserve"> PAGEREF _Toc41667701 \h </w:instrTex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separate"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t>10</w: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end"/>
        </w:r>
      </w:hyperlink>
    </w:p>
    <w:p w14:paraId="7C55293B" w14:textId="13A0B65F" w:rsidR="00926C8F" w:rsidRPr="00A00BAE" w:rsidRDefault="000E1EB3">
      <w:pPr>
        <w:pStyle w:val="20"/>
        <w:tabs>
          <w:tab w:val="left" w:pos="1000"/>
          <w:tab w:val="right" w:leader="dot" w:pos="10456"/>
        </w:tabs>
        <w:ind w:left="400"/>
        <w:rPr>
          <w:rFonts w:asciiTheme="minorEastAsia" w:eastAsiaTheme="minorEastAsia" w:hAnsiTheme="minorEastAsia" w:cstheme="minorBidi"/>
          <w:noProof/>
          <w:szCs w:val="22"/>
        </w:rPr>
      </w:pPr>
      <w:hyperlink w:anchor="_Toc41667702" w:history="1">
        <w:r w:rsidR="00926C8F" w:rsidRPr="00A00BAE">
          <w:rPr>
            <w:rStyle w:val="a6"/>
            <w:rFonts w:asciiTheme="minorEastAsia" w:eastAsiaTheme="minorEastAsia" w:hAnsiTheme="minorEastAsia"/>
            <w:noProof/>
          </w:rPr>
          <w:t>2.3</w:t>
        </w:r>
        <w:r w:rsidR="00926C8F" w:rsidRPr="00A00BAE">
          <w:rPr>
            <w:rFonts w:asciiTheme="minorEastAsia" w:eastAsiaTheme="minorEastAsia" w:hAnsiTheme="minorEastAsia" w:cstheme="minorBidi"/>
            <w:noProof/>
            <w:szCs w:val="22"/>
          </w:rPr>
          <w:tab/>
        </w:r>
        <w:r w:rsidR="00926C8F" w:rsidRPr="00A00BAE">
          <w:rPr>
            <w:rStyle w:val="a6"/>
            <w:rFonts w:asciiTheme="minorEastAsia" w:eastAsiaTheme="minorEastAsia" w:hAnsiTheme="minorEastAsia"/>
            <w:noProof/>
          </w:rPr>
          <w:t>Item Mapping</w: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tab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begin"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instrText xml:space="preserve"> PAGEREF _Toc41667702 \h </w:instrTex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separate"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t>12</w: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end"/>
        </w:r>
      </w:hyperlink>
    </w:p>
    <w:p w14:paraId="6A1BB49E" w14:textId="56C9B31A" w:rsidR="00926C8F" w:rsidRPr="00A00BAE" w:rsidRDefault="000E1EB3">
      <w:pPr>
        <w:pStyle w:val="12"/>
        <w:tabs>
          <w:tab w:val="left" w:pos="425"/>
        </w:tabs>
        <w:rPr>
          <w:rFonts w:asciiTheme="minorEastAsia" w:eastAsiaTheme="minorEastAsia" w:hAnsiTheme="minorEastAsia" w:cstheme="minorBidi"/>
          <w:b w:val="0"/>
          <w:bCs w:val="0"/>
          <w:sz w:val="20"/>
        </w:rPr>
      </w:pPr>
      <w:hyperlink w:anchor="_Toc41667703" w:history="1">
        <w:r w:rsidR="00926C8F" w:rsidRPr="00A00BAE">
          <w:rPr>
            <w:rStyle w:val="a6"/>
            <w:rFonts w:asciiTheme="minorEastAsia" w:eastAsiaTheme="minorEastAsia" w:hAnsiTheme="minorEastAsia"/>
          </w:rPr>
          <w:t>3</w:t>
        </w:r>
        <w:r w:rsidR="00926C8F" w:rsidRPr="00A00BAE">
          <w:rPr>
            <w:rFonts w:asciiTheme="minorEastAsia" w:eastAsiaTheme="minorEastAsia" w:hAnsiTheme="minorEastAsia" w:cstheme="minorBidi"/>
            <w:b w:val="0"/>
            <w:bCs w:val="0"/>
            <w:sz w:val="20"/>
          </w:rPr>
          <w:tab/>
        </w:r>
        <w:r w:rsidR="00926C8F" w:rsidRPr="00A00BAE">
          <w:rPr>
            <w:rStyle w:val="a6"/>
            <w:rFonts w:asciiTheme="minorEastAsia" w:eastAsiaTheme="minorEastAsia" w:hAnsiTheme="minorEastAsia"/>
          </w:rPr>
          <w:t>실행</w:t>
        </w:r>
        <w:r w:rsidR="00926C8F" w:rsidRPr="00A00BAE">
          <w:rPr>
            <w:rFonts w:asciiTheme="minorEastAsia" w:eastAsiaTheme="minorEastAsia" w:hAnsiTheme="minorEastAsia"/>
            <w:webHidden/>
          </w:rPr>
          <w:tab/>
        </w:r>
        <w:r w:rsidR="00926C8F" w:rsidRPr="00A00BAE">
          <w:rPr>
            <w:rFonts w:asciiTheme="minorEastAsia" w:eastAsiaTheme="minorEastAsia" w:hAnsiTheme="minorEastAsia"/>
            <w:webHidden/>
          </w:rPr>
          <w:fldChar w:fldCharType="begin"/>
        </w:r>
        <w:r w:rsidR="00926C8F" w:rsidRPr="00A00BAE">
          <w:rPr>
            <w:rFonts w:asciiTheme="minorEastAsia" w:eastAsiaTheme="minorEastAsia" w:hAnsiTheme="minorEastAsia"/>
            <w:webHidden/>
          </w:rPr>
          <w:instrText xml:space="preserve"> PAGEREF _Toc41667703 \h </w:instrText>
        </w:r>
        <w:r w:rsidR="00926C8F" w:rsidRPr="00A00BAE">
          <w:rPr>
            <w:rFonts w:asciiTheme="minorEastAsia" w:eastAsiaTheme="minorEastAsia" w:hAnsiTheme="minorEastAsia"/>
            <w:webHidden/>
          </w:rPr>
        </w:r>
        <w:r w:rsidR="00926C8F" w:rsidRPr="00A00BAE">
          <w:rPr>
            <w:rFonts w:asciiTheme="minorEastAsia" w:eastAsiaTheme="minorEastAsia" w:hAnsiTheme="minorEastAsia"/>
            <w:webHidden/>
          </w:rPr>
          <w:fldChar w:fldCharType="separate"/>
        </w:r>
        <w:r w:rsidR="00926C8F" w:rsidRPr="00A00BAE">
          <w:rPr>
            <w:rFonts w:asciiTheme="minorEastAsia" w:eastAsiaTheme="minorEastAsia" w:hAnsiTheme="minorEastAsia"/>
            <w:webHidden/>
          </w:rPr>
          <w:t>16</w:t>
        </w:r>
        <w:r w:rsidR="00926C8F" w:rsidRPr="00A00BAE">
          <w:rPr>
            <w:rFonts w:asciiTheme="minorEastAsia" w:eastAsiaTheme="minorEastAsia" w:hAnsiTheme="minorEastAsia"/>
            <w:webHidden/>
          </w:rPr>
          <w:fldChar w:fldCharType="end"/>
        </w:r>
      </w:hyperlink>
    </w:p>
    <w:p w14:paraId="43ECF8BA" w14:textId="07580176" w:rsidR="00926C8F" w:rsidRPr="00A00BAE" w:rsidRDefault="000E1EB3">
      <w:pPr>
        <w:pStyle w:val="20"/>
        <w:tabs>
          <w:tab w:val="left" w:pos="1000"/>
          <w:tab w:val="right" w:leader="dot" w:pos="10456"/>
        </w:tabs>
        <w:ind w:left="400"/>
        <w:rPr>
          <w:rFonts w:asciiTheme="minorEastAsia" w:eastAsiaTheme="minorEastAsia" w:hAnsiTheme="minorEastAsia" w:cstheme="minorBidi"/>
          <w:noProof/>
          <w:szCs w:val="22"/>
        </w:rPr>
      </w:pPr>
      <w:hyperlink w:anchor="_Toc41667704" w:history="1">
        <w:r w:rsidR="00926C8F" w:rsidRPr="00A00BAE">
          <w:rPr>
            <w:rStyle w:val="a6"/>
            <w:rFonts w:asciiTheme="minorEastAsia" w:eastAsiaTheme="minorEastAsia" w:hAnsiTheme="minorEastAsia"/>
            <w:noProof/>
          </w:rPr>
          <w:t>3.1</w:t>
        </w:r>
        <w:r w:rsidR="00926C8F" w:rsidRPr="00A00BAE">
          <w:rPr>
            <w:rFonts w:asciiTheme="minorEastAsia" w:eastAsiaTheme="minorEastAsia" w:hAnsiTheme="minorEastAsia" w:cstheme="minorBidi"/>
            <w:noProof/>
            <w:szCs w:val="22"/>
          </w:rPr>
          <w:tab/>
        </w:r>
        <w:r w:rsidR="00926C8F" w:rsidRPr="00A00BAE">
          <w:rPr>
            <w:rStyle w:val="a6"/>
            <w:rFonts w:asciiTheme="minorEastAsia" w:eastAsiaTheme="minorEastAsia" w:hAnsiTheme="minorEastAsia"/>
            <w:noProof/>
          </w:rPr>
          <w:t>Load ID2 Document</w: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tab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begin"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instrText xml:space="preserve"> PAGEREF _Toc41667704 \h </w:instrTex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separate"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t>16</w: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end"/>
        </w:r>
      </w:hyperlink>
    </w:p>
    <w:p w14:paraId="750EBD8D" w14:textId="568F84A7" w:rsidR="00926C8F" w:rsidRPr="00A00BAE" w:rsidRDefault="000E1EB3">
      <w:pPr>
        <w:pStyle w:val="20"/>
        <w:tabs>
          <w:tab w:val="left" w:pos="1000"/>
          <w:tab w:val="right" w:leader="dot" w:pos="10456"/>
        </w:tabs>
        <w:ind w:left="400"/>
        <w:rPr>
          <w:rFonts w:asciiTheme="minorEastAsia" w:eastAsiaTheme="minorEastAsia" w:hAnsiTheme="minorEastAsia" w:cstheme="minorBidi"/>
          <w:noProof/>
          <w:szCs w:val="22"/>
        </w:rPr>
      </w:pPr>
      <w:hyperlink w:anchor="_Toc41667705" w:history="1">
        <w:r w:rsidR="00926C8F" w:rsidRPr="00A00BAE">
          <w:rPr>
            <w:rStyle w:val="a6"/>
            <w:rFonts w:asciiTheme="minorEastAsia" w:eastAsiaTheme="minorEastAsia" w:hAnsiTheme="minorEastAsia"/>
            <w:noProof/>
          </w:rPr>
          <w:t>3.2</w:t>
        </w:r>
        <w:r w:rsidR="00926C8F" w:rsidRPr="00A00BAE">
          <w:rPr>
            <w:rFonts w:asciiTheme="minorEastAsia" w:eastAsiaTheme="minorEastAsia" w:hAnsiTheme="minorEastAsia" w:cstheme="minorBidi"/>
            <w:noProof/>
            <w:szCs w:val="22"/>
          </w:rPr>
          <w:tab/>
        </w:r>
        <w:r w:rsidR="00926C8F" w:rsidRPr="00A00BAE">
          <w:rPr>
            <w:rStyle w:val="a6"/>
            <w:rFonts w:asciiTheme="minorEastAsia" w:eastAsiaTheme="minorEastAsia" w:hAnsiTheme="minorEastAsia"/>
            <w:noProof/>
          </w:rPr>
          <w:t>도면 설정 및 실행</w: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tab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begin"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instrText xml:space="preserve"> PAGEREF _Toc41667705 \h </w:instrTex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separate"/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t>17</w:t>
        </w:r>
        <w:r w:rsidR="00926C8F" w:rsidRPr="00A00BAE">
          <w:rPr>
            <w:rFonts w:asciiTheme="minorEastAsia" w:eastAsiaTheme="minorEastAsia" w:hAnsiTheme="minorEastAsia"/>
            <w:noProof/>
            <w:webHidden/>
          </w:rPr>
          <w:fldChar w:fldCharType="end"/>
        </w:r>
      </w:hyperlink>
    </w:p>
    <w:p w14:paraId="17B83510" w14:textId="518ABD16" w:rsidR="00D114E5" w:rsidRPr="00A00BAE" w:rsidRDefault="00D114E5" w:rsidP="007C412E">
      <w:pPr>
        <w:spacing w:line="360" w:lineRule="auto"/>
        <w:rPr>
          <w:rFonts w:asciiTheme="minorEastAsia" w:eastAsiaTheme="minorEastAsia" w:hAnsiTheme="minorEastAsia"/>
        </w:rPr>
      </w:pPr>
      <w:r w:rsidRPr="00A00BAE">
        <w:rPr>
          <w:rFonts w:asciiTheme="minorEastAsia" w:eastAsiaTheme="minorEastAsia" w:hAnsiTheme="minorEastAsia"/>
        </w:rPr>
        <w:fldChar w:fldCharType="end"/>
      </w:r>
      <w:r w:rsidRPr="00A00BAE">
        <w:rPr>
          <w:rFonts w:asciiTheme="minorEastAsia" w:eastAsiaTheme="minorEastAsia" w:hAnsiTheme="minorEastAsia"/>
        </w:rPr>
        <w:br w:type="page"/>
      </w:r>
    </w:p>
    <w:bookmarkStart w:id="1" w:name="_Toc41667696"/>
    <w:p w14:paraId="10D85D70" w14:textId="15327C9D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1"/>
    </w:p>
    <w:p w14:paraId="5785551F" w14:textId="687090AB" w:rsidR="000033BF" w:rsidRDefault="00FF4792" w:rsidP="005111E5">
      <w:pPr>
        <w:pStyle w:val="2"/>
        <w:numPr>
          <w:ilvl w:val="1"/>
          <w:numId w:val="2"/>
        </w:numPr>
        <w:ind w:firstLineChars="0"/>
      </w:pPr>
      <w:bookmarkStart w:id="2" w:name="_Toc41667697"/>
      <w:r>
        <w:t xml:space="preserve">SPPID </w:t>
      </w:r>
      <w:r>
        <w:rPr>
          <w:rFonts w:hint="eastAsia"/>
        </w:rPr>
        <w:t>C</w:t>
      </w:r>
      <w:r>
        <w:t xml:space="preserve">onverter </w:t>
      </w:r>
      <w:r>
        <w:rPr>
          <w:rFonts w:hint="eastAsia"/>
        </w:rPr>
        <w:t>등록</w:t>
      </w:r>
      <w:bookmarkEnd w:id="2"/>
    </w:p>
    <w:p w14:paraId="2267E6A3" w14:textId="4E92D6D0" w:rsidR="00FB1561" w:rsidRPr="00CA042B" w:rsidRDefault="00FB1561" w:rsidP="00FB1561">
      <w:pPr>
        <w:pStyle w:val="aa"/>
        <w:numPr>
          <w:ilvl w:val="0"/>
          <w:numId w:val="20"/>
        </w:numPr>
        <w:ind w:leftChars="0"/>
        <w:rPr>
          <w:color w:val="FF0000"/>
        </w:rPr>
      </w:pPr>
      <w:r>
        <w:rPr>
          <w:rFonts w:hint="eastAsia"/>
        </w:rPr>
        <w:t>S</w:t>
      </w:r>
      <w:r>
        <w:t xml:space="preserve">martPlant P&amp;ID </w:t>
      </w:r>
      <w:r>
        <w:rPr>
          <w:rFonts w:hint="eastAsia"/>
        </w:rPr>
        <w:t>실행</w:t>
      </w:r>
      <w:r w:rsidR="00CA042B">
        <w:rPr>
          <w:rFonts w:hint="eastAsia"/>
        </w:rPr>
        <w:t xml:space="preserve"> </w:t>
      </w:r>
      <w:r w:rsidR="00CA042B" w:rsidRPr="00CA042B">
        <w:rPr>
          <w:color w:val="FF0000"/>
        </w:rPr>
        <w:t>(</w:t>
      </w:r>
      <w:r w:rsidR="00CA042B" w:rsidRPr="00CA042B">
        <w:rPr>
          <w:rFonts w:hint="eastAsia"/>
          <w:color w:val="FF0000"/>
        </w:rPr>
        <w:t>관리자 권한으로 실행)</w:t>
      </w:r>
    </w:p>
    <w:p w14:paraId="391378F7" w14:textId="76766D56" w:rsidR="00FB1561" w:rsidRDefault="00FB1561" w:rsidP="00FB1561">
      <w:pPr>
        <w:jc w:val="center"/>
      </w:pPr>
      <w:r>
        <w:rPr>
          <w:noProof/>
        </w:rPr>
        <w:drawing>
          <wp:inline distT="0" distB="0" distL="0" distR="0" wp14:anchorId="2B95626D" wp14:editId="5F409AEB">
            <wp:extent cx="5496298" cy="2977116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7640" cy="301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D636B" w14:textId="77777777" w:rsidR="00FB1561" w:rsidRDefault="00FB1561" w:rsidP="00FB1561">
      <w:pPr>
        <w:jc w:val="center"/>
      </w:pPr>
    </w:p>
    <w:p w14:paraId="2ECBC980" w14:textId="77777777" w:rsidR="00FB1561" w:rsidRDefault="00FB1561" w:rsidP="00FB156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ew Template</w:t>
      </w:r>
      <w:r>
        <w:rPr>
          <w:rFonts w:hint="eastAsia"/>
        </w:rPr>
        <w:t>을 버튼 클릭(빈 도면 생성)</w:t>
      </w:r>
    </w:p>
    <w:p w14:paraId="63723F97" w14:textId="0ACB280A" w:rsidR="00FB1561" w:rsidRDefault="00FB1561" w:rsidP="00FB1561">
      <w:pPr>
        <w:jc w:val="center"/>
      </w:pPr>
      <w:r>
        <w:rPr>
          <w:noProof/>
        </w:rPr>
        <w:drawing>
          <wp:inline distT="0" distB="0" distL="0" distR="0" wp14:anchorId="1443A64C" wp14:editId="16CC07D9">
            <wp:extent cx="5475767" cy="2965997"/>
            <wp:effectExtent l="0" t="0" r="0" b="635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3652" cy="29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7B1F7" w14:textId="77777777" w:rsidR="00FB1561" w:rsidRDefault="00FB1561" w:rsidP="00FB1561"/>
    <w:p w14:paraId="4EDD356C" w14:textId="51DCFB21" w:rsidR="00FB1561" w:rsidRDefault="00FB1561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T</w:t>
      </w:r>
      <w:r>
        <w:t xml:space="preserve">ools </w:t>
      </w:r>
      <w:r>
        <w:rPr>
          <w:rFonts w:hint="eastAsia"/>
        </w:rPr>
        <w:t>-</w:t>
      </w:r>
      <w:r>
        <w:t xml:space="preserve">&gt; </w:t>
      </w:r>
      <w:r>
        <w:rPr>
          <w:rFonts w:hint="eastAsia"/>
        </w:rPr>
        <w:t>C</w:t>
      </w:r>
      <w:r>
        <w:t xml:space="preserve">ustom Commands… </w:t>
      </w:r>
      <w:r>
        <w:rPr>
          <w:rFonts w:hint="eastAsia"/>
        </w:rPr>
        <w:t>클릭</w:t>
      </w:r>
    </w:p>
    <w:p w14:paraId="259B07F1" w14:textId="50D2F401" w:rsidR="00FB1561" w:rsidRDefault="00221052" w:rsidP="00F20378">
      <w:pPr>
        <w:jc w:val="center"/>
      </w:pPr>
      <w:r w:rsidRPr="00221052">
        <w:drawing>
          <wp:inline distT="0" distB="0" distL="0" distR="0" wp14:anchorId="47E79FA2" wp14:editId="0D5739D6">
            <wp:extent cx="1360466" cy="1995777"/>
            <wp:effectExtent l="0" t="0" r="0" b="508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2846" cy="201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E3A2" w14:textId="43AB5AA9" w:rsidR="00FB1561" w:rsidRDefault="00612604" w:rsidP="00AD36EF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lastRenderedPageBreak/>
        <w:t>C</w:t>
      </w:r>
      <w:r>
        <w:t>onverter</w:t>
      </w:r>
      <w:r w:rsidR="00FB1561">
        <w:t xml:space="preserve"> </w:t>
      </w:r>
      <w:r w:rsidR="00FB1561">
        <w:rPr>
          <w:rFonts w:hint="eastAsia"/>
        </w:rPr>
        <w:t>설치경로(</w:t>
      </w:r>
      <w:proofErr w:type="gramStart"/>
      <w:r w:rsidR="00FB1561">
        <w:rPr>
          <w:rFonts w:hint="eastAsia"/>
        </w:rPr>
        <w:t xml:space="preserve">기본 </w:t>
      </w:r>
      <w:r w:rsidR="00FB1561">
        <w:t>:</w:t>
      </w:r>
      <w:proofErr w:type="gramEnd"/>
      <w:r w:rsidR="00FB1561">
        <w:t xml:space="preserve"> </w:t>
      </w:r>
      <w:r w:rsidR="00FB1561" w:rsidRPr="00FB1561">
        <w:t>C:\Program Files (x86)\DOFTECH\</w:t>
      </w:r>
      <w:proofErr w:type="spellStart"/>
      <w:r>
        <w:t>SPPIDConverter</w:t>
      </w:r>
      <w:proofErr w:type="spellEnd"/>
      <w:r w:rsidR="00FB1561">
        <w:t>)</w:t>
      </w:r>
      <w:r w:rsidR="00A33E22">
        <w:rPr>
          <w:rFonts w:hint="eastAsia"/>
        </w:rPr>
        <w:t>에 있</w:t>
      </w:r>
      <w:r>
        <w:rPr>
          <w:rFonts w:hint="eastAsia"/>
        </w:rPr>
        <w:t xml:space="preserve">는 </w:t>
      </w:r>
      <w:r w:rsidR="00AD36EF" w:rsidRPr="00AD36EF">
        <w:t>SPPIDConverter.dll</w:t>
      </w:r>
      <w:r w:rsidR="00AD36EF">
        <w:t xml:space="preserve"> </w:t>
      </w:r>
      <w:r>
        <w:rPr>
          <w:rFonts w:hint="eastAsia"/>
        </w:rPr>
        <w:t>선택</w:t>
      </w:r>
    </w:p>
    <w:p w14:paraId="09E472AB" w14:textId="62DC4576" w:rsidR="00FB1561" w:rsidRDefault="00182ABE" w:rsidP="00182ABE">
      <w:pPr>
        <w:ind w:left="400"/>
        <w:jc w:val="left"/>
      </w:pPr>
      <w:r>
        <w:rPr>
          <w:noProof/>
        </w:rPr>
        <w:drawing>
          <wp:inline distT="0" distB="0" distL="0" distR="0" wp14:anchorId="22A6FB59" wp14:editId="7B055ABF">
            <wp:extent cx="6191250" cy="36957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1C1D1" w14:textId="77777777" w:rsidR="00FE76B1" w:rsidRDefault="00FE76B1" w:rsidP="0080624C">
      <w:pPr>
        <w:pStyle w:val="aa"/>
        <w:ind w:leftChars="0" w:left="760"/>
      </w:pPr>
    </w:p>
    <w:p w14:paraId="3B9E75B5" w14:textId="1210E657" w:rsidR="00AD36EF" w:rsidRDefault="00C0524A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T</w:t>
      </w:r>
      <w:r>
        <w:t xml:space="preserve">ools -&gt; ID2 to SPPID Converter Menu </w:t>
      </w:r>
      <w:r>
        <w:rPr>
          <w:rFonts w:hint="eastAsia"/>
        </w:rPr>
        <w:t xml:space="preserve">생성 및 </w:t>
      </w:r>
      <w:r>
        <w:t xml:space="preserve">Main </w:t>
      </w:r>
      <w:r>
        <w:rPr>
          <w:rFonts w:hint="eastAsia"/>
        </w:rPr>
        <w:t>T</w:t>
      </w:r>
      <w:r>
        <w:t>oolBar</w:t>
      </w:r>
      <w:r>
        <w:rPr>
          <w:rFonts w:hint="eastAsia"/>
        </w:rPr>
        <w:t xml:space="preserve">에 </w:t>
      </w:r>
      <w:r>
        <w:t xml:space="preserve">SPPID Converter </w:t>
      </w:r>
      <w:r>
        <w:rPr>
          <w:rFonts w:hint="eastAsia"/>
        </w:rPr>
        <w:t>생성</w:t>
      </w:r>
    </w:p>
    <w:p w14:paraId="1FE2845F" w14:textId="76AD6E13" w:rsidR="0080624C" w:rsidRDefault="006464F3" w:rsidP="0080624C">
      <w:pPr>
        <w:jc w:val="center"/>
      </w:pPr>
      <w:r w:rsidRPr="006464F3">
        <w:drawing>
          <wp:inline distT="0" distB="0" distL="0" distR="0" wp14:anchorId="7664C331" wp14:editId="12A11C20">
            <wp:extent cx="2038635" cy="2924583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0A3E" w14:textId="39B4A3FB" w:rsidR="00C0524A" w:rsidRDefault="001B1E8E" w:rsidP="0080624C">
      <w:pPr>
        <w:jc w:val="center"/>
      </w:pPr>
      <w:r w:rsidRPr="001B1E8E">
        <w:drawing>
          <wp:inline distT="0" distB="0" distL="0" distR="0" wp14:anchorId="6203A195" wp14:editId="27CE247F">
            <wp:extent cx="6645910" cy="660400"/>
            <wp:effectExtent l="0" t="0" r="2540" b="635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A20F8" w14:textId="77777777" w:rsidR="001B1E8E" w:rsidRDefault="001B1E8E" w:rsidP="00C0524A">
      <w:pPr>
        <w:rPr>
          <w:rFonts w:hint="eastAsia"/>
        </w:rPr>
      </w:pPr>
    </w:p>
    <w:p w14:paraId="242CD3C6" w14:textId="66C52666" w:rsidR="00C0524A" w:rsidRDefault="00C0524A" w:rsidP="00C0524A"/>
    <w:p w14:paraId="6D096236" w14:textId="0D91C432" w:rsidR="00C0524A" w:rsidRDefault="00C0524A" w:rsidP="00C0524A"/>
    <w:p w14:paraId="2C2061BF" w14:textId="77777777" w:rsidR="00ED2CB5" w:rsidRDefault="00ED2CB5" w:rsidP="00C0524A"/>
    <w:p w14:paraId="617ABF0D" w14:textId="794757D7" w:rsidR="00B4701F" w:rsidRDefault="00B4701F" w:rsidP="006464F3">
      <w:pPr>
        <w:rPr>
          <w:rFonts w:hint="eastAsia"/>
        </w:rPr>
      </w:pPr>
    </w:p>
    <w:p w14:paraId="4101CB71" w14:textId="77777777" w:rsidR="00B4701F" w:rsidRPr="00A46C79" w:rsidRDefault="00B4701F" w:rsidP="003231E4">
      <w:pPr>
        <w:pStyle w:val="aa"/>
        <w:ind w:leftChars="0" w:left="760"/>
      </w:pPr>
    </w:p>
    <w:p w14:paraId="6108DD95" w14:textId="25555AE0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3" w:name="_Toc41667698"/>
      <w:r>
        <w:rPr>
          <w:rFonts w:hint="eastAsia"/>
        </w:rPr>
        <w:lastRenderedPageBreak/>
        <w:t>프로그램 실행</w:t>
      </w:r>
      <w:bookmarkEnd w:id="3"/>
    </w:p>
    <w:p w14:paraId="4F1ECA3F" w14:textId="3D3BAE69" w:rsidR="00A46C79" w:rsidRDefault="003C6CCE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T</w:t>
      </w:r>
      <w:r>
        <w:t xml:space="preserve">ools -&gt; ID2 To SPPID Converter </w:t>
      </w:r>
      <w:r>
        <w:rPr>
          <w:rFonts w:hint="eastAsia"/>
        </w:rPr>
        <w:t xml:space="preserve">클릭 또는 </w:t>
      </w:r>
      <w:r>
        <w:t>Main ToolBar</w:t>
      </w:r>
      <w:r>
        <w:rPr>
          <w:rFonts w:hint="eastAsia"/>
        </w:rPr>
        <w:t xml:space="preserve">에 </w:t>
      </w:r>
      <w:r>
        <w:t xml:space="preserve">SPPID Converter </w:t>
      </w:r>
      <w:r>
        <w:rPr>
          <w:rFonts w:hint="eastAsia"/>
        </w:rPr>
        <w:t>클릭</w:t>
      </w:r>
    </w:p>
    <w:p w14:paraId="3735597F" w14:textId="359EB85A" w:rsidR="008E2EBF" w:rsidRDefault="00B4701F" w:rsidP="008E2EBF">
      <w:pPr>
        <w:rPr>
          <w:szCs w:val="20"/>
        </w:rPr>
      </w:pPr>
      <w:r>
        <w:rPr>
          <w:rFonts w:hint="eastAsia"/>
          <w:noProof/>
          <w:szCs w:val="20"/>
        </w:rPr>
        <w:drawing>
          <wp:anchor distT="0" distB="0" distL="114300" distR="114300" simplePos="0" relativeHeight="251658240" behindDoc="1" locked="0" layoutInCell="1" allowOverlap="1" wp14:anchorId="788B86E3" wp14:editId="279A9722">
            <wp:simplePos x="0" y="0"/>
            <wp:positionH relativeFrom="margin">
              <wp:posOffset>-61595</wp:posOffset>
            </wp:positionH>
            <wp:positionV relativeFrom="paragraph">
              <wp:posOffset>69035</wp:posOffset>
            </wp:positionV>
            <wp:extent cx="2326640" cy="6393815"/>
            <wp:effectExtent l="0" t="0" r="0" b="6985"/>
            <wp:wrapTight wrapText="bothSides">
              <wp:wrapPolygon edited="0">
                <wp:start x="0" y="0"/>
                <wp:lineTo x="0" y="21559"/>
                <wp:lineTo x="21400" y="21559"/>
                <wp:lineTo x="21400" y="0"/>
                <wp:lineTo x="0" y="0"/>
              </wp:wrapPolygon>
            </wp:wrapTight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639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5453D" w14:textId="3FF16173" w:rsidR="002400CE" w:rsidRPr="00B4701F" w:rsidRDefault="00B4701F" w:rsidP="008E2EBF">
      <w:pPr>
        <w:pStyle w:val="aa"/>
        <w:numPr>
          <w:ilvl w:val="0"/>
          <w:numId w:val="34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 C</w:t>
      </w:r>
      <w:r>
        <w:rPr>
          <w:szCs w:val="20"/>
        </w:rPr>
        <w:t xml:space="preserve">onverter </w:t>
      </w:r>
      <w:r>
        <w:rPr>
          <w:rFonts w:hint="eastAsia"/>
          <w:szCs w:val="20"/>
        </w:rPr>
        <w:t xml:space="preserve">창을 </w:t>
      </w:r>
      <w:r>
        <w:rPr>
          <w:szCs w:val="20"/>
        </w:rPr>
        <w:t xml:space="preserve">Open </w:t>
      </w:r>
      <w:r>
        <w:rPr>
          <w:rFonts w:hint="eastAsia"/>
          <w:szCs w:val="20"/>
        </w:rPr>
        <w:t>합니다.</w:t>
      </w:r>
    </w:p>
    <w:p w14:paraId="6EF9D6A2" w14:textId="410C69A2" w:rsidR="00B4701F" w:rsidRDefault="00B4701F" w:rsidP="00B4701F">
      <w:pPr>
        <w:pStyle w:val="aa"/>
        <w:numPr>
          <w:ilvl w:val="0"/>
          <w:numId w:val="34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 변환한 도면들의 </w:t>
      </w:r>
      <w:r>
        <w:rPr>
          <w:szCs w:val="20"/>
        </w:rPr>
        <w:t>OPC</w:t>
      </w:r>
      <w:r>
        <w:rPr>
          <w:rFonts w:hint="eastAsia"/>
          <w:szCs w:val="20"/>
        </w:rPr>
        <w:t>를 연결합니다.</w:t>
      </w:r>
    </w:p>
    <w:p w14:paraId="7C665495" w14:textId="442E41B5" w:rsidR="00B4701F" w:rsidRDefault="00B4701F" w:rsidP="00B4701F">
      <w:pPr>
        <w:pStyle w:val="aa"/>
        <w:numPr>
          <w:ilvl w:val="0"/>
          <w:numId w:val="34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 </w:t>
      </w:r>
      <w:r>
        <w:rPr>
          <w:szCs w:val="20"/>
        </w:rPr>
        <w:t>Drawing Size</w:t>
      </w:r>
      <w:r>
        <w:rPr>
          <w:rFonts w:hint="eastAsia"/>
          <w:szCs w:val="20"/>
        </w:rPr>
        <w:t>의 영역을 설정하는 영역입니다.</w:t>
      </w:r>
    </w:p>
    <w:p w14:paraId="18FCC760" w14:textId="295AB502" w:rsidR="00B4701F" w:rsidRDefault="00B4701F" w:rsidP="00B4701F">
      <w:pPr>
        <w:pStyle w:val="aa"/>
        <w:numPr>
          <w:ilvl w:val="0"/>
          <w:numId w:val="34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 </w:t>
      </w:r>
      <w:r>
        <w:rPr>
          <w:szCs w:val="20"/>
        </w:rPr>
        <w:t>SPPID Drafting Util</w:t>
      </w:r>
      <w:r>
        <w:rPr>
          <w:rFonts w:hint="eastAsia"/>
          <w:szCs w:val="20"/>
        </w:rPr>
        <w:t xml:space="preserve"> 기능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영역입니다.</w:t>
      </w:r>
    </w:p>
    <w:p w14:paraId="17DEE2C6" w14:textId="60DB30AE" w:rsidR="00B4701F" w:rsidRDefault="00B4701F" w:rsidP="00B4701F">
      <w:pPr>
        <w:pStyle w:val="aa"/>
        <w:numPr>
          <w:ilvl w:val="0"/>
          <w:numId w:val="34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 </w:t>
      </w:r>
      <w:r>
        <w:rPr>
          <w:szCs w:val="20"/>
        </w:rPr>
        <w:t xml:space="preserve">SPPID Drafting </w:t>
      </w:r>
      <w:r>
        <w:rPr>
          <w:rFonts w:hint="eastAsia"/>
          <w:szCs w:val="20"/>
        </w:rPr>
        <w:t>작성 중 단축키 기능 영역입니다.</w:t>
      </w:r>
    </w:p>
    <w:p w14:paraId="0F7EC36A" w14:textId="77777777" w:rsidR="00B4701F" w:rsidRPr="00B4701F" w:rsidRDefault="00B4701F" w:rsidP="00B4701F">
      <w:pPr>
        <w:ind w:left="595"/>
        <w:rPr>
          <w:szCs w:val="20"/>
        </w:rPr>
      </w:pPr>
    </w:p>
    <w:p w14:paraId="0211CCA0" w14:textId="7FE3B84A" w:rsidR="002400CE" w:rsidRDefault="002400CE" w:rsidP="008E2EBF">
      <w:pPr>
        <w:rPr>
          <w:szCs w:val="20"/>
        </w:rPr>
      </w:pPr>
    </w:p>
    <w:p w14:paraId="5E21E87E" w14:textId="55E1130C" w:rsidR="002400CE" w:rsidRDefault="002400CE" w:rsidP="008E2EBF">
      <w:pPr>
        <w:rPr>
          <w:szCs w:val="20"/>
        </w:rPr>
      </w:pPr>
    </w:p>
    <w:p w14:paraId="36A49511" w14:textId="62F7819E" w:rsidR="002400CE" w:rsidRDefault="002400CE" w:rsidP="008E2EBF">
      <w:pPr>
        <w:rPr>
          <w:szCs w:val="20"/>
        </w:rPr>
      </w:pPr>
    </w:p>
    <w:p w14:paraId="4C347F70" w14:textId="1509BAE4" w:rsidR="002400CE" w:rsidRDefault="002400CE" w:rsidP="008E2EBF">
      <w:pPr>
        <w:rPr>
          <w:szCs w:val="20"/>
        </w:rPr>
      </w:pPr>
    </w:p>
    <w:p w14:paraId="31537015" w14:textId="68FF9265" w:rsidR="002400CE" w:rsidRDefault="002400CE" w:rsidP="008E2EBF">
      <w:pPr>
        <w:rPr>
          <w:szCs w:val="20"/>
        </w:rPr>
      </w:pPr>
    </w:p>
    <w:p w14:paraId="2FA01272" w14:textId="2AF06C84" w:rsidR="002400CE" w:rsidRDefault="002400CE" w:rsidP="008E2EBF">
      <w:pPr>
        <w:rPr>
          <w:szCs w:val="20"/>
        </w:rPr>
      </w:pPr>
    </w:p>
    <w:p w14:paraId="647FDA45" w14:textId="17E56C80" w:rsidR="002400CE" w:rsidRDefault="002400CE" w:rsidP="008E2EBF">
      <w:pPr>
        <w:rPr>
          <w:szCs w:val="20"/>
        </w:rPr>
      </w:pPr>
    </w:p>
    <w:p w14:paraId="57801F66" w14:textId="69416F08" w:rsidR="002400CE" w:rsidRDefault="002400CE" w:rsidP="008E2EBF">
      <w:pPr>
        <w:rPr>
          <w:szCs w:val="20"/>
        </w:rPr>
      </w:pPr>
    </w:p>
    <w:p w14:paraId="0E4D8417" w14:textId="4ED11556" w:rsidR="002400CE" w:rsidRDefault="002400CE" w:rsidP="008E2EBF">
      <w:pPr>
        <w:rPr>
          <w:szCs w:val="20"/>
        </w:rPr>
      </w:pPr>
    </w:p>
    <w:p w14:paraId="462C59CF" w14:textId="4DCDD48F" w:rsidR="002400CE" w:rsidRDefault="002400CE" w:rsidP="008E2EBF">
      <w:pPr>
        <w:rPr>
          <w:szCs w:val="20"/>
        </w:rPr>
      </w:pPr>
    </w:p>
    <w:p w14:paraId="6C604E1C" w14:textId="05031CB5" w:rsidR="00C7536E" w:rsidRDefault="00C7536E" w:rsidP="008E2EBF">
      <w:pPr>
        <w:rPr>
          <w:szCs w:val="20"/>
        </w:rPr>
      </w:pPr>
    </w:p>
    <w:p w14:paraId="6370F2F1" w14:textId="7F24E150" w:rsidR="00C7536E" w:rsidRDefault="00C7536E" w:rsidP="008E2EBF">
      <w:pPr>
        <w:rPr>
          <w:szCs w:val="20"/>
        </w:rPr>
      </w:pPr>
    </w:p>
    <w:p w14:paraId="44E4AB21" w14:textId="1385EE94" w:rsidR="00C7536E" w:rsidRDefault="00C7536E" w:rsidP="008E2EBF">
      <w:pPr>
        <w:rPr>
          <w:szCs w:val="20"/>
        </w:rPr>
      </w:pPr>
    </w:p>
    <w:p w14:paraId="141E5239" w14:textId="6A451FDC" w:rsidR="00C7536E" w:rsidRDefault="00C7536E" w:rsidP="008E2EBF">
      <w:pPr>
        <w:rPr>
          <w:szCs w:val="20"/>
        </w:rPr>
      </w:pPr>
    </w:p>
    <w:p w14:paraId="78E41BE0" w14:textId="620E6239" w:rsidR="00C7536E" w:rsidRDefault="00C7536E" w:rsidP="008E2EBF">
      <w:pPr>
        <w:rPr>
          <w:szCs w:val="20"/>
        </w:rPr>
      </w:pPr>
    </w:p>
    <w:p w14:paraId="5CDB1CAA" w14:textId="5CE79E8A" w:rsidR="00C7536E" w:rsidRDefault="00C7536E" w:rsidP="008E2EBF">
      <w:pPr>
        <w:rPr>
          <w:szCs w:val="20"/>
        </w:rPr>
      </w:pPr>
    </w:p>
    <w:p w14:paraId="3CBA0CD8" w14:textId="488B85D9" w:rsidR="00C7536E" w:rsidRDefault="00C7536E" w:rsidP="008E2EBF">
      <w:pPr>
        <w:rPr>
          <w:szCs w:val="20"/>
        </w:rPr>
      </w:pPr>
    </w:p>
    <w:p w14:paraId="2B9AA555" w14:textId="66C57D00" w:rsidR="00C7536E" w:rsidRDefault="00C7536E" w:rsidP="008E2EBF">
      <w:pPr>
        <w:rPr>
          <w:szCs w:val="20"/>
        </w:rPr>
      </w:pPr>
    </w:p>
    <w:p w14:paraId="41596202" w14:textId="1D11CDFB" w:rsidR="00C7536E" w:rsidRDefault="00C7536E" w:rsidP="008E2EBF">
      <w:pPr>
        <w:rPr>
          <w:szCs w:val="20"/>
        </w:rPr>
      </w:pPr>
    </w:p>
    <w:p w14:paraId="4F17D533" w14:textId="605AD626" w:rsidR="00C7536E" w:rsidRDefault="00C7536E" w:rsidP="008E2EBF">
      <w:pPr>
        <w:rPr>
          <w:szCs w:val="20"/>
        </w:rPr>
      </w:pPr>
    </w:p>
    <w:p w14:paraId="17D65ABB" w14:textId="15637321" w:rsidR="00C7536E" w:rsidRDefault="00C7536E" w:rsidP="008E2EBF">
      <w:pPr>
        <w:rPr>
          <w:szCs w:val="20"/>
        </w:rPr>
      </w:pPr>
    </w:p>
    <w:p w14:paraId="23447F7F" w14:textId="15DC020E" w:rsidR="00C7536E" w:rsidRDefault="00C7536E" w:rsidP="008E2EBF">
      <w:pPr>
        <w:rPr>
          <w:szCs w:val="20"/>
        </w:rPr>
      </w:pPr>
    </w:p>
    <w:p w14:paraId="3447A189" w14:textId="3B0CE56D" w:rsidR="00C7536E" w:rsidRDefault="00C7536E" w:rsidP="008E2EBF">
      <w:pPr>
        <w:rPr>
          <w:szCs w:val="20"/>
        </w:rPr>
      </w:pPr>
    </w:p>
    <w:p w14:paraId="78CA6C92" w14:textId="08B4256A" w:rsidR="00C7536E" w:rsidRDefault="00C7536E" w:rsidP="008E2EBF">
      <w:pPr>
        <w:rPr>
          <w:szCs w:val="20"/>
        </w:rPr>
      </w:pPr>
    </w:p>
    <w:p w14:paraId="020BF71A" w14:textId="20135EA3" w:rsidR="00C7536E" w:rsidRDefault="00C7536E" w:rsidP="008E2EBF">
      <w:pPr>
        <w:rPr>
          <w:szCs w:val="20"/>
        </w:rPr>
      </w:pPr>
    </w:p>
    <w:p w14:paraId="222263EB" w14:textId="1C5FEA8B" w:rsidR="00C7536E" w:rsidRDefault="00C7536E" w:rsidP="008E2EBF">
      <w:pPr>
        <w:rPr>
          <w:szCs w:val="20"/>
        </w:rPr>
      </w:pPr>
    </w:p>
    <w:p w14:paraId="26B58481" w14:textId="1CA91092" w:rsidR="00C7536E" w:rsidRDefault="00C7536E" w:rsidP="008E2EBF">
      <w:pPr>
        <w:rPr>
          <w:szCs w:val="20"/>
        </w:rPr>
      </w:pPr>
    </w:p>
    <w:p w14:paraId="1CED845D" w14:textId="5EFB96A9" w:rsidR="00C7536E" w:rsidRDefault="00C7536E" w:rsidP="008E2EBF">
      <w:pPr>
        <w:rPr>
          <w:szCs w:val="20"/>
        </w:rPr>
      </w:pPr>
    </w:p>
    <w:p w14:paraId="74CFB80B" w14:textId="5FD4785A" w:rsidR="00C7536E" w:rsidRDefault="00C7536E" w:rsidP="008E2EBF">
      <w:pPr>
        <w:rPr>
          <w:szCs w:val="20"/>
        </w:rPr>
      </w:pPr>
    </w:p>
    <w:p w14:paraId="751A065C" w14:textId="0272E652" w:rsidR="00C7536E" w:rsidRDefault="00C7536E" w:rsidP="008E2EBF">
      <w:pPr>
        <w:rPr>
          <w:szCs w:val="20"/>
        </w:rPr>
      </w:pPr>
    </w:p>
    <w:p w14:paraId="51F25BD5" w14:textId="59B9DDA8" w:rsidR="00C7536E" w:rsidRDefault="00C7536E" w:rsidP="008E2EBF">
      <w:pPr>
        <w:rPr>
          <w:szCs w:val="20"/>
        </w:rPr>
      </w:pPr>
    </w:p>
    <w:p w14:paraId="4A7969B8" w14:textId="2ED9A311" w:rsidR="00C7536E" w:rsidRDefault="00C7536E" w:rsidP="008E2EBF">
      <w:pPr>
        <w:rPr>
          <w:szCs w:val="20"/>
        </w:rPr>
      </w:pPr>
    </w:p>
    <w:p w14:paraId="6E519A3D" w14:textId="65DCEF7F" w:rsidR="00C7536E" w:rsidRDefault="00C7536E" w:rsidP="008E2EBF">
      <w:pPr>
        <w:rPr>
          <w:szCs w:val="20"/>
        </w:rPr>
      </w:pPr>
    </w:p>
    <w:p w14:paraId="67DCCA2E" w14:textId="77777777" w:rsidR="002D3FB1" w:rsidRDefault="002D3FB1" w:rsidP="008E2EBF">
      <w:pPr>
        <w:rPr>
          <w:rFonts w:hint="eastAsia"/>
          <w:szCs w:val="20"/>
        </w:rPr>
      </w:pPr>
    </w:p>
    <w:p w14:paraId="258BEA9D" w14:textId="78365BC6" w:rsidR="008E2EBF" w:rsidRDefault="0069713D" w:rsidP="008E2EBF">
      <w:pPr>
        <w:pStyle w:val="aa"/>
        <w:numPr>
          <w:ilvl w:val="0"/>
          <w:numId w:val="20"/>
        </w:numPr>
        <w:ind w:leftChars="0"/>
      </w:pPr>
      <w:r>
        <w:lastRenderedPageBreak/>
        <w:t xml:space="preserve">Open </w:t>
      </w:r>
      <w:proofErr w:type="gramStart"/>
      <w:r>
        <w:t>Converter</w:t>
      </w:r>
      <w:r w:rsidR="00A1166A">
        <w:t xml:space="preserve"> :</w:t>
      </w:r>
      <w:proofErr w:type="gramEnd"/>
      <w:r w:rsidR="00A1166A">
        <w:t xml:space="preserve"> </w:t>
      </w:r>
      <w:r w:rsidR="00A1166A">
        <w:rPr>
          <w:rFonts w:hint="eastAsia"/>
        </w:rPr>
        <w:t>C</w:t>
      </w:r>
      <w:r w:rsidR="00A1166A">
        <w:t xml:space="preserve">onverter </w:t>
      </w:r>
      <w:r w:rsidR="00A1166A">
        <w:rPr>
          <w:rFonts w:hint="eastAsia"/>
        </w:rPr>
        <w:t>실행</w:t>
      </w:r>
    </w:p>
    <w:p w14:paraId="586BBCDB" w14:textId="14645EF1" w:rsidR="007F0E28" w:rsidRDefault="007F0E28" w:rsidP="007F0E28">
      <w:pPr>
        <w:pStyle w:val="aa"/>
        <w:ind w:leftChars="0" w:left="760"/>
      </w:pPr>
      <w:r w:rsidRPr="007F0E28">
        <w:rPr>
          <w:noProof/>
        </w:rPr>
        <w:drawing>
          <wp:inline distT="0" distB="0" distL="0" distR="0" wp14:anchorId="699AFB5F" wp14:editId="79AA51B6">
            <wp:extent cx="2057687" cy="485843"/>
            <wp:effectExtent l="0" t="0" r="0" b="952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8FC1" w14:textId="43EC3318" w:rsidR="007F0E28" w:rsidRDefault="007F0E28" w:rsidP="007F0E28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L</w:t>
      </w:r>
      <w:r>
        <w:t>oad Files : ID2 File</w:t>
      </w:r>
      <w:r>
        <w:rPr>
          <w:rFonts w:hint="eastAsia"/>
        </w:rPr>
        <w:t>을 불러옵니다.</w:t>
      </w:r>
    </w:p>
    <w:p w14:paraId="5770FC8E" w14:textId="6E6C4CE0" w:rsidR="007F0E28" w:rsidRDefault="007F0E28" w:rsidP="007F0E28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R</w:t>
      </w:r>
      <w:r>
        <w:t xml:space="preserve">efresh : </w:t>
      </w:r>
      <w:r>
        <w:rPr>
          <w:rFonts w:hint="eastAsia"/>
        </w:rPr>
        <w:t xml:space="preserve">불러온 </w:t>
      </w:r>
      <w:r>
        <w:t>File</w:t>
      </w:r>
      <w:r>
        <w:rPr>
          <w:rFonts w:hint="eastAsia"/>
        </w:rPr>
        <w:t>들을 다시 불러옵니다.</w:t>
      </w:r>
    </w:p>
    <w:p w14:paraId="4BCE28C8" w14:textId="7223136B" w:rsidR="007F0E28" w:rsidRDefault="007F0E28" w:rsidP="007F0E28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D</w:t>
      </w:r>
      <w:r>
        <w:t xml:space="preserve">efault Unit : </w:t>
      </w:r>
      <w:r>
        <w:rPr>
          <w:rFonts w:hint="eastAsia"/>
        </w:rPr>
        <w:t xml:space="preserve">기본 </w:t>
      </w:r>
      <w:r>
        <w:t>SPPID Unit</w:t>
      </w:r>
      <w:r>
        <w:rPr>
          <w:rFonts w:hint="eastAsia"/>
        </w:rPr>
        <w:t>을 설정합니다.</w:t>
      </w:r>
    </w:p>
    <w:p w14:paraId="46ACE237" w14:textId="03DF61D2" w:rsidR="007F0E28" w:rsidRDefault="007F0E28" w:rsidP="007F0E28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D</w:t>
      </w:r>
      <w:r>
        <w:t xml:space="preserve">efault Template : </w:t>
      </w:r>
      <w:r>
        <w:rPr>
          <w:rFonts w:hint="eastAsia"/>
        </w:rPr>
        <w:t xml:space="preserve">기본 </w:t>
      </w:r>
      <w:r>
        <w:t>SPPID Template</w:t>
      </w:r>
      <w:r>
        <w:rPr>
          <w:rFonts w:hint="eastAsia"/>
        </w:rPr>
        <w:t>을 설정합니다.</w:t>
      </w:r>
    </w:p>
    <w:p w14:paraId="2BB86AF0" w14:textId="031CCA41" w:rsidR="007F0E28" w:rsidRDefault="007F0E28" w:rsidP="007F0E28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S</w:t>
      </w:r>
      <w:r>
        <w:t>PPID Attribute</w:t>
      </w:r>
      <w:r>
        <w:rPr>
          <w:rFonts w:hint="eastAsia"/>
        </w:rPr>
        <w:t xml:space="preserve">를 </w:t>
      </w:r>
      <w:r w:rsidR="005041CE">
        <w:rPr>
          <w:rFonts w:hint="eastAsia"/>
        </w:rPr>
        <w:t xml:space="preserve">기본 </w:t>
      </w:r>
      <w:r>
        <w:t>Bulk upload</w:t>
      </w:r>
      <w:r w:rsidR="005041CE">
        <w:t xml:space="preserve"> rule</w:t>
      </w:r>
      <w:r w:rsidR="005041CE">
        <w:rPr>
          <w:rFonts w:hint="eastAsia"/>
        </w:rPr>
        <w:t>을 설정</w:t>
      </w:r>
      <w:r>
        <w:rPr>
          <w:rFonts w:hint="eastAsia"/>
        </w:rPr>
        <w:t>합니다.</w:t>
      </w:r>
      <w:r>
        <w:t xml:space="preserve"> </w:t>
      </w:r>
    </w:p>
    <w:p w14:paraId="4BDA177D" w14:textId="54FA357D" w:rsidR="007F0E28" w:rsidRDefault="007F0E28" w:rsidP="007F0E28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선택된 도면들을 </w:t>
      </w:r>
      <w:r>
        <w:t xml:space="preserve">Converting </w:t>
      </w:r>
      <w:r>
        <w:rPr>
          <w:rFonts w:hint="eastAsia"/>
        </w:rPr>
        <w:t>합니다.</w:t>
      </w:r>
    </w:p>
    <w:p w14:paraId="1DE2DE32" w14:textId="4B765A63" w:rsidR="007F0E28" w:rsidRDefault="007F0E28" w:rsidP="007F0E28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I</w:t>
      </w:r>
      <w:r>
        <w:t>D2 Project</w:t>
      </w:r>
      <w:r>
        <w:rPr>
          <w:rFonts w:hint="eastAsia"/>
        </w:rPr>
        <w:t>를 설정합니다.</w:t>
      </w:r>
    </w:p>
    <w:p w14:paraId="167658D1" w14:textId="3CFB7F69" w:rsidR="007F0E28" w:rsidRDefault="007F0E28" w:rsidP="007F0E28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S</w:t>
      </w:r>
      <w:r>
        <w:t xml:space="preserve">PPID DB </w:t>
      </w:r>
      <w:r>
        <w:rPr>
          <w:rFonts w:hint="eastAsia"/>
        </w:rPr>
        <w:t>S</w:t>
      </w:r>
      <w:r>
        <w:t>etting</w:t>
      </w:r>
      <w:r>
        <w:rPr>
          <w:rFonts w:hint="eastAsia"/>
        </w:rPr>
        <w:t>을 합니다.</w:t>
      </w:r>
    </w:p>
    <w:p w14:paraId="63C0885D" w14:textId="60A352A3" w:rsidR="007F0E28" w:rsidRDefault="007F0E28" w:rsidP="007F0E28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S</w:t>
      </w:r>
      <w:r>
        <w:t>PPID Item</w:t>
      </w:r>
      <w:r>
        <w:rPr>
          <w:rFonts w:hint="eastAsia"/>
        </w:rPr>
        <w:t xml:space="preserve">들의 </w:t>
      </w:r>
      <w:r>
        <w:t>Item Mapping,</w:t>
      </w:r>
      <w:r>
        <w:rPr>
          <w:rFonts w:hint="eastAsia"/>
        </w:rPr>
        <w:t xml:space="preserve"> D</w:t>
      </w:r>
      <w:r>
        <w:t xml:space="preserve">rawing, Grid </w:t>
      </w:r>
      <w:r>
        <w:rPr>
          <w:rFonts w:hint="eastAsia"/>
        </w:rPr>
        <w:t xml:space="preserve">및 기타 </w:t>
      </w:r>
      <w:r>
        <w:t>Option</w:t>
      </w:r>
      <w:r>
        <w:rPr>
          <w:rFonts w:hint="eastAsia"/>
        </w:rPr>
        <w:t>을 설정합니다.</w:t>
      </w:r>
    </w:p>
    <w:p w14:paraId="74A61B64" w14:textId="77777777" w:rsidR="007F0E28" w:rsidRDefault="007F0E28" w:rsidP="007F0E28">
      <w:pPr>
        <w:pStyle w:val="aa"/>
        <w:ind w:leftChars="0" w:left="1200"/>
      </w:pPr>
    </w:p>
    <w:p w14:paraId="497934DA" w14:textId="1CDD40FC" w:rsidR="007F0E28" w:rsidRDefault="007F0E28" w:rsidP="007F0E28">
      <w:r>
        <w:rPr>
          <w:noProof/>
        </w:rPr>
        <w:drawing>
          <wp:inline distT="0" distB="0" distL="0" distR="0" wp14:anchorId="030C0568" wp14:editId="14265024">
            <wp:extent cx="6646545" cy="3159760"/>
            <wp:effectExtent l="0" t="0" r="1905" b="254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CD184" w14:textId="160DAA08" w:rsidR="0069713D" w:rsidRDefault="0069713D" w:rsidP="008E2EBF"/>
    <w:p w14:paraId="2540B293" w14:textId="77777777" w:rsidR="007F0E28" w:rsidRPr="006A5D89" w:rsidRDefault="007F0E28" w:rsidP="008E2EBF"/>
    <w:p w14:paraId="33E83371" w14:textId="3E0F77AF" w:rsidR="00A1166A" w:rsidRDefault="0069713D" w:rsidP="00A1166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L</w:t>
      </w:r>
      <w:r>
        <w:t>ink OPC</w:t>
      </w:r>
      <w:r w:rsidR="00A1166A">
        <w:t xml:space="preserve"> : </w:t>
      </w:r>
      <w:r w:rsidR="00A1166A">
        <w:rPr>
          <w:rFonts w:hint="eastAsia"/>
        </w:rPr>
        <w:t>도면 C</w:t>
      </w:r>
      <w:r w:rsidR="00A1166A">
        <w:t>onverter</w:t>
      </w:r>
      <w:r w:rsidR="00A1166A">
        <w:rPr>
          <w:rFonts w:hint="eastAsia"/>
        </w:rPr>
        <w:t xml:space="preserve">가 완료된 후 </w:t>
      </w:r>
      <w:r w:rsidR="00A1166A">
        <w:t>OPC</w:t>
      </w:r>
      <w:r w:rsidR="00A1166A">
        <w:rPr>
          <w:rFonts w:hint="eastAsia"/>
        </w:rPr>
        <w:t>를 연결합니다.</w:t>
      </w:r>
    </w:p>
    <w:p w14:paraId="726F5CF2" w14:textId="41C9C049" w:rsidR="007F0E28" w:rsidRDefault="007F0E28" w:rsidP="007F0E28">
      <w:pPr>
        <w:pStyle w:val="aa"/>
        <w:ind w:leftChars="0" w:left="760"/>
      </w:pPr>
      <w:r w:rsidRPr="007F0E28">
        <w:rPr>
          <w:noProof/>
        </w:rPr>
        <w:drawing>
          <wp:inline distT="0" distB="0" distL="0" distR="0" wp14:anchorId="51707DB4" wp14:editId="639337F5">
            <wp:extent cx="2048161" cy="409632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681B3" w14:textId="772B88B2" w:rsidR="0093698D" w:rsidRDefault="0093698D" w:rsidP="0093698D">
      <w:pPr>
        <w:pStyle w:val="aa"/>
        <w:numPr>
          <w:ilvl w:val="1"/>
          <w:numId w:val="20"/>
        </w:numPr>
        <w:ind w:leftChars="0"/>
      </w:pPr>
      <w:r>
        <w:t>Line OPC</w:t>
      </w:r>
      <w:r>
        <w:rPr>
          <w:rFonts w:hint="eastAsia"/>
        </w:rPr>
        <w:t xml:space="preserve">의 </w:t>
      </w:r>
      <w:r>
        <w:t>Rule</w:t>
      </w:r>
      <w:r>
        <w:rPr>
          <w:rFonts w:hint="eastAsia"/>
        </w:rPr>
        <w:t>은 O</w:t>
      </w:r>
      <w:r>
        <w:t>PC</w:t>
      </w:r>
      <w:r>
        <w:rPr>
          <w:rFonts w:hint="eastAsia"/>
        </w:rPr>
        <w:t xml:space="preserve">에 연결되어 있는 </w:t>
      </w:r>
      <w:r>
        <w:t>PipeRun</w:t>
      </w:r>
      <w:r>
        <w:rPr>
          <w:rFonts w:hint="eastAsia"/>
        </w:rPr>
        <w:t xml:space="preserve">의 </w:t>
      </w:r>
      <w:r>
        <w:t>ItemTag</w:t>
      </w:r>
      <w:r>
        <w:rPr>
          <w:rFonts w:hint="eastAsia"/>
        </w:rPr>
        <w:t>기준으로 작동합니다.</w:t>
      </w:r>
    </w:p>
    <w:p w14:paraId="0C6FA0C8" w14:textId="5C27FA58" w:rsidR="007F0E28" w:rsidRDefault="007F0E28" w:rsidP="007F0E28">
      <w:pPr>
        <w:pStyle w:val="aa"/>
        <w:ind w:leftChars="0" w:left="760"/>
      </w:pPr>
    </w:p>
    <w:p w14:paraId="04BBDF1C" w14:textId="77777777" w:rsidR="0093698D" w:rsidRDefault="0093698D" w:rsidP="007F0E28">
      <w:pPr>
        <w:pStyle w:val="aa"/>
        <w:ind w:leftChars="0" w:left="760"/>
      </w:pPr>
    </w:p>
    <w:p w14:paraId="59E51CC9" w14:textId="458E20D0" w:rsidR="007F0E28" w:rsidRDefault="007F0E28" w:rsidP="007F0E28">
      <w:pPr>
        <w:pStyle w:val="aa"/>
        <w:ind w:leftChars="0" w:left="760"/>
      </w:pPr>
    </w:p>
    <w:p w14:paraId="788DA493" w14:textId="6CEF9383" w:rsidR="007F0E28" w:rsidRDefault="007F0E28" w:rsidP="007F0E28">
      <w:pPr>
        <w:pStyle w:val="aa"/>
        <w:ind w:leftChars="0" w:left="760"/>
      </w:pPr>
    </w:p>
    <w:p w14:paraId="3DFAE906" w14:textId="5DCA5C53" w:rsidR="007F0E28" w:rsidRDefault="007F0E28" w:rsidP="007F0E28">
      <w:pPr>
        <w:pStyle w:val="aa"/>
        <w:ind w:leftChars="0" w:left="760"/>
      </w:pPr>
    </w:p>
    <w:p w14:paraId="3744D17E" w14:textId="6625937B" w:rsidR="007F0E28" w:rsidRDefault="007F0E28" w:rsidP="007F0E28">
      <w:pPr>
        <w:pStyle w:val="aa"/>
        <w:ind w:leftChars="0" w:left="760"/>
      </w:pPr>
    </w:p>
    <w:p w14:paraId="4A97C52D" w14:textId="3B7433FA" w:rsidR="007F0E28" w:rsidRDefault="007F0E28" w:rsidP="007F0E28">
      <w:pPr>
        <w:pStyle w:val="aa"/>
        <w:ind w:leftChars="0" w:left="760"/>
      </w:pPr>
    </w:p>
    <w:p w14:paraId="73FAD57C" w14:textId="78DCE3D0" w:rsidR="007F0E28" w:rsidRDefault="007F0E28" w:rsidP="007F0E28">
      <w:pPr>
        <w:pStyle w:val="aa"/>
        <w:ind w:leftChars="0" w:left="760"/>
      </w:pPr>
    </w:p>
    <w:p w14:paraId="4D1CA6CF" w14:textId="5F3843F7" w:rsidR="007F0E28" w:rsidRDefault="007F0E28" w:rsidP="007F0E28">
      <w:pPr>
        <w:pStyle w:val="aa"/>
        <w:ind w:leftChars="0" w:left="760"/>
      </w:pPr>
    </w:p>
    <w:p w14:paraId="0C9442BC" w14:textId="77777777" w:rsidR="007F0E28" w:rsidRDefault="007F0E28" w:rsidP="007F0E28">
      <w:pPr>
        <w:pStyle w:val="aa"/>
        <w:ind w:leftChars="0" w:left="760"/>
      </w:pPr>
    </w:p>
    <w:p w14:paraId="3D1D5898" w14:textId="2ED0DE45" w:rsidR="002400CE" w:rsidRDefault="002400CE" w:rsidP="002400C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lastRenderedPageBreak/>
        <w:t>G</w:t>
      </w:r>
      <w:r>
        <w:t xml:space="preserve">et Drawing Size : </w:t>
      </w:r>
      <w:r>
        <w:rPr>
          <w:rFonts w:hint="eastAsia"/>
        </w:rPr>
        <w:t xml:space="preserve">도면의 </w:t>
      </w:r>
      <w:r>
        <w:t>Size</w:t>
      </w:r>
      <w:r>
        <w:rPr>
          <w:rFonts w:hint="eastAsia"/>
        </w:rPr>
        <w:t>를 가져옵니다.</w:t>
      </w:r>
    </w:p>
    <w:p w14:paraId="1DEBCAD8" w14:textId="000AF606" w:rsidR="007F0E28" w:rsidRDefault="007F0E28" w:rsidP="007F0E28">
      <w:pPr>
        <w:pStyle w:val="aa"/>
        <w:ind w:leftChars="0" w:left="760"/>
      </w:pPr>
      <w:r w:rsidRPr="007F0E28">
        <w:rPr>
          <w:noProof/>
        </w:rPr>
        <w:drawing>
          <wp:inline distT="0" distB="0" distL="0" distR="0" wp14:anchorId="3F8CFE40" wp14:editId="1F02AE53">
            <wp:extent cx="2152950" cy="1105054"/>
            <wp:effectExtent l="0" t="0" r="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CE6D" w14:textId="2AF03E8B" w:rsidR="002400CE" w:rsidRDefault="002400CE" w:rsidP="002400C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빈 도면을 O</w:t>
      </w:r>
      <w:r>
        <w:t>pen</w:t>
      </w:r>
      <w:r>
        <w:rPr>
          <w:rFonts w:hint="eastAsia"/>
        </w:rPr>
        <w:t>합니다.</w:t>
      </w:r>
    </w:p>
    <w:p w14:paraId="126B33DB" w14:textId="04526B30" w:rsidR="002400CE" w:rsidRDefault="002400CE" w:rsidP="002400C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도면</w:t>
      </w:r>
      <w:r w:rsidR="00D41371">
        <w:rPr>
          <w:rFonts w:hint="eastAsia"/>
        </w:rPr>
        <w:t xml:space="preserve"> S</w:t>
      </w:r>
      <w:r w:rsidR="00D41371">
        <w:t>ize</w:t>
      </w:r>
      <w:r w:rsidR="00D41371">
        <w:rPr>
          <w:rFonts w:hint="eastAsia"/>
        </w:rPr>
        <w:t xml:space="preserve">에 맞게 </w:t>
      </w:r>
      <w:r w:rsidR="00D41371">
        <w:t>Line</w:t>
      </w:r>
      <w:r w:rsidR="00D41371">
        <w:rPr>
          <w:rFonts w:hint="eastAsia"/>
        </w:rPr>
        <w:t xml:space="preserve">을 </w:t>
      </w:r>
      <w:r w:rsidR="00D41371">
        <w:t>draft</w:t>
      </w:r>
      <w:r w:rsidR="00D41371">
        <w:rPr>
          <w:rFonts w:hint="eastAsia"/>
        </w:rPr>
        <w:t>합니다.</w:t>
      </w:r>
    </w:p>
    <w:p w14:paraId="68E6D359" w14:textId="1F67F739" w:rsidR="00D41371" w:rsidRDefault="00D41371" w:rsidP="002400C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L</w:t>
      </w:r>
      <w:r>
        <w:t>ine</w:t>
      </w:r>
      <w:r>
        <w:rPr>
          <w:rFonts w:hint="eastAsia"/>
        </w:rPr>
        <w:t xml:space="preserve">을 선택 후 </w:t>
      </w:r>
      <w:r>
        <w:t xml:space="preserve">Get Drawing Size </w:t>
      </w:r>
      <w:r>
        <w:rPr>
          <w:rFonts w:hint="eastAsia"/>
        </w:rPr>
        <w:t>버튼을 클릭합니다.</w:t>
      </w:r>
    </w:p>
    <w:p w14:paraId="728408D7" w14:textId="15A1F8FD" w:rsidR="003346E9" w:rsidRDefault="003346E9" w:rsidP="003346E9">
      <w:pPr>
        <w:pStyle w:val="aa"/>
        <w:ind w:leftChars="0" w:left="1200"/>
      </w:pPr>
      <w:r w:rsidRPr="003346E9">
        <w:rPr>
          <w:noProof/>
        </w:rPr>
        <w:drawing>
          <wp:inline distT="0" distB="0" distL="0" distR="0" wp14:anchorId="01D9CF17" wp14:editId="1BEA67C8">
            <wp:extent cx="1991003" cy="247685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35FC" w14:textId="6C051BA2" w:rsidR="002400CE" w:rsidRDefault="002400CE" w:rsidP="002400CE"/>
    <w:p w14:paraId="1B02062C" w14:textId="0A9C2B42" w:rsidR="002400CE" w:rsidRDefault="002400CE" w:rsidP="00A86641">
      <w:pPr>
        <w:jc w:val="center"/>
      </w:pPr>
      <w:r w:rsidRPr="002400CE">
        <w:rPr>
          <w:noProof/>
        </w:rPr>
        <w:drawing>
          <wp:inline distT="0" distB="0" distL="0" distR="0" wp14:anchorId="3B850FF2" wp14:editId="24A44CA5">
            <wp:extent cx="6645910" cy="3723640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294E" w14:textId="00215883" w:rsidR="003346E9" w:rsidRDefault="003346E9" w:rsidP="00A86641">
      <w:pPr>
        <w:jc w:val="center"/>
      </w:pPr>
    </w:p>
    <w:p w14:paraId="3CD66A54" w14:textId="77777777" w:rsidR="003346E9" w:rsidRDefault="003346E9" w:rsidP="003346E9"/>
    <w:p w14:paraId="59957FA5" w14:textId="77777777" w:rsidR="003346E9" w:rsidRDefault="003346E9" w:rsidP="00D4137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S</w:t>
      </w:r>
      <w:r>
        <w:t>PPID Utils</w:t>
      </w:r>
    </w:p>
    <w:p w14:paraId="22C1E82E" w14:textId="0D463615" w:rsidR="002400CE" w:rsidRDefault="00D41371" w:rsidP="003346E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ymmetry Count : </w:t>
      </w:r>
      <w:r>
        <w:rPr>
          <w:rFonts w:hint="eastAsia"/>
        </w:rPr>
        <w:t>대칭 심볼의 개수를 설정합니다.</w:t>
      </w:r>
    </w:p>
    <w:p w14:paraId="0E19D883" w14:textId="62BD0AED" w:rsidR="003346E9" w:rsidRDefault="003346E9" w:rsidP="003346E9">
      <w:pPr>
        <w:pStyle w:val="aa"/>
        <w:ind w:leftChars="0" w:left="1160" w:firstLine="40"/>
      </w:pPr>
      <w:r w:rsidRPr="003346E9">
        <w:rPr>
          <w:noProof/>
        </w:rPr>
        <w:drawing>
          <wp:inline distT="0" distB="0" distL="0" distR="0" wp14:anchorId="09591153" wp14:editId="38FA4DDB">
            <wp:extent cx="2019582" cy="238158"/>
            <wp:effectExtent l="0" t="0" r="0" b="9525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7D803" w14:textId="574EC9BC" w:rsidR="00D41371" w:rsidRDefault="00D41371" w:rsidP="003346E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ymbol Symmetry : </w:t>
      </w:r>
      <w:r>
        <w:rPr>
          <w:rFonts w:hint="eastAsia"/>
        </w:rPr>
        <w:t>S</w:t>
      </w:r>
      <w:r>
        <w:t>ymbol</w:t>
      </w:r>
      <w:r>
        <w:rPr>
          <w:rFonts w:hint="eastAsia"/>
        </w:rPr>
        <w:t>의 좌우 대칭을 조절해줍니다.</w:t>
      </w:r>
    </w:p>
    <w:p w14:paraId="049E279D" w14:textId="74E5689C" w:rsidR="003346E9" w:rsidRDefault="003346E9" w:rsidP="003346E9">
      <w:pPr>
        <w:pStyle w:val="aa"/>
        <w:ind w:leftChars="0" w:left="1200"/>
      </w:pPr>
      <w:r w:rsidRPr="003346E9">
        <w:rPr>
          <w:noProof/>
        </w:rPr>
        <w:drawing>
          <wp:inline distT="0" distB="0" distL="0" distR="0" wp14:anchorId="1FEB116D" wp14:editId="180833AE">
            <wp:extent cx="1991003" cy="371527"/>
            <wp:effectExtent l="0" t="0" r="0" b="9525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0AB6E" w14:textId="25781435" w:rsidR="00D41371" w:rsidRDefault="00D41371" w:rsidP="003346E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대칭 중심의 S</w:t>
      </w:r>
      <w:r>
        <w:t>ymbol</w:t>
      </w:r>
      <w:r>
        <w:rPr>
          <w:rFonts w:hint="eastAsia"/>
        </w:rPr>
        <w:t>을 선택합니다.</w:t>
      </w:r>
    </w:p>
    <w:p w14:paraId="0AABF94B" w14:textId="4F6BEC0A" w:rsidR="00D41371" w:rsidRDefault="00D41371" w:rsidP="003346E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ymbol Symmet</w:t>
      </w:r>
      <w:r w:rsidR="007243E5">
        <w:t>r</w:t>
      </w:r>
      <w:r>
        <w:t xml:space="preserve">y </w:t>
      </w:r>
      <w:r>
        <w:rPr>
          <w:rFonts w:hint="eastAsia"/>
        </w:rPr>
        <w:t>버튼을 클릭합니다.</w:t>
      </w:r>
    </w:p>
    <w:p w14:paraId="2D8F1714" w14:textId="13892819" w:rsidR="00D41371" w:rsidRDefault="00D41371" w:rsidP="003346E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중심 </w:t>
      </w:r>
      <w:r>
        <w:t xml:space="preserve">Symbol </w:t>
      </w:r>
      <w:r>
        <w:rPr>
          <w:rFonts w:hint="eastAsia"/>
        </w:rPr>
        <w:t xml:space="preserve">기준으로 확인한 심볼들을 어느 기준으로 </w:t>
      </w:r>
      <w:r w:rsidR="00E30DD6">
        <w:rPr>
          <w:rFonts w:hint="eastAsia"/>
        </w:rPr>
        <w:t>대칭</w:t>
      </w:r>
      <w:r w:rsidR="00E30DD6">
        <w:t>할</w:t>
      </w:r>
      <w:r>
        <w:rPr>
          <w:rFonts w:hint="eastAsia"/>
        </w:rPr>
        <w:t xml:space="preserve"> 것인지 선택합니다.</w:t>
      </w:r>
    </w:p>
    <w:p w14:paraId="2E96AA62" w14:textId="618CDC0A" w:rsidR="002400CE" w:rsidRDefault="002400CE" w:rsidP="002400CE"/>
    <w:p w14:paraId="73E266E3" w14:textId="0F89E75F" w:rsidR="002400CE" w:rsidRDefault="00D41371" w:rsidP="00A86641">
      <w:pPr>
        <w:jc w:val="center"/>
      </w:pPr>
      <w:r w:rsidRPr="00D41371">
        <w:rPr>
          <w:noProof/>
        </w:rPr>
        <w:lastRenderedPageBreak/>
        <w:drawing>
          <wp:inline distT="0" distB="0" distL="0" distR="0" wp14:anchorId="4BD89B0E" wp14:editId="07930E7A">
            <wp:extent cx="3025832" cy="2377440"/>
            <wp:effectExtent l="0" t="0" r="3175" b="381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58081" cy="240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D285" w14:textId="08C02C31" w:rsidR="00A86641" w:rsidRDefault="00131CE8" w:rsidP="00A86641">
      <w:pPr>
        <w:jc w:val="center"/>
      </w:pPr>
      <w:r>
        <w:rPr>
          <w:rFonts w:hint="eastAsia"/>
        </w:rPr>
        <w:t>S</w:t>
      </w:r>
      <w:r>
        <w:t>ymmetry Count</w:t>
      </w:r>
      <w:r>
        <w:rPr>
          <w:rFonts w:hint="eastAsia"/>
        </w:rPr>
        <w:t xml:space="preserve">가 </w:t>
      </w:r>
      <w:r>
        <w:t>1</w:t>
      </w:r>
      <w:r>
        <w:rPr>
          <w:rFonts w:hint="eastAsia"/>
        </w:rPr>
        <w:t xml:space="preserve">인 경우 선택된 </w:t>
      </w:r>
      <w:r>
        <w:t xml:space="preserve">Symbol </w:t>
      </w:r>
      <w:r>
        <w:rPr>
          <w:rFonts w:hint="eastAsia"/>
        </w:rPr>
        <w:t xml:space="preserve">기준으로 연결된 심볼 </w:t>
      </w:r>
      <w:r>
        <w:t>1</w:t>
      </w:r>
      <w:r>
        <w:rPr>
          <w:rFonts w:hint="eastAsia"/>
        </w:rPr>
        <w:t>개씩 정렬됩니다.</w:t>
      </w:r>
    </w:p>
    <w:p w14:paraId="15D9EC0F" w14:textId="4F6C0D32" w:rsidR="002400CE" w:rsidRDefault="00A86641" w:rsidP="00A86641">
      <w:pPr>
        <w:jc w:val="center"/>
      </w:pPr>
      <w:r w:rsidRPr="00D41371">
        <w:rPr>
          <w:noProof/>
        </w:rPr>
        <w:drawing>
          <wp:inline distT="0" distB="0" distL="0" distR="0" wp14:anchorId="761B3204" wp14:editId="0C5AB978">
            <wp:extent cx="3434963" cy="1408644"/>
            <wp:effectExtent l="0" t="0" r="0" b="127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39021" cy="15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3163F" w14:textId="58E937AE" w:rsidR="00131CE8" w:rsidRDefault="00131CE8" w:rsidP="00A86641">
      <w:pPr>
        <w:jc w:val="center"/>
      </w:pPr>
      <w:r>
        <w:rPr>
          <w:rFonts w:hint="eastAsia"/>
        </w:rPr>
        <w:t>L</w:t>
      </w:r>
      <w:r>
        <w:t xml:space="preserve">eft </w:t>
      </w:r>
      <w:r>
        <w:rPr>
          <w:rFonts w:hint="eastAsia"/>
        </w:rPr>
        <w:t xml:space="preserve">선택 시 왼쪽에 있는 </w:t>
      </w:r>
      <w:r>
        <w:t xml:space="preserve">Connector(Line) Length </w:t>
      </w:r>
      <w:r>
        <w:rPr>
          <w:rFonts w:hint="eastAsia"/>
        </w:rPr>
        <w:t xml:space="preserve">기준으로 오른쪽 </w:t>
      </w:r>
      <w:r>
        <w:t>Length</w:t>
      </w:r>
      <w:r>
        <w:rPr>
          <w:rFonts w:hint="eastAsia"/>
        </w:rPr>
        <w:t>를 정렬합니다.</w:t>
      </w:r>
    </w:p>
    <w:p w14:paraId="0609F611" w14:textId="77777777" w:rsidR="00131CE8" w:rsidRDefault="00131CE8" w:rsidP="00A86641">
      <w:pPr>
        <w:jc w:val="center"/>
      </w:pPr>
    </w:p>
    <w:p w14:paraId="3738D5C6" w14:textId="72077F44" w:rsidR="006B1C20" w:rsidRDefault="00D41371" w:rsidP="00B501D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pecBreak Relocation : </w:t>
      </w:r>
      <w:r>
        <w:rPr>
          <w:rFonts w:hint="eastAsia"/>
        </w:rPr>
        <w:t xml:space="preserve">변환 후 </w:t>
      </w:r>
      <w:r>
        <w:t>SpecBreak</w:t>
      </w:r>
      <w:r>
        <w:rPr>
          <w:rFonts w:hint="eastAsia"/>
        </w:rPr>
        <w:t>를 정렬합니다.</w:t>
      </w:r>
    </w:p>
    <w:p w14:paraId="0701BA01" w14:textId="5A319055" w:rsidR="00A86641" w:rsidRDefault="00A86641" w:rsidP="00E71962">
      <w:pPr>
        <w:pStyle w:val="aa"/>
        <w:numPr>
          <w:ilvl w:val="2"/>
          <w:numId w:val="20"/>
        </w:numPr>
        <w:ind w:leftChars="0"/>
      </w:pPr>
      <w:r>
        <w:t>Design Note Symbol</w:t>
      </w:r>
      <w:r>
        <w:rPr>
          <w:rFonts w:hint="eastAsia"/>
        </w:rPr>
        <w:t>을 선택합니다.</w:t>
      </w:r>
      <w:r>
        <w:br/>
      </w:r>
      <w:r w:rsidRPr="00A86641">
        <w:rPr>
          <w:noProof/>
        </w:rPr>
        <w:drawing>
          <wp:inline distT="0" distB="0" distL="0" distR="0" wp14:anchorId="52566778" wp14:editId="57CC42E7">
            <wp:extent cx="2286319" cy="1676634"/>
            <wp:effectExtent l="0" t="0" r="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09BAD" w14:textId="03EC4FF3" w:rsidR="00D41371" w:rsidRDefault="00CB1A02" w:rsidP="00E71962">
      <w:pPr>
        <w:pStyle w:val="aa"/>
        <w:numPr>
          <w:ilvl w:val="2"/>
          <w:numId w:val="20"/>
        </w:numPr>
        <w:ind w:leftChars="0"/>
      </w:pPr>
      <w:r>
        <w:t>(</w:t>
      </w:r>
      <w:r>
        <w:rPr>
          <w:rFonts w:hint="eastAsia"/>
        </w:rPr>
        <w:t>좌측,</w:t>
      </w:r>
      <w:r>
        <w:t xml:space="preserve"> </w:t>
      </w:r>
      <w:r>
        <w:rPr>
          <w:rFonts w:hint="eastAsia"/>
        </w:rPr>
        <w:t>상단</w:t>
      </w:r>
      <w:r>
        <w:t>)</w:t>
      </w:r>
      <w:r w:rsidR="007243E5">
        <w:t xml:space="preserve"> </w:t>
      </w:r>
      <w:r>
        <w:t>Label</w:t>
      </w:r>
      <w:r>
        <w:rPr>
          <w:rFonts w:hint="eastAsia"/>
        </w:rPr>
        <w:t>을 선택합니다.</w:t>
      </w:r>
    </w:p>
    <w:p w14:paraId="5C4CF1AC" w14:textId="41190220" w:rsidR="00CB1A02" w:rsidRDefault="00A86641" w:rsidP="00E71962">
      <w:pPr>
        <w:pStyle w:val="aa"/>
        <w:ind w:leftChars="0" w:left="1200" w:firstLine="400"/>
      </w:pPr>
      <w:r w:rsidRPr="00A86641">
        <w:rPr>
          <w:noProof/>
        </w:rPr>
        <w:drawing>
          <wp:inline distT="0" distB="0" distL="0" distR="0" wp14:anchorId="77735160" wp14:editId="1E05C238">
            <wp:extent cx="2210108" cy="1771897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B81A" w14:textId="1BC3BEFF" w:rsidR="00CB1A02" w:rsidRDefault="00CB1A02" w:rsidP="00E719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(우측,</w:t>
      </w:r>
      <w:r>
        <w:t xml:space="preserve"> </w:t>
      </w:r>
      <w:r>
        <w:rPr>
          <w:rFonts w:hint="eastAsia"/>
        </w:rPr>
        <w:t>하단)</w:t>
      </w:r>
      <w:r w:rsidR="007243E5">
        <w:t xml:space="preserve"> </w:t>
      </w:r>
      <w:r>
        <w:t>Label</w:t>
      </w:r>
      <w:r>
        <w:rPr>
          <w:rFonts w:hint="eastAsia"/>
        </w:rPr>
        <w:t>을 선택합니다.</w:t>
      </w:r>
      <w:r>
        <w:br/>
      </w:r>
      <w:r w:rsidR="00A86641" w:rsidRPr="00A86641">
        <w:rPr>
          <w:noProof/>
        </w:rPr>
        <w:lastRenderedPageBreak/>
        <w:drawing>
          <wp:inline distT="0" distB="0" distL="0" distR="0" wp14:anchorId="0542B5F6" wp14:editId="6B4B4FBE">
            <wp:extent cx="2505425" cy="1657581"/>
            <wp:effectExtent l="0" t="0" r="9525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085C7" w14:textId="60DC2B70" w:rsidR="00CB1A02" w:rsidRDefault="00CB1A02" w:rsidP="00E719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pecBreak</w:t>
      </w:r>
      <w:r>
        <w:rPr>
          <w:rFonts w:hint="eastAsia"/>
        </w:rPr>
        <w:t>를 선택합니다.</w:t>
      </w:r>
      <w:r>
        <w:br/>
      </w:r>
      <w:r w:rsidR="00A86641" w:rsidRPr="00A86641">
        <w:rPr>
          <w:noProof/>
        </w:rPr>
        <w:drawing>
          <wp:inline distT="0" distB="0" distL="0" distR="0" wp14:anchorId="797B5F0C" wp14:editId="0CFA36C4">
            <wp:extent cx="2381582" cy="1648055"/>
            <wp:effectExtent l="0" t="0" r="0" b="952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61830" w14:textId="77777777" w:rsidR="00B501D0" w:rsidRDefault="00CB1A02" w:rsidP="00E719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pecBreak Relocation </w:t>
      </w:r>
      <w:r>
        <w:rPr>
          <w:rFonts w:hint="eastAsia"/>
        </w:rPr>
        <w:t>버튼을 클릭합니다.</w:t>
      </w:r>
    </w:p>
    <w:p w14:paraId="467874C9" w14:textId="77777777" w:rsidR="00B501D0" w:rsidRDefault="00B501D0" w:rsidP="00B501D0">
      <w:pPr>
        <w:pStyle w:val="aa"/>
        <w:ind w:leftChars="0" w:left="1600"/>
      </w:pPr>
      <w:r w:rsidRPr="006B1C20">
        <w:rPr>
          <w:noProof/>
        </w:rPr>
        <w:drawing>
          <wp:inline distT="0" distB="0" distL="0" distR="0" wp14:anchorId="60F2BE70" wp14:editId="5B80CBD1">
            <wp:extent cx="2000529" cy="400106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A02">
        <w:br/>
      </w:r>
    </w:p>
    <w:p w14:paraId="2798D425" w14:textId="70068DBD" w:rsidR="00CB1A02" w:rsidRDefault="00A86641" w:rsidP="00B501D0">
      <w:pPr>
        <w:pStyle w:val="aa"/>
        <w:ind w:leftChars="0" w:left="1600"/>
      </w:pPr>
      <w:r w:rsidRPr="00A86641">
        <w:rPr>
          <w:noProof/>
        </w:rPr>
        <w:drawing>
          <wp:inline distT="0" distB="0" distL="0" distR="0" wp14:anchorId="63BCCCF0" wp14:editId="5D0EED53">
            <wp:extent cx="1819529" cy="1371791"/>
            <wp:effectExtent l="0" t="0" r="9525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00F62" w14:textId="005DA653" w:rsidR="002400CE" w:rsidRDefault="002400CE" w:rsidP="002400CE"/>
    <w:p w14:paraId="23C26DE2" w14:textId="11BB7495" w:rsidR="002400CE" w:rsidRDefault="00C162C4" w:rsidP="00F1607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E</w:t>
      </w:r>
      <w:r>
        <w:t xml:space="preserve">xport </w:t>
      </w:r>
      <w:proofErr w:type="gramStart"/>
      <w:r>
        <w:t>PDF :</w:t>
      </w:r>
      <w:proofErr w:type="gramEnd"/>
      <w:r>
        <w:t xml:space="preserve"> </w:t>
      </w:r>
      <w:r>
        <w:rPr>
          <w:rFonts w:hint="eastAsia"/>
        </w:rPr>
        <w:t xml:space="preserve">현재 도면을 </w:t>
      </w:r>
      <w:r>
        <w:t>PDF</w:t>
      </w:r>
      <w:r>
        <w:rPr>
          <w:rFonts w:hint="eastAsia"/>
        </w:rPr>
        <w:t>로 출력합니다.</w:t>
      </w:r>
    </w:p>
    <w:p w14:paraId="5F74429B" w14:textId="379FE587" w:rsidR="0056636D" w:rsidRDefault="0056636D" w:rsidP="0056636D">
      <w:pPr>
        <w:pStyle w:val="aa"/>
        <w:ind w:leftChars="0" w:left="1600"/>
      </w:pPr>
      <w:proofErr w:type="gramStart"/>
      <w:r w:rsidRPr="0056636D">
        <w:rPr>
          <w:rFonts w:hint="eastAsia"/>
          <w:color w:val="FF0000"/>
        </w:rPr>
        <w:t>주의</w:t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>:</w:t>
      </w:r>
      <w:proofErr w:type="gramEnd"/>
      <w:r>
        <w:rPr>
          <w:color w:val="FF0000"/>
        </w:rPr>
        <w:t xml:space="preserve"> </w:t>
      </w:r>
      <w:r>
        <w:rPr>
          <w:rFonts w:hint="eastAsia"/>
          <w:color w:val="FF0000"/>
        </w:rPr>
        <w:t>S</w:t>
      </w:r>
      <w:r>
        <w:rPr>
          <w:color w:val="FF0000"/>
        </w:rPr>
        <w:t xml:space="preserve">PPID </w:t>
      </w:r>
      <w:r>
        <w:rPr>
          <w:rFonts w:hint="eastAsia"/>
          <w:color w:val="FF0000"/>
        </w:rPr>
        <w:t xml:space="preserve">기본 </w:t>
      </w:r>
      <w:r>
        <w:rPr>
          <w:color w:val="FF0000"/>
        </w:rPr>
        <w:t xml:space="preserve">Print </w:t>
      </w:r>
      <w:r>
        <w:rPr>
          <w:rFonts w:hint="eastAsia"/>
          <w:color w:val="FF0000"/>
        </w:rPr>
        <w:t>기능이 정상적으로 작동해야 합니다.</w:t>
      </w:r>
    </w:p>
    <w:p w14:paraId="5710E094" w14:textId="5AE98CAC" w:rsidR="00F16072" w:rsidRDefault="00F16072" w:rsidP="00F16072">
      <w:pPr>
        <w:pStyle w:val="aa"/>
        <w:ind w:leftChars="0" w:left="1200"/>
      </w:pPr>
      <w:r w:rsidRPr="00F16072">
        <w:rPr>
          <w:noProof/>
        </w:rPr>
        <w:drawing>
          <wp:inline distT="0" distB="0" distL="0" distR="0" wp14:anchorId="4CC67A00" wp14:editId="754331D5">
            <wp:extent cx="1981477" cy="390580"/>
            <wp:effectExtent l="0" t="0" r="0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00D9A" w14:textId="180FF690" w:rsidR="00C162C4" w:rsidRDefault="00C162C4" w:rsidP="00C162C4"/>
    <w:p w14:paraId="3557FC87" w14:textId="2DDB9E6F" w:rsidR="00C162C4" w:rsidRDefault="00C162C4" w:rsidP="00F1607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nap Grid : HotKey </w:t>
      </w:r>
      <w:r>
        <w:rPr>
          <w:rFonts w:hint="eastAsia"/>
        </w:rPr>
        <w:t xml:space="preserve">등록으로 </w:t>
      </w:r>
      <w:r>
        <w:t>Shift + A</w:t>
      </w:r>
      <w:r>
        <w:rPr>
          <w:rFonts w:hint="eastAsia"/>
        </w:rPr>
        <w:t xml:space="preserve">로 </w:t>
      </w:r>
      <w:r>
        <w:t xml:space="preserve">SPPID Snap Grid </w:t>
      </w:r>
      <w:r>
        <w:rPr>
          <w:rFonts w:hint="eastAsia"/>
        </w:rPr>
        <w:t xml:space="preserve">기능을 </w:t>
      </w:r>
      <w:r>
        <w:t xml:space="preserve">on/off </w:t>
      </w:r>
      <w:r>
        <w:rPr>
          <w:rFonts w:hint="eastAsia"/>
        </w:rPr>
        <w:t>할 수 있습니다.</w:t>
      </w:r>
    </w:p>
    <w:p w14:paraId="5D59CB15" w14:textId="3A8D0EA0" w:rsidR="00F16072" w:rsidRDefault="00F16072" w:rsidP="00F16072">
      <w:pPr>
        <w:pStyle w:val="aa"/>
        <w:ind w:leftChars="0" w:left="1200"/>
      </w:pPr>
      <w:r w:rsidRPr="00F16072">
        <w:rPr>
          <w:noProof/>
        </w:rPr>
        <w:drawing>
          <wp:inline distT="0" distB="0" distL="0" distR="0" wp14:anchorId="2E26B0C2" wp14:editId="1D57D62D">
            <wp:extent cx="2029108" cy="847843"/>
            <wp:effectExtent l="0" t="0" r="9525" b="9525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072">
        <w:rPr>
          <w:noProof/>
        </w:rPr>
        <w:t xml:space="preserve"> </w:t>
      </w:r>
      <w:r w:rsidRPr="00F16072">
        <w:rPr>
          <w:noProof/>
        </w:rPr>
        <w:drawing>
          <wp:inline distT="0" distB="0" distL="0" distR="0" wp14:anchorId="6DA8983E" wp14:editId="77E580D9">
            <wp:extent cx="2010056" cy="857370"/>
            <wp:effectExtent l="0" t="0" r="9525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9ABFE" w14:textId="5076EB76" w:rsidR="00C162C4" w:rsidRDefault="00C162C4" w:rsidP="00F1607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ove Symbol (Selected) : HotKey </w:t>
      </w:r>
      <w:r>
        <w:rPr>
          <w:rFonts w:hint="eastAsia"/>
        </w:rPr>
        <w:t xml:space="preserve">등록으로 선택된 </w:t>
      </w:r>
      <w:r>
        <w:t>Symbol</w:t>
      </w:r>
      <w:r>
        <w:rPr>
          <w:rFonts w:hint="eastAsia"/>
        </w:rPr>
        <w:t>을 G</w:t>
      </w:r>
      <w:r>
        <w:t xml:space="preserve">rid </w:t>
      </w:r>
      <w:r>
        <w:rPr>
          <w:rFonts w:hint="eastAsia"/>
        </w:rPr>
        <w:t>기준으로 옮길 수 있습니다.</w:t>
      </w:r>
    </w:p>
    <w:p w14:paraId="7D33F7D0" w14:textId="0DA66451" w:rsidR="00F16072" w:rsidRDefault="00F16072" w:rsidP="00F16072">
      <w:pPr>
        <w:pStyle w:val="aa"/>
        <w:ind w:leftChars="0" w:left="1200"/>
      </w:pPr>
      <w:r w:rsidRPr="00F16072">
        <w:rPr>
          <w:noProof/>
        </w:rPr>
        <w:drawing>
          <wp:inline distT="0" distB="0" distL="0" distR="0" wp14:anchorId="64A96C3D" wp14:editId="52AA53A0">
            <wp:extent cx="1981477" cy="838317"/>
            <wp:effectExtent l="0" t="0" r="0" b="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072">
        <w:rPr>
          <w:noProof/>
        </w:rPr>
        <w:t xml:space="preserve"> </w:t>
      </w:r>
      <w:r w:rsidRPr="00F16072">
        <w:rPr>
          <w:noProof/>
        </w:rPr>
        <w:drawing>
          <wp:inline distT="0" distB="0" distL="0" distR="0" wp14:anchorId="5F8D4197" wp14:editId="491A366A">
            <wp:extent cx="2029108" cy="838317"/>
            <wp:effectExtent l="0" t="0" r="9525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A772" w14:textId="61C55453" w:rsidR="002400CE" w:rsidRDefault="002400CE" w:rsidP="002400CE"/>
    <w:p w14:paraId="7EE3905B" w14:textId="77777777" w:rsidR="002400CE" w:rsidRPr="003C6CCE" w:rsidRDefault="002400CE" w:rsidP="002400CE">
      <w:pPr>
        <w:rPr>
          <w:rFonts w:hint="eastAsia"/>
        </w:rPr>
      </w:pPr>
    </w:p>
    <w:p w14:paraId="28668699" w14:textId="24A1647E" w:rsidR="00D114E5" w:rsidRDefault="008D63FD" w:rsidP="008C368D">
      <w:pPr>
        <w:pStyle w:val="1"/>
        <w:numPr>
          <w:ilvl w:val="0"/>
          <w:numId w:val="3"/>
        </w:numPr>
        <w:rPr>
          <w:szCs w:val="20"/>
        </w:rPr>
      </w:pPr>
      <w:bookmarkStart w:id="4" w:name="_Toc41667699"/>
      <w:r>
        <w:rPr>
          <w:rFonts w:hint="eastAsia"/>
          <w:szCs w:val="20"/>
        </w:rPr>
        <w:lastRenderedPageBreak/>
        <w:t>프로그램 설정</w:t>
      </w:r>
      <w:bookmarkEnd w:id="4"/>
    </w:p>
    <w:bookmarkStart w:id="5" w:name="_Toc41667700"/>
    <w:p w14:paraId="00466E02" w14:textId="3C34D12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7B2987">
        <w:rPr>
          <w:rFonts w:hint="eastAsia"/>
        </w:rPr>
        <w:t>I</w:t>
      </w:r>
      <w:r w:rsidR="007B2987">
        <w:t xml:space="preserve">D2 </w:t>
      </w:r>
      <w:r w:rsidR="00402370">
        <w:rPr>
          <w:rFonts w:hint="eastAsia"/>
        </w:rPr>
        <w:t>프로젝트 등록</w:t>
      </w:r>
      <w:bookmarkEnd w:id="5"/>
    </w:p>
    <w:p w14:paraId="2D5F4638" w14:textId="010E84D1" w:rsidR="003F03CE" w:rsidRDefault="00836F4C" w:rsidP="003F03C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S</w:t>
      </w:r>
      <w:r>
        <w:t>etting</w:t>
      </w:r>
      <w:r w:rsidR="00265490">
        <w:t xml:space="preserve"> </w:t>
      </w:r>
      <w:r w:rsidR="00265490">
        <w:rPr>
          <w:rFonts w:hint="eastAsia"/>
        </w:rPr>
        <w:t>버튼 클릭</w:t>
      </w:r>
    </w:p>
    <w:p w14:paraId="159724B8" w14:textId="2509E6BF" w:rsidR="00265490" w:rsidRDefault="00836F4C" w:rsidP="003F03CE">
      <w:pPr>
        <w:jc w:val="center"/>
      </w:pPr>
      <w:r>
        <w:rPr>
          <w:noProof/>
        </w:rPr>
        <w:drawing>
          <wp:inline distT="0" distB="0" distL="0" distR="0" wp14:anchorId="31DE0696" wp14:editId="7637DBBC">
            <wp:extent cx="2790825" cy="1605915"/>
            <wp:effectExtent l="0" t="0" r="952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F64C" w14:textId="77777777" w:rsidR="00836F4C" w:rsidRDefault="00836F4C" w:rsidP="003F03CE">
      <w:pPr>
        <w:jc w:val="center"/>
      </w:pPr>
    </w:p>
    <w:p w14:paraId="615B91C1" w14:textId="77777777" w:rsidR="00265490" w:rsidRDefault="00265490" w:rsidP="003F03CE">
      <w:pPr>
        <w:pStyle w:val="aa"/>
        <w:ind w:leftChars="0" w:left="760"/>
      </w:pPr>
    </w:p>
    <w:p w14:paraId="61222632" w14:textId="5A843208" w:rsidR="00836F4C" w:rsidRDefault="00836F4C" w:rsidP="00836F4C">
      <w:pPr>
        <w:pStyle w:val="aa"/>
        <w:numPr>
          <w:ilvl w:val="0"/>
          <w:numId w:val="20"/>
        </w:numPr>
        <w:ind w:leftChars="0"/>
      </w:pPr>
      <w:r>
        <w:t xml:space="preserve">ID2 DB Type </w:t>
      </w:r>
      <w:r>
        <w:rPr>
          <w:rFonts w:hint="eastAsia"/>
        </w:rPr>
        <w:t>선택</w:t>
      </w:r>
    </w:p>
    <w:p w14:paraId="4D354FFC" w14:textId="2966995E" w:rsidR="00836F4C" w:rsidRDefault="00836F4C" w:rsidP="003F03C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3DBD3A8" wp14:editId="3146C198">
            <wp:extent cx="2878372" cy="1482895"/>
            <wp:effectExtent l="0" t="0" r="0" b="317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91" cy="151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9D6E0" w14:textId="77777777" w:rsidR="00836F4C" w:rsidRDefault="00836F4C" w:rsidP="003F03CE">
      <w:pPr>
        <w:jc w:val="center"/>
      </w:pPr>
    </w:p>
    <w:p w14:paraId="2701BAF6" w14:textId="2B52610B" w:rsidR="00836F4C" w:rsidRDefault="00836F4C" w:rsidP="00836F4C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 xml:space="preserve">D2 Project </w:t>
      </w:r>
      <w:r>
        <w:rPr>
          <w:rFonts w:hint="eastAsia"/>
        </w:rPr>
        <w:t>폴더 선택</w:t>
      </w:r>
    </w:p>
    <w:p w14:paraId="4AA1AEE5" w14:textId="7F129BFC" w:rsidR="00836F4C" w:rsidRDefault="00836F4C" w:rsidP="003F03CE">
      <w:pPr>
        <w:jc w:val="center"/>
      </w:pPr>
      <w:r>
        <w:rPr>
          <w:noProof/>
        </w:rPr>
        <w:drawing>
          <wp:inline distT="0" distB="0" distL="0" distR="0" wp14:anchorId="76DA4D4E" wp14:editId="038F5D68">
            <wp:extent cx="2918128" cy="1503378"/>
            <wp:effectExtent l="0" t="0" r="0" b="190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33" cy="152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7062A" w14:textId="77777777" w:rsidR="00836F4C" w:rsidRDefault="00836F4C" w:rsidP="003F03CE">
      <w:pPr>
        <w:jc w:val="center"/>
      </w:pPr>
    </w:p>
    <w:p w14:paraId="5D483A15" w14:textId="0CD9154B" w:rsidR="004A32B6" w:rsidRPr="00836F4C" w:rsidRDefault="001E64FC" w:rsidP="00836F4C">
      <w:pPr>
        <w:jc w:val="center"/>
      </w:pPr>
      <w:r>
        <w:rPr>
          <w:noProof/>
        </w:rPr>
        <w:drawing>
          <wp:inline distT="0" distB="0" distL="0" distR="0" wp14:anchorId="67378A27" wp14:editId="21685850">
            <wp:extent cx="5126581" cy="2763631"/>
            <wp:effectExtent l="0" t="0" r="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95790" cy="280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15FE0CB4" w:rsidR="00F140A5" w:rsidRDefault="001E64FC" w:rsidP="00F90AD5">
      <w:pPr>
        <w:pStyle w:val="2"/>
        <w:numPr>
          <w:ilvl w:val="1"/>
          <w:numId w:val="5"/>
        </w:numPr>
        <w:ind w:firstLineChars="0"/>
      </w:pPr>
      <w:bookmarkStart w:id="6" w:name="_Toc41667701"/>
      <w:r>
        <w:rPr>
          <w:rFonts w:hint="eastAsia"/>
        </w:rPr>
        <w:lastRenderedPageBreak/>
        <w:t>S</w:t>
      </w:r>
      <w:r>
        <w:t xml:space="preserve">PPID DB </w:t>
      </w:r>
      <w:r>
        <w:rPr>
          <w:rFonts w:hint="eastAsia"/>
        </w:rPr>
        <w:t>설정</w:t>
      </w:r>
      <w:bookmarkEnd w:id="6"/>
    </w:p>
    <w:p w14:paraId="636E176E" w14:textId="0FD404D4" w:rsidR="003513FC" w:rsidRDefault="003F03CE" w:rsidP="001000C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S</w:t>
      </w:r>
      <w:r>
        <w:t>PPID DB</w:t>
      </w:r>
      <w:r>
        <w:rPr>
          <w:rFonts w:hint="eastAsia"/>
        </w:rPr>
        <w:t xml:space="preserve">의 </w:t>
      </w:r>
      <w:r>
        <w:t>Setting</w:t>
      </w:r>
      <w:r>
        <w:rPr>
          <w:rFonts w:hint="eastAsia"/>
        </w:rPr>
        <w:t>을 클릭합니다.</w:t>
      </w:r>
    </w:p>
    <w:p w14:paraId="3C6A6182" w14:textId="7E6C83C3" w:rsidR="001E64FC" w:rsidRDefault="001E64FC" w:rsidP="003F03CE">
      <w:pPr>
        <w:jc w:val="center"/>
      </w:pPr>
      <w:r>
        <w:rPr>
          <w:noProof/>
        </w:rPr>
        <w:drawing>
          <wp:inline distT="0" distB="0" distL="0" distR="0" wp14:anchorId="3BB10DF9" wp14:editId="7F3287FB">
            <wp:extent cx="2099359" cy="3737113"/>
            <wp:effectExtent l="0" t="0" r="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24979" cy="37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7CB19" w14:textId="77777777" w:rsidR="003F03CE" w:rsidRDefault="003F03CE" w:rsidP="003F03CE">
      <w:pPr>
        <w:jc w:val="center"/>
      </w:pPr>
    </w:p>
    <w:p w14:paraId="6FB6BACE" w14:textId="100AFAF2" w:rsidR="00836F4C" w:rsidRDefault="00A33E22" w:rsidP="00836F4C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L</w:t>
      </w:r>
      <w:r>
        <w:t xml:space="preserve">oad SPPID Site ini File </w:t>
      </w:r>
      <w:r>
        <w:rPr>
          <w:rFonts w:hint="eastAsia"/>
        </w:rPr>
        <w:t>버튼 클릭</w:t>
      </w:r>
    </w:p>
    <w:p w14:paraId="036BE115" w14:textId="507A5C06" w:rsidR="00836F4C" w:rsidRDefault="006C720E" w:rsidP="00836F4C">
      <w:pPr>
        <w:jc w:val="center"/>
      </w:pPr>
      <w:r>
        <w:rPr>
          <w:rFonts w:hint="eastAsia"/>
          <w:noProof/>
        </w:rPr>
        <w:drawing>
          <wp:inline distT="0" distB="0" distL="0" distR="0" wp14:anchorId="20A0F028" wp14:editId="23B2CF12">
            <wp:extent cx="3959750" cy="1808714"/>
            <wp:effectExtent l="0" t="0" r="3175" b="127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10" cy="185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9443" w14:textId="6DB1412D" w:rsidR="00A33E22" w:rsidRDefault="00A33E22" w:rsidP="001000C3">
      <w:pPr>
        <w:pStyle w:val="aa"/>
        <w:numPr>
          <w:ilvl w:val="0"/>
          <w:numId w:val="20"/>
        </w:numPr>
        <w:ind w:leftChars="0"/>
      </w:pPr>
      <w:r>
        <w:t>SPPID Plant Site</w:t>
      </w:r>
      <w:r>
        <w:rPr>
          <w:rFonts w:hint="eastAsia"/>
        </w:rPr>
        <w:t xml:space="preserve">에 있는 </w:t>
      </w:r>
      <w:r>
        <w:t>ini</w:t>
      </w:r>
      <w:r w:rsidR="004920A1">
        <w:t xml:space="preserve"> </w:t>
      </w:r>
      <w:r>
        <w:rPr>
          <w:rFonts w:hint="eastAsia"/>
        </w:rPr>
        <w:t>파일을 선택합니다.</w:t>
      </w:r>
    </w:p>
    <w:p w14:paraId="7E8FCFAE" w14:textId="2F666505" w:rsidR="00A33E22" w:rsidRDefault="00A33E22" w:rsidP="00D7770A">
      <w:pPr>
        <w:jc w:val="center"/>
      </w:pPr>
      <w:r>
        <w:rPr>
          <w:noProof/>
        </w:rPr>
        <w:drawing>
          <wp:inline distT="0" distB="0" distL="0" distR="0" wp14:anchorId="12EE85BA" wp14:editId="3A161D4E">
            <wp:extent cx="5191927" cy="2798859"/>
            <wp:effectExtent l="0" t="0" r="8890" b="190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39927" cy="28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E3468" w14:textId="4FDA3A2E" w:rsidR="00A33E22" w:rsidRDefault="00A33E22" w:rsidP="001000C3">
      <w:pPr>
        <w:pStyle w:val="aa"/>
        <w:numPr>
          <w:ilvl w:val="0"/>
          <w:numId w:val="20"/>
        </w:numPr>
        <w:ind w:leftChars="0"/>
      </w:pPr>
      <w:r>
        <w:lastRenderedPageBreak/>
        <w:t>SPPID DB Server IP, Port, DB User, DB Password</w:t>
      </w:r>
      <w:r>
        <w:rPr>
          <w:rFonts w:hint="eastAsia"/>
        </w:rPr>
        <w:t>를 입력합니다.</w:t>
      </w:r>
    </w:p>
    <w:p w14:paraId="794B9FDC" w14:textId="281F127D" w:rsidR="00A33E22" w:rsidRDefault="00A33E22" w:rsidP="00D7770A">
      <w:pPr>
        <w:jc w:val="center"/>
      </w:pPr>
      <w:r>
        <w:rPr>
          <w:noProof/>
        </w:rPr>
        <w:drawing>
          <wp:inline distT="0" distB="0" distL="0" distR="0" wp14:anchorId="222F1C76" wp14:editId="2EA81815">
            <wp:extent cx="2472856" cy="2791553"/>
            <wp:effectExtent l="0" t="0" r="3810" b="889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95780" cy="281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41CA" w14:textId="75C9BFC2" w:rsidR="00A33E22" w:rsidRDefault="00A33E22" w:rsidP="001000C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입력이 끝났으면 </w:t>
      </w:r>
      <w:r>
        <w:t xml:space="preserve">Load Plant List From SPPID </w:t>
      </w:r>
      <w:r>
        <w:rPr>
          <w:rFonts w:hint="eastAsia"/>
        </w:rPr>
        <w:t xml:space="preserve">버튼을 클릭하여 </w:t>
      </w:r>
      <w:r>
        <w:t>Site</w:t>
      </w:r>
      <w:r>
        <w:rPr>
          <w:rFonts w:hint="eastAsia"/>
        </w:rPr>
        <w:t xml:space="preserve">에 있는 </w:t>
      </w:r>
      <w:r>
        <w:t>Plant List</w:t>
      </w:r>
      <w:r>
        <w:rPr>
          <w:rFonts w:hint="eastAsia"/>
        </w:rPr>
        <w:t>를 가져옵니다.</w:t>
      </w:r>
    </w:p>
    <w:p w14:paraId="57CE784D" w14:textId="3347241A" w:rsidR="006C720E" w:rsidRDefault="006C720E" w:rsidP="006C720E">
      <w:pPr>
        <w:jc w:val="center"/>
      </w:pPr>
      <w:r>
        <w:rPr>
          <w:rFonts w:hint="eastAsia"/>
          <w:noProof/>
        </w:rPr>
        <w:drawing>
          <wp:inline distT="0" distB="0" distL="0" distR="0" wp14:anchorId="67BFB4B4" wp14:editId="6ADB979F">
            <wp:extent cx="2575990" cy="2848042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97" cy="289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18168" w14:textId="3BF19260" w:rsidR="00A33E22" w:rsidRDefault="00A33E22" w:rsidP="001000C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P</w:t>
      </w:r>
      <w:r>
        <w:t xml:space="preserve">lant List </w:t>
      </w:r>
      <w:r>
        <w:rPr>
          <w:rFonts w:hint="eastAsia"/>
        </w:rPr>
        <w:t xml:space="preserve">중 사용할 </w:t>
      </w:r>
      <w:r>
        <w:t>Plant</w:t>
      </w:r>
      <w:r>
        <w:rPr>
          <w:rFonts w:hint="eastAsia"/>
        </w:rPr>
        <w:t>를 선택해줍니다.</w:t>
      </w:r>
    </w:p>
    <w:p w14:paraId="3D89448B" w14:textId="039DC631" w:rsidR="00A33E22" w:rsidRDefault="00A33E22" w:rsidP="00D7770A">
      <w:pPr>
        <w:jc w:val="center"/>
      </w:pPr>
      <w:r>
        <w:rPr>
          <w:noProof/>
        </w:rPr>
        <w:drawing>
          <wp:inline distT="0" distB="0" distL="0" distR="0" wp14:anchorId="7E595A64" wp14:editId="49484D49">
            <wp:extent cx="2520564" cy="2845410"/>
            <wp:effectExtent l="0" t="0" r="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70186" cy="290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59802" w14:textId="6C70F8E7" w:rsidR="00CF5FA3" w:rsidRDefault="00A33E22" w:rsidP="006C72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S</w:t>
      </w:r>
      <w:r>
        <w:t xml:space="preserve">ave </w:t>
      </w:r>
      <w:r>
        <w:rPr>
          <w:rFonts w:hint="eastAsia"/>
        </w:rPr>
        <w:t>버튼을 클릭하여 저장합니다.</w:t>
      </w:r>
      <w:r w:rsidR="0083470A">
        <w:br w:type="page"/>
      </w:r>
    </w:p>
    <w:p w14:paraId="5EC54D68" w14:textId="7926FC50" w:rsidR="00DC4C47" w:rsidRDefault="00A33E22" w:rsidP="00FC1B2A">
      <w:pPr>
        <w:pStyle w:val="2"/>
        <w:numPr>
          <w:ilvl w:val="1"/>
          <w:numId w:val="5"/>
        </w:numPr>
        <w:ind w:firstLineChars="0"/>
      </w:pPr>
      <w:bookmarkStart w:id="7" w:name="_Toc41667702"/>
      <w:r>
        <w:rPr>
          <w:rFonts w:hint="eastAsia"/>
        </w:rPr>
        <w:lastRenderedPageBreak/>
        <w:t>I</w:t>
      </w:r>
      <w:r>
        <w:t>tem Mapping</w:t>
      </w:r>
      <w:bookmarkEnd w:id="7"/>
    </w:p>
    <w:p w14:paraId="3EDA2ADC" w14:textId="294571DE" w:rsidR="00A33E22" w:rsidRDefault="00153487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 xml:space="preserve">tem Mapping Setting </w:t>
      </w:r>
      <w:r>
        <w:rPr>
          <w:rFonts w:hint="eastAsia"/>
        </w:rPr>
        <w:t>버튼을 클릭합니다.</w:t>
      </w:r>
    </w:p>
    <w:p w14:paraId="3244D1E8" w14:textId="4756D192" w:rsidR="00153487" w:rsidRDefault="00153487" w:rsidP="00F657F5">
      <w:pPr>
        <w:jc w:val="center"/>
      </w:pPr>
      <w:r>
        <w:rPr>
          <w:noProof/>
        </w:rPr>
        <w:drawing>
          <wp:inline distT="0" distB="0" distL="0" distR="0" wp14:anchorId="50E63153" wp14:editId="29FF2634">
            <wp:extent cx="2838450" cy="4067175"/>
            <wp:effectExtent l="0" t="0" r="0" b="952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2B12B" w14:textId="77777777" w:rsidR="00153487" w:rsidRDefault="00153487" w:rsidP="00F657F5">
      <w:pPr>
        <w:pStyle w:val="aa"/>
        <w:ind w:leftChars="0" w:left="760"/>
      </w:pPr>
    </w:p>
    <w:p w14:paraId="52376FF6" w14:textId="3CC4C42C" w:rsidR="00CF5FA3" w:rsidRDefault="00153487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>tem Mapping Tab</w:t>
      </w:r>
      <w:r>
        <w:rPr>
          <w:rFonts w:hint="eastAsia"/>
        </w:rPr>
        <w:t xml:space="preserve">은 총 </w:t>
      </w:r>
      <w:r w:rsidR="007B1E44">
        <w:t>6</w:t>
      </w:r>
      <w:r>
        <w:rPr>
          <w:rFonts w:hint="eastAsia"/>
        </w:rPr>
        <w:t xml:space="preserve">개로 </w:t>
      </w:r>
      <w:r w:rsidR="00E30DD6">
        <w:rPr>
          <w:rFonts w:hint="eastAsia"/>
        </w:rPr>
        <w:t>구분 되어있습니다</w:t>
      </w:r>
      <w:r>
        <w:rPr>
          <w:rFonts w:hint="eastAsia"/>
        </w:rPr>
        <w:t>.</w:t>
      </w:r>
    </w:p>
    <w:p w14:paraId="086037F9" w14:textId="4B540417" w:rsidR="00D523F9" w:rsidRDefault="007B1E44" w:rsidP="00F657F5">
      <w:pPr>
        <w:jc w:val="center"/>
      </w:pPr>
      <w:r>
        <w:rPr>
          <w:noProof/>
        </w:rPr>
        <w:drawing>
          <wp:inline distT="0" distB="0" distL="0" distR="0" wp14:anchorId="08881000" wp14:editId="7BE2EABB">
            <wp:extent cx="4230370" cy="1169035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BF84" w14:textId="77777777" w:rsidR="007E6C67" w:rsidRDefault="007E6C67" w:rsidP="00F657F5">
      <w:pPr>
        <w:jc w:val="center"/>
      </w:pPr>
    </w:p>
    <w:p w14:paraId="50761795" w14:textId="77777777" w:rsidR="00A11BAC" w:rsidRDefault="00A11BAC" w:rsidP="00A11BAC">
      <w:pPr>
        <w:pStyle w:val="aa"/>
        <w:ind w:leftChars="0" w:left="1200"/>
      </w:pPr>
    </w:p>
    <w:p w14:paraId="33888D35" w14:textId="77777777" w:rsidR="00A11BAC" w:rsidRDefault="00A11BAC" w:rsidP="00A11BAC">
      <w:pPr>
        <w:pStyle w:val="aa"/>
        <w:ind w:leftChars="0" w:left="1200"/>
      </w:pPr>
    </w:p>
    <w:p w14:paraId="0015C9A5" w14:textId="77777777" w:rsidR="00A11BAC" w:rsidRDefault="00A11BAC" w:rsidP="00A11BAC">
      <w:pPr>
        <w:pStyle w:val="aa"/>
        <w:ind w:leftChars="0" w:left="1200"/>
      </w:pPr>
    </w:p>
    <w:p w14:paraId="254ECE6E" w14:textId="77777777" w:rsidR="00A11BAC" w:rsidRDefault="00A11BAC" w:rsidP="00A11BAC">
      <w:pPr>
        <w:pStyle w:val="aa"/>
        <w:ind w:leftChars="0" w:left="1200"/>
      </w:pPr>
    </w:p>
    <w:p w14:paraId="7A41CAD3" w14:textId="77777777" w:rsidR="00A11BAC" w:rsidRDefault="00A11BAC" w:rsidP="00A11BAC">
      <w:pPr>
        <w:pStyle w:val="aa"/>
        <w:ind w:leftChars="0" w:left="1200"/>
      </w:pPr>
    </w:p>
    <w:p w14:paraId="5C172BF7" w14:textId="77777777" w:rsidR="00A11BAC" w:rsidRDefault="00A11BAC" w:rsidP="00A11BAC">
      <w:pPr>
        <w:pStyle w:val="aa"/>
        <w:ind w:leftChars="0" w:left="1200"/>
      </w:pPr>
    </w:p>
    <w:p w14:paraId="65BDA801" w14:textId="77777777" w:rsidR="00A11BAC" w:rsidRDefault="00A11BAC" w:rsidP="00A11BAC">
      <w:pPr>
        <w:pStyle w:val="aa"/>
        <w:ind w:leftChars="0" w:left="1200"/>
      </w:pPr>
    </w:p>
    <w:p w14:paraId="1EE92018" w14:textId="77777777" w:rsidR="00A11BAC" w:rsidRDefault="00A11BAC" w:rsidP="00A11BAC">
      <w:pPr>
        <w:pStyle w:val="aa"/>
        <w:ind w:leftChars="0" w:left="1200"/>
      </w:pPr>
    </w:p>
    <w:p w14:paraId="20F15DCC" w14:textId="77777777" w:rsidR="00A11BAC" w:rsidRDefault="00A11BAC" w:rsidP="00A11BAC">
      <w:pPr>
        <w:pStyle w:val="aa"/>
        <w:ind w:leftChars="0" w:left="1200"/>
      </w:pPr>
    </w:p>
    <w:p w14:paraId="5C943080" w14:textId="77777777" w:rsidR="00A11BAC" w:rsidRDefault="00A11BAC" w:rsidP="00A11BAC">
      <w:pPr>
        <w:pStyle w:val="aa"/>
        <w:ind w:leftChars="0" w:left="1200"/>
      </w:pPr>
    </w:p>
    <w:p w14:paraId="22F50265" w14:textId="77777777" w:rsidR="00A11BAC" w:rsidRDefault="00A11BAC" w:rsidP="00A11BAC">
      <w:pPr>
        <w:pStyle w:val="aa"/>
        <w:ind w:leftChars="0" w:left="1200"/>
      </w:pPr>
    </w:p>
    <w:p w14:paraId="6AFFF9F1" w14:textId="77777777" w:rsidR="00A11BAC" w:rsidRDefault="00A11BAC" w:rsidP="00A11BAC">
      <w:pPr>
        <w:pStyle w:val="aa"/>
        <w:ind w:leftChars="0" w:left="1200"/>
      </w:pPr>
    </w:p>
    <w:p w14:paraId="0ABD0C43" w14:textId="77777777" w:rsidR="00A11BAC" w:rsidRDefault="00A11BAC" w:rsidP="00A11BAC">
      <w:pPr>
        <w:pStyle w:val="aa"/>
        <w:ind w:leftChars="0" w:left="1200"/>
      </w:pPr>
    </w:p>
    <w:p w14:paraId="0462FF7A" w14:textId="77777777" w:rsidR="00A11BAC" w:rsidRDefault="00A11BAC" w:rsidP="00A11BAC">
      <w:pPr>
        <w:pStyle w:val="aa"/>
        <w:ind w:leftChars="0" w:left="1200"/>
      </w:pPr>
    </w:p>
    <w:p w14:paraId="172F41F5" w14:textId="67C4CFC1" w:rsidR="00153487" w:rsidRDefault="00153487" w:rsidP="0015348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S</w:t>
      </w:r>
      <w:r>
        <w:t>ymbol</w:t>
      </w:r>
    </w:p>
    <w:p w14:paraId="473A87B4" w14:textId="2B05514C" w:rsidR="00A11BAC" w:rsidRDefault="000402E0" w:rsidP="008B0A78">
      <w:r>
        <w:rPr>
          <w:noProof/>
        </w:rPr>
        <w:drawing>
          <wp:inline distT="0" distB="0" distL="0" distR="0" wp14:anchorId="3E8F40E5" wp14:editId="011F5A1C">
            <wp:extent cx="6646545" cy="3589655"/>
            <wp:effectExtent l="0" t="0" r="1905" b="0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D2221" w14:textId="77777777" w:rsidR="0052781C" w:rsidRPr="0052781C" w:rsidRDefault="0052781C" w:rsidP="0052781C">
      <w:pPr>
        <w:ind w:left="1600" w:firstLine="800"/>
        <w:rPr>
          <w:color w:val="FF0000"/>
        </w:rPr>
      </w:pPr>
      <w:r w:rsidRPr="0052781C">
        <w:rPr>
          <w:rFonts w:hint="eastAsia"/>
          <w:color w:val="FF0000"/>
        </w:rPr>
        <w:t>P</w:t>
      </w:r>
      <w:r w:rsidRPr="0052781C">
        <w:rPr>
          <w:color w:val="FF0000"/>
        </w:rPr>
        <w:t xml:space="preserve">roject </w:t>
      </w:r>
      <w:r w:rsidRPr="0052781C">
        <w:rPr>
          <w:rFonts w:hint="eastAsia"/>
          <w:color w:val="FF0000"/>
        </w:rPr>
        <w:t>초기 설정 시 ⑥ 기능을 먼저 실행합니다.</w:t>
      </w:r>
    </w:p>
    <w:p w14:paraId="0E25EF2C" w14:textId="77777777" w:rsidR="0052781C" w:rsidRDefault="0052781C" w:rsidP="008B0A78"/>
    <w:p w14:paraId="221184F7" w14:textId="2BC008CA" w:rsidR="00D523F9" w:rsidRDefault="000402E0" w:rsidP="00D523F9">
      <w:pPr>
        <w:pStyle w:val="aa"/>
        <w:numPr>
          <w:ilvl w:val="2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①</w:t>
      </w:r>
      <w:r>
        <w:rPr>
          <w:rFonts w:hint="eastAsia"/>
          <w:color w:val="000000" w:themeColor="text1"/>
        </w:rPr>
        <w:t xml:space="preserve"> </w:t>
      </w:r>
      <w:r w:rsidR="00D523F9">
        <w:t>ID2</w:t>
      </w:r>
      <w:r w:rsidR="00D523F9">
        <w:rPr>
          <w:rFonts w:hint="eastAsia"/>
        </w:rPr>
        <w:t xml:space="preserve">에서 등록된 </w:t>
      </w:r>
      <w:r w:rsidR="00D523F9">
        <w:t>Symbol</w:t>
      </w:r>
      <w:r w:rsidR="00D523F9">
        <w:rPr>
          <w:rFonts w:hint="eastAsia"/>
        </w:rPr>
        <w:t xml:space="preserve">을 보여주며 </w:t>
      </w:r>
      <w:r w:rsidR="00D523F9">
        <w:t>SPPID Symbol</w:t>
      </w:r>
      <w:r w:rsidR="00D523F9">
        <w:rPr>
          <w:rFonts w:hint="eastAsia"/>
        </w:rPr>
        <w:t>과 M</w:t>
      </w:r>
      <w:r w:rsidR="00D523F9">
        <w:t>apping</w:t>
      </w:r>
      <w:r w:rsidR="00D523F9">
        <w:rPr>
          <w:rFonts w:hint="eastAsia"/>
        </w:rPr>
        <w:t>합니다.</w:t>
      </w:r>
      <w:r w:rsidR="008A01F7">
        <w:br/>
      </w:r>
      <w:r w:rsidR="008A01F7">
        <w:rPr>
          <w:rFonts w:hint="eastAsia"/>
        </w:rPr>
        <w:t>S</w:t>
      </w:r>
      <w:r w:rsidR="008A01F7">
        <w:t>how Leader Line</w:t>
      </w:r>
      <w:r w:rsidR="008A01F7">
        <w:rPr>
          <w:rFonts w:hint="eastAsia"/>
        </w:rPr>
        <w:t xml:space="preserve">은 해당 </w:t>
      </w:r>
      <w:r w:rsidR="008A01F7">
        <w:t>Symbol</w:t>
      </w:r>
      <w:r w:rsidR="008A01F7">
        <w:rPr>
          <w:rFonts w:hint="eastAsia"/>
        </w:rPr>
        <w:t xml:space="preserve">이 </w:t>
      </w:r>
      <w:r w:rsidR="008A01F7">
        <w:t>Label Type</w:t>
      </w:r>
      <w:r w:rsidR="008A01F7">
        <w:rPr>
          <w:rFonts w:hint="eastAsia"/>
        </w:rPr>
        <w:t>일 경우 사용합니다.</w:t>
      </w:r>
      <w:r w:rsidR="008A01F7">
        <w:t xml:space="preserve"> (Balloon </w:t>
      </w:r>
      <w:r w:rsidR="008A01F7">
        <w:rPr>
          <w:rFonts w:hint="eastAsia"/>
        </w:rPr>
        <w:t>등)</w:t>
      </w:r>
    </w:p>
    <w:p w14:paraId="2A06F6A7" w14:textId="7D71B913" w:rsidR="000402E0" w:rsidRPr="000402E0" w:rsidRDefault="000402E0" w:rsidP="00D523F9">
      <w:pPr>
        <w:pStyle w:val="aa"/>
        <w:numPr>
          <w:ilvl w:val="2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②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[</w:t>
      </w:r>
      <w:r w:rsidRPr="00CF1AAA">
        <w:rPr>
          <w:rFonts w:hint="eastAsia"/>
          <w:color w:val="000000" w:themeColor="text1"/>
        </w:rPr>
        <w:t>①</w:t>
      </w:r>
      <w:r>
        <w:rPr>
          <w:rFonts w:hint="eastAsia"/>
          <w:color w:val="000000" w:themeColor="text1"/>
        </w:rPr>
        <w:t xml:space="preserve">]에서 선택된 </w:t>
      </w:r>
      <w:r>
        <w:rPr>
          <w:color w:val="000000" w:themeColor="text1"/>
        </w:rPr>
        <w:t>ID2 Symbol Image</w:t>
      </w:r>
      <w:r>
        <w:rPr>
          <w:rFonts w:hint="eastAsia"/>
          <w:color w:val="000000" w:themeColor="text1"/>
        </w:rPr>
        <w:t>를 보여줍니다.</w:t>
      </w:r>
    </w:p>
    <w:p w14:paraId="0ED60618" w14:textId="2344768E" w:rsidR="000402E0" w:rsidRPr="000402E0" w:rsidRDefault="000402E0" w:rsidP="00D523F9">
      <w:pPr>
        <w:pStyle w:val="aa"/>
        <w:numPr>
          <w:ilvl w:val="2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③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[</w:t>
      </w:r>
      <w:r w:rsidRPr="00CF1AAA">
        <w:rPr>
          <w:rFonts w:hint="eastAsia"/>
          <w:color w:val="000000" w:themeColor="text1"/>
        </w:rPr>
        <w:t>①</w:t>
      </w:r>
      <w:r>
        <w:rPr>
          <w:rFonts w:hint="eastAsia"/>
          <w:color w:val="000000" w:themeColor="text1"/>
        </w:rPr>
        <w:t>]에서 선택된 S</w:t>
      </w:r>
      <w:r>
        <w:rPr>
          <w:color w:val="000000" w:themeColor="text1"/>
        </w:rPr>
        <w:t>PPID Symbol Image</w:t>
      </w:r>
      <w:r>
        <w:rPr>
          <w:rFonts w:hint="eastAsia"/>
          <w:color w:val="000000" w:themeColor="text1"/>
        </w:rPr>
        <w:t>를 보여줍니다.</w:t>
      </w:r>
      <w:r>
        <w:rPr>
          <w:color w:val="000000" w:themeColor="text1"/>
        </w:rPr>
        <w:t xml:space="preserve"> (Mapping </w:t>
      </w:r>
      <w:r>
        <w:rPr>
          <w:rFonts w:hint="eastAsia"/>
          <w:color w:val="000000" w:themeColor="text1"/>
        </w:rPr>
        <w:t>완료 기준</w:t>
      </w:r>
      <w:r>
        <w:rPr>
          <w:color w:val="000000" w:themeColor="text1"/>
        </w:rPr>
        <w:t>)</w:t>
      </w:r>
    </w:p>
    <w:p w14:paraId="1F48A110" w14:textId="74F2FDAA" w:rsidR="004E09E8" w:rsidRDefault="000402E0" w:rsidP="000402E0">
      <w:pPr>
        <w:pStyle w:val="aa"/>
        <w:numPr>
          <w:ilvl w:val="2"/>
          <w:numId w:val="20"/>
        </w:numPr>
        <w:ind w:leftChars="0"/>
        <w:jc w:val="left"/>
      </w:pPr>
      <w:r w:rsidRPr="00CF1AAA">
        <w:rPr>
          <w:rFonts w:hint="eastAsia"/>
          <w:color w:val="000000" w:themeColor="text1"/>
        </w:rPr>
        <w:t>④</w:t>
      </w:r>
      <w:r>
        <w:rPr>
          <w:rFonts w:hint="eastAsia"/>
          <w:color w:val="000000" w:themeColor="text1"/>
        </w:rPr>
        <w:t xml:space="preserve"> S</w:t>
      </w:r>
      <w:r>
        <w:rPr>
          <w:color w:val="000000" w:themeColor="text1"/>
        </w:rPr>
        <w:t>PPID Catalog List</w:t>
      </w:r>
      <w:r>
        <w:rPr>
          <w:rFonts w:hint="eastAsia"/>
          <w:color w:val="000000" w:themeColor="text1"/>
        </w:rPr>
        <w:t xml:space="preserve">이며 </w:t>
      </w:r>
      <w:r w:rsidR="00D523F9">
        <w:t>Symbol</w:t>
      </w:r>
      <w:r w:rsidR="00D523F9">
        <w:rPr>
          <w:rFonts w:hint="eastAsia"/>
        </w:rPr>
        <w:t xml:space="preserve">을 </w:t>
      </w:r>
      <w:r w:rsidR="00D523F9">
        <w:t>Mapping</w:t>
      </w:r>
      <w:r w:rsidR="00D523F9">
        <w:rPr>
          <w:rFonts w:hint="eastAsia"/>
        </w:rPr>
        <w:t xml:space="preserve">하는 방법은 </w:t>
      </w:r>
      <w:r>
        <w:rPr>
          <w:color w:val="000000" w:themeColor="text1"/>
        </w:rPr>
        <w:t>[</w:t>
      </w:r>
      <w:r w:rsidRPr="00CF1AAA">
        <w:rPr>
          <w:rFonts w:hint="eastAsia"/>
          <w:color w:val="000000" w:themeColor="text1"/>
        </w:rPr>
        <w:t>①</w:t>
      </w:r>
      <w:r>
        <w:rPr>
          <w:rFonts w:hint="eastAsia"/>
          <w:color w:val="000000" w:themeColor="text1"/>
        </w:rPr>
        <w:t xml:space="preserve">]에서 </w:t>
      </w:r>
      <w:r w:rsidR="00005D68">
        <w:rPr>
          <w:rFonts w:hint="eastAsia"/>
        </w:rPr>
        <w:t>M</w:t>
      </w:r>
      <w:r w:rsidR="00005D68">
        <w:t>apping</w:t>
      </w:r>
      <w:r w:rsidR="00005D68">
        <w:rPr>
          <w:rFonts w:hint="eastAsia"/>
        </w:rPr>
        <w:t xml:space="preserve">하고자 하는 </w:t>
      </w:r>
      <w:r w:rsidR="00005D68">
        <w:t>Symbol</w:t>
      </w:r>
      <w:r w:rsidR="00005D68">
        <w:rPr>
          <w:rFonts w:hint="eastAsia"/>
        </w:rPr>
        <w:t xml:space="preserve">을 선택 후 </w:t>
      </w:r>
      <w:r>
        <w:t>[</w:t>
      </w:r>
      <w:r w:rsidRPr="00CF1AAA">
        <w:rPr>
          <w:rFonts w:hint="eastAsia"/>
          <w:color w:val="000000" w:themeColor="text1"/>
        </w:rPr>
        <w:t>④</w:t>
      </w:r>
      <w:r>
        <w:t>]</w:t>
      </w:r>
      <w:r w:rsidR="00005D68">
        <w:t>SPPID Symbol Tree</w:t>
      </w:r>
      <w:r w:rsidR="00005D68">
        <w:rPr>
          <w:rFonts w:hint="eastAsia"/>
        </w:rPr>
        <w:t xml:space="preserve">에서 </w:t>
      </w:r>
      <w:r w:rsidR="00E30DD6">
        <w:rPr>
          <w:rFonts w:hint="eastAsia"/>
        </w:rPr>
        <w:t>더블 클릭하여</w:t>
      </w:r>
      <w:r w:rsidR="00005D68">
        <w:rPr>
          <w:rFonts w:hint="eastAsia"/>
        </w:rPr>
        <w:t xml:space="preserve"> 등록합니다.</w:t>
      </w:r>
    </w:p>
    <w:p w14:paraId="54A0C316" w14:textId="418BE7DE" w:rsidR="003F345D" w:rsidRPr="003F345D" w:rsidRDefault="003F345D" w:rsidP="000402E0">
      <w:pPr>
        <w:pStyle w:val="aa"/>
        <w:numPr>
          <w:ilvl w:val="2"/>
          <w:numId w:val="20"/>
        </w:numPr>
        <w:ind w:leftChars="0"/>
        <w:jc w:val="left"/>
      </w:pPr>
      <w:r w:rsidRPr="00CF1AAA">
        <w:rPr>
          <w:rFonts w:hint="eastAsia"/>
          <w:color w:val="000000" w:themeColor="text1"/>
        </w:rPr>
        <w:t>⑤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[</w:t>
      </w:r>
      <w:r w:rsidRPr="00CF1AAA">
        <w:rPr>
          <w:rFonts w:hint="eastAsia"/>
          <w:color w:val="000000" w:themeColor="text1"/>
        </w:rPr>
        <w:t>④</w:t>
      </w:r>
      <w:r>
        <w:rPr>
          <w:rFonts w:hint="eastAsia"/>
          <w:color w:val="000000" w:themeColor="text1"/>
        </w:rPr>
        <w:t xml:space="preserve">]에서 선택된 </w:t>
      </w:r>
      <w:r>
        <w:rPr>
          <w:color w:val="000000" w:themeColor="text1"/>
        </w:rPr>
        <w:t>SPPID Symbol Image</w:t>
      </w:r>
      <w:r>
        <w:rPr>
          <w:rFonts w:hint="eastAsia"/>
          <w:color w:val="000000" w:themeColor="text1"/>
        </w:rPr>
        <w:t>를 보여줍니다.</w:t>
      </w:r>
    </w:p>
    <w:p w14:paraId="2F4B07D7" w14:textId="53178ED8" w:rsidR="003F345D" w:rsidRDefault="003F345D" w:rsidP="000402E0">
      <w:pPr>
        <w:pStyle w:val="aa"/>
        <w:numPr>
          <w:ilvl w:val="2"/>
          <w:numId w:val="20"/>
        </w:numPr>
        <w:ind w:leftChars="0"/>
        <w:jc w:val="left"/>
      </w:pPr>
      <w:r w:rsidRPr="003F345D">
        <w:rPr>
          <w:rFonts w:hint="eastAsia"/>
        </w:rPr>
        <w:t>⑥</w:t>
      </w:r>
      <w:r>
        <w:rPr>
          <w:rFonts w:hint="eastAsia"/>
        </w:rPr>
        <w:t xml:space="preserve"> S</w:t>
      </w:r>
      <w:r>
        <w:t>PPID Symbol Image</w:t>
      </w:r>
      <w:r>
        <w:rPr>
          <w:rFonts w:hint="eastAsia"/>
        </w:rPr>
        <w:t xml:space="preserve">를 </w:t>
      </w:r>
      <w:r>
        <w:t>Refresh</w:t>
      </w:r>
      <w:r>
        <w:rPr>
          <w:rFonts w:hint="eastAsia"/>
        </w:rPr>
        <w:t>합니다.</w:t>
      </w:r>
      <w:r>
        <w:br/>
      </w:r>
      <w:r w:rsidRPr="003F345D">
        <w:rPr>
          <w:color w:val="FF0000"/>
        </w:rPr>
        <w:t>[</w:t>
      </w:r>
      <w:r w:rsidRPr="003F345D">
        <w:rPr>
          <w:rFonts w:hint="eastAsia"/>
          <w:color w:val="FF0000"/>
        </w:rPr>
        <w:t>③]</w:t>
      </w:r>
      <w:r w:rsidRPr="003F345D">
        <w:rPr>
          <w:color w:val="FF0000"/>
        </w:rPr>
        <w:t>, [</w:t>
      </w:r>
      <w:r w:rsidRPr="003F345D">
        <w:rPr>
          <w:rFonts w:hint="eastAsia"/>
          <w:color w:val="FF0000"/>
        </w:rPr>
        <w:t>⑤</w:t>
      </w:r>
      <w:r w:rsidRPr="003F345D">
        <w:rPr>
          <w:color w:val="FF0000"/>
        </w:rPr>
        <w:t>]</w:t>
      </w:r>
      <w:r w:rsidRPr="003F345D">
        <w:rPr>
          <w:rFonts w:hint="eastAsia"/>
          <w:color w:val="FF0000"/>
        </w:rPr>
        <w:t xml:space="preserve">에 사용될 </w:t>
      </w:r>
      <w:r w:rsidRPr="003F345D">
        <w:rPr>
          <w:color w:val="FF0000"/>
        </w:rPr>
        <w:t>Image</w:t>
      </w:r>
      <w:r w:rsidRPr="003F345D">
        <w:rPr>
          <w:rFonts w:hint="eastAsia"/>
          <w:color w:val="FF0000"/>
        </w:rPr>
        <w:t>를 R</w:t>
      </w:r>
      <w:r w:rsidRPr="003F345D">
        <w:rPr>
          <w:color w:val="FF0000"/>
        </w:rPr>
        <w:t>efresh</w:t>
      </w:r>
      <w:r w:rsidRPr="003F345D">
        <w:rPr>
          <w:rFonts w:hint="eastAsia"/>
          <w:color w:val="FF0000"/>
        </w:rPr>
        <w:t>합니다.</w:t>
      </w:r>
    </w:p>
    <w:p w14:paraId="429284C7" w14:textId="35F35E7C" w:rsidR="004E09E8" w:rsidRDefault="008A01F7" w:rsidP="004E09E8">
      <w:pPr>
        <w:pStyle w:val="aa"/>
        <w:numPr>
          <w:ilvl w:val="2"/>
          <w:numId w:val="20"/>
        </w:numPr>
        <w:ind w:leftChars="0"/>
      </w:pPr>
      <w:r w:rsidRPr="008A01F7">
        <w:rPr>
          <w:rFonts w:hint="eastAsia"/>
        </w:rPr>
        <w:t>⑦</w:t>
      </w:r>
      <w:r>
        <w:rPr>
          <w:rFonts w:hint="eastAsia"/>
        </w:rPr>
        <w:t xml:space="preserve"> M</w:t>
      </w:r>
      <w:r>
        <w:t>apping</w:t>
      </w:r>
      <w:r>
        <w:rPr>
          <w:rFonts w:hint="eastAsia"/>
        </w:rPr>
        <w:t xml:space="preserve">된 정보를 </w:t>
      </w:r>
      <w:r>
        <w:t>excel</w:t>
      </w:r>
      <w:r>
        <w:rPr>
          <w:rFonts w:hint="eastAsia"/>
        </w:rPr>
        <w:t>로 출력합니다.</w:t>
      </w:r>
    </w:p>
    <w:p w14:paraId="547C88D2" w14:textId="3F4F39D9" w:rsidR="008A01F7" w:rsidRDefault="008A01F7" w:rsidP="004E09E8">
      <w:pPr>
        <w:pStyle w:val="aa"/>
        <w:numPr>
          <w:ilvl w:val="2"/>
          <w:numId w:val="20"/>
        </w:numPr>
        <w:ind w:leftChars="0"/>
      </w:pPr>
      <w:r w:rsidRPr="008A01F7">
        <w:rPr>
          <w:rFonts w:hint="eastAsia"/>
        </w:rPr>
        <w:t>⑧</w:t>
      </w:r>
      <w:r>
        <w:rPr>
          <w:rFonts w:hint="eastAsia"/>
        </w:rPr>
        <w:t xml:space="preserve"> M</w:t>
      </w:r>
      <w:r>
        <w:t>apping</w:t>
      </w:r>
      <w:r>
        <w:rPr>
          <w:rFonts w:hint="eastAsia"/>
        </w:rPr>
        <w:t xml:space="preserve">된 </w:t>
      </w:r>
      <w:r>
        <w:t>Data</w:t>
      </w:r>
      <w:r>
        <w:rPr>
          <w:rFonts w:hint="eastAsia"/>
        </w:rPr>
        <w:t>를 E</w:t>
      </w:r>
      <w:r>
        <w:t>xport</w:t>
      </w:r>
      <w:r>
        <w:rPr>
          <w:rFonts w:hint="eastAsia"/>
        </w:rPr>
        <w:t>합니다.</w:t>
      </w:r>
      <w:r>
        <w:t xml:space="preserve"> </w:t>
      </w:r>
      <w:r w:rsidRPr="00634D69">
        <w:rPr>
          <w:color w:val="FF0000"/>
        </w:rPr>
        <w:t>(</w:t>
      </w:r>
      <w:r w:rsidRPr="00634D69">
        <w:rPr>
          <w:rFonts w:hint="eastAsia"/>
          <w:color w:val="FF0000"/>
        </w:rPr>
        <w:t xml:space="preserve">경로 </w:t>
      </w:r>
      <w:r w:rsidRPr="00634D69">
        <w:rPr>
          <w:color w:val="FF0000"/>
        </w:rPr>
        <w:t xml:space="preserve">: </w:t>
      </w:r>
      <w:r w:rsidRPr="00634D69">
        <w:rPr>
          <w:rFonts w:hint="eastAsia"/>
          <w:color w:val="FF0000"/>
        </w:rPr>
        <w:t>바탕화면,</w:t>
      </w:r>
      <w:r w:rsidRPr="00634D69">
        <w:rPr>
          <w:color w:val="FF0000"/>
        </w:rPr>
        <w:t xml:space="preserve"> </w:t>
      </w:r>
      <w:r w:rsidRPr="00634D69">
        <w:rPr>
          <w:rFonts w:hint="eastAsia"/>
          <w:color w:val="FF0000"/>
        </w:rPr>
        <w:t xml:space="preserve">파일이름 </w:t>
      </w:r>
      <w:r w:rsidRPr="00634D69">
        <w:rPr>
          <w:color w:val="FF0000"/>
        </w:rPr>
        <w:t>: ExportFile.mapf)</w:t>
      </w:r>
    </w:p>
    <w:p w14:paraId="5D6B0369" w14:textId="43F61224" w:rsidR="00D75801" w:rsidRPr="00634D69" w:rsidRDefault="00D75801" w:rsidP="004E09E8">
      <w:pPr>
        <w:pStyle w:val="aa"/>
        <w:numPr>
          <w:ilvl w:val="2"/>
          <w:numId w:val="20"/>
        </w:numPr>
        <w:ind w:leftChars="0"/>
      </w:pPr>
      <w:r w:rsidRPr="00D75801">
        <w:rPr>
          <w:rFonts w:hint="eastAsia"/>
        </w:rPr>
        <w:t>⑨</w:t>
      </w:r>
      <w:r>
        <w:rPr>
          <w:rFonts w:hint="eastAsia"/>
        </w:rPr>
        <w:t xml:space="preserve"> M</w:t>
      </w:r>
      <w:r>
        <w:t>apping</w:t>
      </w:r>
      <w:r>
        <w:rPr>
          <w:rFonts w:hint="eastAsia"/>
        </w:rPr>
        <w:t xml:space="preserve">된 </w:t>
      </w:r>
      <w:r>
        <w:t>Data</w:t>
      </w:r>
      <w:r>
        <w:rPr>
          <w:rFonts w:hint="eastAsia"/>
        </w:rPr>
        <w:t xml:space="preserve">를 </w:t>
      </w:r>
      <w:r w:rsidR="00634D69">
        <w:rPr>
          <w:rFonts w:hint="eastAsia"/>
        </w:rPr>
        <w:t>I</w:t>
      </w:r>
      <w:r w:rsidR="00634D69">
        <w:t>mport</w:t>
      </w:r>
      <w:r>
        <w:rPr>
          <w:rFonts w:hint="eastAsia"/>
        </w:rPr>
        <w:t>합니다.</w:t>
      </w:r>
      <w:r>
        <w:t xml:space="preserve"> </w:t>
      </w:r>
      <w:r w:rsidRPr="00634D69">
        <w:rPr>
          <w:color w:val="FF0000"/>
        </w:rPr>
        <w:t>(</w:t>
      </w:r>
      <w:r w:rsidRPr="00634D69">
        <w:rPr>
          <w:rFonts w:hint="eastAsia"/>
          <w:color w:val="FF0000"/>
        </w:rPr>
        <w:t xml:space="preserve">경로 </w:t>
      </w:r>
      <w:r w:rsidRPr="00634D69">
        <w:rPr>
          <w:color w:val="FF0000"/>
        </w:rPr>
        <w:t xml:space="preserve">: </w:t>
      </w:r>
      <w:r w:rsidRPr="00634D69">
        <w:rPr>
          <w:rFonts w:hint="eastAsia"/>
          <w:color w:val="FF0000"/>
        </w:rPr>
        <w:t>바탕화면,</w:t>
      </w:r>
      <w:r w:rsidRPr="00634D69">
        <w:rPr>
          <w:color w:val="FF0000"/>
        </w:rPr>
        <w:t xml:space="preserve"> </w:t>
      </w:r>
      <w:r w:rsidRPr="00634D69">
        <w:rPr>
          <w:rFonts w:hint="eastAsia"/>
          <w:color w:val="FF0000"/>
        </w:rPr>
        <w:t xml:space="preserve">파일이름 </w:t>
      </w:r>
      <w:r w:rsidRPr="00634D69">
        <w:rPr>
          <w:color w:val="FF0000"/>
        </w:rPr>
        <w:t>: ExportFile.mapf)</w:t>
      </w:r>
    </w:p>
    <w:p w14:paraId="5222C28C" w14:textId="3CAACA11" w:rsidR="00634D69" w:rsidRDefault="00634D69" w:rsidP="00634D69"/>
    <w:p w14:paraId="7F16C337" w14:textId="274C1B67" w:rsidR="00634D69" w:rsidRDefault="00634D69" w:rsidP="00634D69"/>
    <w:p w14:paraId="2DC4132A" w14:textId="561FF671" w:rsidR="00634D69" w:rsidRDefault="00634D69" w:rsidP="00634D69"/>
    <w:p w14:paraId="54DE7A5D" w14:textId="22EF8532" w:rsidR="00366963" w:rsidRDefault="00366963" w:rsidP="00366963"/>
    <w:p w14:paraId="59D582F0" w14:textId="6F0D1EBB" w:rsidR="00366963" w:rsidRDefault="00366963" w:rsidP="00366963"/>
    <w:p w14:paraId="6560DB33" w14:textId="4FC629B0" w:rsidR="00366963" w:rsidRDefault="00366963" w:rsidP="00366963"/>
    <w:p w14:paraId="003A2FF0" w14:textId="534DCC59" w:rsidR="00366963" w:rsidRDefault="00366963" w:rsidP="00366963"/>
    <w:p w14:paraId="6AA55B15" w14:textId="64A41A4E" w:rsidR="00366963" w:rsidRDefault="00366963" w:rsidP="00366963"/>
    <w:p w14:paraId="06920ED6" w14:textId="2C4FDBD2" w:rsidR="00366963" w:rsidRDefault="00366963" w:rsidP="00366963"/>
    <w:p w14:paraId="0EB0C3FC" w14:textId="2E5B52F8" w:rsidR="00366963" w:rsidRDefault="00366963" w:rsidP="00366963"/>
    <w:p w14:paraId="008AC552" w14:textId="66C08A5E" w:rsidR="00366963" w:rsidRDefault="00366963" w:rsidP="00366963"/>
    <w:p w14:paraId="03891F1B" w14:textId="77777777" w:rsidR="00366963" w:rsidRDefault="00366963" w:rsidP="00366963"/>
    <w:p w14:paraId="0F87AD10" w14:textId="3E7AFD6A" w:rsidR="00153487" w:rsidRDefault="00153487" w:rsidP="0015348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L</w:t>
      </w:r>
      <w:r>
        <w:t>ine</w:t>
      </w:r>
    </w:p>
    <w:p w14:paraId="0F58A49A" w14:textId="42589E4C" w:rsidR="00366963" w:rsidRDefault="00651F7A" w:rsidP="00366963">
      <w:r w:rsidRPr="00651F7A">
        <w:rPr>
          <w:noProof/>
        </w:rPr>
        <w:drawing>
          <wp:inline distT="0" distB="0" distL="0" distR="0" wp14:anchorId="5CBD9177" wp14:editId="6C03037F">
            <wp:extent cx="6645910" cy="3597910"/>
            <wp:effectExtent l="0" t="0" r="2540" b="2540"/>
            <wp:docPr id="200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3286AF17-ECC0-4FA0-BFF8-86ACA9F5B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3286AF17-ECC0-4FA0-BFF8-86ACA9F5B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67558" w14:textId="3C89641D" w:rsidR="00005D68" w:rsidRDefault="00005D68" w:rsidP="00005D6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I</w:t>
      </w:r>
      <w:r>
        <w:t>D2</w:t>
      </w:r>
      <w:r>
        <w:rPr>
          <w:rFonts w:hint="eastAsia"/>
        </w:rPr>
        <w:t xml:space="preserve">에 등록된 라인과 </w:t>
      </w:r>
      <w:r>
        <w:t>SPPID Line</w:t>
      </w:r>
      <w:r>
        <w:rPr>
          <w:rFonts w:hint="eastAsia"/>
        </w:rPr>
        <w:t xml:space="preserve"> </w:t>
      </w:r>
      <w:r>
        <w:t>Symbol</w:t>
      </w:r>
      <w:r>
        <w:rPr>
          <w:rFonts w:hint="eastAsia"/>
        </w:rPr>
        <w:t xml:space="preserve">을 </w:t>
      </w:r>
      <w:r>
        <w:t>Mapping</w:t>
      </w:r>
      <w:r>
        <w:rPr>
          <w:rFonts w:hint="eastAsia"/>
        </w:rPr>
        <w:t>합니다.</w:t>
      </w:r>
    </w:p>
    <w:p w14:paraId="7DD28279" w14:textId="08A1B661" w:rsidR="00005D68" w:rsidRDefault="00005D68" w:rsidP="00005D6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ymbol</w:t>
      </w:r>
      <w:r>
        <w:rPr>
          <w:rFonts w:hint="eastAsia"/>
        </w:rPr>
        <w:t xml:space="preserve">과 </w:t>
      </w:r>
      <w:r>
        <w:t>Mapping</w:t>
      </w:r>
      <w:r>
        <w:rPr>
          <w:rFonts w:hint="eastAsia"/>
        </w:rPr>
        <w:t>하는 방법은 같습니다.</w:t>
      </w:r>
    </w:p>
    <w:p w14:paraId="2793515A" w14:textId="77777777" w:rsidR="00005D68" w:rsidRDefault="00005D68" w:rsidP="00F657F5">
      <w:pPr>
        <w:jc w:val="center"/>
      </w:pPr>
      <w:r>
        <w:rPr>
          <w:noProof/>
        </w:rPr>
        <w:drawing>
          <wp:inline distT="0" distB="0" distL="0" distR="0" wp14:anchorId="238D9A47" wp14:editId="57CB6F3D">
            <wp:extent cx="6645910" cy="1025525"/>
            <wp:effectExtent l="0" t="0" r="2540" b="3175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CE892" w14:textId="7E003DC3" w:rsidR="00651F7A" w:rsidRDefault="00651F7A" w:rsidP="00651F7A"/>
    <w:p w14:paraId="6A4E5899" w14:textId="5AA9E209" w:rsidR="00651F7A" w:rsidRDefault="00651F7A" w:rsidP="00651F7A"/>
    <w:p w14:paraId="42516828" w14:textId="4815AE28" w:rsidR="00651F7A" w:rsidRDefault="00651F7A" w:rsidP="00651F7A"/>
    <w:p w14:paraId="02C71664" w14:textId="2AB2B659" w:rsidR="00651F7A" w:rsidRDefault="00651F7A" w:rsidP="00651F7A"/>
    <w:p w14:paraId="250A3AC5" w14:textId="147D5828" w:rsidR="00651F7A" w:rsidRDefault="00651F7A" w:rsidP="00651F7A"/>
    <w:p w14:paraId="27ABC00A" w14:textId="02F2FA61" w:rsidR="00651F7A" w:rsidRDefault="00651F7A" w:rsidP="00651F7A"/>
    <w:p w14:paraId="3E7C1E4D" w14:textId="3AA33941" w:rsidR="00651F7A" w:rsidRDefault="00651F7A" w:rsidP="00651F7A"/>
    <w:p w14:paraId="22D855D2" w14:textId="60611FA5" w:rsidR="00651F7A" w:rsidRDefault="00651F7A" w:rsidP="00651F7A"/>
    <w:p w14:paraId="0907EC4A" w14:textId="10008337" w:rsidR="00651F7A" w:rsidRDefault="00651F7A" w:rsidP="00651F7A"/>
    <w:p w14:paraId="7EB68E86" w14:textId="3C8697B3" w:rsidR="00651F7A" w:rsidRDefault="00651F7A" w:rsidP="00651F7A"/>
    <w:p w14:paraId="127692F5" w14:textId="69F08E2E" w:rsidR="00651F7A" w:rsidRDefault="00651F7A" w:rsidP="00651F7A"/>
    <w:p w14:paraId="4C8B57FF" w14:textId="18BBB0F3" w:rsidR="00651F7A" w:rsidRDefault="00651F7A" w:rsidP="00651F7A"/>
    <w:p w14:paraId="73800F8C" w14:textId="12E173AF" w:rsidR="00651F7A" w:rsidRDefault="00651F7A" w:rsidP="00651F7A"/>
    <w:p w14:paraId="6E1FC3EF" w14:textId="53AC8CFA" w:rsidR="00651F7A" w:rsidRDefault="00651F7A" w:rsidP="00651F7A"/>
    <w:p w14:paraId="1DA9350E" w14:textId="7F651294" w:rsidR="00651F7A" w:rsidRDefault="00651F7A" w:rsidP="00651F7A"/>
    <w:p w14:paraId="6386B651" w14:textId="420D39B0" w:rsidR="00651F7A" w:rsidRDefault="00651F7A" w:rsidP="00651F7A"/>
    <w:p w14:paraId="106ADCDF" w14:textId="6EA818DF" w:rsidR="00651F7A" w:rsidRDefault="00651F7A" w:rsidP="00651F7A"/>
    <w:p w14:paraId="41CF1640" w14:textId="40957D2D" w:rsidR="00651F7A" w:rsidRDefault="00651F7A" w:rsidP="00651F7A"/>
    <w:p w14:paraId="41EFFEB7" w14:textId="77777777" w:rsidR="00651F7A" w:rsidRDefault="00651F7A" w:rsidP="00651F7A"/>
    <w:p w14:paraId="52FA357F" w14:textId="2F0B8461" w:rsidR="00153487" w:rsidRDefault="00153487" w:rsidP="0015348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L</w:t>
      </w:r>
      <w:r>
        <w:t>ine Number</w:t>
      </w:r>
    </w:p>
    <w:p w14:paraId="67E2452B" w14:textId="256B59C3" w:rsidR="00651F7A" w:rsidRDefault="00651F7A" w:rsidP="00651F7A">
      <w:r>
        <w:rPr>
          <w:noProof/>
        </w:rPr>
        <w:drawing>
          <wp:inline distT="0" distB="0" distL="0" distR="0" wp14:anchorId="75C677DB" wp14:editId="792BEE8C">
            <wp:extent cx="6646545" cy="3596005"/>
            <wp:effectExtent l="0" t="0" r="1905" b="4445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36902" w14:textId="1C605001" w:rsidR="00651F7A" w:rsidRPr="00651F7A" w:rsidRDefault="00651F7A" w:rsidP="005F095C">
      <w:pPr>
        <w:pStyle w:val="aa"/>
        <w:numPr>
          <w:ilvl w:val="2"/>
          <w:numId w:val="20"/>
        </w:numPr>
        <w:ind w:leftChars="0"/>
      </w:pPr>
      <w:bookmarkStart w:id="8" w:name="_Hlk55286433"/>
      <w:r w:rsidRPr="00CF1AAA">
        <w:rPr>
          <w:rFonts w:hint="eastAsia"/>
          <w:color w:val="000000" w:themeColor="text1"/>
        </w:rPr>
        <w:t>①</w:t>
      </w:r>
      <w:bookmarkEnd w:id="8"/>
      <w:r>
        <w:rPr>
          <w:rFonts w:hint="eastAsia"/>
          <w:color w:val="000000" w:themeColor="text1"/>
        </w:rPr>
        <w:t xml:space="preserve"> S</w:t>
      </w:r>
      <w:r>
        <w:rPr>
          <w:color w:val="000000" w:themeColor="text1"/>
        </w:rPr>
        <w:t>PPID Line</w:t>
      </w:r>
      <w:r w:rsidR="00C46611">
        <w:rPr>
          <w:color w:val="000000" w:themeColor="text1"/>
        </w:rPr>
        <w:t xml:space="preserve"> </w:t>
      </w:r>
      <w:r>
        <w:rPr>
          <w:color w:val="000000" w:themeColor="text1"/>
        </w:rPr>
        <w:t>Number Label</w:t>
      </w:r>
      <w:r>
        <w:rPr>
          <w:rFonts w:hint="eastAsia"/>
          <w:color w:val="000000" w:themeColor="text1"/>
        </w:rPr>
        <w:t>을 M</w:t>
      </w:r>
      <w:r>
        <w:rPr>
          <w:color w:val="000000" w:themeColor="text1"/>
        </w:rPr>
        <w:t>apping</w:t>
      </w:r>
      <w:r>
        <w:rPr>
          <w:rFonts w:hint="eastAsia"/>
          <w:color w:val="000000" w:themeColor="text1"/>
        </w:rPr>
        <w:t>합니다.</w:t>
      </w:r>
    </w:p>
    <w:p w14:paraId="1CEF8516" w14:textId="706F9E9B" w:rsidR="00651F7A" w:rsidRPr="00651F7A" w:rsidRDefault="00651F7A" w:rsidP="00651F7A">
      <w:pPr>
        <w:pStyle w:val="aa"/>
        <w:numPr>
          <w:ilvl w:val="3"/>
          <w:numId w:val="20"/>
        </w:numPr>
        <w:ind w:leftChars="0"/>
      </w:pPr>
      <w:r>
        <w:rPr>
          <w:rFonts w:hint="eastAsia"/>
          <w:color w:val="000000" w:themeColor="text1"/>
        </w:rPr>
        <w:t>S</w:t>
      </w:r>
      <w:r>
        <w:rPr>
          <w:color w:val="000000" w:themeColor="text1"/>
        </w:rPr>
        <w:t>ymbol Mapping</w:t>
      </w:r>
      <w:r>
        <w:rPr>
          <w:rFonts w:hint="eastAsia"/>
          <w:color w:val="000000" w:themeColor="text1"/>
        </w:rPr>
        <w:t>과 방법이 같습니다.</w:t>
      </w:r>
    </w:p>
    <w:p w14:paraId="05249CB2" w14:textId="41BB1D71" w:rsidR="00651F7A" w:rsidRPr="00651F7A" w:rsidRDefault="00651F7A" w:rsidP="00651F7A">
      <w:pPr>
        <w:pStyle w:val="aa"/>
        <w:numPr>
          <w:ilvl w:val="2"/>
          <w:numId w:val="20"/>
        </w:numPr>
        <w:ind w:leftChars="0"/>
      </w:pPr>
      <w:bookmarkStart w:id="9" w:name="_Hlk55286493"/>
      <w:r w:rsidRPr="00CF1AAA">
        <w:rPr>
          <w:rFonts w:hint="eastAsia"/>
          <w:color w:val="000000" w:themeColor="text1"/>
        </w:rPr>
        <w:t>②</w:t>
      </w:r>
      <w:bookmarkEnd w:id="9"/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ID2 Line Attribute</w:t>
      </w:r>
      <w:r>
        <w:rPr>
          <w:rFonts w:hint="eastAsia"/>
          <w:color w:val="000000" w:themeColor="text1"/>
        </w:rPr>
        <w:t xml:space="preserve">와 </w:t>
      </w:r>
      <w:r>
        <w:rPr>
          <w:color w:val="000000" w:themeColor="text1"/>
        </w:rPr>
        <w:t xml:space="preserve">SPPID </w:t>
      </w:r>
      <w:r>
        <w:rPr>
          <w:rFonts w:hint="eastAsia"/>
          <w:color w:val="000000" w:themeColor="text1"/>
        </w:rPr>
        <w:t>A</w:t>
      </w:r>
      <w:r>
        <w:rPr>
          <w:color w:val="000000" w:themeColor="text1"/>
        </w:rPr>
        <w:t>ttribute</w:t>
      </w:r>
      <w:r>
        <w:rPr>
          <w:rFonts w:hint="eastAsia"/>
          <w:color w:val="000000" w:themeColor="text1"/>
        </w:rPr>
        <w:t>를 M</w:t>
      </w:r>
      <w:r>
        <w:rPr>
          <w:color w:val="000000" w:themeColor="text1"/>
        </w:rPr>
        <w:t>apping</w:t>
      </w:r>
      <w:r>
        <w:rPr>
          <w:rFonts w:hint="eastAsia"/>
          <w:color w:val="000000" w:themeColor="text1"/>
        </w:rPr>
        <w:t>합니다.</w:t>
      </w:r>
    </w:p>
    <w:p w14:paraId="6BA0A909" w14:textId="340BF302" w:rsidR="00651F7A" w:rsidRDefault="00651F7A" w:rsidP="00651F7A">
      <w:pPr>
        <w:pStyle w:val="aa"/>
        <w:ind w:leftChars="0" w:left="1600"/>
      </w:pPr>
      <w:r w:rsidRPr="00651F7A">
        <w:rPr>
          <w:noProof/>
        </w:rPr>
        <w:drawing>
          <wp:inline distT="0" distB="0" distL="0" distR="0" wp14:anchorId="32139D4B" wp14:editId="4DA14EE7">
            <wp:extent cx="5219719" cy="1357546"/>
            <wp:effectExtent l="0" t="0" r="0" b="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6459" cy="137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2EFD8" w14:textId="4B827D77" w:rsidR="00651F7A" w:rsidRDefault="00651F7A" w:rsidP="00651F7A"/>
    <w:p w14:paraId="68142AF3" w14:textId="68C09B9E" w:rsidR="00651F7A" w:rsidRDefault="00651F7A" w:rsidP="00651F7A"/>
    <w:p w14:paraId="401EF974" w14:textId="7F54B70C" w:rsidR="00651F7A" w:rsidRDefault="00651F7A" w:rsidP="00651F7A"/>
    <w:p w14:paraId="6FFF3461" w14:textId="2C89522B" w:rsidR="00651F7A" w:rsidRDefault="00651F7A" w:rsidP="00651F7A"/>
    <w:p w14:paraId="2B2208E0" w14:textId="53BB3744" w:rsidR="00651F7A" w:rsidRDefault="00651F7A" w:rsidP="00651F7A"/>
    <w:p w14:paraId="504406E4" w14:textId="5CC934D7" w:rsidR="00651F7A" w:rsidRDefault="00651F7A" w:rsidP="00651F7A"/>
    <w:p w14:paraId="2DFCF80B" w14:textId="5CC492F7" w:rsidR="00651F7A" w:rsidRDefault="00651F7A" w:rsidP="00651F7A"/>
    <w:p w14:paraId="7C46E6D1" w14:textId="4711DF01" w:rsidR="00651F7A" w:rsidRDefault="00651F7A" w:rsidP="00651F7A"/>
    <w:p w14:paraId="13A5059A" w14:textId="3CD4AF6D" w:rsidR="00651F7A" w:rsidRDefault="00651F7A" w:rsidP="00651F7A"/>
    <w:p w14:paraId="465AB134" w14:textId="204CF21B" w:rsidR="00651F7A" w:rsidRDefault="00651F7A" w:rsidP="00651F7A"/>
    <w:p w14:paraId="42F0C3F5" w14:textId="299A7927" w:rsidR="00651F7A" w:rsidRDefault="00651F7A" w:rsidP="00651F7A"/>
    <w:p w14:paraId="26269D45" w14:textId="326C1A36" w:rsidR="00651F7A" w:rsidRDefault="00651F7A" w:rsidP="00651F7A"/>
    <w:p w14:paraId="783661A8" w14:textId="594D5447" w:rsidR="00651F7A" w:rsidRDefault="00651F7A" w:rsidP="00651F7A"/>
    <w:p w14:paraId="06A71784" w14:textId="533DCFC2" w:rsidR="00651F7A" w:rsidRDefault="00651F7A" w:rsidP="00651F7A"/>
    <w:p w14:paraId="05583726" w14:textId="24484EF9" w:rsidR="00651F7A" w:rsidRDefault="00651F7A" w:rsidP="00651F7A"/>
    <w:p w14:paraId="050A79B5" w14:textId="7DEBC0A9" w:rsidR="00651F7A" w:rsidRDefault="00651F7A" w:rsidP="00651F7A"/>
    <w:p w14:paraId="584AFE2B" w14:textId="77777777" w:rsidR="00651F7A" w:rsidRDefault="00651F7A" w:rsidP="00651F7A"/>
    <w:p w14:paraId="3FD4F3F2" w14:textId="50058B51" w:rsidR="00153487" w:rsidRDefault="00153487" w:rsidP="0015348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A</w:t>
      </w:r>
      <w:r>
        <w:t>ttribute</w:t>
      </w:r>
    </w:p>
    <w:p w14:paraId="7FBE7824" w14:textId="61012947" w:rsidR="00651F7A" w:rsidRDefault="00651F7A" w:rsidP="00651F7A">
      <w:r>
        <w:rPr>
          <w:noProof/>
        </w:rPr>
        <w:drawing>
          <wp:inline distT="0" distB="0" distL="0" distR="0" wp14:anchorId="1B0F42D0" wp14:editId="226D9530">
            <wp:extent cx="6646545" cy="3589655"/>
            <wp:effectExtent l="0" t="0" r="1905" b="0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021F6" w14:textId="1EDD139D" w:rsidR="00B714A1" w:rsidRDefault="008115BA" w:rsidP="00B714A1">
      <w:pPr>
        <w:pStyle w:val="aa"/>
        <w:numPr>
          <w:ilvl w:val="2"/>
          <w:numId w:val="20"/>
        </w:numPr>
        <w:ind w:leftChars="0"/>
      </w:pPr>
      <w:bookmarkStart w:id="10" w:name="_Hlk55286576"/>
      <w:r w:rsidRPr="00CF1AAA">
        <w:rPr>
          <w:rFonts w:hint="eastAsia"/>
          <w:color w:val="000000" w:themeColor="text1"/>
        </w:rPr>
        <w:t>①</w:t>
      </w:r>
      <w:bookmarkEnd w:id="10"/>
      <w:r>
        <w:rPr>
          <w:rFonts w:hint="eastAsia"/>
          <w:color w:val="000000" w:themeColor="text1"/>
        </w:rPr>
        <w:t xml:space="preserve"> </w:t>
      </w:r>
      <w:r>
        <w:t xml:space="preserve">ID2 Attribute </w:t>
      </w:r>
      <w:r>
        <w:rPr>
          <w:rFonts w:hint="eastAsia"/>
        </w:rPr>
        <w:t>영역입니다.</w:t>
      </w:r>
    </w:p>
    <w:p w14:paraId="744C2877" w14:textId="1E66FD84" w:rsidR="008115BA" w:rsidRPr="008115BA" w:rsidRDefault="008115BA" w:rsidP="008115BA">
      <w:pPr>
        <w:pStyle w:val="aa"/>
        <w:numPr>
          <w:ilvl w:val="2"/>
          <w:numId w:val="20"/>
        </w:numPr>
        <w:ind w:leftChars="0"/>
      </w:pPr>
      <w:bookmarkStart w:id="11" w:name="_Hlk55286585"/>
      <w:r w:rsidRPr="00CF1AAA">
        <w:rPr>
          <w:rFonts w:hint="eastAsia"/>
          <w:color w:val="000000" w:themeColor="text1"/>
        </w:rPr>
        <w:t>②</w:t>
      </w:r>
      <w:bookmarkEnd w:id="11"/>
      <w:r>
        <w:rPr>
          <w:rFonts w:hint="eastAsia"/>
          <w:color w:val="000000" w:themeColor="text1"/>
        </w:rPr>
        <w:t xml:space="preserve"> I</w:t>
      </w:r>
      <w:r>
        <w:rPr>
          <w:color w:val="000000" w:themeColor="text1"/>
        </w:rPr>
        <w:t xml:space="preserve">D2 Drawing Attribute </w:t>
      </w:r>
      <w:r>
        <w:rPr>
          <w:rFonts w:hint="eastAsia"/>
          <w:color w:val="000000" w:themeColor="text1"/>
        </w:rPr>
        <w:t>영역입니다.</w:t>
      </w:r>
    </w:p>
    <w:p w14:paraId="701883D2" w14:textId="77777777" w:rsidR="008115BA" w:rsidRPr="008115BA" w:rsidRDefault="008115BA" w:rsidP="008115BA"/>
    <w:p w14:paraId="39B7836B" w14:textId="09E383A4" w:rsidR="008115BA" w:rsidRDefault="008115BA" w:rsidP="008115B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 xml:space="preserve">D2 Attribute List </w:t>
      </w:r>
      <w:r>
        <w:rPr>
          <w:rFonts w:hint="eastAsia"/>
        </w:rPr>
        <w:t>영역</w:t>
      </w:r>
    </w:p>
    <w:p w14:paraId="783DCDF1" w14:textId="79E09650" w:rsidR="008115BA" w:rsidRDefault="008115BA" w:rsidP="008115BA">
      <w:r>
        <w:rPr>
          <w:noProof/>
        </w:rPr>
        <w:drawing>
          <wp:inline distT="0" distB="0" distL="0" distR="0" wp14:anchorId="3CE95953" wp14:editId="48121C9D">
            <wp:extent cx="6646545" cy="3050540"/>
            <wp:effectExtent l="0" t="0" r="1905" b="0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2FFE1" w14:textId="2CC53995" w:rsidR="008115BA" w:rsidRPr="008115BA" w:rsidRDefault="008115BA" w:rsidP="00C00C6F">
      <w:pPr>
        <w:pStyle w:val="aa"/>
        <w:numPr>
          <w:ilvl w:val="2"/>
          <w:numId w:val="20"/>
        </w:numPr>
        <w:ind w:leftChars="0"/>
        <w:jc w:val="left"/>
      </w:pPr>
      <w:bookmarkStart w:id="12" w:name="_Hlk55286620"/>
      <w:r w:rsidRPr="00CF1AAA">
        <w:rPr>
          <w:rFonts w:hint="eastAsia"/>
          <w:color w:val="000000" w:themeColor="text1"/>
        </w:rPr>
        <w:t>①</w:t>
      </w:r>
      <w:bookmarkEnd w:id="12"/>
      <w:r>
        <w:rPr>
          <w:rFonts w:hint="eastAsia"/>
          <w:color w:val="000000" w:themeColor="text1"/>
        </w:rPr>
        <w:t xml:space="preserve"> I</w:t>
      </w:r>
      <w:r>
        <w:rPr>
          <w:color w:val="000000" w:themeColor="text1"/>
        </w:rPr>
        <w:t>D2</w:t>
      </w:r>
      <w:r>
        <w:rPr>
          <w:rFonts w:hint="eastAsia"/>
          <w:color w:val="000000" w:themeColor="text1"/>
        </w:rPr>
        <w:t xml:space="preserve">에 등록된 </w:t>
      </w:r>
      <w:r>
        <w:rPr>
          <w:color w:val="000000" w:themeColor="text1"/>
        </w:rPr>
        <w:t xml:space="preserve">Attribute </w:t>
      </w:r>
      <w:r>
        <w:rPr>
          <w:rFonts w:hint="eastAsia"/>
          <w:color w:val="000000" w:themeColor="text1"/>
        </w:rPr>
        <w:t>영역입니다.</w:t>
      </w:r>
    </w:p>
    <w:p w14:paraId="253ED662" w14:textId="2F8ADA7F" w:rsidR="008115BA" w:rsidRPr="008115BA" w:rsidRDefault="008115BA" w:rsidP="00C00C6F">
      <w:pPr>
        <w:pStyle w:val="aa"/>
        <w:numPr>
          <w:ilvl w:val="2"/>
          <w:numId w:val="20"/>
        </w:numPr>
        <w:ind w:leftChars="0"/>
        <w:jc w:val="left"/>
      </w:pPr>
      <w:bookmarkStart w:id="13" w:name="_Hlk55286630"/>
      <w:r w:rsidRPr="00CF1AAA">
        <w:rPr>
          <w:rFonts w:hint="eastAsia"/>
          <w:color w:val="000000" w:themeColor="text1"/>
        </w:rPr>
        <w:t>②</w:t>
      </w:r>
      <w:bookmarkEnd w:id="13"/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SPPID Attribute </w:t>
      </w:r>
      <w:r>
        <w:rPr>
          <w:rFonts w:hint="eastAsia"/>
          <w:color w:val="000000" w:themeColor="text1"/>
        </w:rPr>
        <w:t>영역입니다.</w:t>
      </w:r>
    </w:p>
    <w:p w14:paraId="7CED0237" w14:textId="42440E26" w:rsidR="008115BA" w:rsidRPr="008115BA" w:rsidRDefault="008115BA" w:rsidP="008115BA">
      <w:pPr>
        <w:pStyle w:val="aa"/>
        <w:ind w:leftChars="0" w:left="2000"/>
        <w:jc w:val="left"/>
      </w:pPr>
      <w:r w:rsidRPr="008115BA">
        <w:rPr>
          <w:noProof/>
        </w:rPr>
        <w:drawing>
          <wp:inline distT="0" distB="0" distL="0" distR="0" wp14:anchorId="47DFAD55" wp14:editId="5D8153B8">
            <wp:extent cx="3861767" cy="1267085"/>
            <wp:effectExtent l="0" t="0" r="5715" b="9525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04664" cy="1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D4F4" w14:textId="7CACAECB" w:rsidR="008115BA" w:rsidRPr="008115BA" w:rsidRDefault="008115BA" w:rsidP="00C00C6F">
      <w:pPr>
        <w:pStyle w:val="aa"/>
        <w:numPr>
          <w:ilvl w:val="2"/>
          <w:numId w:val="20"/>
        </w:numPr>
        <w:ind w:leftChars="0"/>
        <w:jc w:val="left"/>
      </w:pPr>
      <w:bookmarkStart w:id="14" w:name="_Hlk55286717"/>
      <w:r w:rsidRPr="00CF1AAA">
        <w:rPr>
          <w:rFonts w:hint="eastAsia"/>
          <w:color w:val="000000" w:themeColor="text1"/>
        </w:rPr>
        <w:lastRenderedPageBreak/>
        <w:t>③</w:t>
      </w:r>
      <w:bookmarkEnd w:id="14"/>
      <w:r>
        <w:rPr>
          <w:rFonts w:hint="eastAsia"/>
          <w:color w:val="000000" w:themeColor="text1"/>
        </w:rPr>
        <w:t xml:space="preserve"> S</w:t>
      </w:r>
      <w:r>
        <w:rPr>
          <w:color w:val="000000" w:themeColor="text1"/>
        </w:rPr>
        <w:t>PPID Symbol</w:t>
      </w:r>
      <w:r>
        <w:rPr>
          <w:rFonts w:hint="eastAsia"/>
          <w:color w:val="000000" w:themeColor="text1"/>
        </w:rPr>
        <w:t xml:space="preserve">을 </w:t>
      </w:r>
      <w:r>
        <w:rPr>
          <w:color w:val="000000" w:themeColor="text1"/>
        </w:rPr>
        <w:t>Mapping</w:t>
      </w:r>
      <w:r>
        <w:rPr>
          <w:rFonts w:hint="eastAsia"/>
          <w:color w:val="000000" w:themeColor="text1"/>
        </w:rPr>
        <w:t>하는 영역입니다.</w:t>
      </w:r>
    </w:p>
    <w:p w14:paraId="07BA97B0" w14:textId="0053DF56" w:rsidR="008115BA" w:rsidRPr="008115BA" w:rsidRDefault="008115BA" w:rsidP="008115BA">
      <w:pPr>
        <w:pStyle w:val="aa"/>
        <w:numPr>
          <w:ilvl w:val="3"/>
          <w:numId w:val="20"/>
        </w:numPr>
        <w:ind w:leftChars="0"/>
        <w:jc w:val="left"/>
      </w:pPr>
      <w:r>
        <w:rPr>
          <w:rFonts w:hint="eastAsia"/>
          <w:color w:val="000000" w:themeColor="text1"/>
        </w:rPr>
        <w:t>S</w:t>
      </w:r>
      <w:r>
        <w:rPr>
          <w:color w:val="000000" w:themeColor="text1"/>
        </w:rPr>
        <w:t>ymbol Mapping</w:t>
      </w:r>
      <w:r>
        <w:rPr>
          <w:rFonts w:hint="eastAsia"/>
          <w:color w:val="000000" w:themeColor="text1"/>
        </w:rPr>
        <w:t>과 방법이 같습니다.</w:t>
      </w:r>
    </w:p>
    <w:p w14:paraId="2CAB8F3B" w14:textId="72634C40" w:rsidR="008115BA" w:rsidRPr="008115BA" w:rsidRDefault="008115BA" w:rsidP="008115BA">
      <w:pPr>
        <w:pStyle w:val="aa"/>
        <w:numPr>
          <w:ilvl w:val="3"/>
          <w:numId w:val="20"/>
        </w:numPr>
        <w:ind w:leftChars="0"/>
        <w:jc w:val="left"/>
      </w:pPr>
      <w:r w:rsidRPr="008115BA">
        <w:rPr>
          <w:color w:val="FF0000"/>
        </w:rPr>
        <w:t>Attribute</w:t>
      </w:r>
      <w:r w:rsidRPr="008115BA">
        <w:rPr>
          <w:rFonts w:hint="eastAsia"/>
          <w:color w:val="FF0000"/>
        </w:rPr>
        <w:t xml:space="preserve">를 </w:t>
      </w:r>
      <w:r w:rsidRPr="008115BA">
        <w:rPr>
          <w:color w:val="FF0000"/>
        </w:rPr>
        <w:t>Symbol Mapping</w:t>
      </w:r>
      <w:r>
        <w:rPr>
          <w:color w:val="FF0000"/>
        </w:rPr>
        <w:t>(Label)</w:t>
      </w:r>
      <w:r w:rsidRPr="008115BA">
        <w:rPr>
          <w:rFonts w:hint="eastAsia"/>
          <w:color w:val="FF0000"/>
        </w:rPr>
        <w:t>하면</w:t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>ID2</w:t>
      </w:r>
      <w:r>
        <w:rPr>
          <w:rFonts w:hint="eastAsia"/>
          <w:color w:val="FF0000"/>
        </w:rPr>
        <w:t xml:space="preserve">에서 연결된 </w:t>
      </w:r>
      <w:r>
        <w:rPr>
          <w:color w:val="FF0000"/>
        </w:rPr>
        <w:t>Text Type Attribute</w:t>
      </w:r>
      <w:r>
        <w:rPr>
          <w:rFonts w:hint="eastAsia"/>
          <w:color w:val="FF0000"/>
        </w:rPr>
        <w:t xml:space="preserve">들이 </w:t>
      </w:r>
      <w:r>
        <w:rPr>
          <w:color w:val="FF0000"/>
        </w:rPr>
        <w:t>Label</w:t>
      </w:r>
      <w:r>
        <w:rPr>
          <w:rFonts w:hint="eastAsia"/>
          <w:color w:val="FF0000"/>
        </w:rPr>
        <w:t xml:space="preserve">로 </w:t>
      </w:r>
      <w:r>
        <w:rPr>
          <w:color w:val="FF0000"/>
        </w:rPr>
        <w:t>Draft</w:t>
      </w:r>
      <w:r>
        <w:rPr>
          <w:rFonts w:hint="eastAsia"/>
          <w:color w:val="FF0000"/>
        </w:rPr>
        <w:t>됩니다.</w:t>
      </w:r>
      <w:r>
        <w:rPr>
          <w:color w:val="FF0000"/>
        </w:rPr>
        <w:br/>
      </w:r>
      <w:r>
        <w:rPr>
          <w:rFonts w:hint="eastAsia"/>
          <w:color w:val="FF0000"/>
        </w:rPr>
        <w:t>예</w:t>
      </w:r>
      <w:r>
        <w:rPr>
          <w:color w:val="FF0000"/>
        </w:rPr>
        <w:t>) ID2</w:t>
      </w:r>
      <w:r>
        <w:rPr>
          <w:rFonts w:hint="eastAsia"/>
          <w:color w:val="FF0000"/>
        </w:rPr>
        <w:t xml:space="preserve">에서 </w:t>
      </w:r>
      <w:r>
        <w:rPr>
          <w:color w:val="FF0000"/>
        </w:rPr>
        <w:t>Size Text</w:t>
      </w:r>
      <w:r>
        <w:rPr>
          <w:rFonts w:hint="eastAsia"/>
          <w:color w:val="FF0000"/>
        </w:rPr>
        <w:t xml:space="preserve">가 </w:t>
      </w:r>
      <w:r>
        <w:rPr>
          <w:color w:val="FF0000"/>
        </w:rPr>
        <w:t>Symbol</w:t>
      </w:r>
      <w:r>
        <w:rPr>
          <w:rFonts w:hint="eastAsia"/>
          <w:color w:val="FF0000"/>
        </w:rPr>
        <w:t xml:space="preserve">의 </w:t>
      </w:r>
      <w:r>
        <w:rPr>
          <w:color w:val="FF0000"/>
        </w:rPr>
        <w:t>Attribute</w:t>
      </w:r>
      <w:r>
        <w:rPr>
          <w:rFonts w:hint="eastAsia"/>
          <w:color w:val="FF0000"/>
        </w:rPr>
        <w:t xml:space="preserve">와 연결돼 있고 </w:t>
      </w:r>
      <w:r>
        <w:rPr>
          <w:color w:val="FF0000"/>
        </w:rPr>
        <w:t>SPPID Symbol</w:t>
      </w:r>
      <w:r>
        <w:rPr>
          <w:rFonts w:hint="eastAsia"/>
          <w:color w:val="FF0000"/>
        </w:rPr>
        <w:t xml:space="preserve">이 </w:t>
      </w:r>
      <w:r>
        <w:rPr>
          <w:color w:val="FF0000"/>
        </w:rPr>
        <w:t>Nominal Diameter.sym</w:t>
      </w:r>
      <w:r>
        <w:rPr>
          <w:rFonts w:hint="eastAsia"/>
          <w:color w:val="FF0000"/>
        </w:rPr>
        <w:t xml:space="preserve">과 연결돼 있다면 </w:t>
      </w:r>
      <w:r w:rsidR="00876549">
        <w:rPr>
          <w:rFonts w:hint="eastAsia"/>
          <w:color w:val="FF0000"/>
        </w:rPr>
        <w:t xml:space="preserve">해당 </w:t>
      </w:r>
      <w:r w:rsidR="00876549">
        <w:rPr>
          <w:color w:val="FF0000"/>
        </w:rPr>
        <w:t>Symbol</w:t>
      </w:r>
      <w:r w:rsidR="00876549">
        <w:rPr>
          <w:rFonts w:hint="eastAsia"/>
          <w:color w:val="FF0000"/>
        </w:rPr>
        <w:t xml:space="preserve">에 </w:t>
      </w:r>
      <w:r w:rsidR="00876549">
        <w:rPr>
          <w:color w:val="FF0000"/>
        </w:rPr>
        <w:t>Label</w:t>
      </w:r>
      <w:r w:rsidR="00876549">
        <w:rPr>
          <w:rFonts w:hint="eastAsia"/>
          <w:color w:val="FF0000"/>
        </w:rPr>
        <w:t xml:space="preserve">이 </w:t>
      </w:r>
      <w:r w:rsidR="00876549">
        <w:rPr>
          <w:color w:val="FF0000"/>
        </w:rPr>
        <w:t>Draft</w:t>
      </w:r>
      <w:r w:rsidR="00876549">
        <w:rPr>
          <w:rFonts w:hint="eastAsia"/>
          <w:color w:val="FF0000"/>
        </w:rPr>
        <w:t>됩니다.</w:t>
      </w:r>
    </w:p>
    <w:p w14:paraId="6C3E4ADC" w14:textId="6AC7C006" w:rsidR="00876549" w:rsidRDefault="00876549" w:rsidP="00876549">
      <w:pPr>
        <w:jc w:val="left"/>
      </w:pPr>
      <w:r w:rsidRPr="00876549">
        <w:rPr>
          <w:noProof/>
        </w:rPr>
        <w:drawing>
          <wp:inline distT="0" distB="0" distL="0" distR="0" wp14:anchorId="2C1E6BD3" wp14:editId="7409B956">
            <wp:extent cx="6645910" cy="175895"/>
            <wp:effectExtent l="0" t="0" r="2540" b="0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1EF5" w14:textId="4A55CAE1" w:rsidR="00876549" w:rsidRPr="00876549" w:rsidRDefault="00876549" w:rsidP="00876549">
      <w:pPr>
        <w:pStyle w:val="aa"/>
        <w:numPr>
          <w:ilvl w:val="2"/>
          <w:numId w:val="20"/>
        </w:numPr>
        <w:ind w:leftChars="0"/>
        <w:jc w:val="left"/>
      </w:pPr>
      <w:bookmarkStart w:id="15" w:name="_Hlk55287105"/>
      <w:r w:rsidRPr="00CF1AAA">
        <w:rPr>
          <w:rFonts w:hint="eastAsia"/>
          <w:color w:val="000000" w:themeColor="text1"/>
        </w:rPr>
        <w:t>④</w:t>
      </w:r>
      <w:bookmarkEnd w:id="15"/>
      <w:r>
        <w:rPr>
          <w:rFonts w:hint="eastAsia"/>
          <w:color w:val="000000" w:themeColor="text1"/>
        </w:rPr>
        <w:t xml:space="preserve"> S</w:t>
      </w:r>
      <w:r>
        <w:rPr>
          <w:color w:val="000000" w:themeColor="text1"/>
        </w:rPr>
        <w:t>how Leader Line</w:t>
      </w:r>
      <w:r>
        <w:rPr>
          <w:rFonts w:hint="eastAsia"/>
          <w:color w:val="000000" w:themeColor="text1"/>
        </w:rPr>
        <w:t xml:space="preserve">의 경우 </w:t>
      </w:r>
      <w:r>
        <w:rPr>
          <w:color w:val="000000" w:themeColor="text1"/>
        </w:rPr>
        <w:t>[</w:t>
      </w:r>
      <w:r w:rsidRPr="00CF1AAA">
        <w:rPr>
          <w:rFonts w:hint="eastAsia"/>
          <w:color w:val="000000" w:themeColor="text1"/>
        </w:rPr>
        <w:t>③</w:t>
      </w:r>
      <w:r>
        <w:rPr>
          <w:rFonts w:hint="eastAsia"/>
          <w:color w:val="000000" w:themeColor="text1"/>
        </w:rPr>
        <w:t xml:space="preserve">]에서 </w:t>
      </w:r>
      <w:r>
        <w:rPr>
          <w:color w:val="000000" w:themeColor="text1"/>
        </w:rPr>
        <w:t xml:space="preserve">SPPID Label </w:t>
      </w:r>
      <w:r>
        <w:rPr>
          <w:rFonts w:hint="eastAsia"/>
          <w:color w:val="000000" w:themeColor="text1"/>
        </w:rPr>
        <w:t>M</w:t>
      </w:r>
      <w:r>
        <w:rPr>
          <w:color w:val="000000" w:themeColor="text1"/>
        </w:rPr>
        <w:t xml:space="preserve">apping </w:t>
      </w:r>
      <w:r>
        <w:rPr>
          <w:rFonts w:hint="eastAsia"/>
          <w:color w:val="000000" w:themeColor="text1"/>
        </w:rPr>
        <w:t xml:space="preserve">후 </w:t>
      </w:r>
      <w:r>
        <w:rPr>
          <w:color w:val="000000" w:themeColor="text1"/>
        </w:rPr>
        <w:t>Label</w:t>
      </w:r>
      <w:r>
        <w:rPr>
          <w:rFonts w:hint="eastAsia"/>
          <w:color w:val="000000" w:themeColor="text1"/>
        </w:rPr>
        <w:t xml:space="preserve">이 생성될 때 </w:t>
      </w:r>
      <w:r>
        <w:rPr>
          <w:color w:val="000000" w:themeColor="text1"/>
        </w:rPr>
        <w:t>Leader Line</w:t>
      </w:r>
      <w:r>
        <w:rPr>
          <w:rFonts w:hint="eastAsia"/>
          <w:color w:val="000000" w:themeColor="text1"/>
        </w:rPr>
        <w:t xml:space="preserve">의 </w:t>
      </w:r>
      <w:r>
        <w:rPr>
          <w:color w:val="000000" w:themeColor="text1"/>
        </w:rPr>
        <w:t>Visible</w:t>
      </w:r>
      <w:r>
        <w:rPr>
          <w:rFonts w:hint="eastAsia"/>
          <w:color w:val="000000" w:themeColor="text1"/>
        </w:rPr>
        <w:t>을 설정하는 영역입니다.</w:t>
      </w:r>
    </w:p>
    <w:p w14:paraId="58550509" w14:textId="77777777" w:rsidR="00876549" w:rsidRDefault="00876549" w:rsidP="00876549">
      <w:pPr>
        <w:pStyle w:val="aa"/>
        <w:ind w:leftChars="0" w:left="1600"/>
        <w:jc w:val="left"/>
      </w:pPr>
    </w:p>
    <w:p w14:paraId="04A8E9D4" w14:textId="5EC0767A" w:rsidR="00B714A1" w:rsidRDefault="00D6147E" w:rsidP="00876549">
      <w:pPr>
        <w:pStyle w:val="aa"/>
        <w:numPr>
          <w:ilvl w:val="2"/>
          <w:numId w:val="20"/>
        </w:numPr>
        <w:ind w:leftChars="0"/>
        <w:jc w:val="left"/>
      </w:pPr>
      <w:r>
        <w:t>Reducer Type</w:t>
      </w:r>
      <w:r>
        <w:rPr>
          <w:rFonts w:hint="eastAsia"/>
        </w:rPr>
        <w:t xml:space="preserve">의 경우 </w:t>
      </w:r>
      <w:r>
        <w:t xml:space="preserve">Sub Size, Main Size </w:t>
      </w:r>
      <w:r>
        <w:rPr>
          <w:rFonts w:hint="eastAsia"/>
        </w:rPr>
        <w:t xml:space="preserve">속성이 있으면 </w:t>
      </w:r>
      <w:r>
        <w:t>SubSize</w:t>
      </w:r>
      <w:r>
        <w:rPr>
          <w:rFonts w:hint="eastAsia"/>
        </w:rPr>
        <w:t xml:space="preserve">의 경우 </w:t>
      </w:r>
      <w:r>
        <w:t>PipingPoint2.NominalDiameter, Main Size</w:t>
      </w:r>
      <w:r>
        <w:rPr>
          <w:rFonts w:hint="eastAsia"/>
        </w:rPr>
        <w:t>의</w:t>
      </w:r>
      <w:r>
        <w:t xml:space="preserve"> </w:t>
      </w:r>
      <w:r>
        <w:rPr>
          <w:rFonts w:hint="eastAsia"/>
        </w:rPr>
        <w:t xml:space="preserve">경우 </w:t>
      </w:r>
      <w:r>
        <w:t>PipingPoint1.NominalDiameter</w:t>
      </w:r>
      <w:r>
        <w:rPr>
          <w:rFonts w:hint="eastAsia"/>
        </w:rPr>
        <w:t xml:space="preserve">이며 </w:t>
      </w:r>
      <w:r>
        <w:t>SPPID Label</w:t>
      </w:r>
      <w:r>
        <w:rPr>
          <w:rFonts w:hint="eastAsia"/>
        </w:rPr>
        <w:t xml:space="preserve">한 개에 두가지 속성이 입력되기 때문에 한가지 속성에만 </w:t>
      </w:r>
      <w:r>
        <w:t>Label</w:t>
      </w:r>
      <w:r>
        <w:rPr>
          <w:rFonts w:hint="eastAsia"/>
        </w:rPr>
        <w:t>을 M</w:t>
      </w:r>
      <w:r>
        <w:t>apping</w:t>
      </w:r>
      <w:r>
        <w:rPr>
          <w:rFonts w:hint="eastAsia"/>
        </w:rPr>
        <w:t>해줍니다.</w:t>
      </w:r>
    </w:p>
    <w:p w14:paraId="7CF97120" w14:textId="60FD26D6" w:rsidR="00876549" w:rsidRDefault="00876549" w:rsidP="00876549">
      <w:pPr>
        <w:pStyle w:val="aa"/>
        <w:ind w:leftChars="0" w:left="2000"/>
        <w:jc w:val="left"/>
      </w:pPr>
    </w:p>
    <w:p w14:paraId="7F4C901C" w14:textId="03CDA000" w:rsidR="00D6147E" w:rsidRDefault="00882A85" w:rsidP="00FC0D9F">
      <w:pPr>
        <w:jc w:val="center"/>
      </w:pPr>
      <w:r w:rsidRPr="00882A85">
        <w:rPr>
          <w:noProof/>
        </w:rPr>
        <w:drawing>
          <wp:inline distT="0" distB="0" distL="0" distR="0" wp14:anchorId="027FDAFA" wp14:editId="7367A4C7">
            <wp:extent cx="6645910" cy="420370"/>
            <wp:effectExtent l="0" t="0" r="254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90DAC" w14:textId="55F924BC" w:rsidR="00F613DE" w:rsidRDefault="00F613DE" w:rsidP="00F613DE">
      <w:r>
        <w:tab/>
      </w:r>
    </w:p>
    <w:p w14:paraId="0771C1E8" w14:textId="77777777" w:rsidR="00F613DE" w:rsidRDefault="00F613DE" w:rsidP="00F613D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>rawing Attribute</w:t>
      </w:r>
    </w:p>
    <w:p w14:paraId="23BA32FD" w14:textId="77777777" w:rsidR="00F613DE" w:rsidRDefault="00F613DE" w:rsidP="00F613DE">
      <w:pPr>
        <w:pStyle w:val="aa"/>
        <w:numPr>
          <w:ilvl w:val="2"/>
          <w:numId w:val="20"/>
        </w:numPr>
        <w:ind w:leftChars="0"/>
      </w:pPr>
      <w:r>
        <w:t>ID2</w:t>
      </w:r>
      <w:r>
        <w:rPr>
          <w:rFonts w:hint="eastAsia"/>
        </w:rPr>
        <w:t xml:space="preserve">의 도면 </w:t>
      </w:r>
      <w:r>
        <w:t>Attribute</w:t>
      </w:r>
      <w:r>
        <w:rPr>
          <w:rFonts w:hint="eastAsia"/>
        </w:rPr>
        <w:t xml:space="preserve">를 </w:t>
      </w:r>
      <w:r>
        <w:t>SPPID Drawing Attribute</w:t>
      </w:r>
      <w:r>
        <w:rPr>
          <w:rFonts w:hint="eastAsia"/>
        </w:rPr>
        <w:t>와</w:t>
      </w:r>
      <w:r>
        <w:t xml:space="preserve"> Mapping</w:t>
      </w:r>
      <w:r>
        <w:rPr>
          <w:rFonts w:hint="eastAsia"/>
        </w:rPr>
        <w:t>합니다.</w:t>
      </w:r>
    </w:p>
    <w:p w14:paraId="520335DC" w14:textId="29596BCF" w:rsidR="00F613DE" w:rsidRDefault="00F613DE" w:rsidP="00F613DE">
      <w:r w:rsidRPr="00F613DE">
        <w:rPr>
          <w:noProof/>
        </w:rPr>
        <w:drawing>
          <wp:inline distT="0" distB="0" distL="0" distR="0" wp14:anchorId="1523826A" wp14:editId="5E767AF8">
            <wp:extent cx="6645910" cy="1407160"/>
            <wp:effectExtent l="0" t="0" r="2540" b="254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6899AAC" w14:textId="47FF9459" w:rsidR="00ED7C9F" w:rsidRDefault="00ED7C9F" w:rsidP="00F613DE"/>
    <w:p w14:paraId="32EAE855" w14:textId="78DFE216" w:rsidR="00ED7C9F" w:rsidRDefault="00ED7C9F" w:rsidP="00F613DE"/>
    <w:p w14:paraId="3FF164B2" w14:textId="2AB0E080" w:rsidR="00ED7C9F" w:rsidRDefault="00ED7C9F" w:rsidP="00F613DE"/>
    <w:p w14:paraId="5EA14E30" w14:textId="6D417069" w:rsidR="00ED7C9F" w:rsidRDefault="00ED7C9F" w:rsidP="00F613DE"/>
    <w:p w14:paraId="02825858" w14:textId="5D83E688" w:rsidR="00ED7C9F" w:rsidRDefault="00ED7C9F" w:rsidP="00F613DE"/>
    <w:p w14:paraId="282FE2F3" w14:textId="50225234" w:rsidR="00ED7C9F" w:rsidRDefault="00ED7C9F" w:rsidP="00F613DE"/>
    <w:p w14:paraId="4FB86B22" w14:textId="70F2D3CF" w:rsidR="00ED7C9F" w:rsidRDefault="00ED7C9F" w:rsidP="00F613DE"/>
    <w:p w14:paraId="2EB4B1F3" w14:textId="651B7398" w:rsidR="00ED7C9F" w:rsidRDefault="00ED7C9F" w:rsidP="00F613DE"/>
    <w:p w14:paraId="692E7086" w14:textId="359FAA82" w:rsidR="00ED7C9F" w:rsidRDefault="00ED7C9F" w:rsidP="00F613DE"/>
    <w:p w14:paraId="495D114C" w14:textId="126D62CF" w:rsidR="00ED7C9F" w:rsidRDefault="00ED7C9F" w:rsidP="00F613DE"/>
    <w:p w14:paraId="09745CA5" w14:textId="5012D752" w:rsidR="00ED7C9F" w:rsidRDefault="00ED7C9F" w:rsidP="00F613DE"/>
    <w:p w14:paraId="7DDB3329" w14:textId="5D46ABF2" w:rsidR="00ED7C9F" w:rsidRDefault="00ED7C9F" w:rsidP="00F613DE"/>
    <w:p w14:paraId="7B3F4D16" w14:textId="467D2D98" w:rsidR="00ED7C9F" w:rsidRDefault="00ED7C9F" w:rsidP="00F613DE"/>
    <w:p w14:paraId="4B4AE993" w14:textId="13EF7F93" w:rsidR="00ED7C9F" w:rsidRDefault="00ED7C9F" w:rsidP="00F613DE"/>
    <w:p w14:paraId="65FDF5B4" w14:textId="5AC7E948" w:rsidR="00ED7C9F" w:rsidRDefault="00ED7C9F" w:rsidP="00F613DE"/>
    <w:p w14:paraId="424D68C4" w14:textId="2EB8F97A" w:rsidR="00ED7C9F" w:rsidRDefault="00ED7C9F" w:rsidP="00F613DE"/>
    <w:p w14:paraId="5B903456" w14:textId="77777777" w:rsidR="00ED7C9F" w:rsidRDefault="00ED7C9F" w:rsidP="00F613DE"/>
    <w:p w14:paraId="48797F52" w14:textId="31EE1338" w:rsidR="00153487" w:rsidRDefault="00153487" w:rsidP="0015348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E</w:t>
      </w:r>
      <w:r>
        <w:t>TC Setting</w:t>
      </w:r>
    </w:p>
    <w:p w14:paraId="15641AD8" w14:textId="4A5366B7" w:rsidR="00753994" w:rsidRDefault="00753994" w:rsidP="00753994">
      <w:r>
        <w:rPr>
          <w:noProof/>
        </w:rPr>
        <w:drawing>
          <wp:inline distT="0" distB="0" distL="0" distR="0" wp14:anchorId="1CC4797F" wp14:editId="2EDF5F2F">
            <wp:extent cx="6632575" cy="3528060"/>
            <wp:effectExtent l="0" t="0" r="0" b="0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41BE5" w14:textId="43A8D920" w:rsidR="00753994" w:rsidRPr="002A7D83" w:rsidRDefault="00753994" w:rsidP="00D6147E">
      <w:pPr>
        <w:pStyle w:val="aa"/>
        <w:numPr>
          <w:ilvl w:val="2"/>
          <w:numId w:val="20"/>
        </w:numPr>
        <w:ind w:leftChars="0"/>
      </w:pPr>
      <w:bookmarkStart w:id="16" w:name="_Hlk55287586"/>
      <w:r w:rsidRPr="00CF1AAA">
        <w:rPr>
          <w:rFonts w:hint="eastAsia"/>
          <w:color w:val="000000" w:themeColor="text1"/>
        </w:rPr>
        <w:t>①</w:t>
      </w:r>
      <w:bookmarkEnd w:id="16"/>
      <w:r>
        <w:rPr>
          <w:rFonts w:hint="eastAsia"/>
          <w:color w:val="000000" w:themeColor="text1"/>
        </w:rPr>
        <w:t xml:space="preserve"> B</w:t>
      </w:r>
      <w:r>
        <w:rPr>
          <w:color w:val="000000" w:themeColor="text1"/>
        </w:rPr>
        <w:t>order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File</w:t>
      </w:r>
      <w:r>
        <w:rPr>
          <w:rFonts w:hint="eastAsia"/>
          <w:color w:val="000000" w:themeColor="text1"/>
        </w:rPr>
        <w:t>의 경로를 선택합니다.</w:t>
      </w:r>
    </w:p>
    <w:p w14:paraId="3F9E6C9A" w14:textId="3A1279F6" w:rsidR="002A7D83" w:rsidRPr="00753994" w:rsidRDefault="002A7D83" w:rsidP="002A7D83">
      <w:r>
        <w:rPr>
          <w:noProof/>
        </w:rPr>
        <w:drawing>
          <wp:inline distT="0" distB="0" distL="0" distR="0" wp14:anchorId="27942991" wp14:editId="00B1A4F8">
            <wp:extent cx="6646545" cy="361950"/>
            <wp:effectExtent l="0" t="0" r="1905" b="0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77D52" w14:textId="71DDB13A" w:rsidR="00753994" w:rsidRPr="002A7D83" w:rsidRDefault="00753994" w:rsidP="00D6147E">
      <w:pPr>
        <w:pStyle w:val="aa"/>
        <w:numPr>
          <w:ilvl w:val="2"/>
          <w:numId w:val="20"/>
        </w:numPr>
        <w:ind w:leftChars="0"/>
      </w:pPr>
      <w:bookmarkStart w:id="17" w:name="_Hlk55287658"/>
      <w:r w:rsidRPr="00CF1AAA">
        <w:rPr>
          <w:rFonts w:hint="eastAsia"/>
          <w:color w:val="000000" w:themeColor="text1"/>
        </w:rPr>
        <w:t>②</w:t>
      </w:r>
      <w:bookmarkEnd w:id="17"/>
      <w:r>
        <w:rPr>
          <w:rFonts w:hint="eastAsia"/>
          <w:color w:val="000000" w:themeColor="text1"/>
        </w:rPr>
        <w:t xml:space="preserve"> </w:t>
      </w:r>
      <w:r w:rsidR="002A7D83">
        <w:rPr>
          <w:rFonts w:hint="eastAsia"/>
          <w:color w:val="000000" w:themeColor="text1"/>
        </w:rPr>
        <w:t>I</w:t>
      </w:r>
      <w:r w:rsidR="002A7D83">
        <w:rPr>
          <w:color w:val="000000" w:themeColor="text1"/>
        </w:rPr>
        <w:t>D2</w:t>
      </w:r>
      <w:r w:rsidR="002A7D83">
        <w:rPr>
          <w:rFonts w:hint="eastAsia"/>
          <w:color w:val="000000" w:themeColor="text1"/>
        </w:rPr>
        <w:t xml:space="preserve">에서 인식한 </w:t>
      </w:r>
      <w:r w:rsidR="002A7D83">
        <w:rPr>
          <w:color w:val="000000" w:themeColor="text1"/>
        </w:rPr>
        <w:t>Text, Note</w:t>
      </w:r>
      <w:r w:rsidR="002A7D83">
        <w:rPr>
          <w:rFonts w:hint="eastAsia"/>
          <w:color w:val="000000" w:themeColor="text1"/>
        </w:rPr>
        <w:t xml:space="preserve"> </w:t>
      </w:r>
      <w:r w:rsidR="002A7D83">
        <w:rPr>
          <w:color w:val="000000" w:themeColor="text1"/>
        </w:rPr>
        <w:t>Item</w:t>
      </w:r>
      <w:r w:rsidR="002A7D83">
        <w:rPr>
          <w:rFonts w:hint="eastAsia"/>
          <w:color w:val="000000" w:themeColor="text1"/>
        </w:rPr>
        <w:t xml:space="preserve">의 </w:t>
      </w:r>
      <w:r w:rsidR="002A7D83">
        <w:rPr>
          <w:color w:val="000000" w:themeColor="text1"/>
        </w:rPr>
        <w:t>SPPID Symbol</w:t>
      </w:r>
      <w:r w:rsidR="002A7D83">
        <w:rPr>
          <w:rFonts w:hint="eastAsia"/>
          <w:color w:val="000000" w:themeColor="text1"/>
        </w:rPr>
        <w:t xml:space="preserve">을 </w:t>
      </w:r>
      <w:r w:rsidR="002A7D83">
        <w:rPr>
          <w:color w:val="000000" w:themeColor="text1"/>
        </w:rPr>
        <w:t>Mapping</w:t>
      </w:r>
      <w:r w:rsidR="002A7D83">
        <w:rPr>
          <w:rFonts w:hint="eastAsia"/>
          <w:color w:val="000000" w:themeColor="text1"/>
        </w:rPr>
        <w:t>합니다.</w:t>
      </w:r>
    </w:p>
    <w:p w14:paraId="7A369AB0" w14:textId="6AF1F5C1" w:rsidR="002A7D83" w:rsidRPr="002A7D83" w:rsidRDefault="002A7D83" w:rsidP="002A7D83">
      <w:pPr>
        <w:pStyle w:val="aa"/>
        <w:numPr>
          <w:ilvl w:val="3"/>
          <w:numId w:val="20"/>
        </w:numPr>
        <w:ind w:leftChars="0"/>
      </w:pPr>
      <w:r>
        <w:rPr>
          <w:rFonts w:hint="eastAsia"/>
          <w:color w:val="000000" w:themeColor="text1"/>
        </w:rPr>
        <w:t xml:space="preserve">수정 </w:t>
      </w:r>
      <w:r>
        <w:rPr>
          <w:color w:val="000000" w:themeColor="text1"/>
        </w:rPr>
        <w:t>Icon</w:t>
      </w:r>
      <w:r>
        <w:rPr>
          <w:rFonts w:hint="eastAsia"/>
          <w:color w:val="000000" w:themeColor="text1"/>
        </w:rPr>
        <w:t>을 클릭합니다.</w:t>
      </w:r>
      <w:r w:rsidRPr="002A7D83">
        <w:rPr>
          <w:noProof/>
        </w:rPr>
        <w:t xml:space="preserve"> </w:t>
      </w:r>
      <w:r w:rsidRPr="002A7D83">
        <w:rPr>
          <w:noProof/>
          <w:color w:val="000000" w:themeColor="text1"/>
        </w:rPr>
        <w:drawing>
          <wp:inline distT="0" distB="0" distL="0" distR="0" wp14:anchorId="6717D912" wp14:editId="18EF8233">
            <wp:extent cx="238158" cy="257211"/>
            <wp:effectExtent l="0" t="0" r="9525" b="9525"/>
            <wp:docPr id="218" name="그림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A8E7" w14:textId="6F4C47E9" w:rsidR="002A7D83" w:rsidRDefault="002A7D83" w:rsidP="002A7D8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>PPID Symbol Catalog list</w:t>
      </w:r>
      <w:r>
        <w:rPr>
          <w:rFonts w:hint="eastAsia"/>
        </w:rPr>
        <w:t>에서 S</w:t>
      </w:r>
      <w:r>
        <w:t>ymbol</w:t>
      </w:r>
      <w:r>
        <w:rPr>
          <w:rFonts w:hint="eastAsia"/>
        </w:rPr>
        <w:t xml:space="preserve">을 </w:t>
      </w:r>
      <w:r w:rsidR="00E30DD6">
        <w:rPr>
          <w:rFonts w:hint="eastAsia"/>
        </w:rPr>
        <w:t>더블 클릭합니다</w:t>
      </w:r>
      <w:r>
        <w:rPr>
          <w:rFonts w:hint="eastAsia"/>
        </w:rPr>
        <w:t>.</w:t>
      </w:r>
    </w:p>
    <w:p w14:paraId="6E0135BD" w14:textId="0EE785B1" w:rsidR="002A7D83" w:rsidRPr="002A7D83" w:rsidRDefault="002A7D83" w:rsidP="002A7D83">
      <w:pPr>
        <w:pStyle w:val="aa"/>
        <w:ind w:leftChars="0" w:left="2000"/>
      </w:pPr>
      <w:r w:rsidRPr="002A7D83">
        <w:rPr>
          <w:noProof/>
        </w:rPr>
        <w:drawing>
          <wp:inline distT="0" distB="0" distL="0" distR="0" wp14:anchorId="63008EBF" wp14:editId="39A50491">
            <wp:extent cx="2812878" cy="1753738"/>
            <wp:effectExtent l="0" t="0" r="6985" b="0"/>
            <wp:docPr id="219" name="그림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38742" cy="17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DC7A" w14:textId="06368F2D" w:rsidR="002A7D83" w:rsidRPr="002A7D83" w:rsidRDefault="002A7D83" w:rsidP="00D6147E">
      <w:pPr>
        <w:pStyle w:val="aa"/>
        <w:numPr>
          <w:ilvl w:val="2"/>
          <w:numId w:val="20"/>
        </w:numPr>
        <w:ind w:leftChars="0"/>
      </w:pPr>
      <w:bookmarkStart w:id="18" w:name="_Hlk55287762"/>
      <w:r w:rsidRPr="00CF1AAA">
        <w:rPr>
          <w:rFonts w:hint="eastAsia"/>
          <w:color w:val="000000" w:themeColor="text1"/>
        </w:rPr>
        <w:t>③</w:t>
      </w:r>
      <w:bookmarkEnd w:id="18"/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SPPID line flow</w:t>
      </w:r>
      <w:r w:rsidR="00F12100">
        <w:rPr>
          <w:color w:val="000000" w:themeColor="text1"/>
        </w:rPr>
        <w:t xml:space="preserve"> </w:t>
      </w:r>
      <w:r>
        <w:rPr>
          <w:color w:val="000000" w:themeColor="text1"/>
        </w:rPr>
        <w:t>mark symbol</w:t>
      </w:r>
      <w:r>
        <w:rPr>
          <w:rFonts w:hint="eastAsia"/>
          <w:color w:val="000000" w:themeColor="text1"/>
        </w:rPr>
        <w:t xml:space="preserve">을 </w:t>
      </w:r>
      <w:r>
        <w:rPr>
          <w:color w:val="000000" w:themeColor="text1"/>
        </w:rPr>
        <w:t>Mapping</w:t>
      </w:r>
      <w:r>
        <w:rPr>
          <w:rFonts w:hint="eastAsia"/>
          <w:color w:val="000000" w:themeColor="text1"/>
        </w:rPr>
        <w:t>합니다.</w:t>
      </w:r>
    </w:p>
    <w:p w14:paraId="2874E0EC" w14:textId="702F72E3" w:rsidR="002A7D83" w:rsidRPr="002A7D83" w:rsidRDefault="002A7D83" w:rsidP="002A7D83">
      <w:pPr>
        <w:pStyle w:val="aa"/>
        <w:numPr>
          <w:ilvl w:val="3"/>
          <w:numId w:val="20"/>
        </w:numPr>
        <w:ind w:leftChars="0"/>
      </w:pPr>
      <w:r>
        <w:rPr>
          <w:rFonts w:hint="eastAsia"/>
          <w:color w:val="000000" w:themeColor="text1"/>
        </w:rPr>
        <w:t>[</w:t>
      </w:r>
      <w:r w:rsidRPr="00CF1AAA">
        <w:rPr>
          <w:rFonts w:hint="eastAsia"/>
          <w:color w:val="000000" w:themeColor="text1"/>
        </w:rPr>
        <w:t>②</w:t>
      </w:r>
      <w:r>
        <w:rPr>
          <w:rFonts w:hint="eastAsia"/>
          <w:color w:val="000000" w:themeColor="text1"/>
        </w:rPr>
        <w:t xml:space="preserve">]과 </w:t>
      </w:r>
      <w:r>
        <w:rPr>
          <w:color w:val="000000" w:themeColor="text1"/>
        </w:rPr>
        <w:t xml:space="preserve">Mapping </w:t>
      </w:r>
      <w:r>
        <w:rPr>
          <w:rFonts w:hint="eastAsia"/>
          <w:color w:val="000000" w:themeColor="text1"/>
        </w:rPr>
        <w:t>방식이 같습니다.</w:t>
      </w:r>
    </w:p>
    <w:p w14:paraId="037A89CF" w14:textId="55524C89" w:rsidR="002A7D83" w:rsidRPr="002A7D83" w:rsidRDefault="002A7D83" w:rsidP="00D6147E">
      <w:pPr>
        <w:pStyle w:val="aa"/>
        <w:numPr>
          <w:ilvl w:val="2"/>
          <w:numId w:val="20"/>
        </w:numPr>
        <w:ind w:leftChars="0"/>
      </w:pPr>
      <w:bookmarkStart w:id="19" w:name="_Hlk55287861"/>
      <w:r w:rsidRPr="00CF1AAA">
        <w:rPr>
          <w:rFonts w:hint="eastAsia"/>
          <w:color w:val="000000" w:themeColor="text1"/>
        </w:rPr>
        <w:t>④</w:t>
      </w:r>
      <w:bookmarkEnd w:id="19"/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ID2</w:t>
      </w:r>
      <w:r>
        <w:rPr>
          <w:rFonts w:hint="eastAsia"/>
          <w:color w:val="000000" w:themeColor="text1"/>
        </w:rPr>
        <w:t xml:space="preserve">에서 </w:t>
      </w:r>
      <w:r>
        <w:rPr>
          <w:color w:val="000000" w:themeColor="text1"/>
        </w:rPr>
        <w:t>Vendor Package</w:t>
      </w:r>
      <w:r>
        <w:rPr>
          <w:rFonts w:hint="eastAsia"/>
          <w:color w:val="000000" w:themeColor="text1"/>
        </w:rPr>
        <w:t xml:space="preserve">로 설정된 </w:t>
      </w:r>
      <w:r>
        <w:rPr>
          <w:color w:val="000000" w:themeColor="text1"/>
        </w:rPr>
        <w:t>Item</w:t>
      </w:r>
      <w:r>
        <w:rPr>
          <w:rFonts w:hint="eastAsia"/>
          <w:color w:val="000000" w:themeColor="text1"/>
        </w:rPr>
        <w:t xml:space="preserve">의 </w:t>
      </w:r>
      <w:r>
        <w:rPr>
          <w:color w:val="000000" w:themeColor="text1"/>
        </w:rPr>
        <w:t>SPPID Symbol</w:t>
      </w:r>
      <w:r>
        <w:rPr>
          <w:rFonts w:hint="eastAsia"/>
          <w:color w:val="000000" w:themeColor="text1"/>
        </w:rPr>
        <w:t xml:space="preserve">을 </w:t>
      </w:r>
      <w:r>
        <w:rPr>
          <w:color w:val="000000" w:themeColor="text1"/>
        </w:rPr>
        <w:t>Mapping</w:t>
      </w:r>
      <w:r>
        <w:rPr>
          <w:rFonts w:hint="eastAsia"/>
          <w:color w:val="000000" w:themeColor="text1"/>
        </w:rPr>
        <w:t>합니다.</w:t>
      </w:r>
    </w:p>
    <w:p w14:paraId="514EF704" w14:textId="0739342A" w:rsidR="002A7D83" w:rsidRPr="002A7D83" w:rsidRDefault="002A7D83" w:rsidP="002A7D83">
      <w:pPr>
        <w:pStyle w:val="aa"/>
        <w:numPr>
          <w:ilvl w:val="3"/>
          <w:numId w:val="20"/>
        </w:numPr>
        <w:ind w:leftChars="0"/>
      </w:pPr>
      <w:r>
        <w:rPr>
          <w:rFonts w:hint="eastAsia"/>
          <w:color w:val="000000" w:themeColor="text1"/>
        </w:rPr>
        <w:t>[</w:t>
      </w:r>
      <w:r w:rsidRPr="00CF1AAA">
        <w:rPr>
          <w:rFonts w:hint="eastAsia"/>
          <w:color w:val="000000" w:themeColor="text1"/>
        </w:rPr>
        <w:t>②</w:t>
      </w:r>
      <w:r>
        <w:rPr>
          <w:rFonts w:hint="eastAsia"/>
          <w:color w:val="000000" w:themeColor="text1"/>
        </w:rPr>
        <w:t xml:space="preserve">]과 </w:t>
      </w:r>
      <w:r>
        <w:rPr>
          <w:color w:val="000000" w:themeColor="text1"/>
        </w:rPr>
        <w:t xml:space="preserve">Mapping </w:t>
      </w:r>
      <w:r>
        <w:rPr>
          <w:rFonts w:hint="eastAsia"/>
          <w:color w:val="000000" w:themeColor="text1"/>
        </w:rPr>
        <w:t>방식이 같습니다.</w:t>
      </w:r>
    </w:p>
    <w:p w14:paraId="73743266" w14:textId="3892E0DC" w:rsidR="002A7D83" w:rsidRPr="002A7D83" w:rsidRDefault="002A7D83" w:rsidP="00D6147E">
      <w:pPr>
        <w:pStyle w:val="aa"/>
        <w:numPr>
          <w:ilvl w:val="2"/>
          <w:numId w:val="20"/>
        </w:numPr>
        <w:ind w:leftChars="0"/>
      </w:pPr>
      <w:bookmarkStart w:id="20" w:name="_Hlk55287893"/>
      <w:bookmarkStart w:id="21" w:name="_Hlk55287904"/>
      <w:r w:rsidRPr="00CF1AAA">
        <w:rPr>
          <w:rFonts w:hint="eastAsia"/>
          <w:color w:val="000000" w:themeColor="text1"/>
        </w:rPr>
        <w:t>⑤</w:t>
      </w:r>
      <w:r>
        <w:rPr>
          <w:rFonts w:hint="eastAsia"/>
          <w:color w:val="000000" w:themeColor="text1"/>
        </w:rPr>
        <w:t xml:space="preserve"> </w:t>
      </w:r>
      <w:bookmarkEnd w:id="20"/>
      <w:r>
        <w:rPr>
          <w:color w:val="000000" w:themeColor="text1"/>
        </w:rPr>
        <w:t>SPPID Project</w:t>
      </w:r>
      <w:r>
        <w:rPr>
          <w:rFonts w:hint="eastAsia"/>
          <w:color w:val="000000" w:themeColor="text1"/>
        </w:rPr>
        <w:t>의 단위를 설정합니다.</w:t>
      </w:r>
    </w:p>
    <w:p w14:paraId="75C93B33" w14:textId="28038BB7" w:rsidR="002A7D83" w:rsidRPr="002A7D83" w:rsidRDefault="002A7D83" w:rsidP="002A7D83">
      <w:pPr>
        <w:pStyle w:val="aa"/>
        <w:ind w:leftChars="0" w:left="2000"/>
      </w:pPr>
      <w:r w:rsidRPr="002A7D83">
        <w:rPr>
          <w:noProof/>
        </w:rPr>
        <w:drawing>
          <wp:inline distT="0" distB="0" distL="0" distR="0" wp14:anchorId="2B13B2BD" wp14:editId="2DBCCC89">
            <wp:extent cx="1038370" cy="914528"/>
            <wp:effectExtent l="0" t="0" r="9525" b="0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F647" w14:textId="0D70D492" w:rsidR="002A7D83" w:rsidRDefault="002A7D83" w:rsidP="00D6147E">
      <w:pPr>
        <w:pStyle w:val="aa"/>
        <w:numPr>
          <w:ilvl w:val="2"/>
          <w:numId w:val="20"/>
        </w:numPr>
        <w:ind w:leftChars="0"/>
      </w:pPr>
      <w:r w:rsidRPr="003F345D">
        <w:rPr>
          <w:rFonts w:hint="eastAsia"/>
        </w:rPr>
        <w:t>⑥</w:t>
      </w:r>
      <w:r>
        <w:rPr>
          <w:rFonts w:hint="eastAsia"/>
        </w:rPr>
        <w:t xml:space="preserve"> </w:t>
      </w:r>
      <w:bookmarkEnd w:id="21"/>
      <w:r>
        <w:rPr>
          <w:rFonts w:hint="eastAsia"/>
        </w:rPr>
        <w:t>A</w:t>
      </w:r>
      <w:r>
        <w:t xml:space="preserve">ttribute Bulk Upload </w:t>
      </w:r>
      <w:r>
        <w:rPr>
          <w:rFonts w:hint="eastAsia"/>
        </w:rPr>
        <w:t>설정 영역입니다.</w:t>
      </w:r>
    </w:p>
    <w:p w14:paraId="3C979811" w14:textId="06A8B145" w:rsidR="00930BD8" w:rsidRDefault="00930BD8" w:rsidP="00930BD8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설정된 </w:t>
      </w:r>
      <w:r>
        <w:t>Rule</w:t>
      </w:r>
      <w:r>
        <w:rPr>
          <w:rFonts w:hint="eastAsia"/>
        </w:rPr>
        <w:t>로 A</w:t>
      </w:r>
      <w:r>
        <w:t>ttribute</w:t>
      </w:r>
      <w:r>
        <w:rPr>
          <w:rFonts w:hint="eastAsia"/>
        </w:rPr>
        <w:t xml:space="preserve">를 </w:t>
      </w:r>
      <w:r>
        <w:t>bulk upload</w:t>
      </w:r>
      <w:r>
        <w:rPr>
          <w:rFonts w:hint="eastAsia"/>
        </w:rPr>
        <w:t>합니다.</w:t>
      </w:r>
    </w:p>
    <w:p w14:paraId="7C249486" w14:textId="6361E382" w:rsidR="002A7D83" w:rsidRDefault="00930BD8" w:rsidP="00930BD8">
      <w:pPr>
        <w:pStyle w:val="aa"/>
        <w:ind w:leftChars="0" w:left="2000"/>
      </w:pPr>
      <w:r>
        <w:rPr>
          <w:noProof/>
        </w:rPr>
        <w:lastRenderedPageBreak/>
        <w:drawing>
          <wp:inline distT="0" distB="0" distL="0" distR="0" wp14:anchorId="3992B6DF" wp14:editId="19A3F51D">
            <wp:extent cx="3765879" cy="893929"/>
            <wp:effectExtent l="0" t="0" r="6350" b="190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322" cy="95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99026" w14:textId="76CC0EA9" w:rsidR="00930BD8" w:rsidRPr="00930BD8" w:rsidRDefault="00930BD8" w:rsidP="002A7D83">
      <w:pPr>
        <w:pStyle w:val="aa"/>
        <w:numPr>
          <w:ilvl w:val="3"/>
          <w:numId w:val="20"/>
        </w:numPr>
        <w:ind w:leftChars="0"/>
      </w:pPr>
      <w:bookmarkStart w:id="22" w:name="_Hlk55287949"/>
      <w:r w:rsidRPr="00CF1AAA">
        <w:rPr>
          <w:rFonts w:hint="eastAsia"/>
          <w:color w:val="000000" w:themeColor="text1"/>
        </w:rPr>
        <w:t>①</w:t>
      </w:r>
      <w:bookmarkEnd w:id="22"/>
      <w:r>
        <w:rPr>
          <w:rFonts w:hint="eastAsia"/>
          <w:color w:val="000000" w:themeColor="text1"/>
        </w:rPr>
        <w:t xml:space="preserve"> R</w:t>
      </w:r>
      <w:r>
        <w:rPr>
          <w:color w:val="000000" w:themeColor="text1"/>
        </w:rPr>
        <w:t>ule</w:t>
      </w:r>
      <w:r>
        <w:rPr>
          <w:rFonts w:hint="eastAsia"/>
          <w:color w:val="000000" w:themeColor="text1"/>
        </w:rPr>
        <w:t>의 이름 설정 영역입니다.</w:t>
      </w:r>
    </w:p>
    <w:p w14:paraId="0D5B6E05" w14:textId="1D357017" w:rsidR="00930BD8" w:rsidRPr="00930BD8" w:rsidRDefault="00930BD8" w:rsidP="00930BD8">
      <w:pPr>
        <w:ind w:left="1200" w:firstLine="800"/>
      </w:pPr>
      <w:r w:rsidRPr="00930BD8">
        <w:rPr>
          <w:noProof/>
        </w:rPr>
        <w:drawing>
          <wp:inline distT="0" distB="0" distL="0" distR="0" wp14:anchorId="2619D229" wp14:editId="7EC7B995">
            <wp:extent cx="3767494" cy="981196"/>
            <wp:effectExtent l="0" t="0" r="4445" b="9525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09329" cy="99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0F1B" w14:textId="5C7FC5A2" w:rsidR="00930BD8" w:rsidRPr="00930BD8" w:rsidRDefault="00930BD8" w:rsidP="002A7D83">
      <w:pPr>
        <w:pStyle w:val="aa"/>
        <w:numPr>
          <w:ilvl w:val="3"/>
          <w:numId w:val="20"/>
        </w:numPr>
        <w:ind w:leftChars="0"/>
      </w:pPr>
      <w:bookmarkStart w:id="23" w:name="_Hlk55288001"/>
      <w:r w:rsidRPr="00CF1AAA">
        <w:rPr>
          <w:rFonts w:hint="eastAsia"/>
          <w:color w:val="000000" w:themeColor="text1"/>
        </w:rPr>
        <w:t>②</w:t>
      </w:r>
      <w:bookmarkEnd w:id="23"/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[</w:t>
      </w:r>
      <w:r w:rsidRPr="00CF1AAA">
        <w:rPr>
          <w:rFonts w:hint="eastAsia"/>
          <w:color w:val="000000" w:themeColor="text1"/>
        </w:rPr>
        <w:t>①</w:t>
      </w:r>
      <w:r>
        <w:rPr>
          <w:rFonts w:hint="eastAsia"/>
          <w:color w:val="000000" w:themeColor="text1"/>
        </w:rPr>
        <w:t xml:space="preserve">]에서 입력한 이름으로 </w:t>
      </w:r>
      <w:r>
        <w:rPr>
          <w:color w:val="000000" w:themeColor="text1"/>
        </w:rPr>
        <w:t>Rule</w:t>
      </w:r>
      <w:r>
        <w:rPr>
          <w:rFonts w:hint="eastAsia"/>
          <w:color w:val="000000" w:themeColor="text1"/>
        </w:rPr>
        <w:t>을 추가합니다.</w:t>
      </w:r>
    </w:p>
    <w:p w14:paraId="2CCDBB48" w14:textId="43FD6FA9" w:rsidR="00930BD8" w:rsidRPr="00930BD8" w:rsidRDefault="00930BD8" w:rsidP="00930BD8">
      <w:pPr>
        <w:pStyle w:val="aa"/>
        <w:ind w:leftChars="0" w:left="2000"/>
      </w:pPr>
      <w:r w:rsidRPr="00930BD8">
        <w:rPr>
          <w:noProof/>
        </w:rPr>
        <w:drawing>
          <wp:inline distT="0" distB="0" distL="0" distR="0" wp14:anchorId="6CB17D4F" wp14:editId="500199C7">
            <wp:extent cx="4417752" cy="1485345"/>
            <wp:effectExtent l="0" t="0" r="1905" b="635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52787" cy="14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D1C3" w14:textId="0047ADA5" w:rsidR="00930BD8" w:rsidRDefault="00930BD8" w:rsidP="00930BD8">
      <w:pPr>
        <w:pStyle w:val="aa"/>
        <w:ind w:leftChars="0" w:left="2000"/>
      </w:pPr>
    </w:p>
    <w:p w14:paraId="46B09B6E" w14:textId="39BCE460" w:rsidR="00930BD8" w:rsidRPr="0057327B" w:rsidRDefault="00930BD8" w:rsidP="002A7D83">
      <w:pPr>
        <w:pStyle w:val="aa"/>
        <w:numPr>
          <w:ilvl w:val="3"/>
          <w:numId w:val="20"/>
        </w:numPr>
        <w:ind w:leftChars="0"/>
      </w:pPr>
      <w:bookmarkStart w:id="24" w:name="_Hlk55288074"/>
      <w:r w:rsidRPr="00CF1AAA">
        <w:rPr>
          <w:rFonts w:hint="eastAsia"/>
          <w:color w:val="000000" w:themeColor="text1"/>
        </w:rPr>
        <w:t>③</w:t>
      </w:r>
      <w:bookmarkEnd w:id="24"/>
      <w:r w:rsidR="0057327B">
        <w:rPr>
          <w:color w:val="000000" w:themeColor="text1"/>
        </w:rPr>
        <w:t xml:space="preserve"> </w:t>
      </w:r>
      <w:r w:rsidR="0057327B">
        <w:rPr>
          <w:rFonts w:hint="eastAsia"/>
          <w:color w:val="000000" w:themeColor="text1"/>
        </w:rPr>
        <w:t xml:space="preserve">선택된 </w:t>
      </w:r>
      <w:r w:rsidR="0057327B">
        <w:rPr>
          <w:color w:val="000000" w:themeColor="text1"/>
        </w:rPr>
        <w:t>Rule</w:t>
      </w:r>
      <w:r w:rsidR="0057327B">
        <w:rPr>
          <w:rFonts w:hint="eastAsia"/>
          <w:color w:val="000000" w:themeColor="text1"/>
        </w:rPr>
        <w:t xml:space="preserve">에 </w:t>
      </w:r>
      <w:r w:rsidR="0057327B">
        <w:rPr>
          <w:color w:val="000000" w:themeColor="text1"/>
        </w:rPr>
        <w:t>Rule Item</w:t>
      </w:r>
      <w:r w:rsidR="0057327B">
        <w:rPr>
          <w:rFonts w:hint="eastAsia"/>
          <w:color w:val="000000" w:themeColor="text1"/>
        </w:rPr>
        <w:t>을 추가합니다.</w:t>
      </w:r>
    </w:p>
    <w:p w14:paraId="1E91F85D" w14:textId="14565C32" w:rsidR="0057327B" w:rsidRPr="0057327B" w:rsidRDefault="0057327B" w:rsidP="0057327B">
      <w:pPr>
        <w:pStyle w:val="aa"/>
        <w:ind w:leftChars="0" w:left="2000"/>
      </w:pPr>
      <w:r w:rsidRPr="0057327B">
        <w:rPr>
          <w:noProof/>
        </w:rPr>
        <w:drawing>
          <wp:inline distT="0" distB="0" distL="0" distR="0" wp14:anchorId="501BADF9" wp14:editId="4062F560">
            <wp:extent cx="4016442" cy="593678"/>
            <wp:effectExtent l="0" t="0" r="3175" b="0"/>
            <wp:docPr id="224" name="그림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270266" cy="63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9B547" w14:textId="105456D6" w:rsidR="0057327B" w:rsidRDefault="0057327B" w:rsidP="002A7D8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ttribute, Value</w:t>
      </w:r>
      <w:r>
        <w:rPr>
          <w:rFonts w:hint="eastAsia"/>
        </w:rPr>
        <w:t>를 입력을 합니다.</w:t>
      </w:r>
    </w:p>
    <w:p w14:paraId="0E9411E8" w14:textId="6CACD7BD" w:rsidR="0057327B" w:rsidRDefault="0057327B" w:rsidP="0057327B">
      <w:pPr>
        <w:pStyle w:val="aa"/>
        <w:ind w:leftChars="0" w:left="2000"/>
      </w:pPr>
      <w:r w:rsidRPr="0057327B">
        <w:rPr>
          <w:noProof/>
        </w:rPr>
        <w:drawing>
          <wp:inline distT="0" distB="0" distL="0" distR="0" wp14:anchorId="3DDD71C2" wp14:editId="55257D41">
            <wp:extent cx="4926292" cy="1229926"/>
            <wp:effectExtent l="0" t="0" r="0" b="8890"/>
            <wp:docPr id="225" name="그림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52307" cy="123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CD831" w14:textId="1F4FD299" w:rsidR="0057327B" w:rsidRPr="0057327B" w:rsidRDefault="0057327B" w:rsidP="002A7D83">
      <w:pPr>
        <w:pStyle w:val="aa"/>
        <w:numPr>
          <w:ilvl w:val="3"/>
          <w:numId w:val="20"/>
        </w:numPr>
        <w:ind w:leftChars="0"/>
        <w:rPr>
          <w:color w:val="FF0000"/>
        </w:rPr>
      </w:pPr>
      <w:r w:rsidRPr="0057327B">
        <w:rPr>
          <w:rFonts w:hint="eastAsia"/>
          <w:color w:val="FF0000"/>
        </w:rPr>
        <w:t xml:space="preserve">해당 기능은 </w:t>
      </w:r>
      <w:r w:rsidRPr="0057327B">
        <w:rPr>
          <w:color w:val="FF0000"/>
        </w:rPr>
        <w:t>Converting</w:t>
      </w:r>
      <w:r w:rsidRPr="0057327B">
        <w:rPr>
          <w:rFonts w:hint="eastAsia"/>
          <w:color w:val="FF0000"/>
        </w:rPr>
        <w:t xml:space="preserve">시 도면에 생성되는 모든 </w:t>
      </w:r>
      <w:r w:rsidRPr="0057327B">
        <w:rPr>
          <w:color w:val="FF0000"/>
        </w:rPr>
        <w:t>Item</w:t>
      </w:r>
      <w:r w:rsidRPr="0057327B">
        <w:rPr>
          <w:rFonts w:hint="eastAsia"/>
          <w:color w:val="FF0000"/>
        </w:rPr>
        <w:t xml:space="preserve">에 </w:t>
      </w:r>
      <w:r w:rsidRPr="0057327B">
        <w:rPr>
          <w:color w:val="FF0000"/>
        </w:rPr>
        <w:t>Attribute</w:t>
      </w:r>
      <w:r w:rsidRPr="0057327B">
        <w:rPr>
          <w:rFonts w:hint="eastAsia"/>
          <w:color w:val="FF0000"/>
        </w:rPr>
        <w:t>가 있다면 m</w:t>
      </w:r>
      <w:r w:rsidRPr="0057327B">
        <w:rPr>
          <w:color w:val="FF0000"/>
        </w:rPr>
        <w:t>apping</w:t>
      </w:r>
      <w:r w:rsidRPr="0057327B">
        <w:rPr>
          <w:rFonts w:hint="eastAsia"/>
          <w:color w:val="FF0000"/>
        </w:rPr>
        <w:t xml:space="preserve">된 </w:t>
      </w:r>
      <w:r w:rsidRPr="0057327B">
        <w:rPr>
          <w:color w:val="FF0000"/>
        </w:rPr>
        <w:t>Value</w:t>
      </w:r>
      <w:r w:rsidRPr="0057327B">
        <w:rPr>
          <w:rFonts w:hint="eastAsia"/>
          <w:color w:val="FF0000"/>
        </w:rPr>
        <w:t xml:space="preserve">를 </w:t>
      </w:r>
      <w:r w:rsidRPr="0057327B">
        <w:rPr>
          <w:color w:val="FF0000"/>
        </w:rPr>
        <w:t>bulk upload</w:t>
      </w:r>
      <w:r w:rsidRPr="0057327B">
        <w:rPr>
          <w:rFonts w:hint="eastAsia"/>
          <w:color w:val="FF0000"/>
        </w:rPr>
        <w:t>합니다.</w:t>
      </w:r>
    </w:p>
    <w:p w14:paraId="3EA3385C" w14:textId="38B8895E" w:rsidR="0057327B" w:rsidRDefault="0057327B" w:rsidP="0057327B"/>
    <w:p w14:paraId="1A7A9C44" w14:textId="6CC98A42" w:rsidR="0057327B" w:rsidRDefault="0057327B" w:rsidP="0057327B"/>
    <w:p w14:paraId="0AC9F09A" w14:textId="002009B5" w:rsidR="0057327B" w:rsidRDefault="0057327B" w:rsidP="0057327B"/>
    <w:p w14:paraId="68211C59" w14:textId="594979FE" w:rsidR="0057327B" w:rsidRDefault="0057327B" w:rsidP="0057327B"/>
    <w:p w14:paraId="72D9F091" w14:textId="2DEEEF13" w:rsidR="0057327B" w:rsidRDefault="0057327B" w:rsidP="0057327B"/>
    <w:p w14:paraId="4256843E" w14:textId="0C1C1E49" w:rsidR="0057327B" w:rsidRDefault="0057327B" w:rsidP="0057327B"/>
    <w:p w14:paraId="2DC28F3E" w14:textId="1BFE0442" w:rsidR="0057327B" w:rsidRDefault="0057327B" w:rsidP="0057327B"/>
    <w:p w14:paraId="7AF61D6F" w14:textId="4ED413C6" w:rsidR="0057327B" w:rsidRDefault="0057327B" w:rsidP="0057327B"/>
    <w:p w14:paraId="390774DD" w14:textId="6E1B0545" w:rsidR="0057327B" w:rsidRDefault="0057327B" w:rsidP="0057327B"/>
    <w:p w14:paraId="1DA610BE" w14:textId="06DD196D" w:rsidR="0057327B" w:rsidRDefault="0057327B" w:rsidP="0057327B"/>
    <w:p w14:paraId="6B251A40" w14:textId="096CF72C" w:rsidR="0057327B" w:rsidRDefault="0057327B" w:rsidP="0057327B"/>
    <w:p w14:paraId="34531872" w14:textId="72DD8F7F" w:rsidR="0057327B" w:rsidRDefault="0057327B" w:rsidP="0057327B"/>
    <w:p w14:paraId="21EA304B" w14:textId="57BA08A5" w:rsidR="00467CB7" w:rsidRDefault="00467CB7" w:rsidP="0057327B"/>
    <w:p w14:paraId="54C2DE9F" w14:textId="74D6F24C" w:rsidR="007904C1" w:rsidRDefault="007904C1" w:rsidP="007904C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G</w:t>
      </w:r>
      <w:r>
        <w:t>rid Setting</w:t>
      </w:r>
    </w:p>
    <w:p w14:paraId="751A3FB9" w14:textId="06D98B95" w:rsidR="00DE4D4B" w:rsidRDefault="00DE4D4B" w:rsidP="00DE4D4B">
      <w:r>
        <w:rPr>
          <w:noProof/>
        </w:rPr>
        <w:drawing>
          <wp:inline distT="0" distB="0" distL="0" distR="0" wp14:anchorId="31D75FF3" wp14:editId="7AA77FAA">
            <wp:extent cx="6639560" cy="852805"/>
            <wp:effectExtent l="0" t="0" r="8890" b="4445"/>
            <wp:docPr id="226" name="그림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D2CA0" w14:textId="224B7747" w:rsidR="007904C1" w:rsidRDefault="0053420E" w:rsidP="007904C1">
      <w:pPr>
        <w:pStyle w:val="aa"/>
        <w:numPr>
          <w:ilvl w:val="2"/>
          <w:numId w:val="20"/>
        </w:numPr>
        <w:ind w:leftChars="0"/>
      </w:pPr>
      <w:bookmarkStart w:id="25" w:name="_Hlk55288357"/>
      <w:r w:rsidRPr="00CF1AAA">
        <w:rPr>
          <w:rFonts w:hint="eastAsia"/>
          <w:color w:val="000000" w:themeColor="text1"/>
        </w:rPr>
        <w:t>①</w:t>
      </w:r>
      <w:bookmarkEnd w:id="25"/>
      <w:r>
        <w:rPr>
          <w:rFonts w:hint="eastAsia"/>
          <w:color w:val="000000" w:themeColor="text1"/>
        </w:rPr>
        <w:t xml:space="preserve"> S</w:t>
      </w:r>
      <w:r>
        <w:rPr>
          <w:color w:val="000000" w:themeColor="text1"/>
        </w:rPr>
        <w:t xml:space="preserve">nap Grid </w:t>
      </w:r>
      <w:r>
        <w:rPr>
          <w:rFonts w:hint="eastAsia"/>
          <w:color w:val="000000" w:themeColor="text1"/>
        </w:rPr>
        <w:t>기능을 사용할지 선택합니다.</w:t>
      </w:r>
    </w:p>
    <w:p w14:paraId="133F21D3" w14:textId="088F9FDC" w:rsidR="00DE4D4B" w:rsidRPr="0053420E" w:rsidRDefault="0053420E" w:rsidP="007904C1">
      <w:pPr>
        <w:pStyle w:val="aa"/>
        <w:numPr>
          <w:ilvl w:val="2"/>
          <w:numId w:val="20"/>
        </w:numPr>
        <w:ind w:leftChars="0"/>
      </w:pPr>
      <w:bookmarkStart w:id="26" w:name="_Hlk55288414"/>
      <w:r w:rsidRPr="00CF1AAA">
        <w:rPr>
          <w:rFonts w:hint="eastAsia"/>
          <w:color w:val="000000" w:themeColor="text1"/>
        </w:rPr>
        <w:t>②</w:t>
      </w:r>
      <w:bookmarkEnd w:id="26"/>
      <w:r>
        <w:rPr>
          <w:rFonts w:hint="eastAsia"/>
          <w:color w:val="000000" w:themeColor="text1"/>
        </w:rPr>
        <w:t xml:space="preserve"> G</w:t>
      </w:r>
      <w:r>
        <w:rPr>
          <w:color w:val="000000" w:themeColor="text1"/>
        </w:rPr>
        <w:t>rid</w:t>
      </w:r>
      <w:r>
        <w:rPr>
          <w:rFonts w:hint="eastAsia"/>
          <w:color w:val="000000" w:themeColor="text1"/>
        </w:rPr>
        <w:t xml:space="preserve">의 </w:t>
      </w:r>
      <w:r>
        <w:rPr>
          <w:color w:val="000000" w:themeColor="text1"/>
        </w:rPr>
        <w:t>density</w:t>
      </w:r>
      <w:r>
        <w:rPr>
          <w:rFonts w:hint="eastAsia"/>
          <w:color w:val="000000" w:themeColor="text1"/>
        </w:rPr>
        <w:t>를 설정합니다.</w:t>
      </w:r>
    </w:p>
    <w:p w14:paraId="08F46902" w14:textId="6B8CF2D0" w:rsidR="0053420E" w:rsidRPr="0053420E" w:rsidRDefault="0053420E" w:rsidP="007904C1">
      <w:pPr>
        <w:pStyle w:val="aa"/>
        <w:numPr>
          <w:ilvl w:val="2"/>
          <w:numId w:val="20"/>
        </w:numPr>
        <w:ind w:leftChars="0"/>
      </w:pPr>
      <w:bookmarkStart w:id="27" w:name="_Hlk55288424"/>
      <w:r w:rsidRPr="00CF1AAA">
        <w:rPr>
          <w:rFonts w:hint="eastAsia"/>
          <w:color w:val="000000" w:themeColor="text1"/>
        </w:rPr>
        <w:t>③</w:t>
      </w:r>
      <w:bookmarkEnd w:id="27"/>
      <w:r>
        <w:rPr>
          <w:rFonts w:hint="eastAsia"/>
          <w:color w:val="000000" w:themeColor="text1"/>
        </w:rPr>
        <w:t xml:space="preserve"> G</w:t>
      </w:r>
      <w:r>
        <w:rPr>
          <w:color w:val="000000" w:themeColor="text1"/>
        </w:rPr>
        <w:t>rid</w:t>
      </w:r>
      <w:r>
        <w:rPr>
          <w:rFonts w:hint="eastAsia"/>
          <w:color w:val="000000" w:themeColor="text1"/>
        </w:rPr>
        <w:t>의 단위를 설정합니다.</w:t>
      </w:r>
    </w:p>
    <w:p w14:paraId="194BF3D3" w14:textId="3F02178A" w:rsidR="0053420E" w:rsidRDefault="0053420E" w:rsidP="007904C1">
      <w:pPr>
        <w:pStyle w:val="aa"/>
        <w:numPr>
          <w:ilvl w:val="2"/>
          <w:numId w:val="20"/>
        </w:numPr>
        <w:ind w:leftChars="0"/>
      </w:pPr>
      <w:bookmarkStart w:id="28" w:name="_Hlk55288446"/>
      <w:r w:rsidRPr="00CF1AAA">
        <w:rPr>
          <w:rFonts w:hint="eastAsia"/>
          <w:color w:val="000000" w:themeColor="text1"/>
        </w:rPr>
        <w:t>④</w:t>
      </w:r>
      <w:bookmarkEnd w:id="28"/>
      <w:r>
        <w:rPr>
          <w:rFonts w:hint="eastAsia"/>
          <w:color w:val="000000" w:themeColor="text1"/>
        </w:rPr>
        <w:t xml:space="preserve"> D</w:t>
      </w:r>
      <w:r>
        <w:rPr>
          <w:color w:val="000000" w:themeColor="text1"/>
        </w:rPr>
        <w:t>rain Valve</w:t>
      </w:r>
      <w:r>
        <w:rPr>
          <w:rFonts w:hint="eastAsia"/>
          <w:color w:val="000000" w:themeColor="text1"/>
        </w:rPr>
        <w:t xml:space="preserve">로 인식된 </w:t>
      </w:r>
      <w:r>
        <w:rPr>
          <w:color w:val="000000" w:themeColor="text1"/>
        </w:rPr>
        <w:t>Item</w:t>
      </w:r>
      <w:r>
        <w:rPr>
          <w:rFonts w:hint="eastAsia"/>
          <w:color w:val="000000" w:themeColor="text1"/>
        </w:rPr>
        <w:t xml:space="preserve">의 </w:t>
      </w:r>
      <w:r>
        <w:rPr>
          <w:color w:val="000000" w:themeColor="text1"/>
        </w:rPr>
        <w:t xml:space="preserve">Line </w:t>
      </w:r>
      <w:r>
        <w:rPr>
          <w:rFonts w:hint="eastAsia"/>
          <w:color w:val="000000" w:themeColor="text1"/>
        </w:rPr>
        <w:t>길이(</w:t>
      </w:r>
      <w:r>
        <w:rPr>
          <w:color w:val="000000" w:themeColor="text1"/>
        </w:rPr>
        <w:t xml:space="preserve">Grid Cell </w:t>
      </w:r>
      <w:r>
        <w:rPr>
          <w:rFonts w:hint="eastAsia"/>
          <w:color w:val="000000" w:themeColor="text1"/>
        </w:rPr>
        <w:t>개수</w:t>
      </w:r>
      <w:r>
        <w:rPr>
          <w:color w:val="000000" w:themeColor="text1"/>
        </w:rPr>
        <w:t>)</w:t>
      </w:r>
      <w:r>
        <w:rPr>
          <w:rFonts w:hint="eastAsia"/>
          <w:color w:val="000000" w:themeColor="text1"/>
        </w:rPr>
        <w:t>를 설정합니다.</w:t>
      </w:r>
    </w:p>
    <w:p w14:paraId="2A66E3DF" w14:textId="214CDC7C" w:rsidR="00C645DF" w:rsidRDefault="00C645DF" w:rsidP="00FC0D9F">
      <w:pPr>
        <w:jc w:val="center"/>
      </w:pPr>
    </w:p>
    <w:p w14:paraId="1CB345C2" w14:textId="2487EC9C" w:rsidR="0053420E" w:rsidRDefault="0053420E" w:rsidP="00FC0D9F">
      <w:pPr>
        <w:jc w:val="center"/>
      </w:pPr>
    </w:p>
    <w:p w14:paraId="0D8CDAF1" w14:textId="6FB800DA" w:rsidR="0053420E" w:rsidRDefault="0053420E" w:rsidP="00FC0D9F">
      <w:pPr>
        <w:jc w:val="center"/>
      </w:pPr>
    </w:p>
    <w:p w14:paraId="010598F8" w14:textId="4ECA199D" w:rsidR="0053420E" w:rsidRDefault="0053420E" w:rsidP="00FC0D9F">
      <w:pPr>
        <w:jc w:val="center"/>
      </w:pPr>
    </w:p>
    <w:p w14:paraId="3A458CBB" w14:textId="1934A812" w:rsidR="0053420E" w:rsidRDefault="0053420E" w:rsidP="00FC0D9F">
      <w:pPr>
        <w:jc w:val="center"/>
      </w:pPr>
    </w:p>
    <w:p w14:paraId="14206E9E" w14:textId="3B406017" w:rsidR="0053420E" w:rsidRDefault="0053420E" w:rsidP="00FC0D9F">
      <w:pPr>
        <w:jc w:val="center"/>
      </w:pPr>
    </w:p>
    <w:p w14:paraId="2FB33124" w14:textId="0871034E" w:rsidR="0053420E" w:rsidRDefault="0053420E" w:rsidP="00FC0D9F">
      <w:pPr>
        <w:jc w:val="center"/>
      </w:pPr>
    </w:p>
    <w:p w14:paraId="729876EA" w14:textId="5E16D5F5" w:rsidR="0053420E" w:rsidRDefault="0053420E" w:rsidP="00FC0D9F">
      <w:pPr>
        <w:jc w:val="center"/>
      </w:pPr>
    </w:p>
    <w:p w14:paraId="2D1B0806" w14:textId="010F96DD" w:rsidR="0053420E" w:rsidRDefault="0053420E" w:rsidP="00FC0D9F">
      <w:pPr>
        <w:jc w:val="center"/>
      </w:pPr>
    </w:p>
    <w:p w14:paraId="4E1B571A" w14:textId="09E970D8" w:rsidR="0053420E" w:rsidRDefault="0053420E" w:rsidP="00FC0D9F">
      <w:pPr>
        <w:jc w:val="center"/>
      </w:pPr>
    </w:p>
    <w:p w14:paraId="5B9AB8BA" w14:textId="59ADA27E" w:rsidR="0053420E" w:rsidRDefault="0053420E" w:rsidP="00FC0D9F">
      <w:pPr>
        <w:jc w:val="center"/>
      </w:pPr>
    </w:p>
    <w:p w14:paraId="753F9D54" w14:textId="24838C63" w:rsidR="0053420E" w:rsidRDefault="0053420E" w:rsidP="00FC0D9F">
      <w:pPr>
        <w:jc w:val="center"/>
      </w:pPr>
    </w:p>
    <w:p w14:paraId="65AD88F4" w14:textId="4D6BF46C" w:rsidR="0053420E" w:rsidRDefault="0053420E" w:rsidP="00FC0D9F">
      <w:pPr>
        <w:jc w:val="center"/>
      </w:pPr>
    </w:p>
    <w:p w14:paraId="2B235BDB" w14:textId="77777777" w:rsidR="0053420E" w:rsidRDefault="0053420E" w:rsidP="00FC0D9F">
      <w:pPr>
        <w:jc w:val="center"/>
      </w:pPr>
    </w:p>
    <w:p w14:paraId="751A7B62" w14:textId="13FC5A29" w:rsidR="00C645DF" w:rsidRDefault="00C645DF" w:rsidP="00FC0D9F">
      <w:pPr>
        <w:jc w:val="center"/>
      </w:pPr>
    </w:p>
    <w:p w14:paraId="531B9E9A" w14:textId="65A04D43" w:rsidR="00C645DF" w:rsidRDefault="00C645DF" w:rsidP="00FC0D9F">
      <w:pPr>
        <w:jc w:val="center"/>
      </w:pPr>
    </w:p>
    <w:p w14:paraId="51C102F1" w14:textId="749ABE33" w:rsidR="00C645DF" w:rsidRDefault="00C645DF" w:rsidP="00FC0D9F">
      <w:pPr>
        <w:jc w:val="center"/>
      </w:pPr>
    </w:p>
    <w:p w14:paraId="6F7FA4E2" w14:textId="0EE563C5" w:rsidR="00C645DF" w:rsidRDefault="00C645DF" w:rsidP="00FC0D9F">
      <w:pPr>
        <w:jc w:val="center"/>
      </w:pPr>
    </w:p>
    <w:p w14:paraId="1131452D" w14:textId="2A378333" w:rsidR="00C645DF" w:rsidRDefault="00C645DF" w:rsidP="00FC0D9F">
      <w:pPr>
        <w:jc w:val="center"/>
      </w:pPr>
    </w:p>
    <w:p w14:paraId="2EB109AE" w14:textId="58CD1CFE" w:rsidR="00C645DF" w:rsidRDefault="00C645DF" w:rsidP="00FC0D9F">
      <w:pPr>
        <w:jc w:val="center"/>
      </w:pPr>
    </w:p>
    <w:p w14:paraId="4FDE32BC" w14:textId="1A4D36CF" w:rsidR="00C645DF" w:rsidRDefault="00C645DF" w:rsidP="00FC0D9F">
      <w:pPr>
        <w:jc w:val="center"/>
      </w:pPr>
    </w:p>
    <w:p w14:paraId="1F3C54E1" w14:textId="6890FF9F" w:rsidR="00C645DF" w:rsidRDefault="00C645DF" w:rsidP="00FC0D9F">
      <w:pPr>
        <w:jc w:val="center"/>
      </w:pPr>
    </w:p>
    <w:p w14:paraId="1DAB6655" w14:textId="5381901D" w:rsidR="00C645DF" w:rsidRDefault="00C645DF" w:rsidP="00FC0D9F">
      <w:pPr>
        <w:jc w:val="center"/>
      </w:pPr>
    </w:p>
    <w:p w14:paraId="2C827C15" w14:textId="24DEF96A" w:rsidR="00C645DF" w:rsidRDefault="00C645DF" w:rsidP="00FC0D9F">
      <w:pPr>
        <w:jc w:val="center"/>
      </w:pPr>
    </w:p>
    <w:p w14:paraId="19130B70" w14:textId="0AAA7672" w:rsidR="00C645DF" w:rsidRDefault="00C645DF" w:rsidP="00FC0D9F">
      <w:pPr>
        <w:jc w:val="center"/>
      </w:pPr>
    </w:p>
    <w:p w14:paraId="488EB414" w14:textId="259F33BE" w:rsidR="00C645DF" w:rsidRDefault="00C645DF" w:rsidP="00FC0D9F">
      <w:pPr>
        <w:jc w:val="center"/>
      </w:pPr>
    </w:p>
    <w:p w14:paraId="6790B6A5" w14:textId="35BBC1BE" w:rsidR="00C645DF" w:rsidRDefault="00C645DF" w:rsidP="00FC0D9F">
      <w:pPr>
        <w:jc w:val="center"/>
      </w:pPr>
    </w:p>
    <w:p w14:paraId="7F045BC7" w14:textId="6541E59D" w:rsidR="00C645DF" w:rsidRDefault="00C645DF" w:rsidP="00FC0D9F">
      <w:pPr>
        <w:jc w:val="center"/>
      </w:pPr>
    </w:p>
    <w:p w14:paraId="2C12AFD9" w14:textId="77777777" w:rsidR="00C645DF" w:rsidRDefault="00C645DF" w:rsidP="00FC0D9F">
      <w:pPr>
        <w:jc w:val="center"/>
      </w:pPr>
    </w:p>
    <w:p w14:paraId="16BD9FE0" w14:textId="5CA83959" w:rsidR="00467CB7" w:rsidRDefault="00467CB7" w:rsidP="00FC0D9F">
      <w:pPr>
        <w:jc w:val="center"/>
      </w:pPr>
    </w:p>
    <w:p w14:paraId="3CACE373" w14:textId="4000E0CC" w:rsidR="00467CB7" w:rsidRDefault="00467CB7" w:rsidP="00FC0D9F">
      <w:pPr>
        <w:jc w:val="center"/>
      </w:pPr>
    </w:p>
    <w:p w14:paraId="7CBCC221" w14:textId="77777777" w:rsidR="00467CB7" w:rsidRDefault="00467CB7" w:rsidP="00FC0D9F">
      <w:pPr>
        <w:jc w:val="center"/>
      </w:pPr>
    </w:p>
    <w:bookmarkStart w:id="29" w:name="_Toc41667703"/>
    <w:p w14:paraId="3CEE3527" w14:textId="77777777" w:rsidR="00D114E5" w:rsidRPr="005206EF" w:rsidRDefault="005206EF" w:rsidP="000954DB">
      <w:pPr>
        <w:pStyle w:val="1"/>
        <w:numPr>
          <w:ilvl w:val="0"/>
          <w:numId w:val="5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1A7B0B">
        <w:rPr>
          <w:rFonts w:hint="eastAsia"/>
        </w:rPr>
        <w:t>실행</w:t>
      </w:r>
      <w:bookmarkEnd w:id="29"/>
    </w:p>
    <w:p w14:paraId="6C998B9E" w14:textId="11F8B799" w:rsidR="00DA7C9B" w:rsidRPr="00DA7C9B" w:rsidRDefault="000A1686" w:rsidP="00DA7C9B">
      <w:pPr>
        <w:pStyle w:val="2"/>
        <w:numPr>
          <w:ilvl w:val="1"/>
          <w:numId w:val="6"/>
        </w:numPr>
        <w:ind w:firstLineChars="0"/>
      </w:pPr>
      <w:bookmarkStart w:id="30" w:name="_Toc41667704"/>
      <w:r>
        <w:t>Load</w:t>
      </w:r>
      <w:r>
        <w:rPr>
          <w:rFonts w:hint="eastAsia"/>
        </w:rPr>
        <w:t xml:space="preserve"> I</w:t>
      </w:r>
      <w:r>
        <w:t>D2 Document</w:t>
      </w:r>
      <w:bookmarkEnd w:id="30"/>
    </w:p>
    <w:p w14:paraId="586AA33C" w14:textId="75C9687C" w:rsidR="00F546D8" w:rsidRDefault="00F546D8" w:rsidP="003145C5">
      <w:pPr>
        <w:pStyle w:val="aa"/>
        <w:numPr>
          <w:ilvl w:val="0"/>
          <w:numId w:val="20"/>
        </w:numPr>
        <w:ind w:leftChars="0"/>
      </w:pPr>
      <w:r>
        <w:t xml:space="preserve">Load Files </w:t>
      </w:r>
      <w:r>
        <w:rPr>
          <w:rFonts w:hint="eastAsia"/>
        </w:rPr>
        <w:t>버튼을 클릭합니다.</w:t>
      </w:r>
    </w:p>
    <w:p w14:paraId="4ABA4426" w14:textId="78ADAA4F" w:rsidR="00F546D8" w:rsidRDefault="00F546D8" w:rsidP="00F546D8">
      <w:pPr>
        <w:jc w:val="center"/>
      </w:pPr>
      <w:r>
        <w:rPr>
          <w:noProof/>
        </w:rPr>
        <w:drawing>
          <wp:inline distT="0" distB="0" distL="0" distR="0" wp14:anchorId="179B49AB" wp14:editId="3B65D11B">
            <wp:extent cx="2571750" cy="1533525"/>
            <wp:effectExtent l="0" t="0" r="0" b="9525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B91B6" w14:textId="77777777" w:rsidR="00F546D8" w:rsidRDefault="00F546D8" w:rsidP="00F546D8"/>
    <w:p w14:paraId="5B18BAFE" w14:textId="777063A6" w:rsidR="00F546D8" w:rsidRDefault="00F546D8" w:rsidP="003145C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C</w:t>
      </w:r>
      <w:r>
        <w:t>onvert</w:t>
      </w:r>
      <w:r>
        <w:rPr>
          <w:rFonts w:hint="eastAsia"/>
        </w:rPr>
        <w:t>하려는 도면을 선택합니다.</w:t>
      </w:r>
    </w:p>
    <w:p w14:paraId="2DABDCAE" w14:textId="2974E6BE" w:rsidR="00CC64F8" w:rsidRDefault="00CC64F8" w:rsidP="00CC64F8">
      <w:pPr>
        <w:ind w:left="400"/>
      </w:pPr>
      <w:r w:rsidRPr="00CC64F8">
        <w:rPr>
          <w:noProof/>
        </w:rPr>
        <w:drawing>
          <wp:inline distT="0" distB="0" distL="0" distR="0" wp14:anchorId="04C4BCE7" wp14:editId="441F54E3">
            <wp:extent cx="6318364" cy="3406097"/>
            <wp:effectExtent l="0" t="0" r="6350" b="4445"/>
            <wp:docPr id="227" name="그림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332468" cy="34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3B98F" w14:textId="77777777" w:rsidR="00F546D8" w:rsidRDefault="00F546D8" w:rsidP="00CC64F8"/>
    <w:p w14:paraId="557E07EF" w14:textId="01086B39" w:rsidR="00F546D8" w:rsidRDefault="00F546D8" w:rsidP="003145C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선택된 도면들이 목록에 추가됩니다.</w:t>
      </w:r>
    </w:p>
    <w:p w14:paraId="4F5DA1A1" w14:textId="636F161D" w:rsidR="00B828D8" w:rsidRDefault="00CC64F8" w:rsidP="00CC64F8">
      <w:pPr>
        <w:pStyle w:val="aa"/>
        <w:ind w:leftChars="0" w:left="760"/>
      </w:pPr>
      <w:r w:rsidRPr="00CC64F8">
        <w:rPr>
          <w:noProof/>
        </w:rPr>
        <w:drawing>
          <wp:inline distT="0" distB="0" distL="0" distR="0" wp14:anchorId="6797D672" wp14:editId="4A784218">
            <wp:extent cx="6304716" cy="2998746"/>
            <wp:effectExtent l="0" t="0" r="1270" b="0"/>
            <wp:docPr id="228" name="그림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310078" cy="300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1E36F" w14:textId="77777777" w:rsidR="00C23955" w:rsidRDefault="00B828D8" w:rsidP="00B828D8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lastRenderedPageBreak/>
        <w:t>D</w:t>
      </w:r>
      <w:r>
        <w:t xml:space="preserve">efault Unit, Default </w:t>
      </w:r>
      <w:proofErr w:type="gramStart"/>
      <w:r>
        <w:t>Template :</w:t>
      </w:r>
      <w:proofErr w:type="gramEnd"/>
      <w:r>
        <w:t xml:space="preserve"> </w:t>
      </w:r>
      <w:r w:rsidR="00C23955">
        <w:rPr>
          <w:rFonts w:hint="eastAsia"/>
        </w:rPr>
        <w:t>도면 로딩 전에 설정해야 자동으로 반영이 됩니다.</w:t>
      </w:r>
    </w:p>
    <w:p w14:paraId="64C5FA74" w14:textId="77777777" w:rsidR="00C23955" w:rsidRDefault="00C23955" w:rsidP="00C23955">
      <w:pPr>
        <w:pStyle w:val="aa"/>
        <w:numPr>
          <w:ilvl w:val="0"/>
          <w:numId w:val="36"/>
        </w:numPr>
        <w:ind w:leftChars="0"/>
      </w:pPr>
      <w:r>
        <w:t xml:space="preserve">Load Files </w:t>
      </w:r>
      <w:r>
        <w:rPr>
          <w:rFonts w:hint="eastAsia"/>
        </w:rPr>
        <w:t xml:space="preserve">기능 실행 시 </w:t>
      </w:r>
      <w:r>
        <w:t xml:space="preserve">SPPID </w:t>
      </w:r>
      <w:r>
        <w:rPr>
          <w:rFonts w:hint="eastAsia"/>
        </w:rPr>
        <w:t xml:space="preserve">파일을 작성해서 저장할 </w:t>
      </w:r>
      <w:r>
        <w:t xml:space="preserve">Unit </w:t>
      </w:r>
      <w:r>
        <w:rPr>
          <w:rFonts w:hint="eastAsia"/>
        </w:rPr>
        <w:t>위치 설정</w:t>
      </w:r>
    </w:p>
    <w:p w14:paraId="020B0434" w14:textId="37181FFE" w:rsidR="00CC64F8" w:rsidRDefault="00C23955" w:rsidP="00C23955">
      <w:pPr>
        <w:pStyle w:val="aa"/>
        <w:numPr>
          <w:ilvl w:val="0"/>
          <w:numId w:val="36"/>
        </w:numPr>
        <w:ind w:leftChars="0"/>
      </w:pPr>
      <w:r>
        <w:t xml:space="preserve">Auto-Drafting </w:t>
      </w:r>
      <w:r>
        <w:rPr>
          <w:rFonts w:hint="eastAsia"/>
        </w:rPr>
        <w:t xml:space="preserve">시 사용할 </w:t>
      </w:r>
      <w:r>
        <w:t xml:space="preserve">Drawing Template </w:t>
      </w:r>
      <w:r>
        <w:rPr>
          <w:rFonts w:hint="eastAsia"/>
        </w:rPr>
        <w:t>설정</w:t>
      </w:r>
    </w:p>
    <w:p w14:paraId="7E8F382A" w14:textId="1852E1CF" w:rsidR="00C23955" w:rsidRDefault="00C23955" w:rsidP="00C23955">
      <w:pPr>
        <w:pStyle w:val="aa"/>
        <w:numPr>
          <w:ilvl w:val="0"/>
          <w:numId w:val="36"/>
        </w:numPr>
        <w:ind w:leftChars="0"/>
      </w:pPr>
      <w:r>
        <w:rPr>
          <w:rFonts w:hint="eastAsia"/>
        </w:rPr>
        <w:t>B</w:t>
      </w:r>
      <w:r>
        <w:t>ulk Rule (Item Mapping Setting – ETC Setting – Attribute Bulk Upload</w:t>
      </w:r>
      <w:r>
        <w:rPr>
          <w:rFonts w:hint="eastAsia"/>
        </w:rPr>
        <w:t>에서 설정)</w:t>
      </w:r>
      <w:r>
        <w:t xml:space="preserve"> </w:t>
      </w:r>
      <w:r>
        <w:rPr>
          <w:rFonts w:hint="eastAsia"/>
        </w:rPr>
        <w:t>적용 설정</w:t>
      </w:r>
    </w:p>
    <w:p w14:paraId="10A8335F" w14:textId="75C885C4" w:rsidR="00B828D8" w:rsidRDefault="00CC64F8" w:rsidP="00CC64F8">
      <w:pPr>
        <w:pStyle w:val="aa"/>
        <w:ind w:leftChars="0" w:left="760"/>
      </w:pPr>
      <w:r w:rsidRPr="00CC64F8">
        <w:rPr>
          <w:noProof/>
        </w:rPr>
        <w:drawing>
          <wp:inline distT="0" distB="0" distL="0" distR="0" wp14:anchorId="35829F3D" wp14:editId="6F23B635">
            <wp:extent cx="5249008" cy="228632"/>
            <wp:effectExtent l="0" t="0" r="0" b="0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B3655" w14:textId="3AF99522" w:rsidR="00B828D8" w:rsidRDefault="00B828D8" w:rsidP="00B828D8">
      <w:pPr>
        <w:pStyle w:val="aa"/>
        <w:numPr>
          <w:ilvl w:val="0"/>
          <w:numId w:val="20"/>
        </w:numPr>
        <w:ind w:leftChars="0"/>
      </w:pPr>
      <w:r>
        <w:t xml:space="preserve">Close Document : </w:t>
      </w:r>
      <w:r>
        <w:rPr>
          <w:rFonts w:hint="eastAsia"/>
        </w:rPr>
        <w:t>도면 변환 후 자동으로 도면을 닫습니다.</w:t>
      </w:r>
      <w:r>
        <w:br/>
      </w:r>
      <w:r w:rsidR="00F56D54" w:rsidRPr="00F56D54">
        <w:rPr>
          <w:noProof/>
        </w:rPr>
        <w:drawing>
          <wp:inline distT="0" distB="0" distL="0" distR="0" wp14:anchorId="13DB0BB3" wp14:editId="555C9D67">
            <wp:extent cx="1095528" cy="219106"/>
            <wp:effectExtent l="0" t="0" r="0" b="9525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9DE77" w14:textId="02354527" w:rsidR="00B828D8" w:rsidRDefault="00B828D8" w:rsidP="00F56D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R</w:t>
      </w:r>
      <w:r>
        <w:t xml:space="preserve">efresh : </w:t>
      </w:r>
      <w:r w:rsidR="00F56D54">
        <w:rPr>
          <w:rFonts w:hint="eastAsia"/>
        </w:rPr>
        <w:t>I</w:t>
      </w:r>
      <w:r w:rsidR="00F56D54">
        <w:t xml:space="preserve">D2 </w:t>
      </w:r>
      <w:r w:rsidR="00F56D54">
        <w:rPr>
          <w:rFonts w:hint="eastAsia"/>
        </w:rPr>
        <w:t xml:space="preserve">도면을 수정 후 </w:t>
      </w:r>
      <w:r w:rsidR="00F56D54">
        <w:t xml:space="preserve">Refresh </w:t>
      </w:r>
      <w:r w:rsidR="00F56D54">
        <w:rPr>
          <w:rFonts w:hint="eastAsia"/>
        </w:rPr>
        <w:t>기능을 통하여 도면 정보를 다시 가져옵니다.</w:t>
      </w:r>
      <w:r>
        <w:br/>
      </w:r>
      <w:r w:rsidR="00F56D54" w:rsidRPr="00F56D54">
        <w:rPr>
          <w:noProof/>
        </w:rPr>
        <w:drawing>
          <wp:inline distT="0" distB="0" distL="0" distR="0" wp14:anchorId="50AAA808" wp14:editId="3DFD23F5">
            <wp:extent cx="1076475" cy="447737"/>
            <wp:effectExtent l="0" t="0" r="9525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076475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717B4" w14:textId="35112602" w:rsidR="00F546D8" w:rsidRDefault="00F546D8" w:rsidP="00F546D8"/>
    <w:p w14:paraId="28FB5FC1" w14:textId="61CA7641" w:rsidR="00DA7C9B" w:rsidRDefault="00F24CF3" w:rsidP="00DA7C9B">
      <w:pPr>
        <w:pStyle w:val="2"/>
        <w:numPr>
          <w:ilvl w:val="1"/>
          <w:numId w:val="31"/>
        </w:numPr>
        <w:ind w:firstLineChars="0"/>
      </w:pPr>
      <w:bookmarkStart w:id="31" w:name="_Toc41667705"/>
      <w:r>
        <w:rPr>
          <w:rFonts w:hint="eastAsia"/>
        </w:rPr>
        <w:t>도면 설정 및 실행</w:t>
      </w:r>
      <w:bookmarkEnd w:id="31"/>
    </w:p>
    <w:p w14:paraId="22D623B8" w14:textId="1063562B" w:rsidR="00F24CF3" w:rsidRDefault="00F24CF3" w:rsidP="00DA7C9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입력된 도면의 </w:t>
      </w:r>
      <w:r>
        <w:t>Unit</w:t>
      </w:r>
      <w:r>
        <w:rPr>
          <w:rFonts w:hint="eastAsia"/>
        </w:rPr>
        <w:t xml:space="preserve">을 클릭하여 도면의 </w:t>
      </w:r>
      <w:r>
        <w:t>Plant Unit</w:t>
      </w:r>
      <w:r>
        <w:rPr>
          <w:rFonts w:hint="eastAsia"/>
        </w:rPr>
        <w:t>을 설정합니다.</w:t>
      </w:r>
    </w:p>
    <w:p w14:paraId="71AA508F" w14:textId="5798CFB2" w:rsidR="00F24CF3" w:rsidRDefault="006A6398" w:rsidP="006A6398">
      <w:pPr>
        <w:ind w:left="2360" w:firstLine="40"/>
      </w:pPr>
      <w:r>
        <w:rPr>
          <w:noProof/>
        </w:rPr>
        <w:drawing>
          <wp:inline distT="0" distB="0" distL="0" distR="0" wp14:anchorId="53DCE85F" wp14:editId="51C63FBF">
            <wp:extent cx="3725545" cy="1712595"/>
            <wp:effectExtent l="0" t="0" r="8255" b="190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AC584" w14:textId="77777777" w:rsidR="00F24CF3" w:rsidRDefault="00F24CF3" w:rsidP="00C36658"/>
    <w:p w14:paraId="4C4C0E78" w14:textId="401A9EB2" w:rsidR="00F24CF3" w:rsidRDefault="0013119D" w:rsidP="00DA7C9B">
      <w:pPr>
        <w:pStyle w:val="aa"/>
        <w:numPr>
          <w:ilvl w:val="0"/>
          <w:numId w:val="20"/>
        </w:numPr>
        <w:ind w:leftChars="0"/>
      </w:pPr>
      <w:r>
        <w:t xml:space="preserve">Select Unit </w:t>
      </w:r>
      <w:r>
        <w:rPr>
          <w:rFonts w:hint="eastAsia"/>
        </w:rPr>
        <w:t xml:space="preserve">화면에서 </w:t>
      </w:r>
      <w:r>
        <w:t>Unit</w:t>
      </w:r>
      <w:r>
        <w:rPr>
          <w:rFonts w:hint="eastAsia"/>
        </w:rPr>
        <w:t xml:space="preserve">을 </w:t>
      </w:r>
      <w:r w:rsidR="00E30DD6">
        <w:rPr>
          <w:rFonts w:hint="eastAsia"/>
        </w:rPr>
        <w:t>더블 클릭하여</w:t>
      </w:r>
      <w:r>
        <w:rPr>
          <w:rFonts w:hint="eastAsia"/>
        </w:rPr>
        <w:t xml:space="preserve"> 설정합니다.</w:t>
      </w:r>
    </w:p>
    <w:p w14:paraId="248E484F" w14:textId="1091A9A2" w:rsidR="00C36658" w:rsidRDefault="006A6398" w:rsidP="002D3FB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B625EAD" wp14:editId="67A9F103">
            <wp:extent cx="3257209" cy="4412974"/>
            <wp:effectExtent l="0" t="0" r="635" b="6985"/>
            <wp:docPr id="233" name="그림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32" cy="449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ABCB9" w14:textId="7125F83F" w:rsidR="00C36658" w:rsidRDefault="00C36658" w:rsidP="00DA7C9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lastRenderedPageBreak/>
        <w:t xml:space="preserve">도면의 </w:t>
      </w:r>
      <w:r>
        <w:t xml:space="preserve">Template(SPPID </w:t>
      </w:r>
      <w:r>
        <w:rPr>
          <w:rFonts w:hint="eastAsia"/>
        </w:rPr>
        <w:t>도면 양식</w:t>
      </w:r>
      <w:r>
        <w:t xml:space="preserve">), </w:t>
      </w:r>
      <w:r>
        <w:rPr>
          <w:rFonts w:hint="eastAsia"/>
        </w:rPr>
        <w:t>D</w:t>
      </w:r>
      <w:r>
        <w:t>rawing Number, Drawing Name</w:t>
      </w:r>
      <w:r w:rsidR="006A6398">
        <w:t xml:space="preserve">, </w:t>
      </w:r>
      <w:r w:rsidR="006A6398">
        <w:rPr>
          <w:rFonts w:hint="eastAsia"/>
        </w:rPr>
        <w:t>B</w:t>
      </w:r>
      <w:r w:rsidR="006A6398">
        <w:t>ulk Rule</w:t>
      </w:r>
      <w:r>
        <w:rPr>
          <w:rFonts w:hint="eastAsia"/>
        </w:rPr>
        <w:t>을 입력합니다.</w:t>
      </w:r>
    </w:p>
    <w:p w14:paraId="0E708692" w14:textId="79ED8D27" w:rsidR="00C36658" w:rsidRDefault="006A6398" w:rsidP="00C36658">
      <w:pPr>
        <w:jc w:val="center"/>
      </w:pPr>
      <w:r>
        <w:rPr>
          <w:noProof/>
        </w:rPr>
        <w:drawing>
          <wp:inline distT="0" distB="0" distL="0" distR="0" wp14:anchorId="003D510D" wp14:editId="0D1501AA">
            <wp:extent cx="4981575" cy="436880"/>
            <wp:effectExtent l="0" t="0" r="9525" b="127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96C8E" w14:textId="77777777" w:rsidR="00C36658" w:rsidRDefault="00C36658" w:rsidP="00C36658">
      <w:pPr>
        <w:pStyle w:val="aa"/>
        <w:ind w:leftChars="0" w:left="760"/>
      </w:pPr>
    </w:p>
    <w:p w14:paraId="3CBF762F" w14:textId="4488692B" w:rsidR="00C36658" w:rsidRDefault="00C36658" w:rsidP="00DA7C9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입력이 완료되었으면 도면을 선택(</w:t>
      </w:r>
      <w:r>
        <w:t xml:space="preserve">CheckBox </w:t>
      </w:r>
      <w:r>
        <w:rPr>
          <w:rFonts w:hint="eastAsia"/>
        </w:rPr>
        <w:t>클릭</w:t>
      </w:r>
      <w:r>
        <w:t xml:space="preserve">) </w:t>
      </w:r>
      <w:r>
        <w:rPr>
          <w:rFonts w:hint="eastAsia"/>
        </w:rPr>
        <w:t xml:space="preserve">후 </w:t>
      </w:r>
      <w:r>
        <w:t xml:space="preserve">Run </w:t>
      </w:r>
      <w:r>
        <w:rPr>
          <w:rFonts w:hint="eastAsia"/>
        </w:rPr>
        <w:t>버튼을 클릭하여 실행시킵니다.</w:t>
      </w:r>
    </w:p>
    <w:p w14:paraId="40376DD7" w14:textId="687EEDCC" w:rsidR="00C36658" w:rsidRDefault="006A6398" w:rsidP="00C36658">
      <w:pPr>
        <w:jc w:val="center"/>
      </w:pPr>
      <w:r>
        <w:rPr>
          <w:noProof/>
        </w:rPr>
        <w:drawing>
          <wp:inline distT="0" distB="0" distL="0" distR="0" wp14:anchorId="744F743F" wp14:editId="33DBAB0B">
            <wp:extent cx="6639560" cy="1200785"/>
            <wp:effectExtent l="0" t="0" r="8890" b="0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58FE3" w14:textId="011DDD12" w:rsidR="00435889" w:rsidRDefault="00435889" w:rsidP="00C36658">
      <w:pPr>
        <w:jc w:val="center"/>
      </w:pPr>
    </w:p>
    <w:p w14:paraId="0A2569F4" w14:textId="45DE84D0" w:rsidR="00435889" w:rsidRDefault="00435889" w:rsidP="0043588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만약 도면 선택 후 </w:t>
      </w:r>
      <w:r>
        <w:t>error</w:t>
      </w:r>
      <w:r>
        <w:rPr>
          <w:rFonts w:hint="eastAsia"/>
        </w:rPr>
        <w:t>가 발생하면 도면별로 에러 내용 확인 가능합니다.</w:t>
      </w:r>
    </w:p>
    <w:p w14:paraId="71B6BAB3" w14:textId="639E1D2F" w:rsidR="00435889" w:rsidRPr="00435889" w:rsidRDefault="00673D23" w:rsidP="00885148">
      <w:pPr>
        <w:rPr>
          <w:rFonts w:hint="eastAsia"/>
        </w:rPr>
      </w:pPr>
      <w:r w:rsidRPr="00673D23">
        <w:drawing>
          <wp:inline distT="0" distB="0" distL="0" distR="0" wp14:anchorId="43D278B4" wp14:editId="061535BF">
            <wp:extent cx="6645910" cy="3916680"/>
            <wp:effectExtent l="0" t="0" r="2540" b="762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89" w:rsidRPr="00435889" w:rsidSect="00CF21EA">
      <w:headerReference w:type="default" r:id="rId81"/>
      <w:footerReference w:type="default" r:id="rId82"/>
      <w:footerReference w:type="first" r:id="rId83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9CCC18" w14:textId="77777777" w:rsidR="000E1EB3" w:rsidRDefault="000E1EB3">
      <w:r>
        <w:separator/>
      </w:r>
    </w:p>
  </w:endnote>
  <w:endnote w:type="continuationSeparator" w:id="0">
    <w:p w14:paraId="5C77A1D5" w14:textId="77777777" w:rsidR="000E1EB3" w:rsidRDefault="000E1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48AC5" w14:textId="77777777" w:rsidR="00753994" w:rsidRPr="002D7A1E" w:rsidRDefault="00753994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F23241">
      <w:rPr>
        <w:noProof/>
        <w:lang w:val="ko-KR"/>
      </w:rPr>
      <w:t>19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235" name="그림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84976" w14:textId="77777777" w:rsidR="00753994" w:rsidRDefault="00753994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13440F" w14:textId="77777777" w:rsidR="000E1EB3" w:rsidRDefault="000E1EB3">
      <w:bookmarkStart w:id="0" w:name="_Hlk482265958"/>
      <w:bookmarkEnd w:id="0"/>
      <w:r>
        <w:separator/>
      </w:r>
    </w:p>
  </w:footnote>
  <w:footnote w:type="continuationSeparator" w:id="0">
    <w:p w14:paraId="2663B3B9" w14:textId="77777777" w:rsidR="000E1EB3" w:rsidRDefault="000E1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0321C" w14:textId="77777777" w:rsidR="00753994" w:rsidRPr="00EB508A" w:rsidRDefault="00753994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FE7439D"/>
    <w:multiLevelType w:val="multilevel"/>
    <w:tmpl w:val="370AF3D2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3"/>
      <w:numFmt w:val="decimal"/>
      <w:lvlText w:val="%1.%2"/>
      <w:lvlJc w:val="left"/>
      <w:pPr>
        <w:ind w:left="694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eastAsia"/>
      </w:rPr>
    </w:lvl>
  </w:abstractNum>
  <w:abstractNum w:abstractNumId="5" w15:restartNumberingAfterBreak="0">
    <w:nsid w:val="107214A3"/>
    <w:multiLevelType w:val="multilevel"/>
    <w:tmpl w:val="10DE791A"/>
    <w:lvl w:ilvl="0">
      <w:start w:val="1"/>
      <w:numFmt w:val="none"/>
      <w:lvlText w:val="3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1CE10DF7"/>
    <w:multiLevelType w:val="hybridMultilevel"/>
    <w:tmpl w:val="7C1CBD7A"/>
    <w:lvl w:ilvl="0" w:tplc="7EE6C39A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10" w15:restartNumberingAfterBreak="0">
    <w:nsid w:val="1FE24E32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1" w15:restartNumberingAfterBreak="0">
    <w:nsid w:val="284B121D"/>
    <w:multiLevelType w:val="multilevel"/>
    <w:tmpl w:val="2FBCCEA4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694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eastAsia"/>
      </w:rPr>
    </w:lvl>
  </w:abstractNum>
  <w:abstractNum w:abstractNumId="12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3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4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5" w15:restartNumberingAfterBreak="0">
    <w:nsid w:val="2ECE5ED7"/>
    <w:multiLevelType w:val="hybridMultilevel"/>
    <w:tmpl w:val="359AA89C"/>
    <w:lvl w:ilvl="0" w:tplc="04090011">
      <w:start w:val="1"/>
      <w:numFmt w:val="decimalEnclosedCircle"/>
      <w:lvlText w:val="%1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6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7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8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 w15:restartNumberingAfterBreak="0">
    <w:nsid w:val="4A067DA2"/>
    <w:multiLevelType w:val="hybridMultilevel"/>
    <w:tmpl w:val="30F445C0"/>
    <w:lvl w:ilvl="0" w:tplc="991E8CC6">
      <w:numFmt w:val="bullet"/>
      <w:lvlText w:val="◆"/>
      <w:lvlJc w:val="left"/>
      <w:pPr>
        <w:ind w:left="1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1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2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3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4" w15:restartNumberingAfterBreak="0">
    <w:nsid w:val="54EB001D"/>
    <w:multiLevelType w:val="multilevel"/>
    <w:tmpl w:val="10DE791A"/>
    <w:lvl w:ilvl="0">
      <w:start w:val="1"/>
      <w:numFmt w:val="none"/>
      <w:lvlText w:val="3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5" w15:restartNumberingAfterBreak="0">
    <w:nsid w:val="5B7A29F8"/>
    <w:multiLevelType w:val="hybridMultilevel"/>
    <w:tmpl w:val="FF88AAD2"/>
    <w:lvl w:ilvl="0" w:tplc="6412919E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7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8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9" w15:restartNumberingAfterBreak="0">
    <w:nsid w:val="66452AC1"/>
    <w:multiLevelType w:val="multilevel"/>
    <w:tmpl w:val="EF78539C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785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eastAsia"/>
      </w:rPr>
    </w:lvl>
  </w:abstractNum>
  <w:abstractNum w:abstractNumId="30" w15:restartNumberingAfterBreak="0">
    <w:nsid w:val="69926225"/>
    <w:multiLevelType w:val="hybridMultilevel"/>
    <w:tmpl w:val="6F580872"/>
    <w:lvl w:ilvl="0" w:tplc="13AAD1C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71983525"/>
    <w:multiLevelType w:val="multilevel"/>
    <w:tmpl w:val="1CDA47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33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4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5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4"/>
  </w:num>
  <w:num w:numId="3">
    <w:abstractNumId w:val="13"/>
  </w:num>
  <w:num w:numId="4">
    <w:abstractNumId w:val="18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22"/>
  </w:num>
  <w:num w:numId="10">
    <w:abstractNumId w:val="31"/>
  </w:num>
  <w:num w:numId="11">
    <w:abstractNumId w:val="17"/>
  </w:num>
  <w:num w:numId="12">
    <w:abstractNumId w:val="12"/>
  </w:num>
  <w:num w:numId="13">
    <w:abstractNumId w:val="19"/>
  </w:num>
  <w:num w:numId="14">
    <w:abstractNumId w:val="21"/>
  </w:num>
  <w:num w:numId="15">
    <w:abstractNumId w:val="16"/>
  </w:num>
  <w:num w:numId="16">
    <w:abstractNumId w:val="28"/>
  </w:num>
  <w:num w:numId="17">
    <w:abstractNumId w:val="34"/>
  </w:num>
  <w:num w:numId="18">
    <w:abstractNumId w:val="8"/>
  </w:num>
  <w:num w:numId="19">
    <w:abstractNumId w:val="3"/>
  </w:num>
  <w:num w:numId="20">
    <w:abstractNumId w:val="30"/>
  </w:num>
  <w:num w:numId="21">
    <w:abstractNumId w:val="33"/>
  </w:num>
  <w:num w:numId="22">
    <w:abstractNumId w:val="27"/>
  </w:num>
  <w:num w:numId="23">
    <w:abstractNumId w:val="26"/>
  </w:num>
  <w:num w:numId="24">
    <w:abstractNumId w:val="35"/>
  </w:num>
  <w:num w:numId="25">
    <w:abstractNumId w:val="23"/>
  </w:num>
  <w:num w:numId="26">
    <w:abstractNumId w:val="6"/>
  </w:num>
  <w:num w:numId="27">
    <w:abstractNumId w:val="32"/>
  </w:num>
  <w:num w:numId="28">
    <w:abstractNumId w:val="20"/>
  </w:num>
  <w:num w:numId="29">
    <w:abstractNumId w:val="29"/>
  </w:num>
  <w:num w:numId="30">
    <w:abstractNumId w:val="4"/>
  </w:num>
  <w:num w:numId="31">
    <w:abstractNumId w:val="11"/>
  </w:num>
  <w:num w:numId="32">
    <w:abstractNumId w:val="10"/>
  </w:num>
  <w:num w:numId="33">
    <w:abstractNumId w:val="24"/>
  </w:num>
  <w:num w:numId="34">
    <w:abstractNumId w:val="25"/>
  </w:num>
  <w:num w:numId="35">
    <w:abstractNumId w:val="15"/>
  </w:num>
  <w:num w:numId="36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B81"/>
    <w:rsid w:val="00003FFF"/>
    <w:rsid w:val="000057F2"/>
    <w:rsid w:val="00005D68"/>
    <w:rsid w:val="000133BF"/>
    <w:rsid w:val="00013EE2"/>
    <w:rsid w:val="00015C39"/>
    <w:rsid w:val="00020D78"/>
    <w:rsid w:val="00021AA8"/>
    <w:rsid w:val="00022A3D"/>
    <w:rsid w:val="000256E4"/>
    <w:rsid w:val="00026DAD"/>
    <w:rsid w:val="000273BA"/>
    <w:rsid w:val="0003053E"/>
    <w:rsid w:val="00032333"/>
    <w:rsid w:val="00034140"/>
    <w:rsid w:val="000402E0"/>
    <w:rsid w:val="00040BED"/>
    <w:rsid w:val="000433CD"/>
    <w:rsid w:val="000445B7"/>
    <w:rsid w:val="000458FE"/>
    <w:rsid w:val="00046408"/>
    <w:rsid w:val="00051761"/>
    <w:rsid w:val="00054F50"/>
    <w:rsid w:val="00055C33"/>
    <w:rsid w:val="000563E8"/>
    <w:rsid w:val="000579E6"/>
    <w:rsid w:val="00057D31"/>
    <w:rsid w:val="000617CA"/>
    <w:rsid w:val="000653F7"/>
    <w:rsid w:val="00066049"/>
    <w:rsid w:val="000665BB"/>
    <w:rsid w:val="0007067A"/>
    <w:rsid w:val="00072335"/>
    <w:rsid w:val="000733BD"/>
    <w:rsid w:val="00073F85"/>
    <w:rsid w:val="00081BC9"/>
    <w:rsid w:val="00081E7E"/>
    <w:rsid w:val="00083086"/>
    <w:rsid w:val="00083729"/>
    <w:rsid w:val="0008480B"/>
    <w:rsid w:val="00084C54"/>
    <w:rsid w:val="000853DB"/>
    <w:rsid w:val="00087187"/>
    <w:rsid w:val="000876E2"/>
    <w:rsid w:val="0009098A"/>
    <w:rsid w:val="000939D8"/>
    <w:rsid w:val="00094648"/>
    <w:rsid w:val="00095053"/>
    <w:rsid w:val="000954DB"/>
    <w:rsid w:val="00097BAB"/>
    <w:rsid w:val="000A11F5"/>
    <w:rsid w:val="000A1686"/>
    <w:rsid w:val="000A3445"/>
    <w:rsid w:val="000A3A9A"/>
    <w:rsid w:val="000B24B4"/>
    <w:rsid w:val="000B5510"/>
    <w:rsid w:val="000B78EC"/>
    <w:rsid w:val="000B7E21"/>
    <w:rsid w:val="000C038B"/>
    <w:rsid w:val="000C1246"/>
    <w:rsid w:val="000C1A6A"/>
    <w:rsid w:val="000C3CFD"/>
    <w:rsid w:val="000C404E"/>
    <w:rsid w:val="000C4C4F"/>
    <w:rsid w:val="000D3930"/>
    <w:rsid w:val="000D3C08"/>
    <w:rsid w:val="000D71FD"/>
    <w:rsid w:val="000E0D12"/>
    <w:rsid w:val="000E1EB3"/>
    <w:rsid w:val="000E429C"/>
    <w:rsid w:val="000E7FD6"/>
    <w:rsid w:val="000F158F"/>
    <w:rsid w:val="000F263B"/>
    <w:rsid w:val="000F2C73"/>
    <w:rsid w:val="000F4698"/>
    <w:rsid w:val="000F5A39"/>
    <w:rsid w:val="000F6CB7"/>
    <w:rsid w:val="000F7E4B"/>
    <w:rsid w:val="001000C3"/>
    <w:rsid w:val="0010207D"/>
    <w:rsid w:val="001045ED"/>
    <w:rsid w:val="0010502C"/>
    <w:rsid w:val="00106066"/>
    <w:rsid w:val="00110BCB"/>
    <w:rsid w:val="00111513"/>
    <w:rsid w:val="0011353A"/>
    <w:rsid w:val="00117335"/>
    <w:rsid w:val="001241BF"/>
    <w:rsid w:val="0012646C"/>
    <w:rsid w:val="001268B1"/>
    <w:rsid w:val="00130CBA"/>
    <w:rsid w:val="0013119D"/>
    <w:rsid w:val="00131CE8"/>
    <w:rsid w:val="00136727"/>
    <w:rsid w:val="00136A93"/>
    <w:rsid w:val="00143374"/>
    <w:rsid w:val="00143D1C"/>
    <w:rsid w:val="00143F22"/>
    <w:rsid w:val="0015042A"/>
    <w:rsid w:val="00152306"/>
    <w:rsid w:val="00153487"/>
    <w:rsid w:val="00156FF5"/>
    <w:rsid w:val="001632E8"/>
    <w:rsid w:val="0016711A"/>
    <w:rsid w:val="00181CCC"/>
    <w:rsid w:val="00182457"/>
    <w:rsid w:val="00182ABE"/>
    <w:rsid w:val="00183948"/>
    <w:rsid w:val="001847F5"/>
    <w:rsid w:val="00185660"/>
    <w:rsid w:val="00185B88"/>
    <w:rsid w:val="00187858"/>
    <w:rsid w:val="00187C37"/>
    <w:rsid w:val="00187E50"/>
    <w:rsid w:val="001908D8"/>
    <w:rsid w:val="00192EDC"/>
    <w:rsid w:val="0019309F"/>
    <w:rsid w:val="00197E5B"/>
    <w:rsid w:val="001A073D"/>
    <w:rsid w:val="001A2643"/>
    <w:rsid w:val="001A69BA"/>
    <w:rsid w:val="001A6EF9"/>
    <w:rsid w:val="001A7B0B"/>
    <w:rsid w:val="001B1E8E"/>
    <w:rsid w:val="001B503C"/>
    <w:rsid w:val="001B5596"/>
    <w:rsid w:val="001B5D79"/>
    <w:rsid w:val="001B6013"/>
    <w:rsid w:val="001C3DF8"/>
    <w:rsid w:val="001C4540"/>
    <w:rsid w:val="001C78BF"/>
    <w:rsid w:val="001D11E6"/>
    <w:rsid w:val="001D1DEC"/>
    <w:rsid w:val="001D312B"/>
    <w:rsid w:val="001D3495"/>
    <w:rsid w:val="001D6DB3"/>
    <w:rsid w:val="001D7A90"/>
    <w:rsid w:val="001E3539"/>
    <w:rsid w:val="001E64FC"/>
    <w:rsid w:val="001E6E67"/>
    <w:rsid w:val="001F062F"/>
    <w:rsid w:val="001F2863"/>
    <w:rsid w:val="00200E6C"/>
    <w:rsid w:val="00201515"/>
    <w:rsid w:val="0020763D"/>
    <w:rsid w:val="00207D1C"/>
    <w:rsid w:val="002114E0"/>
    <w:rsid w:val="00213364"/>
    <w:rsid w:val="00213FE4"/>
    <w:rsid w:val="00217D67"/>
    <w:rsid w:val="002207D4"/>
    <w:rsid w:val="00221052"/>
    <w:rsid w:val="002218A5"/>
    <w:rsid w:val="00221C75"/>
    <w:rsid w:val="00225CD1"/>
    <w:rsid w:val="002262D5"/>
    <w:rsid w:val="00232B13"/>
    <w:rsid w:val="00232B75"/>
    <w:rsid w:val="0023756C"/>
    <w:rsid w:val="002400CE"/>
    <w:rsid w:val="00242FF0"/>
    <w:rsid w:val="00243969"/>
    <w:rsid w:val="00244058"/>
    <w:rsid w:val="0024693D"/>
    <w:rsid w:val="0025205B"/>
    <w:rsid w:val="002529A0"/>
    <w:rsid w:val="002565FC"/>
    <w:rsid w:val="0025714F"/>
    <w:rsid w:val="00261D90"/>
    <w:rsid w:val="00263CD4"/>
    <w:rsid w:val="00265490"/>
    <w:rsid w:val="00267671"/>
    <w:rsid w:val="00267878"/>
    <w:rsid w:val="0027212B"/>
    <w:rsid w:val="0027497A"/>
    <w:rsid w:val="00274F41"/>
    <w:rsid w:val="00275F0A"/>
    <w:rsid w:val="00277D01"/>
    <w:rsid w:val="00283940"/>
    <w:rsid w:val="002857C1"/>
    <w:rsid w:val="00285F99"/>
    <w:rsid w:val="00286F8F"/>
    <w:rsid w:val="0029138D"/>
    <w:rsid w:val="0029353A"/>
    <w:rsid w:val="002A0759"/>
    <w:rsid w:val="002A50FA"/>
    <w:rsid w:val="002A7D83"/>
    <w:rsid w:val="002B237F"/>
    <w:rsid w:val="002B4AEA"/>
    <w:rsid w:val="002B534E"/>
    <w:rsid w:val="002B710E"/>
    <w:rsid w:val="002C0BB3"/>
    <w:rsid w:val="002C0EA4"/>
    <w:rsid w:val="002C3566"/>
    <w:rsid w:val="002C3CC5"/>
    <w:rsid w:val="002C79B1"/>
    <w:rsid w:val="002D001A"/>
    <w:rsid w:val="002D2E1D"/>
    <w:rsid w:val="002D3FB1"/>
    <w:rsid w:val="002D5EAB"/>
    <w:rsid w:val="002D6B5F"/>
    <w:rsid w:val="002D7985"/>
    <w:rsid w:val="002D7ED3"/>
    <w:rsid w:val="002E2A36"/>
    <w:rsid w:val="002E719B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D84"/>
    <w:rsid w:val="00312594"/>
    <w:rsid w:val="003145C5"/>
    <w:rsid w:val="00316277"/>
    <w:rsid w:val="003231E4"/>
    <w:rsid w:val="00327BB6"/>
    <w:rsid w:val="0033199E"/>
    <w:rsid w:val="00331CA2"/>
    <w:rsid w:val="003346E9"/>
    <w:rsid w:val="0033700B"/>
    <w:rsid w:val="00337926"/>
    <w:rsid w:val="0034019B"/>
    <w:rsid w:val="00340BF3"/>
    <w:rsid w:val="003414D9"/>
    <w:rsid w:val="00341EE1"/>
    <w:rsid w:val="00341F9F"/>
    <w:rsid w:val="00344040"/>
    <w:rsid w:val="00345050"/>
    <w:rsid w:val="003513FC"/>
    <w:rsid w:val="003522CB"/>
    <w:rsid w:val="00352DD2"/>
    <w:rsid w:val="00355721"/>
    <w:rsid w:val="00362DFB"/>
    <w:rsid w:val="00363EF6"/>
    <w:rsid w:val="0036624E"/>
    <w:rsid w:val="00366963"/>
    <w:rsid w:val="00366EC8"/>
    <w:rsid w:val="00367C37"/>
    <w:rsid w:val="00372625"/>
    <w:rsid w:val="003826F7"/>
    <w:rsid w:val="0038425B"/>
    <w:rsid w:val="0038446F"/>
    <w:rsid w:val="00385B4C"/>
    <w:rsid w:val="003868A8"/>
    <w:rsid w:val="003872E0"/>
    <w:rsid w:val="00387387"/>
    <w:rsid w:val="00392AE7"/>
    <w:rsid w:val="00393774"/>
    <w:rsid w:val="003A11B9"/>
    <w:rsid w:val="003A1BED"/>
    <w:rsid w:val="003A2EA2"/>
    <w:rsid w:val="003A2FE0"/>
    <w:rsid w:val="003A6CE1"/>
    <w:rsid w:val="003A7B08"/>
    <w:rsid w:val="003A7BC2"/>
    <w:rsid w:val="003B23DE"/>
    <w:rsid w:val="003B2B68"/>
    <w:rsid w:val="003B50F5"/>
    <w:rsid w:val="003B72B5"/>
    <w:rsid w:val="003B74EC"/>
    <w:rsid w:val="003C6CCE"/>
    <w:rsid w:val="003C7D10"/>
    <w:rsid w:val="003D35D3"/>
    <w:rsid w:val="003D48E3"/>
    <w:rsid w:val="003D5BCE"/>
    <w:rsid w:val="003E0DE9"/>
    <w:rsid w:val="003E51F7"/>
    <w:rsid w:val="003F03CE"/>
    <w:rsid w:val="003F1173"/>
    <w:rsid w:val="003F2E32"/>
    <w:rsid w:val="003F345D"/>
    <w:rsid w:val="003F39F0"/>
    <w:rsid w:val="003F56E2"/>
    <w:rsid w:val="003F6EFA"/>
    <w:rsid w:val="003F79FB"/>
    <w:rsid w:val="00400812"/>
    <w:rsid w:val="00400F4A"/>
    <w:rsid w:val="00401608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1224D"/>
    <w:rsid w:val="0041422E"/>
    <w:rsid w:val="00417B4B"/>
    <w:rsid w:val="00417C43"/>
    <w:rsid w:val="00420AFB"/>
    <w:rsid w:val="00421D3F"/>
    <w:rsid w:val="00424083"/>
    <w:rsid w:val="00424659"/>
    <w:rsid w:val="00424EB4"/>
    <w:rsid w:val="004255EF"/>
    <w:rsid w:val="004301C8"/>
    <w:rsid w:val="004326D3"/>
    <w:rsid w:val="00433ADA"/>
    <w:rsid w:val="00434BD2"/>
    <w:rsid w:val="00435889"/>
    <w:rsid w:val="00437422"/>
    <w:rsid w:val="0044158C"/>
    <w:rsid w:val="00442448"/>
    <w:rsid w:val="00442858"/>
    <w:rsid w:val="0044424C"/>
    <w:rsid w:val="00446045"/>
    <w:rsid w:val="00446825"/>
    <w:rsid w:val="00447E9B"/>
    <w:rsid w:val="004520DE"/>
    <w:rsid w:val="004535C7"/>
    <w:rsid w:val="00453A18"/>
    <w:rsid w:val="0045442A"/>
    <w:rsid w:val="00454C63"/>
    <w:rsid w:val="00454E85"/>
    <w:rsid w:val="00455BE9"/>
    <w:rsid w:val="00456003"/>
    <w:rsid w:val="00460B43"/>
    <w:rsid w:val="00460FFD"/>
    <w:rsid w:val="00463053"/>
    <w:rsid w:val="0046572E"/>
    <w:rsid w:val="004673D0"/>
    <w:rsid w:val="00467CB7"/>
    <w:rsid w:val="00470EC1"/>
    <w:rsid w:val="00474BC7"/>
    <w:rsid w:val="00475ED2"/>
    <w:rsid w:val="0047750B"/>
    <w:rsid w:val="00477BF7"/>
    <w:rsid w:val="004812B0"/>
    <w:rsid w:val="0048306F"/>
    <w:rsid w:val="004841BC"/>
    <w:rsid w:val="004920A1"/>
    <w:rsid w:val="0049341B"/>
    <w:rsid w:val="00497622"/>
    <w:rsid w:val="004A068C"/>
    <w:rsid w:val="004A1983"/>
    <w:rsid w:val="004A1E52"/>
    <w:rsid w:val="004A2DB0"/>
    <w:rsid w:val="004A32B6"/>
    <w:rsid w:val="004A41D1"/>
    <w:rsid w:val="004B0C36"/>
    <w:rsid w:val="004B22F8"/>
    <w:rsid w:val="004B3233"/>
    <w:rsid w:val="004B351E"/>
    <w:rsid w:val="004B51F2"/>
    <w:rsid w:val="004C12B2"/>
    <w:rsid w:val="004C12C3"/>
    <w:rsid w:val="004C2924"/>
    <w:rsid w:val="004C2C04"/>
    <w:rsid w:val="004C4626"/>
    <w:rsid w:val="004C4DEE"/>
    <w:rsid w:val="004C5627"/>
    <w:rsid w:val="004D02CC"/>
    <w:rsid w:val="004D0D4E"/>
    <w:rsid w:val="004D21A7"/>
    <w:rsid w:val="004D5FC3"/>
    <w:rsid w:val="004E011F"/>
    <w:rsid w:val="004E09E8"/>
    <w:rsid w:val="004E1278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1FC2"/>
    <w:rsid w:val="00502F2C"/>
    <w:rsid w:val="005041CE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772"/>
    <w:rsid w:val="00520EEC"/>
    <w:rsid w:val="00521543"/>
    <w:rsid w:val="00522ACF"/>
    <w:rsid w:val="005242AE"/>
    <w:rsid w:val="00524544"/>
    <w:rsid w:val="00526F95"/>
    <w:rsid w:val="0052781C"/>
    <w:rsid w:val="005301B3"/>
    <w:rsid w:val="00530756"/>
    <w:rsid w:val="00533070"/>
    <w:rsid w:val="0053367F"/>
    <w:rsid w:val="0053420E"/>
    <w:rsid w:val="0053478C"/>
    <w:rsid w:val="005353F1"/>
    <w:rsid w:val="00536FA7"/>
    <w:rsid w:val="00537C97"/>
    <w:rsid w:val="0054095F"/>
    <w:rsid w:val="005429F9"/>
    <w:rsid w:val="005432F2"/>
    <w:rsid w:val="00544B46"/>
    <w:rsid w:val="00546F73"/>
    <w:rsid w:val="00547EA0"/>
    <w:rsid w:val="005515DD"/>
    <w:rsid w:val="005561D8"/>
    <w:rsid w:val="0055656C"/>
    <w:rsid w:val="005566D6"/>
    <w:rsid w:val="00557544"/>
    <w:rsid w:val="00565C7D"/>
    <w:rsid w:val="0056636D"/>
    <w:rsid w:val="00570872"/>
    <w:rsid w:val="00572782"/>
    <w:rsid w:val="0057327B"/>
    <w:rsid w:val="00576460"/>
    <w:rsid w:val="00577729"/>
    <w:rsid w:val="00580C4D"/>
    <w:rsid w:val="00581969"/>
    <w:rsid w:val="00582524"/>
    <w:rsid w:val="005839AA"/>
    <w:rsid w:val="00586B6C"/>
    <w:rsid w:val="005914E6"/>
    <w:rsid w:val="005925B2"/>
    <w:rsid w:val="00595850"/>
    <w:rsid w:val="005A0FB2"/>
    <w:rsid w:val="005A2D4C"/>
    <w:rsid w:val="005A4E53"/>
    <w:rsid w:val="005A75C2"/>
    <w:rsid w:val="005A7603"/>
    <w:rsid w:val="005B15F1"/>
    <w:rsid w:val="005B47C3"/>
    <w:rsid w:val="005B6196"/>
    <w:rsid w:val="005C0A22"/>
    <w:rsid w:val="005C2399"/>
    <w:rsid w:val="005C49AE"/>
    <w:rsid w:val="005C5D59"/>
    <w:rsid w:val="005C6B89"/>
    <w:rsid w:val="005D0100"/>
    <w:rsid w:val="005D4F20"/>
    <w:rsid w:val="005D61F5"/>
    <w:rsid w:val="005D67D7"/>
    <w:rsid w:val="005E098B"/>
    <w:rsid w:val="005E2A8C"/>
    <w:rsid w:val="005E71C9"/>
    <w:rsid w:val="005E751D"/>
    <w:rsid w:val="005F095C"/>
    <w:rsid w:val="005F3BC8"/>
    <w:rsid w:val="005F4D20"/>
    <w:rsid w:val="005F60D1"/>
    <w:rsid w:val="00601564"/>
    <w:rsid w:val="00602EC2"/>
    <w:rsid w:val="006048E9"/>
    <w:rsid w:val="00604F34"/>
    <w:rsid w:val="006050A0"/>
    <w:rsid w:val="00605DAD"/>
    <w:rsid w:val="006072CF"/>
    <w:rsid w:val="006074B6"/>
    <w:rsid w:val="00607CC2"/>
    <w:rsid w:val="00610B5B"/>
    <w:rsid w:val="006120AB"/>
    <w:rsid w:val="00612604"/>
    <w:rsid w:val="006162F5"/>
    <w:rsid w:val="0061688D"/>
    <w:rsid w:val="00620CEC"/>
    <w:rsid w:val="00621BA9"/>
    <w:rsid w:val="00624866"/>
    <w:rsid w:val="00624F8A"/>
    <w:rsid w:val="00634108"/>
    <w:rsid w:val="00634D69"/>
    <w:rsid w:val="00634F52"/>
    <w:rsid w:val="00635270"/>
    <w:rsid w:val="00636044"/>
    <w:rsid w:val="0063606D"/>
    <w:rsid w:val="00636260"/>
    <w:rsid w:val="00636C75"/>
    <w:rsid w:val="006374DB"/>
    <w:rsid w:val="00642D01"/>
    <w:rsid w:val="00644962"/>
    <w:rsid w:val="00644FBD"/>
    <w:rsid w:val="006464F3"/>
    <w:rsid w:val="00646A03"/>
    <w:rsid w:val="006477D0"/>
    <w:rsid w:val="006510B3"/>
    <w:rsid w:val="00651F7A"/>
    <w:rsid w:val="006538E0"/>
    <w:rsid w:val="006551B6"/>
    <w:rsid w:val="00656F30"/>
    <w:rsid w:val="00661E15"/>
    <w:rsid w:val="006621B0"/>
    <w:rsid w:val="006635F1"/>
    <w:rsid w:val="00663E12"/>
    <w:rsid w:val="00671F0E"/>
    <w:rsid w:val="00673D23"/>
    <w:rsid w:val="00674191"/>
    <w:rsid w:val="00677E12"/>
    <w:rsid w:val="00683B1B"/>
    <w:rsid w:val="00691C1D"/>
    <w:rsid w:val="006948DA"/>
    <w:rsid w:val="00695665"/>
    <w:rsid w:val="00696C55"/>
    <w:rsid w:val="0069713D"/>
    <w:rsid w:val="006974AF"/>
    <w:rsid w:val="006A5D89"/>
    <w:rsid w:val="006A632E"/>
    <w:rsid w:val="006A6398"/>
    <w:rsid w:val="006A75D9"/>
    <w:rsid w:val="006A7E27"/>
    <w:rsid w:val="006B0239"/>
    <w:rsid w:val="006B1C20"/>
    <w:rsid w:val="006B2685"/>
    <w:rsid w:val="006B49F6"/>
    <w:rsid w:val="006B5113"/>
    <w:rsid w:val="006B761E"/>
    <w:rsid w:val="006C21A8"/>
    <w:rsid w:val="006C264E"/>
    <w:rsid w:val="006C2A21"/>
    <w:rsid w:val="006C3C0F"/>
    <w:rsid w:val="006C505A"/>
    <w:rsid w:val="006C71FD"/>
    <w:rsid w:val="006C720E"/>
    <w:rsid w:val="006D1B8F"/>
    <w:rsid w:val="006D40AD"/>
    <w:rsid w:val="006D5FA3"/>
    <w:rsid w:val="006E1CAB"/>
    <w:rsid w:val="006E4822"/>
    <w:rsid w:val="006F0465"/>
    <w:rsid w:val="006F112E"/>
    <w:rsid w:val="006F268D"/>
    <w:rsid w:val="006F4A80"/>
    <w:rsid w:val="006F6984"/>
    <w:rsid w:val="00703FDA"/>
    <w:rsid w:val="00706D27"/>
    <w:rsid w:val="007113E4"/>
    <w:rsid w:val="00712715"/>
    <w:rsid w:val="00714681"/>
    <w:rsid w:val="00715421"/>
    <w:rsid w:val="00720702"/>
    <w:rsid w:val="00723F48"/>
    <w:rsid w:val="007243E5"/>
    <w:rsid w:val="00724DDC"/>
    <w:rsid w:val="00732ADB"/>
    <w:rsid w:val="00734458"/>
    <w:rsid w:val="00734F1C"/>
    <w:rsid w:val="00741FD5"/>
    <w:rsid w:val="007424D9"/>
    <w:rsid w:val="007442C2"/>
    <w:rsid w:val="00745814"/>
    <w:rsid w:val="00747976"/>
    <w:rsid w:val="00751D73"/>
    <w:rsid w:val="00753994"/>
    <w:rsid w:val="00756A19"/>
    <w:rsid w:val="007615C5"/>
    <w:rsid w:val="007618E8"/>
    <w:rsid w:val="00765043"/>
    <w:rsid w:val="00770698"/>
    <w:rsid w:val="00772024"/>
    <w:rsid w:val="007740F7"/>
    <w:rsid w:val="00774554"/>
    <w:rsid w:val="00774647"/>
    <w:rsid w:val="0077516F"/>
    <w:rsid w:val="00775D86"/>
    <w:rsid w:val="00776829"/>
    <w:rsid w:val="00776C0C"/>
    <w:rsid w:val="00780D72"/>
    <w:rsid w:val="007819A1"/>
    <w:rsid w:val="00783BC0"/>
    <w:rsid w:val="00786E3C"/>
    <w:rsid w:val="00787121"/>
    <w:rsid w:val="007904C1"/>
    <w:rsid w:val="007918A7"/>
    <w:rsid w:val="00791C31"/>
    <w:rsid w:val="007931C2"/>
    <w:rsid w:val="0079386F"/>
    <w:rsid w:val="00793E78"/>
    <w:rsid w:val="00794631"/>
    <w:rsid w:val="00795B56"/>
    <w:rsid w:val="00797AFF"/>
    <w:rsid w:val="007A14FB"/>
    <w:rsid w:val="007A156E"/>
    <w:rsid w:val="007B1E44"/>
    <w:rsid w:val="007B2367"/>
    <w:rsid w:val="007B2987"/>
    <w:rsid w:val="007B7365"/>
    <w:rsid w:val="007B765B"/>
    <w:rsid w:val="007C1FA1"/>
    <w:rsid w:val="007C2120"/>
    <w:rsid w:val="007C29C5"/>
    <w:rsid w:val="007C39F0"/>
    <w:rsid w:val="007C412E"/>
    <w:rsid w:val="007C474F"/>
    <w:rsid w:val="007D0269"/>
    <w:rsid w:val="007D3996"/>
    <w:rsid w:val="007D6881"/>
    <w:rsid w:val="007E091C"/>
    <w:rsid w:val="007E0F90"/>
    <w:rsid w:val="007E2344"/>
    <w:rsid w:val="007E3DA7"/>
    <w:rsid w:val="007E4DCC"/>
    <w:rsid w:val="007E6C67"/>
    <w:rsid w:val="007F0E28"/>
    <w:rsid w:val="007F107E"/>
    <w:rsid w:val="007F22B1"/>
    <w:rsid w:val="007F2C84"/>
    <w:rsid w:val="007F3305"/>
    <w:rsid w:val="007F6345"/>
    <w:rsid w:val="00801AF1"/>
    <w:rsid w:val="00805434"/>
    <w:rsid w:val="00805BE7"/>
    <w:rsid w:val="00805FD2"/>
    <w:rsid w:val="0080624C"/>
    <w:rsid w:val="008066B9"/>
    <w:rsid w:val="008075D1"/>
    <w:rsid w:val="0080764F"/>
    <w:rsid w:val="00807C3D"/>
    <w:rsid w:val="008115BA"/>
    <w:rsid w:val="00811DD6"/>
    <w:rsid w:val="00814AD7"/>
    <w:rsid w:val="00817274"/>
    <w:rsid w:val="0082069D"/>
    <w:rsid w:val="00823F18"/>
    <w:rsid w:val="00825F3C"/>
    <w:rsid w:val="00830E3A"/>
    <w:rsid w:val="00831EC5"/>
    <w:rsid w:val="00831FA4"/>
    <w:rsid w:val="00833B45"/>
    <w:rsid w:val="00834119"/>
    <w:rsid w:val="0083470A"/>
    <w:rsid w:val="0083472B"/>
    <w:rsid w:val="0083549D"/>
    <w:rsid w:val="00836F4C"/>
    <w:rsid w:val="00840332"/>
    <w:rsid w:val="0084334E"/>
    <w:rsid w:val="00845168"/>
    <w:rsid w:val="008455F9"/>
    <w:rsid w:val="00845B1F"/>
    <w:rsid w:val="0084673C"/>
    <w:rsid w:val="008471D3"/>
    <w:rsid w:val="008537F9"/>
    <w:rsid w:val="00854719"/>
    <w:rsid w:val="00855CF5"/>
    <w:rsid w:val="00856226"/>
    <w:rsid w:val="00857FAC"/>
    <w:rsid w:val="00861809"/>
    <w:rsid w:val="008631CA"/>
    <w:rsid w:val="00870D1B"/>
    <w:rsid w:val="00872885"/>
    <w:rsid w:val="00874807"/>
    <w:rsid w:val="00874D81"/>
    <w:rsid w:val="00876549"/>
    <w:rsid w:val="00880704"/>
    <w:rsid w:val="00882790"/>
    <w:rsid w:val="00882A85"/>
    <w:rsid w:val="008844AB"/>
    <w:rsid w:val="00885148"/>
    <w:rsid w:val="008855E5"/>
    <w:rsid w:val="00886BBB"/>
    <w:rsid w:val="00891FCF"/>
    <w:rsid w:val="00892B72"/>
    <w:rsid w:val="00892BF1"/>
    <w:rsid w:val="008931CC"/>
    <w:rsid w:val="008955E3"/>
    <w:rsid w:val="00896BA8"/>
    <w:rsid w:val="00896D53"/>
    <w:rsid w:val="0089752D"/>
    <w:rsid w:val="008A01F7"/>
    <w:rsid w:val="008A0BB4"/>
    <w:rsid w:val="008A2F51"/>
    <w:rsid w:val="008A3DDA"/>
    <w:rsid w:val="008B0671"/>
    <w:rsid w:val="008B0A78"/>
    <w:rsid w:val="008B2DC5"/>
    <w:rsid w:val="008B373C"/>
    <w:rsid w:val="008B4091"/>
    <w:rsid w:val="008B529F"/>
    <w:rsid w:val="008B6736"/>
    <w:rsid w:val="008C1017"/>
    <w:rsid w:val="008C1170"/>
    <w:rsid w:val="008C13E6"/>
    <w:rsid w:val="008C368D"/>
    <w:rsid w:val="008C3F8F"/>
    <w:rsid w:val="008C5084"/>
    <w:rsid w:val="008C5482"/>
    <w:rsid w:val="008C56DC"/>
    <w:rsid w:val="008C64A7"/>
    <w:rsid w:val="008D2FB8"/>
    <w:rsid w:val="008D63FD"/>
    <w:rsid w:val="008D6D65"/>
    <w:rsid w:val="008E1C6D"/>
    <w:rsid w:val="008E2EBF"/>
    <w:rsid w:val="008E5199"/>
    <w:rsid w:val="008E68BC"/>
    <w:rsid w:val="008E6A95"/>
    <w:rsid w:val="008E7219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3FC7"/>
    <w:rsid w:val="0091484C"/>
    <w:rsid w:val="00914894"/>
    <w:rsid w:val="0092019F"/>
    <w:rsid w:val="00923927"/>
    <w:rsid w:val="00923D28"/>
    <w:rsid w:val="00924C33"/>
    <w:rsid w:val="009254A3"/>
    <w:rsid w:val="00926C8F"/>
    <w:rsid w:val="00930BB7"/>
    <w:rsid w:val="00930BD8"/>
    <w:rsid w:val="009318AC"/>
    <w:rsid w:val="00931D70"/>
    <w:rsid w:val="00936600"/>
    <w:rsid w:val="0093698D"/>
    <w:rsid w:val="009418FF"/>
    <w:rsid w:val="00941A66"/>
    <w:rsid w:val="00942504"/>
    <w:rsid w:val="00942F26"/>
    <w:rsid w:val="00943DB7"/>
    <w:rsid w:val="00943FDD"/>
    <w:rsid w:val="00944EAE"/>
    <w:rsid w:val="00945A91"/>
    <w:rsid w:val="00952A06"/>
    <w:rsid w:val="009533D3"/>
    <w:rsid w:val="00953F07"/>
    <w:rsid w:val="0096080E"/>
    <w:rsid w:val="0096567C"/>
    <w:rsid w:val="00970D30"/>
    <w:rsid w:val="009715B2"/>
    <w:rsid w:val="009732AF"/>
    <w:rsid w:val="0097681B"/>
    <w:rsid w:val="009769FC"/>
    <w:rsid w:val="00976D7C"/>
    <w:rsid w:val="009809FB"/>
    <w:rsid w:val="00980FE2"/>
    <w:rsid w:val="00984159"/>
    <w:rsid w:val="00984660"/>
    <w:rsid w:val="009854F6"/>
    <w:rsid w:val="00993282"/>
    <w:rsid w:val="00995544"/>
    <w:rsid w:val="009957B4"/>
    <w:rsid w:val="00995CA9"/>
    <w:rsid w:val="0099657D"/>
    <w:rsid w:val="00996A50"/>
    <w:rsid w:val="009A3784"/>
    <w:rsid w:val="009A4782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D0329"/>
    <w:rsid w:val="009D145C"/>
    <w:rsid w:val="009D201A"/>
    <w:rsid w:val="009D61AC"/>
    <w:rsid w:val="009D6BFE"/>
    <w:rsid w:val="009E2207"/>
    <w:rsid w:val="009E2493"/>
    <w:rsid w:val="009E2E70"/>
    <w:rsid w:val="009E32F7"/>
    <w:rsid w:val="009E4DF0"/>
    <w:rsid w:val="009E5157"/>
    <w:rsid w:val="009E745F"/>
    <w:rsid w:val="009E7CBF"/>
    <w:rsid w:val="009E7EED"/>
    <w:rsid w:val="009F0555"/>
    <w:rsid w:val="009F0ECC"/>
    <w:rsid w:val="009F43BF"/>
    <w:rsid w:val="009F4D05"/>
    <w:rsid w:val="009F7654"/>
    <w:rsid w:val="00A00BAE"/>
    <w:rsid w:val="00A01651"/>
    <w:rsid w:val="00A03501"/>
    <w:rsid w:val="00A04862"/>
    <w:rsid w:val="00A06465"/>
    <w:rsid w:val="00A07825"/>
    <w:rsid w:val="00A1166A"/>
    <w:rsid w:val="00A11848"/>
    <w:rsid w:val="00A11BAC"/>
    <w:rsid w:val="00A12371"/>
    <w:rsid w:val="00A147F6"/>
    <w:rsid w:val="00A1677D"/>
    <w:rsid w:val="00A17E7D"/>
    <w:rsid w:val="00A239B6"/>
    <w:rsid w:val="00A23AA6"/>
    <w:rsid w:val="00A25C7D"/>
    <w:rsid w:val="00A2770C"/>
    <w:rsid w:val="00A311A9"/>
    <w:rsid w:val="00A33E22"/>
    <w:rsid w:val="00A347B1"/>
    <w:rsid w:val="00A36420"/>
    <w:rsid w:val="00A3657F"/>
    <w:rsid w:val="00A42135"/>
    <w:rsid w:val="00A457A7"/>
    <w:rsid w:val="00A46C79"/>
    <w:rsid w:val="00A50139"/>
    <w:rsid w:val="00A51561"/>
    <w:rsid w:val="00A55255"/>
    <w:rsid w:val="00A57722"/>
    <w:rsid w:val="00A634BC"/>
    <w:rsid w:val="00A66F4F"/>
    <w:rsid w:val="00A6705C"/>
    <w:rsid w:val="00A728CE"/>
    <w:rsid w:val="00A739BA"/>
    <w:rsid w:val="00A75255"/>
    <w:rsid w:val="00A83486"/>
    <w:rsid w:val="00A849BF"/>
    <w:rsid w:val="00A850FC"/>
    <w:rsid w:val="00A8662B"/>
    <w:rsid w:val="00A86641"/>
    <w:rsid w:val="00A87063"/>
    <w:rsid w:val="00A908B1"/>
    <w:rsid w:val="00A91141"/>
    <w:rsid w:val="00A911CD"/>
    <w:rsid w:val="00A92381"/>
    <w:rsid w:val="00A93066"/>
    <w:rsid w:val="00AA38FF"/>
    <w:rsid w:val="00AA4AF1"/>
    <w:rsid w:val="00AA529C"/>
    <w:rsid w:val="00AA5397"/>
    <w:rsid w:val="00AA544B"/>
    <w:rsid w:val="00AA6EA5"/>
    <w:rsid w:val="00AA7EB9"/>
    <w:rsid w:val="00AB1D09"/>
    <w:rsid w:val="00AB2E6B"/>
    <w:rsid w:val="00AB361F"/>
    <w:rsid w:val="00AB4E65"/>
    <w:rsid w:val="00AB539D"/>
    <w:rsid w:val="00AB5543"/>
    <w:rsid w:val="00AB5F3A"/>
    <w:rsid w:val="00AB7762"/>
    <w:rsid w:val="00AC0ED8"/>
    <w:rsid w:val="00AC15A3"/>
    <w:rsid w:val="00AC41BA"/>
    <w:rsid w:val="00AC55A4"/>
    <w:rsid w:val="00AC741F"/>
    <w:rsid w:val="00AC7795"/>
    <w:rsid w:val="00AD0B45"/>
    <w:rsid w:val="00AD0CC7"/>
    <w:rsid w:val="00AD36EF"/>
    <w:rsid w:val="00AD75A3"/>
    <w:rsid w:val="00AD7A84"/>
    <w:rsid w:val="00AE0B33"/>
    <w:rsid w:val="00AE6A5C"/>
    <w:rsid w:val="00AF0334"/>
    <w:rsid w:val="00AF18F7"/>
    <w:rsid w:val="00AF411C"/>
    <w:rsid w:val="00AF66B8"/>
    <w:rsid w:val="00B01A44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6037"/>
    <w:rsid w:val="00B36BCB"/>
    <w:rsid w:val="00B37D6D"/>
    <w:rsid w:val="00B41FE3"/>
    <w:rsid w:val="00B4306D"/>
    <w:rsid w:val="00B4350C"/>
    <w:rsid w:val="00B43CFC"/>
    <w:rsid w:val="00B43EFA"/>
    <w:rsid w:val="00B44C35"/>
    <w:rsid w:val="00B45F4C"/>
    <w:rsid w:val="00B46BA7"/>
    <w:rsid w:val="00B4701F"/>
    <w:rsid w:val="00B501D0"/>
    <w:rsid w:val="00B54777"/>
    <w:rsid w:val="00B54F4A"/>
    <w:rsid w:val="00B61F08"/>
    <w:rsid w:val="00B6409B"/>
    <w:rsid w:val="00B65143"/>
    <w:rsid w:val="00B66EA6"/>
    <w:rsid w:val="00B67529"/>
    <w:rsid w:val="00B67B8A"/>
    <w:rsid w:val="00B7095B"/>
    <w:rsid w:val="00B714A1"/>
    <w:rsid w:val="00B73A67"/>
    <w:rsid w:val="00B740E1"/>
    <w:rsid w:val="00B7614F"/>
    <w:rsid w:val="00B7636E"/>
    <w:rsid w:val="00B77EDF"/>
    <w:rsid w:val="00B81E11"/>
    <w:rsid w:val="00B828D8"/>
    <w:rsid w:val="00B82975"/>
    <w:rsid w:val="00B832E0"/>
    <w:rsid w:val="00B83BAD"/>
    <w:rsid w:val="00B83D61"/>
    <w:rsid w:val="00B85D90"/>
    <w:rsid w:val="00B85E12"/>
    <w:rsid w:val="00B9090A"/>
    <w:rsid w:val="00B946F3"/>
    <w:rsid w:val="00B96D57"/>
    <w:rsid w:val="00BA0EA9"/>
    <w:rsid w:val="00BA16E4"/>
    <w:rsid w:val="00BA1AF6"/>
    <w:rsid w:val="00BA39D0"/>
    <w:rsid w:val="00BB051B"/>
    <w:rsid w:val="00BB11AC"/>
    <w:rsid w:val="00BB12B6"/>
    <w:rsid w:val="00BB14C1"/>
    <w:rsid w:val="00BB1F61"/>
    <w:rsid w:val="00BB27B4"/>
    <w:rsid w:val="00BB2E0C"/>
    <w:rsid w:val="00BB301A"/>
    <w:rsid w:val="00BB375E"/>
    <w:rsid w:val="00BB6D6B"/>
    <w:rsid w:val="00BC67BC"/>
    <w:rsid w:val="00BD0C57"/>
    <w:rsid w:val="00BD2E16"/>
    <w:rsid w:val="00BD4623"/>
    <w:rsid w:val="00BE00F0"/>
    <w:rsid w:val="00BE2CA7"/>
    <w:rsid w:val="00BE34D9"/>
    <w:rsid w:val="00BE544B"/>
    <w:rsid w:val="00BE5513"/>
    <w:rsid w:val="00BE6832"/>
    <w:rsid w:val="00BE7098"/>
    <w:rsid w:val="00BE77F4"/>
    <w:rsid w:val="00BF4998"/>
    <w:rsid w:val="00BF5716"/>
    <w:rsid w:val="00BF7856"/>
    <w:rsid w:val="00C00C6F"/>
    <w:rsid w:val="00C02F2A"/>
    <w:rsid w:val="00C0400C"/>
    <w:rsid w:val="00C0524A"/>
    <w:rsid w:val="00C062DE"/>
    <w:rsid w:val="00C07DC8"/>
    <w:rsid w:val="00C122C1"/>
    <w:rsid w:val="00C13535"/>
    <w:rsid w:val="00C144DB"/>
    <w:rsid w:val="00C1564A"/>
    <w:rsid w:val="00C162C4"/>
    <w:rsid w:val="00C176AE"/>
    <w:rsid w:val="00C206B2"/>
    <w:rsid w:val="00C221BF"/>
    <w:rsid w:val="00C235A8"/>
    <w:rsid w:val="00C23955"/>
    <w:rsid w:val="00C2423F"/>
    <w:rsid w:val="00C31F96"/>
    <w:rsid w:val="00C36658"/>
    <w:rsid w:val="00C4026F"/>
    <w:rsid w:val="00C40A90"/>
    <w:rsid w:val="00C41CC8"/>
    <w:rsid w:val="00C43CE9"/>
    <w:rsid w:val="00C46611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45DF"/>
    <w:rsid w:val="00C65754"/>
    <w:rsid w:val="00C67EC5"/>
    <w:rsid w:val="00C709A1"/>
    <w:rsid w:val="00C70D74"/>
    <w:rsid w:val="00C71FEB"/>
    <w:rsid w:val="00C7276C"/>
    <w:rsid w:val="00C72EB9"/>
    <w:rsid w:val="00C72FAB"/>
    <w:rsid w:val="00C731BB"/>
    <w:rsid w:val="00C7536E"/>
    <w:rsid w:val="00C76CA7"/>
    <w:rsid w:val="00C77AFA"/>
    <w:rsid w:val="00C77CA3"/>
    <w:rsid w:val="00C8028C"/>
    <w:rsid w:val="00C843A2"/>
    <w:rsid w:val="00C86996"/>
    <w:rsid w:val="00C92BCC"/>
    <w:rsid w:val="00C93E01"/>
    <w:rsid w:val="00C943E1"/>
    <w:rsid w:val="00C974F3"/>
    <w:rsid w:val="00CA042B"/>
    <w:rsid w:val="00CA069E"/>
    <w:rsid w:val="00CA463D"/>
    <w:rsid w:val="00CA51AE"/>
    <w:rsid w:val="00CB0D43"/>
    <w:rsid w:val="00CB1A02"/>
    <w:rsid w:val="00CB25D8"/>
    <w:rsid w:val="00CB4545"/>
    <w:rsid w:val="00CB6C02"/>
    <w:rsid w:val="00CB7DF9"/>
    <w:rsid w:val="00CC12A7"/>
    <w:rsid w:val="00CC4065"/>
    <w:rsid w:val="00CC4155"/>
    <w:rsid w:val="00CC5BF5"/>
    <w:rsid w:val="00CC623D"/>
    <w:rsid w:val="00CC64F8"/>
    <w:rsid w:val="00CD60A3"/>
    <w:rsid w:val="00CD6DB0"/>
    <w:rsid w:val="00CD7CEF"/>
    <w:rsid w:val="00CE2283"/>
    <w:rsid w:val="00CE3838"/>
    <w:rsid w:val="00CE3F28"/>
    <w:rsid w:val="00CE52BF"/>
    <w:rsid w:val="00CE5E65"/>
    <w:rsid w:val="00CF21EA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14E5"/>
    <w:rsid w:val="00D118DB"/>
    <w:rsid w:val="00D11A6A"/>
    <w:rsid w:val="00D1747B"/>
    <w:rsid w:val="00D17EC3"/>
    <w:rsid w:val="00D224CF"/>
    <w:rsid w:val="00D22CE6"/>
    <w:rsid w:val="00D26D03"/>
    <w:rsid w:val="00D275DA"/>
    <w:rsid w:val="00D32D6A"/>
    <w:rsid w:val="00D3361E"/>
    <w:rsid w:val="00D339DC"/>
    <w:rsid w:val="00D36139"/>
    <w:rsid w:val="00D36BA5"/>
    <w:rsid w:val="00D40DED"/>
    <w:rsid w:val="00D41371"/>
    <w:rsid w:val="00D4152A"/>
    <w:rsid w:val="00D41A1A"/>
    <w:rsid w:val="00D423AD"/>
    <w:rsid w:val="00D44FBB"/>
    <w:rsid w:val="00D46F9E"/>
    <w:rsid w:val="00D523F9"/>
    <w:rsid w:val="00D530D4"/>
    <w:rsid w:val="00D538CF"/>
    <w:rsid w:val="00D57584"/>
    <w:rsid w:val="00D6147E"/>
    <w:rsid w:val="00D61AC7"/>
    <w:rsid w:val="00D628DF"/>
    <w:rsid w:val="00D63693"/>
    <w:rsid w:val="00D636F2"/>
    <w:rsid w:val="00D649AB"/>
    <w:rsid w:val="00D64C84"/>
    <w:rsid w:val="00D65B9A"/>
    <w:rsid w:val="00D65C2D"/>
    <w:rsid w:val="00D75801"/>
    <w:rsid w:val="00D7770A"/>
    <w:rsid w:val="00D807AA"/>
    <w:rsid w:val="00D80F52"/>
    <w:rsid w:val="00D81415"/>
    <w:rsid w:val="00D81EB7"/>
    <w:rsid w:val="00D8629F"/>
    <w:rsid w:val="00D86B17"/>
    <w:rsid w:val="00D87063"/>
    <w:rsid w:val="00D8712E"/>
    <w:rsid w:val="00D91AC3"/>
    <w:rsid w:val="00D93E0A"/>
    <w:rsid w:val="00D94698"/>
    <w:rsid w:val="00D9715E"/>
    <w:rsid w:val="00D9763E"/>
    <w:rsid w:val="00DA4A06"/>
    <w:rsid w:val="00DA572F"/>
    <w:rsid w:val="00DA7C9B"/>
    <w:rsid w:val="00DB0504"/>
    <w:rsid w:val="00DB0EFE"/>
    <w:rsid w:val="00DB2620"/>
    <w:rsid w:val="00DB268B"/>
    <w:rsid w:val="00DB2C02"/>
    <w:rsid w:val="00DB4F6F"/>
    <w:rsid w:val="00DB78D1"/>
    <w:rsid w:val="00DC0992"/>
    <w:rsid w:val="00DC3B45"/>
    <w:rsid w:val="00DC3F77"/>
    <w:rsid w:val="00DC4287"/>
    <w:rsid w:val="00DC4C47"/>
    <w:rsid w:val="00DC4FB1"/>
    <w:rsid w:val="00DC685B"/>
    <w:rsid w:val="00DC6F30"/>
    <w:rsid w:val="00DD10C1"/>
    <w:rsid w:val="00DD1D65"/>
    <w:rsid w:val="00DD4007"/>
    <w:rsid w:val="00DE0D7E"/>
    <w:rsid w:val="00DE1094"/>
    <w:rsid w:val="00DE25C3"/>
    <w:rsid w:val="00DE3B86"/>
    <w:rsid w:val="00DE4D4B"/>
    <w:rsid w:val="00DE78BA"/>
    <w:rsid w:val="00DF27C3"/>
    <w:rsid w:val="00DF2A19"/>
    <w:rsid w:val="00DF2DF4"/>
    <w:rsid w:val="00DF3153"/>
    <w:rsid w:val="00DF4BF6"/>
    <w:rsid w:val="00DF7FD3"/>
    <w:rsid w:val="00E04800"/>
    <w:rsid w:val="00E06799"/>
    <w:rsid w:val="00E07180"/>
    <w:rsid w:val="00E07F53"/>
    <w:rsid w:val="00E1248E"/>
    <w:rsid w:val="00E141C9"/>
    <w:rsid w:val="00E14B51"/>
    <w:rsid w:val="00E156C3"/>
    <w:rsid w:val="00E24EAD"/>
    <w:rsid w:val="00E26957"/>
    <w:rsid w:val="00E30631"/>
    <w:rsid w:val="00E30DD6"/>
    <w:rsid w:val="00E33FF6"/>
    <w:rsid w:val="00E34337"/>
    <w:rsid w:val="00E368A0"/>
    <w:rsid w:val="00E36C44"/>
    <w:rsid w:val="00E37C4A"/>
    <w:rsid w:val="00E4010E"/>
    <w:rsid w:val="00E4350B"/>
    <w:rsid w:val="00E50EB1"/>
    <w:rsid w:val="00E51853"/>
    <w:rsid w:val="00E53056"/>
    <w:rsid w:val="00E545FD"/>
    <w:rsid w:val="00E6070C"/>
    <w:rsid w:val="00E62C93"/>
    <w:rsid w:val="00E6350A"/>
    <w:rsid w:val="00E640D2"/>
    <w:rsid w:val="00E64B76"/>
    <w:rsid w:val="00E66071"/>
    <w:rsid w:val="00E66C69"/>
    <w:rsid w:val="00E71048"/>
    <w:rsid w:val="00E71962"/>
    <w:rsid w:val="00E723A0"/>
    <w:rsid w:val="00E7547C"/>
    <w:rsid w:val="00E758ED"/>
    <w:rsid w:val="00E76B90"/>
    <w:rsid w:val="00E76E56"/>
    <w:rsid w:val="00E770C2"/>
    <w:rsid w:val="00E807BE"/>
    <w:rsid w:val="00E82C8D"/>
    <w:rsid w:val="00E849BC"/>
    <w:rsid w:val="00E86D25"/>
    <w:rsid w:val="00E9266E"/>
    <w:rsid w:val="00E9697E"/>
    <w:rsid w:val="00EA01D7"/>
    <w:rsid w:val="00EA2446"/>
    <w:rsid w:val="00EA2B87"/>
    <w:rsid w:val="00EA3DA3"/>
    <w:rsid w:val="00EA3F5E"/>
    <w:rsid w:val="00EA505B"/>
    <w:rsid w:val="00EA536C"/>
    <w:rsid w:val="00EA5BA7"/>
    <w:rsid w:val="00EA76FA"/>
    <w:rsid w:val="00EA78C4"/>
    <w:rsid w:val="00EB24E9"/>
    <w:rsid w:val="00EB348F"/>
    <w:rsid w:val="00EB3AF5"/>
    <w:rsid w:val="00EB508A"/>
    <w:rsid w:val="00EB630E"/>
    <w:rsid w:val="00EB66F6"/>
    <w:rsid w:val="00EB6BB6"/>
    <w:rsid w:val="00EB7D84"/>
    <w:rsid w:val="00EC2D82"/>
    <w:rsid w:val="00EC38FE"/>
    <w:rsid w:val="00EC4ADD"/>
    <w:rsid w:val="00ED001A"/>
    <w:rsid w:val="00ED114A"/>
    <w:rsid w:val="00ED2CB5"/>
    <w:rsid w:val="00ED3E3D"/>
    <w:rsid w:val="00ED4848"/>
    <w:rsid w:val="00ED5CDD"/>
    <w:rsid w:val="00ED6428"/>
    <w:rsid w:val="00ED6B26"/>
    <w:rsid w:val="00ED6E95"/>
    <w:rsid w:val="00ED7615"/>
    <w:rsid w:val="00ED78E2"/>
    <w:rsid w:val="00ED7C9F"/>
    <w:rsid w:val="00EE1C2B"/>
    <w:rsid w:val="00EE2BF7"/>
    <w:rsid w:val="00EE63DD"/>
    <w:rsid w:val="00EF1531"/>
    <w:rsid w:val="00EF247C"/>
    <w:rsid w:val="00EF4D90"/>
    <w:rsid w:val="00EF7CF7"/>
    <w:rsid w:val="00F04562"/>
    <w:rsid w:val="00F056AC"/>
    <w:rsid w:val="00F06CDE"/>
    <w:rsid w:val="00F06F37"/>
    <w:rsid w:val="00F0779D"/>
    <w:rsid w:val="00F12100"/>
    <w:rsid w:val="00F13E53"/>
    <w:rsid w:val="00F1403D"/>
    <w:rsid w:val="00F140A5"/>
    <w:rsid w:val="00F1447F"/>
    <w:rsid w:val="00F14BFE"/>
    <w:rsid w:val="00F1551D"/>
    <w:rsid w:val="00F16072"/>
    <w:rsid w:val="00F16D51"/>
    <w:rsid w:val="00F20378"/>
    <w:rsid w:val="00F21835"/>
    <w:rsid w:val="00F23241"/>
    <w:rsid w:val="00F24CF3"/>
    <w:rsid w:val="00F3128C"/>
    <w:rsid w:val="00F319D4"/>
    <w:rsid w:val="00F3241F"/>
    <w:rsid w:val="00F324F5"/>
    <w:rsid w:val="00F34E08"/>
    <w:rsid w:val="00F35528"/>
    <w:rsid w:val="00F369FA"/>
    <w:rsid w:val="00F406A3"/>
    <w:rsid w:val="00F4558C"/>
    <w:rsid w:val="00F46782"/>
    <w:rsid w:val="00F50A06"/>
    <w:rsid w:val="00F53B47"/>
    <w:rsid w:val="00F546D8"/>
    <w:rsid w:val="00F56D54"/>
    <w:rsid w:val="00F5706D"/>
    <w:rsid w:val="00F5732C"/>
    <w:rsid w:val="00F613DE"/>
    <w:rsid w:val="00F62775"/>
    <w:rsid w:val="00F63C01"/>
    <w:rsid w:val="00F657F5"/>
    <w:rsid w:val="00F665D0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AD5"/>
    <w:rsid w:val="00F91F1D"/>
    <w:rsid w:val="00F956B7"/>
    <w:rsid w:val="00F96D89"/>
    <w:rsid w:val="00FA2247"/>
    <w:rsid w:val="00FA2B96"/>
    <w:rsid w:val="00FA3487"/>
    <w:rsid w:val="00FA5872"/>
    <w:rsid w:val="00FA5A3A"/>
    <w:rsid w:val="00FA6099"/>
    <w:rsid w:val="00FB06B3"/>
    <w:rsid w:val="00FB0832"/>
    <w:rsid w:val="00FB0D1D"/>
    <w:rsid w:val="00FB1561"/>
    <w:rsid w:val="00FB4272"/>
    <w:rsid w:val="00FB4BAF"/>
    <w:rsid w:val="00FB4F95"/>
    <w:rsid w:val="00FB63B9"/>
    <w:rsid w:val="00FC0D9F"/>
    <w:rsid w:val="00FC1B2A"/>
    <w:rsid w:val="00FC34AD"/>
    <w:rsid w:val="00FC454C"/>
    <w:rsid w:val="00FC45E9"/>
    <w:rsid w:val="00FC52B2"/>
    <w:rsid w:val="00FC5628"/>
    <w:rsid w:val="00FC69E1"/>
    <w:rsid w:val="00FC77CD"/>
    <w:rsid w:val="00FD0ECD"/>
    <w:rsid w:val="00FD2B45"/>
    <w:rsid w:val="00FD2C6C"/>
    <w:rsid w:val="00FD30D0"/>
    <w:rsid w:val="00FD43D3"/>
    <w:rsid w:val="00FD6354"/>
    <w:rsid w:val="00FE08FE"/>
    <w:rsid w:val="00FE095D"/>
    <w:rsid w:val="00FE2919"/>
    <w:rsid w:val="00FE2C2D"/>
    <w:rsid w:val="00FE76B1"/>
    <w:rsid w:val="00FE7DC0"/>
    <w:rsid w:val="00FF1C57"/>
    <w:rsid w:val="00FF2FD1"/>
    <w:rsid w:val="00FF3A52"/>
    <w:rsid w:val="00FF4300"/>
    <w:rsid w:val="00FF4792"/>
    <w:rsid w:val="00FF533A"/>
    <w:rsid w:val="00FF61B5"/>
    <w:rsid w:val="00FF62C0"/>
    <w:rsid w:val="00FF6A3A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d">
    <w:name w:val="Unresolved Mention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paragraph" w:styleId="ae">
    <w:name w:val="endnote text"/>
    <w:basedOn w:val="a"/>
    <w:link w:val="Char2"/>
    <w:semiHidden/>
    <w:unhideWhenUsed/>
    <w:rsid w:val="00013EE2"/>
    <w:pPr>
      <w:snapToGrid w:val="0"/>
      <w:jc w:val="left"/>
    </w:pPr>
  </w:style>
  <w:style w:type="character" w:customStyle="1" w:styleId="Char2">
    <w:name w:val="미주 텍스트 Char"/>
    <w:basedOn w:val="a0"/>
    <w:link w:val="ae"/>
    <w:semiHidden/>
    <w:rsid w:val="00013EE2"/>
    <w:rPr>
      <w:rFonts w:ascii="맑은 고딕" w:eastAsia="맑은 고딕" w:hAnsi="맑은 고딕"/>
      <w:kern w:val="2"/>
      <w:szCs w:val="22"/>
    </w:rPr>
  </w:style>
  <w:style w:type="character" w:styleId="af">
    <w:name w:val="endnote reference"/>
    <w:basedOn w:val="a0"/>
    <w:semiHidden/>
    <w:unhideWhenUsed/>
    <w:rsid w:val="00013EE2"/>
    <w:rPr>
      <w:vertAlign w:val="superscript"/>
    </w:rPr>
  </w:style>
  <w:style w:type="paragraph" w:styleId="af0">
    <w:name w:val="footnote text"/>
    <w:basedOn w:val="a"/>
    <w:link w:val="Char3"/>
    <w:semiHidden/>
    <w:unhideWhenUsed/>
    <w:rsid w:val="00013EE2"/>
    <w:pPr>
      <w:snapToGrid w:val="0"/>
      <w:jc w:val="left"/>
    </w:pPr>
  </w:style>
  <w:style w:type="character" w:customStyle="1" w:styleId="Char3">
    <w:name w:val="각주 텍스트 Char"/>
    <w:basedOn w:val="a0"/>
    <w:link w:val="af0"/>
    <w:semiHidden/>
    <w:rsid w:val="00013EE2"/>
    <w:rPr>
      <w:rFonts w:ascii="맑은 고딕" w:eastAsia="맑은 고딕" w:hAnsi="맑은 고딕"/>
      <w:kern w:val="2"/>
      <w:szCs w:val="22"/>
    </w:rPr>
  </w:style>
  <w:style w:type="character" w:styleId="af1">
    <w:name w:val="footnote reference"/>
    <w:basedOn w:val="a0"/>
    <w:semiHidden/>
    <w:unhideWhenUsed/>
    <w:rsid w:val="00013E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1B445-322F-4854-BF84-7C643F69E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1723</TotalTime>
  <Pages>24</Pages>
  <Words>960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6425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한 규호</cp:lastModifiedBy>
  <cp:revision>541</cp:revision>
  <cp:lastPrinted>2019-09-23T11:17:00Z</cp:lastPrinted>
  <dcterms:created xsi:type="dcterms:W3CDTF">2018-11-15T09:07:00Z</dcterms:created>
  <dcterms:modified xsi:type="dcterms:W3CDTF">2020-11-04T05:57:00Z</dcterms:modified>
</cp:coreProperties>
</file>