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F7AD000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015997">
        <w:rPr>
          <w:szCs w:val="20"/>
        </w:rPr>
        <w:t>2</w:t>
      </w:r>
      <w:r w:rsidRPr="00A61F05">
        <w:rPr>
          <w:rFonts w:hint="eastAsia"/>
          <w:szCs w:val="20"/>
        </w:rPr>
        <w:t xml:space="preserve">년 </w:t>
      </w:r>
      <w:r w:rsidR="00015997">
        <w:rPr>
          <w:szCs w:val="20"/>
        </w:rPr>
        <w:t>03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5B4BF0" wp14:editId="35F724A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A6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KW7FhTaAAAABQEAAA8AAABkcnMvZG93bnJl&#10;di54bWxMj8FuwjAQRO+V+AdrkXqpip1IIJpmg1ClHnosIHE18TZJG6+j2CEpX1/TCxx3ZjTzNt9M&#10;thVn6n3jGCFZKBDEpTMNVwiH/fvzGoQPmo1uHRPCL3nYFLOHXGfGjfxJ512oRCxhn2mEOoQuk9KX&#10;NVntF64jjt6X660O8ewraXo9xnLbylSplbS64bhQ647eaip/doNFID8sE7V9sdXh4zI+HdPL99jt&#10;ER/n0/YVRKAp3MJwxY/oUESmkxvYeNEixEcCQroCcTXVcp2AOP0LssjlPX3x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KW7FhTaAAAABQEAAA8AAAAAAAAAAAAAAAAAEwQAAGRycy9k&#10;b3ducmV2LnhtbFBLBQYAAAAABAAEAPMAAAAaBQAAAAA=&#10;"/>
            </w:pict>
          </mc:Fallback>
        </mc:AlternateContent>
      </w:r>
    </w:p>
    <w:p w14:paraId="3F059645" w14:textId="0FE7F74E" w:rsidR="00B926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24235313" w:history="1">
        <w:r w:rsidR="00B9262B" w:rsidRPr="004800C6">
          <w:rPr>
            <w:rStyle w:val="a6"/>
          </w:rPr>
          <w:t>1</w:t>
        </w:r>
        <w:r w:rsidR="00B926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B9262B" w:rsidRPr="004800C6">
          <w:rPr>
            <w:rStyle w:val="a6"/>
          </w:rPr>
          <w:t>설치</w:t>
        </w:r>
        <w:r w:rsidR="00B9262B">
          <w:rPr>
            <w:webHidden/>
          </w:rPr>
          <w:tab/>
        </w:r>
        <w:r w:rsidR="00B9262B">
          <w:rPr>
            <w:webHidden/>
          </w:rPr>
          <w:fldChar w:fldCharType="begin"/>
        </w:r>
        <w:r w:rsidR="00B9262B">
          <w:rPr>
            <w:webHidden/>
          </w:rPr>
          <w:instrText xml:space="preserve"> PAGEREF _Toc124235313 \h </w:instrText>
        </w:r>
        <w:r w:rsidR="00B9262B">
          <w:rPr>
            <w:webHidden/>
          </w:rPr>
        </w:r>
        <w:r w:rsidR="00B9262B">
          <w:rPr>
            <w:webHidden/>
          </w:rPr>
          <w:fldChar w:fldCharType="separate"/>
        </w:r>
        <w:r w:rsidR="00B653DA">
          <w:rPr>
            <w:webHidden/>
          </w:rPr>
          <w:t>3</w:t>
        </w:r>
        <w:r w:rsidR="00B9262B">
          <w:rPr>
            <w:webHidden/>
          </w:rPr>
          <w:fldChar w:fldCharType="end"/>
        </w:r>
      </w:hyperlink>
    </w:p>
    <w:p w14:paraId="5462BDBE" w14:textId="4B3F753B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4" w:history="1">
        <w:r w:rsidRPr="004800C6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프로그램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15F258" w14:textId="620E0923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5" w:history="1">
        <w:r w:rsidRPr="004800C6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프로그램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FF0F62" w14:textId="32B50DD3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16" w:history="1">
        <w:r w:rsidRPr="004800C6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AFDEE5B" w14:textId="41EE7F69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7" w:history="1">
        <w:r w:rsidRPr="004800C6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프로젝트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ADE509" w14:textId="4C7524AF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8" w:history="1">
        <w:r w:rsidRPr="004800C6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화면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C386B27" w14:textId="241865E8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19" w:history="1">
        <w:r w:rsidRPr="004800C6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환경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B738BB1" w14:textId="3F178621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0" w:history="1">
        <w:r w:rsidRPr="004800C6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영역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AC2B494" w14:textId="72C1B300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1" w:history="1">
        <w:r w:rsidRPr="004800C6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내보내기</w:t>
        </w:r>
        <w:r w:rsidRPr="004800C6">
          <w:rPr>
            <w:rStyle w:val="a6"/>
            <w:noProof/>
          </w:rPr>
          <w:t>(Export)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A968335" w14:textId="02FEFF2E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2" w:history="1">
        <w:r w:rsidRPr="004800C6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코드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테이블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B34623F" w14:textId="35A0649B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3" w:history="1">
        <w:r w:rsidRPr="004800C6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HMB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3A9C421" w14:textId="729D32D3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4" w:history="1">
        <w:r w:rsidRPr="004800C6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Custom Code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2D61D80" w14:textId="719ADD69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5" w:history="1">
        <w:r w:rsidRPr="004800C6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 xml:space="preserve">Replace Code Table </w:t>
        </w:r>
        <w:r w:rsidRPr="004800C6">
          <w:rPr>
            <w:rStyle w:val="a6"/>
            <w:noProof/>
            <w:highlight w:val="yellow"/>
          </w:rPr>
          <w:t>(Mainly for Instrument Module)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B36868C" w14:textId="1EA6CD88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6" w:history="1">
        <w:r w:rsidRPr="004800C6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 xml:space="preserve">Special Item Type </w:t>
        </w:r>
        <w:r w:rsidRPr="004800C6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5D49AE6" w14:textId="0D68D001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7" w:history="1">
        <w:r w:rsidRPr="004800C6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문자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학습</w:t>
        </w:r>
        <w:r w:rsidRPr="004800C6">
          <w:rPr>
            <w:rStyle w:val="a6"/>
            <w:noProof/>
          </w:rPr>
          <w:t>(OCR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8475513" w14:textId="6EEF2865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8" w:history="1">
        <w:r w:rsidRPr="004800C6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심볼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학습</w:t>
        </w:r>
        <w:r w:rsidRPr="004800C6">
          <w:rPr>
            <w:rStyle w:val="a6"/>
            <w:noProof/>
          </w:rPr>
          <w:t>(Symbol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397ACEA" w14:textId="2062D3B7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29" w:history="1">
        <w:r w:rsidRPr="004800C6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Make Label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CD18651" w14:textId="3F6403AA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0" w:history="1">
        <w:r w:rsidRPr="004800C6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심볼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D1AAE31" w14:textId="02419432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1" w:history="1">
        <w:r w:rsidRPr="004800C6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심볼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속성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3993C55" w14:textId="0D515CF2" w:rsidR="00B9262B" w:rsidRDefault="00B9262B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2" w:history="1">
        <w:r w:rsidRPr="004800C6">
          <w:rPr>
            <w:rStyle w:val="a6"/>
            <w:noProof/>
          </w:rPr>
          <w:t>2.16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심볼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8AC5B00" w14:textId="69852EB2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33" w:history="1">
        <w:r w:rsidRPr="004800C6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172BEBD7" w14:textId="5AE8CD58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4" w:history="1">
        <w:r w:rsidRPr="004800C6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문자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B034C9C" w14:textId="0712CE9A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5" w:history="1">
        <w:r w:rsidRPr="004800C6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도면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89EA450" w14:textId="6B7F8760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6" w:history="1">
        <w:r w:rsidRPr="004800C6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인식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결과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91247EA" w14:textId="478734CB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7" w:history="1">
        <w:r w:rsidRPr="004800C6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속성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D5D8DFC" w14:textId="2DC7841B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8" w:history="1">
        <w:r w:rsidRPr="004800C6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텍스트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찾기</w:t>
        </w:r>
        <w:r w:rsidRPr="004800C6">
          <w:rPr>
            <w:rStyle w:val="a6"/>
            <w:noProof/>
          </w:rPr>
          <w:t>/</w:t>
        </w:r>
        <w:r w:rsidRPr="004800C6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91CDC4E" w14:textId="276DE003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39" w:history="1">
        <w:r w:rsidRPr="004800C6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33C7B92" w14:textId="1846026D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0" w:history="1">
        <w:r w:rsidRPr="004800C6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심볼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바꾸기</w:t>
        </w:r>
        <w:r w:rsidRPr="004800C6">
          <w:rPr>
            <w:rStyle w:val="a6"/>
            <w:noProof/>
          </w:rPr>
          <w:t>/</w:t>
        </w:r>
        <w:r w:rsidRPr="004800C6">
          <w:rPr>
            <w:rStyle w:val="a6"/>
            <w:noProof/>
          </w:rPr>
          <w:t>삽입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25D64B5" w14:textId="010D19F3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1" w:history="1">
        <w:r w:rsidRPr="004800C6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 xml:space="preserve">OPC </w:t>
        </w:r>
        <w:r w:rsidRPr="004800C6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3ED5756" w14:textId="6A0A5EEF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2" w:history="1">
        <w:r w:rsidRPr="004800C6">
          <w:rPr>
            <w:rStyle w:val="a6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 xml:space="preserve">Streamline </w:t>
        </w:r>
        <w:r w:rsidRPr="004800C6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33C4114" w14:textId="43967907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3" w:history="1">
        <w:r w:rsidRPr="004800C6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29997701" w14:textId="712774DB" w:rsidR="00B9262B" w:rsidRDefault="00B9262B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24235344" w:history="1">
        <w:r w:rsidRPr="004800C6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4800C6">
          <w:rPr>
            <w:rStyle w:val="a6"/>
            <w:noProof/>
          </w:rPr>
          <w:t>설계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정보</w:t>
        </w:r>
        <w:r w:rsidRPr="004800C6">
          <w:rPr>
            <w:rStyle w:val="a6"/>
            <w:noProof/>
          </w:rPr>
          <w:t xml:space="preserve"> </w:t>
        </w:r>
        <w:r w:rsidRPr="004800C6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_Toc124235344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653DA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F7739ED" w14:textId="47F53F51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5" w:history="1">
        <w:r w:rsidRPr="004800C6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1BF62DC3" w14:textId="39967932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6" w:history="1">
        <w:r w:rsidRPr="004800C6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4E4664A3" w14:textId="084EFB54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7" w:history="1">
        <w:r w:rsidRPr="004800C6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CAD에서 데이터(라인, 텍스트)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7D8F9009" w14:textId="4F341250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8" w:history="1">
        <w:r w:rsidRPr="004800C6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PDF에서 텍스트 가져오기(계장 확장)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0795ACC6" w14:textId="35E28486" w:rsidR="00B9262B" w:rsidRDefault="00B9262B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49" w:history="1">
        <w:r w:rsidRPr="004800C6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1411D304" w14:textId="60F7EBA2" w:rsidR="00B9262B" w:rsidRDefault="00B9262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0" w:history="1">
        <w:r w:rsidRPr="004800C6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0AD904F1" w14:textId="7AE956B4" w:rsidR="00B9262B" w:rsidRDefault="00B9262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1" w:history="1">
        <w:r w:rsidRPr="004800C6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429F45C7" w14:textId="541E58E6" w:rsidR="00B9262B" w:rsidRDefault="00B9262B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24235352" w:history="1">
        <w:r w:rsidRPr="004800C6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4800C6">
          <w:rPr>
            <w:rStyle w:val="a6"/>
          </w:rPr>
          <w:t xml:space="preserve"> 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_Toc124235352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653DA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4FB2C18E" w14:textId="7344ADE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24235313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106BE3" wp14:editId="654593C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70D0" id="AutoShape 76" o:spid="_x0000_s1026" type="#_x0000_t32" style="position:absolute;left:0;text-align:left;margin-left:0;margin-top:20pt;width:529.05pt;height:0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24235314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3942F7DC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92B8019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74DE1C5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24235315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07F32176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15576125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5436818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24235316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24235317"/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58A9F5" wp14:editId="4A144E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C14A" id="AutoShape 77" o:spid="_x0000_s1026" type="#_x0000_t32" style="position:absolute;left:0;text-align:left;margin-left:0;margin-top:1pt;width:529.05pt;height:0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61ECFEE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111FCE45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3B7635A1" w:rsidR="00097BAB" w:rsidRDefault="007F6120" w:rsidP="00C61194">
      <w:pPr>
        <w:pStyle w:val="a8"/>
      </w:pPr>
      <w:r w:rsidRPr="007F61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6F543" wp14:editId="080E5D30">
                <wp:simplePos x="0" y="0"/>
                <wp:positionH relativeFrom="column">
                  <wp:posOffset>1466850</wp:posOffset>
                </wp:positionH>
                <wp:positionV relativeFrom="paragraph">
                  <wp:posOffset>661670</wp:posOffset>
                </wp:positionV>
                <wp:extent cx="1000125" cy="95250"/>
                <wp:effectExtent l="0" t="0" r="28575" b="19050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777C8" id="직사각형 12" o:spid="_x0000_s1026" style="position:absolute;left:0;text-align:left;margin-left:115.5pt;margin-top:52.1pt;width:78.7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" fillcolor="#4f81bd [3204]" strokecolor="#243f60 [1604]" strokeweight="2pt"/>
            </w:pict>
          </mc:Fallback>
        </mc:AlternateContent>
      </w:r>
      <w:r w:rsidRPr="007F61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AD18B" wp14:editId="2A19BE66">
                <wp:simplePos x="0" y="0"/>
                <wp:positionH relativeFrom="column">
                  <wp:posOffset>1466850</wp:posOffset>
                </wp:positionH>
                <wp:positionV relativeFrom="paragraph">
                  <wp:posOffset>414020</wp:posOffset>
                </wp:positionV>
                <wp:extent cx="1000125" cy="95250"/>
                <wp:effectExtent l="0" t="0" r="28575" b="19050"/>
                <wp:wrapNone/>
                <wp:docPr id="212" name="직사각형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EFAE8" id="직사각형 212" o:spid="_x0000_s1026" style="position:absolute;left:0;text-align:left;margin-left:115.5pt;margin-top:32.6pt;width:78.7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" fillcolor="#4f81bd [3204]" strokecolor="#243f60 [1604]" strokeweight="2pt"/>
            </w:pict>
          </mc:Fallback>
        </mc:AlternateContent>
      </w:r>
      <w:r w:rsidR="00C61194">
        <w:rPr>
          <w:noProof/>
        </w:rPr>
        <w:drawing>
          <wp:inline distT="0" distB="0" distL="0" distR="0" wp14:anchorId="013EA18D" wp14:editId="38AA1F3B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6EDBFE56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55B54E9A" w:rsidR="00044A88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717CDB8B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E5AA5FD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124235318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5DFF5DC7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8B9E" w14:textId="77777777" w:rsidR="0050783A" w:rsidRDefault="002E00D8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17A42D53" w:rsidR="008B07A9" w:rsidRDefault="008B07A9" w:rsidP="0050783A">
      <w:pPr>
        <w:ind w:left="1200" w:firstLine="400"/>
      </w:pPr>
      <w:r>
        <w:rPr>
          <w:noProof/>
        </w:rPr>
        <w:drawing>
          <wp:inline distT="0" distB="0" distL="0" distR="0" wp14:anchorId="38E97BCD" wp14:editId="28BD85EB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9C74E0F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2BDDF78E" w:rsidR="0066303F" w:rsidRDefault="008B07A9" w:rsidP="002A3D16">
      <w:pPr>
        <w:pStyle w:val="a8"/>
      </w:pPr>
      <w:r>
        <w:t xml:space="preserve">그림 </w:t>
      </w:r>
      <w:r w:rsidR="00000000">
        <w:fldChar w:fldCharType="begin"/>
      </w:r>
      <w:r w:rsidR="00000000">
        <w:instrText xml:space="preserve"> SEQ 그림 \* ARABIC </w:instrText>
      </w:r>
      <w:r w:rsidR="00000000">
        <w:fldChar w:fldCharType="separate"/>
      </w:r>
      <w:r w:rsidR="00B653DA">
        <w:rPr>
          <w:noProof/>
        </w:rPr>
        <w:t>1</w:t>
      </w:r>
      <w:r w:rsidR="00000000">
        <w:rPr>
          <w:noProof/>
        </w:rPr>
        <w:fldChar w:fldCharType="end"/>
      </w:r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r w:rsidR="00000000">
        <w:fldChar w:fldCharType="begin"/>
      </w:r>
      <w:r w:rsidR="00000000">
        <w:instrText xml:space="preserve"> SEQ 그림 \* ARABIC </w:instrText>
      </w:r>
      <w:r w:rsidR="00000000">
        <w:fldChar w:fldCharType="separate"/>
      </w:r>
      <w:r w:rsidR="00B653DA">
        <w:rPr>
          <w:noProof/>
        </w:rPr>
        <w:t>2</w:t>
      </w:r>
      <w:r w:rsidR="00000000">
        <w:rPr>
          <w:noProof/>
        </w:rPr>
        <w:fldChar w:fldCharType="end"/>
      </w:r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E0A4614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5524" w14:textId="49248F38" w:rsidR="00D9531D" w:rsidRPr="00D9531D" w:rsidRDefault="00D9531D" w:rsidP="0076321F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09E35D60" w14:textId="36BF12D0" w:rsidR="001A30D3" w:rsidRPr="001A30D3" w:rsidRDefault="0042219F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EEE2085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>2 기능</w:t>
      </w:r>
      <w:r w:rsidR="0076321F">
        <w:rPr>
          <w:rFonts w:hint="eastAsia"/>
        </w:rPr>
        <w:t>이</w:t>
      </w:r>
      <w:r>
        <w:rPr>
          <w:rFonts w:hint="eastAsia"/>
        </w:rPr>
        <w:t xml:space="preserve"> </w:t>
      </w:r>
      <w:r w:rsidR="002B045E">
        <w:rPr>
          <w:rFonts w:hint="eastAsia"/>
        </w:rPr>
        <w:t xml:space="preserve">탭과 </w:t>
      </w:r>
      <w:r>
        <w:rPr>
          <w:rFonts w:hint="eastAsia"/>
        </w:rPr>
        <w:t>아이콘 형태</w:t>
      </w:r>
      <w:r w:rsidR="002B045E">
        <w:rPr>
          <w:rFonts w:hint="eastAsia"/>
        </w:rPr>
        <w:t>로</w:t>
      </w:r>
      <w:r>
        <w:rPr>
          <w:rFonts w:hint="eastAsia"/>
        </w:rPr>
        <w:t xml:space="preserve"> </w:t>
      </w:r>
      <w:r w:rsidR="002B045E">
        <w:rPr>
          <w:rFonts w:hint="eastAsia"/>
        </w:rPr>
        <w:t>정렬</w:t>
      </w:r>
      <w:r>
        <w:rPr>
          <w:rFonts w:hint="eastAsia"/>
        </w:rPr>
        <w:t>되어 있습니다.</w:t>
      </w:r>
    </w:p>
    <w:p w14:paraId="71A5A7BD" w14:textId="77777777" w:rsidR="0076321F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</w:p>
    <w:p w14:paraId="30917D56" w14:textId="77777777" w:rsidR="00746059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프로젝트에 포함된 도면들이 목록</w:t>
      </w:r>
      <w:r>
        <w:t xml:space="preserve"> </w:t>
      </w:r>
      <w:r>
        <w:rPr>
          <w:rFonts w:hint="eastAsia"/>
        </w:rPr>
        <w:t>형태로 되어 있습니다.</w:t>
      </w:r>
    </w:p>
    <w:p w14:paraId="107C55FC" w14:textId="6C46515C" w:rsidR="00407B7B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목록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342FD64B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76321F">
        <w:rPr>
          <w:rFonts w:hint="eastAsia"/>
          <w:color w:val="000000" w:themeColor="text1"/>
        </w:rPr>
        <w:t>목록으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>드래그</w:t>
      </w:r>
      <w:r w:rsidR="0076321F">
        <w:rPr>
          <w:rFonts w:hint="eastAsia"/>
          <w:color w:val="000000" w:themeColor="text1"/>
        </w:rPr>
        <w:t>-</w:t>
      </w:r>
      <w:r w:rsidR="003965A7" w:rsidRPr="00BE5B16">
        <w:rPr>
          <w:rFonts w:hint="eastAsia"/>
          <w:color w:val="000000" w:themeColor="text1"/>
        </w:rPr>
        <w:t xml:space="preserve"> </w:t>
      </w:r>
      <w:proofErr w:type="spellStart"/>
      <w:r w:rsidR="00F621A6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621A6" w:rsidRPr="00BE5B16">
        <w:rPr>
          <w:rFonts w:hint="eastAsia"/>
          <w:color w:val="000000" w:themeColor="text1"/>
        </w:rPr>
        <w:t>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</w:t>
      </w:r>
      <w:r w:rsidR="0076321F">
        <w:rPr>
          <w:rFonts w:hint="eastAsia"/>
          <w:color w:val="000000" w:themeColor="text1"/>
        </w:rPr>
        <w:t>배치</w:t>
      </w:r>
      <w:r w:rsidR="00F621A6" w:rsidRPr="00BE5B16">
        <w:rPr>
          <w:rFonts w:hint="eastAsia"/>
          <w:color w:val="000000" w:themeColor="text1"/>
        </w:rPr>
        <w:t>합니다.</w:t>
      </w:r>
    </w:p>
    <w:p w14:paraId="177D9E09" w14:textId="77777777" w:rsidR="0076321F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>Library</w:t>
      </w:r>
    </w:p>
    <w:p w14:paraId="167295B7" w14:textId="776085D9" w:rsidR="00E05E02" w:rsidRPr="00BE5B16" w:rsidRDefault="00E05E02" w:rsidP="0076321F">
      <w:pPr>
        <w:pStyle w:val="aa"/>
        <w:ind w:leftChars="0" w:left="120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</w:t>
      </w:r>
      <w:r w:rsidR="0076321F">
        <w:rPr>
          <w:color w:val="000000" w:themeColor="text1"/>
        </w:rPr>
        <w:t>-</w:t>
      </w:r>
      <w:proofErr w:type="spellStart"/>
      <w:r w:rsidR="00FB615F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B615F" w:rsidRPr="00BE5B16">
        <w:rPr>
          <w:rFonts w:hint="eastAsia"/>
          <w:color w:val="000000" w:themeColor="text1"/>
        </w:rPr>
        <w:t>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B2F42AF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F1E101C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E125" w14:textId="77777777" w:rsidR="00746059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</w:t>
      </w:r>
      <w:r w:rsidR="00746059">
        <w:rPr>
          <w:rFonts w:hint="eastAsia"/>
        </w:rPr>
        <w:t xml:space="preserve"> </w:t>
      </w:r>
      <w:r>
        <w:rPr>
          <w:rFonts w:hint="eastAsia"/>
        </w:rPr>
        <w:t>창</w:t>
      </w:r>
    </w:p>
    <w:p w14:paraId="7474559B" w14:textId="77777777" w:rsidR="00746059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>utput</w:t>
      </w:r>
      <w:r w:rsidR="00F621A6">
        <w:rPr>
          <w:rFonts w:hint="eastAsia"/>
        </w:rPr>
        <w:t xml:space="preserve">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</w:t>
      </w:r>
      <w:r>
        <w:t xml:space="preserve">를 </w:t>
      </w:r>
      <w:r>
        <w:rPr>
          <w:rFonts w:hint="eastAsia"/>
        </w:rPr>
        <w:t>나타냅니다.</w:t>
      </w:r>
    </w:p>
    <w:p w14:paraId="5A37AEF7" w14:textId="31926BE6" w:rsidR="00407B7B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I</w:t>
      </w:r>
      <w:r>
        <w:t>nconsistency :</w:t>
      </w:r>
      <w:proofErr w:type="gramEnd"/>
      <w:r>
        <w:t xml:space="preserve"> </w:t>
      </w:r>
      <w:r w:rsidR="00F621A6">
        <w:rPr>
          <w:rFonts w:hint="eastAsia"/>
        </w:rPr>
        <w:t>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59421A4A" w14:textId="712CE660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>emo(Global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모든 사용자가 공유하는 프로젝트 전체에 대한 메모를 작성합니다.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D5378BA" w:rsidR="00D706EC" w:rsidRDefault="00746059" w:rsidP="00D706EC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63FD2" wp14:editId="7CBAB270">
                <wp:simplePos x="0" y="0"/>
                <wp:positionH relativeFrom="column">
                  <wp:posOffset>4524375</wp:posOffset>
                </wp:positionH>
                <wp:positionV relativeFrom="paragraph">
                  <wp:posOffset>2094865</wp:posOffset>
                </wp:positionV>
                <wp:extent cx="914400" cy="921385"/>
                <wp:effectExtent l="19050" t="19050" r="19050" b="12065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13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7F4EE" id="모서리가 둥근 직사각형 44" o:spid="_x0000_s1026" style="position:absolute;left:0;text-align:left;margin-left:356.25pt;margin-top:164.95pt;width:1in;height:7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" filled="f" strokecolor="#4f81bd [3204]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B6665" wp14:editId="708B5F33">
                <wp:simplePos x="0" y="0"/>
                <wp:positionH relativeFrom="column">
                  <wp:posOffset>4982475</wp:posOffset>
                </wp:positionH>
                <wp:positionV relativeFrom="paragraph">
                  <wp:posOffset>2302842</wp:posOffset>
                </wp:positionV>
                <wp:extent cx="79226" cy="216844"/>
                <wp:effectExtent l="38100" t="38100" r="54610" b="12065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26" cy="21684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BB23E" id="직선 화살표 연결선 45" o:spid="_x0000_s1026" type="#_x0000_t32" style="position:absolute;left:0;text-align:left;margin-left:392.3pt;margin-top:181.35pt;width:6.25pt;height:17.0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" strokecolor="#bc4542 [3045]" strokeweight="2.25pt">
                <v:stroke endarrow="block"/>
              </v:shape>
            </w:pict>
          </mc:Fallback>
        </mc:AlternateContent>
      </w:r>
      <w:r w:rsidR="00D706EC" w:rsidRPr="00794108">
        <w:rPr>
          <w:rFonts w:hint="eastAsia"/>
        </w:rPr>
        <w:t>Layout 조정</w:t>
      </w:r>
      <w:r w:rsidR="00D706EC" w:rsidRPr="00794108">
        <w:br/>
      </w:r>
      <w:r w:rsidR="00D706EC" w:rsidRPr="00794108">
        <w:rPr>
          <w:rFonts w:hint="eastAsia"/>
        </w:rPr>
        <w:t xml:space="preserve">각 창들의 </w:t>
      </w:r>
      <w:r w:rsidR="00D706EC" w:rsidRPr="00794108">
        <w:t>Layout</w:t>
      </w:r>
      <w:r w:rsidR="00D706EC" w:rsidRPr="00794108">
        <w:rPr>
          <w:rFonts w:hint="eastAsia"/>
        </w:rPr>
        <w:t xml:space="preserve">은 창의 </w:t>
      </w:r>
      <w:proofErr w:type="spellStart"/>
      <w:r w:rsidR="00D706EC" w:rsidRPr="00794108">
        <w:rPr>
          <w:rFonts w:hint="eastAsia"/>
        </w:rPr>
        <w:t>머릿부분을</w:t>
      </w:r>
      <w:proofErr w:type="spellEnd"/>
      <w:r w:rsidR="00D706EC" w:rsidRPr="00794108">
        <w:rPr>
          <w:rFonts w:hint="eastAsia"/>
        </w:rPr>
        <w:t xml:space="preserve"> </w:t>
      </w:r>
      <w:r w:rsidR="00D706EC" w:rsidRPr="00794108">
        <w:t>Drag</w:t>
      </w:r>
      <w:r w:rsidR="00D706EC" w:rsidRPr="00794108">
        <w:rPr>
          <w:rFonts w:hint="eastAsia"/>
        </w:rPr>
        <w:t xml:space="preserve">해서 기존 창에 넣으려고 하면 다른 </w:t>
      </w:r>
      <w:r w:rsidR="00D706EC" w:rsidRPr="00794108">
        <w:t xml:space="preserve">Layout </w:t>
      </w:r>
      <w:r w:rsidR="00D706EC"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 w:rsidR="00D706EC">
        <w:br/>
      </w:r>
      <w:r w:rsidR="00D706EC">
        <w:rPr>
          <w:noProof/>
        </w:rPr>
        <w:drawing>
          <wp:inline distT="0" distB="0" distL="0" distR="0" wp14:anchorId="5BC0F0F0" wp14:editId="595795F8">
            <wp:extent cx="4638307" cy="25146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4672234" cy="25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124235319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1021318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3CCD47D8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>English</w:t>
      </w:r>
      <w:r w:rsidR="00465FF8">
        <w:rPr>
          <w:szCs w:val="20"/>
        </w:rPr>
        <w:t>(</w:t>
      </w:r>
      <w:proofErr w:type="spellStart"/>
      <w:r w:rsidR="00465FF8">
        <w:rPr>
          <w:szCs w:val="20"/>
        </w:rPr>
        <w:t>eng</w:t>
      </w:r>
      <w:proofErr w:type="spellEnd"/>
      <w:r w:rsidR="00465FF8">
        <w:rPr>
          <w:szCs w:val="20"/>
        </w:rPr>
        <w:t>)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0682F6A5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465FF8">
        <w:t>3</w:t>
      </w:r>
      <w:r w:rsidR="00D539A3">
        <w:rPr>
          <w:rFonts w:hint="eastAsia"/>
        </w:rPr>
        <w:t>입니다.</w:t>
      </w:r>
    </w:p>
    <w:p w14:paraId="6B2DB001" w14:textId="2E17BA45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 w:rsidR="008A5E68">
        <w:t>3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52FDA359" w:rsidR="005C07D9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67707255" w14:textId="5FDF2163" w:rsidR="005C07D9" w:rsidRDefault="005C07D9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6605E66E" w14:textId="6814D7FF" w:rsidR="00AD6185" w:rsidRDefault="005C07D9" w:rsidP="005C07D9">
      <w:pPr>
        <w:widowControl/>
        <w:wordWrap/>
        <w:autoSpaceDE/>
        <w:autoSpaceDN/>
        <w:jc w:val="left"/>
      </w:pPr>
      <w:r>
        <w:br w:type="page"/>
      </w:r>
    </w:p>
    <w:p w14:paraId="444999FC" w14:textId="2171CAE7" w:rsidR="005C07D9" w:rsidRPr="004E16BE" w:rsidRDefault="005C07D9" w:rsidP="005C07D9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581B74B" wp14:editId="31D7DB3C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257167" cy="4914900"/>
            <wp:effectExtent l="0" t="0" r="0" b="0"/>
            <wp:wrapTopAndBottom/>
            <wp:docPr id="268" name="그림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67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4A73D" w14:textId="7AEB96E3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41026700" w:rsidR="00EF4D90" w:rsidRPr="005C07D9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14365045" w14:textId="18043C8E" w:rsidR="005C07D9" w:rsidRPr="00AD7356" w:rsidRDefault="005C07D9" w:rsidP="005C07D9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규칙을 복사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추가,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삭제할 수 있습니다.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0FA57D29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5ABF4E55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782CF4CF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5A45A888" w:rsidR="00513C82" w:rsidRPr="005C07D9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3D5F4B43" w14:textId="4D975063" w:rsidR="005C07D9" w:rsidRPr="00AD7356" w:rsidRDefault="00BC2C52" w:rsidP="00A2116F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룰</w:t>
      </w:r>
      <w:r w:rsidR="00A2116F">
        <w:rPr>
          <w:rFonts w:hint="eastAsia"/>
          <w:szCs w:val="20"/>
        </w:rPr>
        <w:t>을 복사</w:t>
      </w:r>
      <w:r w:rsidR="00A2116F">
        <w:rPr>
          <w:szCs w:val="20"/>
        </w:rPr>
        <w:t xml:space="preserve">, </w:t>
      </w:r>
      <w:r w:rsidR="00A2116F">
        <w:rPr>
          <w:rFonts w:hint="eastAsia"/>
          <w:szCs w:val="20"/>
        </w:rPr>
        <w:t>추가,</w:t>
      </w:r>
      <w:r w:rsidR="00A2116F">
        <w:rPr>
          <w:szCs w:val="20"/>
        </w:rPr>
        <w:t xml:space="preserve"> </w:t>
      </w:r>
      <w:r w:rsidR="00A2116F">
        <w:rPr>
          <w:rFonts w:hint="eastAsia"/>
          <w:szCs w:val="20"/>
        </w:rPr>
        <w:t>삭제할 수 있습니다.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lastRenderedPageBreak/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2873D3A9" wp14:editId="6FB8928C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16DAEDB0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67DD30E8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2BAA286C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39DD7F8A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172B5D7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28B6B16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03BF9987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871935D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682F4BA2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124235320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79757D22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2B4E8826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20BA3">
      <w:pPr>
        <w:pStyle w:val="2"/>
        <w:numPr>
          <w:ilvl w:val="1"/>
          <w:numId w:val="3"/>
        </w:numPr>
        <w:ind w:firstLineChars="0"/>
        <w:rPr>
          <w:color w:val="000000" w:themeColor="text1"/>
        </w:rPr>
      </w:pPr>
      <w:bookmarkStart w:id="10" w:name="_Toc124235321"/>
      <w:r w:rsidRPr="00720BA3">
        <w:rPr>
          <w:rFonts w:hint="eastAsia"/>
        </w:rPr>
        <w:t>내보내기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Export)</w:t>
      </w:r>
      <w:bookmarkEnd w:id="10"/>
    </w:p>
    <w:p w14:paraId="210A8E37" w14:textId="2ED216C3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7EC9EAF3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1" w:name="_Toc124235322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2347619E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0478AF43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24E84E0C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7F06D861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44A80004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7C15802D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5FE33FAC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2C0E971B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46C7B6AF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76B8232D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112A59C1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53AE03D4" w:rsidR="001E5A9F" w:rsidRDefault="00B730A7" w:rsidP="001E5A9F">
      <w:pPr>
        <w:pStyle w:val="a8"/>
      </w:pPr>
      <w:r>
        <w:t xml:space="preserve">그림 </w:t>
      </w:r>
      <w:r w:rsidR="00000000">
        <w:fldChar w:fldCharType="begin"/>
      </w:r>
      <w:r w:rsidR="00000000">
        <w:instrText xml:space="preserve"> SEQ 그림 \* ARABIC </w:instrText>
      </w:r>
      <w:r w:rsidR="00000000">
        <w:fldChar w:fldCharType="separate"/>
      </w:r>
      <w:r w:rsidR="00B653DA">
        <w:rPr>
          <w:noProof/>
        </w:rPr>
        <w:t>3</w:t>
      </w:r>
      <w:r w:rsidR="00000000">
        <w:rPr>
          <w:noProof/>
        </w:rPr>
        <w:fldChar w:fldCharType="end"/>
      </w:r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2" w:name="_Toc124235323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20C203E0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4E1B7C25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3" w:name="_Toc124235324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0F767422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4E51E3E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124235325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6A15E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67A999B6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5" w:name="_Toc124235326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707ABA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6" w:name="_Toc124235327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2F51A31B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69EB1E25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7" w:name="_Toc124235328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BF05B63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B9262B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124235329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9" w:name="_Toc124235330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4EEEDF06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3CEEBEF9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2E212F79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20" w:name="_Toc124235331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4A2706B4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563907BF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64EB1ADA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3D08ED86" w14:textId="0EB1E0E5" w:rsidR="0050783A" w:rsidRPr="0050783A" w:rsidRDefault="00BA195E" w:rsidP="0050783A">
      <w:pPr>
        <w:pStyle w:val="2"/>
        <w:numPr>
          <w:ilvl w:val="1"/>
          <w:numId w:val="3"/>
        </w:numPr>
        <w:ind w:firstLineChars="0"/>
      </w:pPr>
      <w:bookmarkStart w:id="21" w:name="_Toc124235332"/>
      <w:r>
        <w:rPr>
          <w:rFonts w:hint="eastAsia"/>
        </w:rPr>
        <w:lastRenderedPageBreak/>
        <w:t>심볼 관리자</w:t>
      </w:r>
      <w:bookmarkEnd w:id="21"/>
    </w:p>
    <w:p w14:paraId="2D1D29CE" w14:textId="189782B4" w:rsidR="00E7251E" w:rsidRDefault="001172FA" w:rsidP="0050783A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9006A2" wp14:editId="447803B8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4713605" cy="3028950"/>
            <wp:effectExtent l="0" t="0" r="0" b="0"/>
            <wp:wrapTopAndBottom/>
            <wp:docPr id="272" name="그림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3A">
        <w:rPr>
          <w:rFonts w:hint="eastAsia"/>
        </w:rPr>
        <w:t>생성한 심볼들을 내보내기/가져오기 기능을 통하여 다른 프로젝트에서 재 사용할 수 있습니다.</w:t>
      </w:r>
      <w:r w:rsidR="0050783A">
        <w:br/>
      </w:r>
      <w:r w:rsidR="0050783A" w:rsidRPr="0099345E">
        <w:rPr>
          <w:rFonts w:hint="eastAsia"/>
          <w:color w:val="FF0000"/>
        </w:rPr>
        <w:t>심볼 라이브러리 가져오기 기능은 프로젝트 초기에만 실행할 수 있습니다.</w:t>
      </w:r>
      <w:r w:rsidR="0050783A" w:rsidRPr="0099345E">
        <w:rPr>
          <w:color w:val="FF0000"/>
        </w:rPr>
        <w:br/>
        <w:t>(</w:t>
      </w:r>
      <w:r w:rsidR="0050783A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50783A" w:rsidRPr="0099345E">
        <w:rPr>
          <w:color w:val="FF0000"/>
        </w:rPr>
        <w:t>)</w:t>
      </w:r>
    </w:p>
    <w:p w14:paraId="3E7C7308" w14:textId="79EABC6F" w:rsidR="0020681F" w:rsidRDefault="00245230" w:rsidP="001172F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  <w:r w:rsidR="00FC5635">
        <w:rPr>
          <w:noProof/>
        </w:rPr>
        <w:t xml:space="preserve"> </w:t>
      </w:r>
    </w:p>
    <w:p w14:paraId="319C4B9F" w14:textId="78324A01" w:rsidR="001172FA" w:rsidRDefault="001172FA" w:rsidP="001172F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Symbol</w:t>
      </w:r>
    </w:p>
    <w:p w14:paraId="3C4DFB4E" w14:textId="632DCE9D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 목록에서 검출할 도면을 선택합니다.</w:t>
      </w:r>
    </w:p>
    <w:p w14:paraId="6F5C4136" w14:textId="1AF8198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Symbol </w:t>
      </w:r>
      <w:r>
        <w:rPr>
          <w:rFonts w:hint="eastAsia"/>
        </w:rPr>
        <w:t>버튼을 누릅니다.</w:t>
      </w:r>
    </w:p>
    <w:p w14:paraId="3AF94749" w14:textId="0BE1A07E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도면에서 심볼로 추정되는 이미지를 자동으로 검출합니다.</w:t>
      </w:r>
    </w:p>
    <w:p w14:paraId="69D6BC71" w14:textId="69FB1E5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검출된 이미지를 더블 클릭하여 심볼로 등록할 수 있습니다.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74D09B64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01E63DF9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124235333"/>
      <w:r>
        <w:rPr>
          <w:rFonts w:hint="eastAsia"/>
        </w:rPr>
        <w:lastRenderedPageBreak/>
        <w:t>인식</w:t>
      </w:r>
      <w:bookmarkEnd w:id="22"/>
    </w:p>
    <w:bookmarkStart w:id="23" w:name="_Toc124235334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A84C7" wp14:editId="78E429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B5B4" id="AutoShape 79" o:spid="_x0000_s1026" type="#_x0000_t32" style="position:absolute;left:0;text-align:left;margin-left:0;margin-top:1pt;width:529.0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124235335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07A09669" w:rsidR="008801A3" w:rsidRDefault="00496671" w:rsidP="00496671">
      <w:pPr>
        <w:pStyle w:val="a8"/>
      </w:pPr>
      <w:r>
        <w:t xml:space="preserve">그림 </w:t>
      </w:r>
      <w:r w:rsidR="00000000">
        <w:fldChar w:fldCharType="begin"/>
      </w:r>
      <w:r w:rsidR="00000000">
        <w:instrText xml:space="preserve"> SEQ 그림 \* ARABIC </w:instrText>
      </w:r>
      <w:r w:rsidR="00000000">
        <w:fldChar w:fldCharType="separate"/>
      </w:r>
      <w:r w:rsidR="00B653DA">
        <w:rPr>
          <w:noProof/>
        </w:rPr>
        <w:t>4</w:t>
      </w:r>
      <w:r w:rsidR="00000000">
        <w:rPr>
          <w:noProof/>
        </w:rPr>
        <w:fldChar w:fldCharType="end"/>
      </w:r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124235336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2529BFD4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</w:t>
      </w:r>
      <w:r w:rsidR="00881A11">
        <w:rPr>
          <w:noProof/>
        </w:rPr>
        <w:t>I</w:t>
      </w:r>
      <w:r w:rsidR="00495C3F" w:rsidRPr="00495C3F">
        <w:rPr>
          <w:noProof/>
        </w:rPr>
        <w:t>’ 버튼을 누르면 선택한 노드 뒤에 새로운 노드가 추가되고, ‘</w:t>
      </w:r>
      <w:r w:rsidR="00881A11">
        <w:rPr>
          <w:noProof/>
        </w:rPr>
        <w:t>D</w:t>
      </w:r>
      <w:r w:rsidR="00495C3F" w:rsidRPr="00495C3F">
        <w:rPr>
          <w:noProof/>
        </w:rPr>
        <w:t>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4DB0DC2A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  <w:r w:rsidR="00F71861">
        <w:rPr>
          <w:noProof/>
        </w:rPr>
        <w:t xml:space="preserve"> (</w:t>
      </w:r>
      <w:r w:rsidR="00F71861">
        <w:rPr>
          <w:rFonts w:hint="eastAsia"/>
          <w:noProof/>
        </w:rPr>
        <w:t xml:space="preserve">단축키 </w:t>
      </w:r>
      <w:r w:rsidR="00F71861">
        <w:rPr>
          <w:noProof/>
        </w:rPr>
        <w:t>: W)</w:t>
      </w:r>
    </w:p>
    <w:p w14:paraId="14FB2149" w14:textId="4F0517F4" w:rsidR="00881A11" w:rsidRDefault="00881A11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삭제 </w:t>
      </w:r>
      <w:r>
        <w:rPr>
          <w:noProof/>
        </w:rPr>
        <w:t xml:space="preserve">: </w:t>
      </w:r>
      <w:r>
        <w:rPr>
          <w:rFonts w:hint="eastAsia"/>
          <w:noProof/>
        </w:rPr>
        <w:t>삭제할 객체(심볼,</w:t>
      </w:r>
      <w:r>
        <w:rPr>
          <w:noProof/>
        </w:rPr>
        <w:t xml:space="preserve"> </w:t>
      </w:r>
      <w:r>
        <w:rPr>
          <w:rFonts w:hint="eastAsia"/>
          <w:noProof/>
        </w:rPr>
        <w:t>라인, 텍스트)</w:t>
      </w:r>
      <w:r>
        <w:rPr>
          <w:noProof/>
        </w:rPr>
        <w:t xml:space="preserve">를 </w:t>
      </w:r>
      <w:r>
        <w:rPr>
          <w:rFonts w:hint="eastAsia"/>
          <w:noProof/>
        </w:rPr>
        <w:t xml:space="preserve">선택 후 </w:t>
      </w:r>
      <w:r>
        <w:rPr>
          <w:noProof/>
        </w:rPr>
        <w:t>Delete</w:t>
      </w:r>
      <w:r>
        <w:rPr>
          <w:rFonts w:hint="eastAsia"/>
          <w:noProof/>
        </w:rPr>
        <w:t xml:space="preserve">키 혹은 </w:t>
      </w:r>
      <w:r>
        <w:rPr>
          <w:noProof/>
        </w:rPr>
        <w:t>E</w:t>
      </w:r>
      <w:r>
        <w:rPr>
          <w:rFonts w:hint="eastAsia"/>
          <w:noProof/>
        </w:rPr>
        <w:t xml:space="preserve"> 키를 눌러 삭제할 수 있습니다.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124235337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124235338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124235339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124235340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124235341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124235342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124235343"/>
      <w:r w:rsidRPr="00957CEE">
        <w:rPr>
          <w:rFonts w:hint="eastAsia"/>
          <w:szCs w:val="20"/>
        </w:rPr>
        <w:lastRenderedPageBreak/>
        <w:t>리포트</w:t>
      </w:r>
      <w:bookmarkEnd w:id="32"/>
    </w:p>
    <w:bookmarkStart w:id="33" w:name="_Toc124235344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4" w:name="_Toc124235345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5B7ACF66" w:rsidR="007A2F15" w:rsidRDefault="00F71861" w:rsidP="00450C3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FE1118" wp14:editId="13BF99BF">
            <wp:simplePos x="0" y="0"/>
            <wp:positionH relativeFrom="column">
              <wp:posOffset>733425</wp:posOffset>
            </wp:positionH>
            <wp:positionV relativeFrom="paragraph">
              <wp:posOffset>361315</wp:posOffset>
            </wp:positionV>
            <wp:extent cx="4391025" cy="996315"/>
            <wp:effectExtent l="0" t="0" r="9525" b="0"/>
            <wp:wrapTopAndBottom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C39">
        <w:rPr>
          <w:rFonts w:hint="eastAsia"/>
        </w:rPr>
        <w:t xml:space="preserve">항목의 괄호 안 </w:t>
      </w:r>
      <w:r w:rsidR="00450C39">
        <w:t xml:space="preserve">` ~ 7 </w:t>
      </w:r>
      <w:r w:rsidR="00450C39">
        <w:rPr>
          <w:rFonts w:hint="eastAsia"/>
        </w:rPr>
        <w:t>키로 동작할 수 있습니다.</w:t>
      </w:r>
    </w:p>
    <w:p w14:paraId="00E47369" w14:textId="7230555C" w:rsidR="00A10F36" w:rsidRDefault="007A2F15" w:rsidP="00F71861">
      <w:pPr>
        <w:pStyle w:val="aa"/>
        <w:ind w:leftChars="0" w:left="1200"/>
      </w:pPr>
      <w:r w:rsidRPr="007A2F15">
        <w:rPr>
          <w:noProof/>
        </w:rPr>
        <w:t xml:space="preserve"> </w:t>
      </w:r>
    </w:p>
    <w:p w14:paraId="34807A24" w14:textId="45B54913" w:rsidR="006D1865" w:rsidRPr="00A10F36" w:rsidRDefault="006D1865" w:rsidP="00F71861">
      <w:r>
        <w:br w:type="page"/>
      </w:r>
    </w:p>
    <w:bookmarkStart w:id="35" w:name="_Toc124235346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69133311" w:rsidR="00395968" w:rsidRDefault="00395968" w:rsidP="0027158C">
      <w:pPr>
        <w:pStyle w:val="1"/>
        <w:numPr>
          <w:ilvl w:val="0"/>
          <w:numId w:val="3"/>
        </w:numPr>
      </w:pPr>
      <w:bookmarkStart w:id="36" w:name="_Toc124235347"/>
      <w:r>
        <w:rPr>
          <w:rFonts w:hint="eastAsia"/>
        </w:rPr>
        <w:lastRenderedPageBreak/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7" w:name="_Toc124235348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8" w:name="_Toc124235349"/>
      <w:r>
        <w:rPr>
          <w:rFonts w:hint="eastAsia"/>
        </w:rPr>
        <w:lastRenderedPageBreak/>
        <w:t>심볼 굵기 강화</w:t>
      </w:r>
      <w:bookmarkEnd w:id="38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9" w:name="_Toc124235350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40" w:name="_Toc124235351"/>
      <w:r>
        <w:rPr>
          <w:rFonts w:hint="eastAsia"/>
        </w:rPr>
        <w:t>내보내기</w:t>
      </w:r>
      <w:bookmarkEnd w:id="40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41" w:name="_Toc124235352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5"/>
      <w:footerReference w:type="default" r:id="rId136"/>
      <w:footerReference w:type="first" r:id="rId13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E661C" w14:textId="77777777" w:rsidR="006F0A7E" w:rsidRDefault="006F0A7E">
      <w:r>
        <w:separator/>
      </w:r>
    </w:p>
  </w:endnote>
  <w:endnote w:type="continuationSeparator" w:id="0">
    <w:p w14:paraId="0644303B" w14:textId="77777777" w:rsidR="006F0A7E" w:rsidRDefault="006F0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6EDC" w14:textId="77777777" w:rsidR="006F0A7E" w:rsidRDefault="006F0A7E">
      <w:bookmarkStart w:id="0" w:name="_Hlk482265958"/>
      <w:bookmarkEnd w:id="0"/>
      <w:r>
        <w:separator/>
      </w:r>
    </w:p>
  </w:footnote>
  <w:footnote w:type="continuationSeparator" w:id="0">
    <w:p w14:paraId="3769CCA9" w14:textId="77777777" w:rsidR="006F0A7E" w:rsidRDefault="006F0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 w16cid:durableId="1807505456">
    <w:abstractNumId w:val="8"/>
  </w:num>
  <w:num w:numId="2" w16cid:durableId="1701927508">
    <w:abstractNumId w:val="18"/>
  </w:num>
  <w:num w:numId="3" w16cid:durableId="2113276021">
    <w:abstractNumId w:val="17"/>
  </w:num>
  <w:num w:numId="4" w16cid:durableId="318965362">
    <w:abstractNumId w:val="22"/>
  </w:num>
  <w:num w:numId="5" w16cid:durableId="1685589828">
    <w:abstractNumId w:val="5"/>
  </w:num>
  <w:num w:numId="6" w16cid:durableId="1092623808">
    <w:abstractNumId w:val="1"/>
  </w:num>
  <w:num w:numId="7" w16cid:durableId="933972785">
    <w:abstractNumId w:val="2"/>
  </w:num>
  <w:num w:numId="8" w16cid:durableId="1639677081">
    <w:abstractNumId w:val="0"/>
  </w:num>
  <w:num w:numId="9" w16cid:durableId="329064959">
    <w:abstractNumId w:val="28"/>
  </w:num>
  <w:num w:numId="10" w16cid:durableId="2085487038">
    <w:abstractNumId w:val="36"/>
  </w:num>
  <w:num w:numId="11" w16cid:durableId="1803696015">
    <w:abstractNumId w:val="21"/>
  </w:num>
  <w:num w:numId="12" w16cid:durableId="1218784279">
    <w:abstractNumId w:val="14"/>
  </w:num>
  <w:num w:numId="13" w16cid:durableId="870730704">
    <w:abstractNumId w:val="25"/>
  </w:num>
  <w:num w:numId="14" w16cid:durableId="2113670601">
    <w:abstractNumId w:val="27"/>
  </w:num>
  <w:num w:numId="15" w16cid:durableId="860167687">
    <w:abstractNumId w:val="20"/>
  </w:num>
  <w:num w:numId="16" w16cid:durableId="1555853391">
    <w:abstractNumId w:val="33"/>
  </w:num>
  <w:num w:numId="17" w16cid:durableId="931667613">
    <w:abstractNumId w:val="39"/>
  </w:num>
  <w:num w:numId="18" w16cid:durableId="1833526755">
    <w:abstractNumId w:val="10"/>
  </w:num>
  <w:num w:numId="19" w16cid:durableId="2107192856">
    <w:abstractNumId w:val="4"/>
  </w:num>
  <w:num w:numId="20" w16cid:durableId="85158751">
    <w:abstractNumId w:val="35"/>
  </w:num>
  <w:num w:numId="21" w16cid:durableId="898202790">
    <w:abstractNumId w:val="38"/>
  </w:num>
  <w:num w:numId="22" w16cid:durableId="642974569">
    <w:abstractNumId w:val="32"/>
  </w:num>
  <w:num w:numId="23" w16cid:durableId="496842227">
    <w:abstractNumId w:val="31"/>
  </w:num>
  <w:num w:numId="24" w16cid:durableId="751977178">
    <w:abstractNumId w:val="40"/>
  </w:num>
  <w:num w:numId="25" w16cid:durableId="1188834479">
    <w:abstractNumId w:val="29"/>
  </w:num>
  <w:num w:numId="26" w16cid:durableId="1980912585">
    <w:abstractNumId w:val="6"/>
  </w:num>
  <w:num w:numId="27" w16cid:durableId="1186284361">
    <w:abstractNumId w:val="19"/>
  </w:num>
  <w:num w:numId="28" w16cid:durableId="845095752">
    <w:abstractNumId w:val="16"/>
  </w:num>
  <w:num w:numId="29" w16cid:durableId="1253511386">
    <w:abstractNumId w:val="30"/>
  </w:num>
  <w:num w:numId="30" w16cid:durableId="1844660840">
    <w:abstractNumId w:val="11"/>
  </w:num>
  <w:num w:numId="31" w16cid:durableId="869803751">
    <w:abstractNumId w:val="24"/>
  </w:num>
  <w:num w:numId="32" w16cid:durableId="1810660272">
    <w:abstractNumId w:val="7"/>
  </w:num>
  <w:num w:numId="33" w16cid:durableId="646320904">
    <w:abstractNumId w:val="26"/>
  </w:num>
  <w:num w:numId="34" w16cid:durableId="354499677">
    <w:abstractNumId w:val="34"/>
  </w:num>
  <w:num w:numId="35" w16cid:durableId="1638296032">
    <w:abstractNumId w:val="15"/>
  </w:num>
  <w:num w:numId="36" w16cid:durableId="1352948170">
    <w:abstractNumId w:val="23"/>
  </w:num>
  <w:num w:numId="37" w16cid:durableId="1803883899">
    <w:abstractNumId w:val="9"/>
  </w:num>
  <w:num w:numId="38" w16cid:durableId="1273365446">
    <w:abstractNumId w:val="3"/>
  </w:num>
  <w:num w:numId="39" w16cid:durableId="1710758308">
    <w:abstractNumId w:val="12"/>
  </w:num>
  <w:num w:numId="40" w16cid:durableId="262808544">
    <w:abstractNumId w:val="13"/>
  </w:num>
  <w:num w:numId="41" w16cid:durableId="647053903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257"/>
    <w:rsid w:val="00015997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6C2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172FA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57E91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045E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1EA"/>
    <w:rsid w:val="003E271D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5FF8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0783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7D9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0A7E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0BA3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6059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321F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1A11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5E68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2F5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116F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53DA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262B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2C52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2089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15B1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588C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1861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517</TotalTime>
  <Pages>63</Pages>
  <Words>3859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25810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Ham Euisung</cp:lastModifiedBy>
  <cp:revision>68</cp:revision>
  <cp:lastPrinted>2023-01-10T00:29:00Z</cp:lastPrinted>
  <dcterms:created xsi:type="dcterms:W3CDTF">2020-11-02T09:23:00Z</dcterms:created>
  <dcterms:modified xsi:type="dcterms:W3CDTF">2023-01-10T00:29:00Z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