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7C7A8E" w:rsidRDefault="00B1024C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C7A8E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7C7A8E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7C7A8E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597E86C0" w:rsidR="007C7A8E" w:rsidRDefault="00E13DFF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7C7A8E" w:rsidRDefault="007C7A8E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r w:rsidR="0078686E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B2A74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="0078686E"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8B2A74"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7C7A8E" w:rsidRDefault="00B1024C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C7A8E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7C7A8E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7C7A8E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597E86C0" w:rsidR="007C7A8E" w:rsidRDefault="00E13DFF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7C7A8E" w:rsidRDefault="007C7A8E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r w:rsidR="0078686E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B2A74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78686E"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8B2A74"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12-12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3CACEDE4" w:rsidR="007C7A8E" w:rsidRDefault="007C7A8E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12-12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3CACEDE4" w:rsidR="007C7A8E" w:rsidRDefault="007C7A8E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860A1F4" w14:textId="0384E3B8" w:rsidR="005A1621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053696" w:history="1">
        <w:r w:rsidR="005A1621" w:rsidRPr="00E84672">
          <w:rPr>
            <w:rStyle w:val="a6"/>
          </w:rPr>
          <w:t>1</w:t>
        </w:r>
        <w:r w:rsidR="005A1621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5A1621" w:rsidRPr="00E84672">
          <w:rPr>
            <w:rStyle w:val="a6"/>
          </w:rPr>
          <w:t>설치</w:t>
        </w:r>
        <w:r w:rsidR="005A1621">
          <w:rPr>
            <w:webHidden/>
          </w:rPr>
          <w:tab/>
        </w:r>
        <w:r w:rsidR="005A1621">
          <w:rPr>
            <w:webHidden/>
          </w:rPr>
          <w:fldChar w:fldCharType="begin"/>
        </w:r>
        <w:r w:rsidR="005A1621">
          <w:rPr>
            <w:webHidden/>
          </w:rPr>
          <w:instrText xml:space="preserve"> PAGEREF _Toc27053696 \h </w:instrText>
        </w:r>
        <w:r w:rsidR="005A1621">
          <w:rPr>
            <w:webHidden/>
          </w:rPr>
        </w:r>
        <w:r w:rsidR="005A1621">
          <w:rPr>
            <w:webHidden/>
          </w:rPr>
          <w:fldChar w:fldCharType="separate"/>
        </w:r>
        <w:r w:rsidR="00A42076">
          <w:rPr>
            <w:webHidden/>
          </w:rPr>
          <w:t>2</w:t>
        </w:r>
        <w:r w:rsidR="005A1621">
          <w:rPr>
            <w:webHidden/>
          </w:rPr>
          <w:fldChar w:fldCharType="end"/>
        </w:r>
      </w:hyperlink>
    </w:p>
    <w:p w14:paraId="1E31D354" w14:textId="48FA72B1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697" w:history="1">
        <w:r w:rsidR="005A1621" w:rsidRPr="00E84672">
          <w:rPr>
            <w:rStyle w:val="a6"/>
            <w:noProof/>
          </w:rPr>
          <w:t>1.1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프로그램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설치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_Toc27053697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2</w:t>
        </w:r>
        <w:r w:rsidR="005A1621">
          <w:rPr>
            <w:noProof/>
            <w:webHidden/>
          </w:rPr>
          <w:fldChar w:fldCharType="end"/>
        </w:r>
      </w:hyperlink>
    </w:p>
    <w:p w14:paraId="7884EE24" w14:textId="142AF933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698" w:history="1">
        <w:r w:rsidR="005A1621" w:rsidRPr="00E84672">
          <w:rPr>
            <w:rStyle w:val="a6"/>
            <w:noProof/>
          </w:rPr>
          <w:t>1.2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Options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_Toc27053698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4</w:t>
        </w:r>
        <w:r w:rsidR="005A1621">
          <w:rPr>
            <w:noProof/>
            <w:webHidden/>
          </w:rPr>
          <w:fldChar w:fldCharType="end"/>
        </w:r>
      </w:hyperlink>
    </w:p>
    <w:p w14:paraId="1EB0D6DD" w14:textId="4BCBBFC7" w:rsidR="005A1621" w:rsidRDefault="00B1024C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699" w:history="1">
        <w:r w:rsidR="005A1621" w:rsidRPr="00E84672">
          <w:rPr>
            <w:rStyle w:val="a6"/>
          </w:rPr>
          <w:t>2</w:t>
        </w:r>
        <w:r w:rsidR="005A1621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5A1621" w:rsidRPr="00E84672">
          <w:rPr>
            <w:rStyle w:val="a6"/>
          </w:rPr>
          <w:t>프로그램 실행</w:t>
        </w:r>
        <w:r w:rsidR="005A1621">
          <w:rPr>
            <w:webHidden/>
          </w:rPr>
          <w:tab/>
        </w:r>
        <w:r w:rsidR="005A1621">
          <w:rPr>
            <w:webHidden/>
          </w:rPr>
          <w:fldChar w:fldCharType="begin"/>
        </w:r>
        <w:r w:rsidR="005A1621">
          <w:rPr>
            <w:webHidden/>
          </w:rPr>
          <w:instrText xml:space="preserve"> PAGEREF _Toc27053699 \h </w:instrText>
        </w:r>
        <w:r w:rsidR="005A1621">
          <w:rPr>
            <w:webHidden/>
          </w:rPr>
        </w:r>
        <w:r w:rsidR="005A1621">
          <w:rPr>
            <w:webHidden/>
          </w:rPr>
          <w:fldChar w:fldCharType="separate"/>
        </w:r>
        <w:r w:rsidR="00A42076">
          <w:rPr>
            <w:webHidden/>
          </w:rPr>
          <w:t>5</w:t>
        </w:r>
        <w:r w:rsidR="005A1621">
          <w:rPr>
            <w:webHidden/>
          </w:rPr>
          <w:fldChar w:fldCharType="end"/>
        </w:r>
      </w:hyperlink>
    </w:p>
    <w:p w14:paraId="012F9276" w14:textId="406F4D81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0" w:history="1">
        <w:r w:rsidR="005A1621" w:rsidRPr="00E84672">
          <w:rPr>
            <w:rStyle w:val="a6"/>
            <w:noProof/>
          </w:rPr>
          <w:t>2.1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프로젝트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실행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_Toc27053700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5</w:t>
        </w:r>
        <w:r w:rsidR="005A1621">
          <w:rPr>
            <w:noProof/>
            <w:webHidden/>
          </w:rPr>
          <w:fldChar w:fldCharType="end"/>
        </w:r>
      </w:hyperlink>
    </w:p>
    <w:p w14:paraId="191278DC" w14:textId="7378AF98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1" w:history="1">
        <w:r w:rsidR="005A1621" w:rsidRPr="00E84672">
          <w:rPr>
            <w:rStyle w:val="a6"/>
            <w:noProof/>
          </w:rPr>
          <w:t>2.2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도면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생성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_Toc27053701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6</w:t>
        </w:r>
        <w:r w:rsidR="005A1621">
          <w:rPr>
            <w:noProof/>
            <w:webHidden/>
          </w:rPr>
          <w:fldChar w:fldCharType="end"/>
        </w:r>
      </w:hyperlink>
    </w:p>
    <w:p w14:paraId="74B3480B" w14:textId="18674C55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2" w:history="1">
        <w:r w:rsidR="005A1621" w:rsidRPr="00E84672">
          <w:rPr>
            <w:rStyle w:val="a6"/>
            <w:noProof/>
          </w:rPr>
          <w:t>2.3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도면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열기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_Toc27053702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7</w:t>
        </w:r>
        <w:r w:rsidR="005A1621">
          <w:rPr>
            <w:noProof/>
            <w:webHidden/>
          </w:rPr>
          <w:fldChar w:fldCharType="end"/>
        </w:r>
      </w:hyperlink>
    </w:p>
    <w:p w14:paraId="1CDFB536" w14:textId="5B7C41BA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3" w:history="1">
        <w:r w:rsidR="005A1621" w:rsidRPr="00E84672">
          <w:rPr>
            <w:rStyle w:val="a6"/>
            <w:noProof/>
          </w:rPr>
          <w:t>2.4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환경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설정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_Toc27053703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7</w:t>
        </w:r>
        <w:r w:rsidR="005A1621">
          <w:rPr>
            <w:noProof/>
            <w:webHidden/>
          </w:rPr>
          <w:fldChar w:fldCharType="end"/>
        </w:r>
      </w:hyperlink>
    </w:p>
    <w:p w14:paraId="4D37A75E" w14:textId="16F1E8E7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4" w:history="1">
        <w:r w:rsidR="005A1621" w:rsidRPr="00E84672">
          <w:rPr>
            <w:rStyle w:val="a6"/>
            <w:noProof/>
          </w:rPr>
          <w:t>2.5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도면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삭제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_Toc27053704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10</w:t>
        </w:r>
        <w:r w:rsidR="005A1621">
          <w:rPr>
            <w:noProof/>
            <w:webHidden/>
          </w:rPr>
          <w:fldChar w:fldCharType="end"/>
        </w:r>
      </w:hyperlink>
    </w:p>
    <w:p w14:paraId="6B1C9750" w14:textId="35728A66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5" w:history="1">
        <w:r w:rsidR="005A1621" w:rsidRPr="00E84672">
          <w:rPr>
            <w:rStyle w:val="a6"/>
            <w:noProof/>
          </w:rPr>
          <w:t>2.6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개체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삽입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및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화면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조작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_Toc27053705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11</w:t>
        </w:r>
        <w:r w:rsidR="005A1621">
          <w:rPr>
            <w:noProof/>
            <w:webHidden/>
          </w:rPr>
          <w:fldChar w:fldCharType="end"/>
        </w:r>
      </w:hyperlink>
    </w:p>
    <w:p w14:paraId="42E5D3EB" w14:textId="1D63A0F4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6" w:history="1">
        <w:r w:rsidR="005A1621" w:rsidRPr="00E84672">
          <w:rPr>
            <w:rStyle w:val="a6"/>
            <w:noProof/>
          </w:rPr>
          <w:t>2.7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스트림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라인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연결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_Toc27053706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13</w:t>
        </w:r>
        <w:r w:rsidR="005A1621">
          <w:rPr>
            <w:noProof/>
            <w:webHidden/>
          </w:rPr>
          <w:fldChar w:fldCharType="end"/>
        </w:r>
      </w:hyperlink>
    </w:p>
    <w:p w14:paraId="05FFC1F4" w14:textId="4E840C42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7" w:history="1">
        <w:r w:rsidR="005A1621" w:rsidRPr="00E84672">
          <w:rPr>
            <w:rStyle w:val="a6"/>
            <w:noProof/>
          </w:rPr>
          <w:t>2.8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개체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및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스트림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라인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삭제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_Toc27053707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14</w:t>
        </w:r>
        <w:r w:rsidR="005A1621">
          <w:rPr>
            <w:noProof/>
            <w:webHidden/>
          </w:rPr>
          <w:fldChar w:fldCharType="end"/>
        </w:r>
      </w:hyperlink>
    </w:p>
    <w:p w14:paraId="3FC0707A" w14:textId="67D5864E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8" w:history="1">
        <w:r w:rsidR="005A1621" w:rsidRPr="00E84672">
          <w:rPr>
            <w:rStyle w:val="a6"/>
            <w:noProof/>
          </w:rPr>
          <w:t>2.9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장치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데이터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입력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_Toc27053708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15</w:t>
        </w:r>
        <w:r w:rsidR="005A1621">
          <w:rPr>
            <w:noProof/>
            <w:webHidden/>
          </w:rPr>
          <w:fldChar w:fldCharType="end"/>
        </w:r>
      </w:hyperlink>
    </w:p>
    <w:p w14:paraId="54A7D30F" w14:textId="3E35CF30" w:rsidR="005A1621" w:rsidRDefault="00B1024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09" w:history="1">
        <w:r w:rsidR="005A1621" w:rsidRPr="00E84672">
          <w:rPr>
            <w:rStyle w:val="a6"/>
            <w:noProof/>
          </w:rPr>
          <w:t>2.10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스트림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데이터</w:t>
        </w:r>
        <w:r w:rsidR="005A1621" w:rsidRPr="00E84672">
          <w:rPr>
            <w:rStyle w:val="a6"/>
            <w:noProof/>
          </w:rPr>
          <w:t xml:space="preserve"> </w:t>
        </w:r>
        <w:r w:rsidR="005A1621" w:rsidRPr="00E84672">
          <w:rPr>
            <w:rStyle w:val="a6"/>
            <w:noProof/>
          </w:rPr>
          <w:t>입력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_Toc27053709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16</w:t>
        </w:r>
        <w:r w:rsidR="005A1621">
          <w:rPr>
            <w:noProof/>
            <w:webHidden/>
          </w:rPr>
          <w:fldChar w:fldCharType="end"/>
        </w:r>
      </w:hyperlink>
    </w:p>
    <w:p w14:paraId="4558BF04" w14:textId="702AA368" w:rsidR="005A1621" w:rsidRDefault="00B1024C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710" w:history="1">
        <w:r w:rsidR="005A1621" w:rsidRPr="00E84672">
          <w:rPr>
            <w:rStyle w:val="a6"/>
          </w:rPr>
          <w:t>3</w:t>
        </w:r>
        <w:r w:rsidR="005A1621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5A1621" w:rsidRPr="00E84672">
          <w:rPr>
            <w:rStyle w:val="a6"/>
          </w:rPr>
          <w:t>계산</w:t>
        </w:r>
        <w:r w:rsidR="005A1621">
          <w:rPr>
            <w:webHidden/>
          </w:rPr>
          <w:tab/>
        </w:r>
        <w:r w:rsidR="005A1621">
          <w:rPr>
            <w:webHidden/>
          </w:rPr>
          <w:fldChar w:fldCharType="begin"/>
        </w:r>
        <w:r w:rsidR="005A1621">
          <w:rPr>
            <w:webHidden/>
          </w:rPr>
          <w:instrText xml:space="preserve"> PAGEREF _Toc27053710 \h </w:instrText>
        </w:r>
        <w:r w:rsidR="005A1621">
          <w:rPr>
            <w:webHidden/>
          </w:rPr>
        </w:r>
        <w:r w:rsidR="005A1621">
          <w:rPr>
            <w:webHidden/>
          </w:rPr>
          <w:fldChar w:fldCharType="separate"/>
        </w:r>
        <w:r w:rsidR="00A42076">
          <w:rPr>
            <w:webHidden/>
          </w:rPr>
          <w:t>20</w:t>
        </w:r>
        <w:r w:rsidR="005A1621">
          <w:rPr>
            <w:webHidden/>
          </w:rPr>
          <w:fldChar w:fldCharType="end"/>
        </w:r>
      </w:hyperlink>
    </w:p>
    <w:p w14:paraId="78A4CAC0" w14:textId="5B8F30C6" w:rsidR="005A1621" w:rsidRDefault="00B1024C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711" w:history="1">
        <w:r w:rsidR="005A1621" w:rsidRPr="00E84672">
          <w:rPr>
            <w:rStyle w:val="a6"/>
          </w:rPr>
          <w:t>4</w:t>
        </w:r>
        <w:r w:rsidR="005A1621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5A1621" w:rsidRPr="00E84672">
          <w:rPr>
            <w:rStyle w:val="a6"/>
          </w:rPr>
          <w:t>리포트</w:t>
        </w:r>
        <w:r w:rsidR="005A1621">
          <w:rPr>
            <w:webHidden/>
          </w:rPr>
          <w:tab/>
        </w:r>
        <w:r w:rsidR="005A1621">
          <w:rPr>
            <w:webHidden/>
          </w:rPr>
          <w:fldChar w:fldCharType="begin"/>
        </w:r>
        <w:r w:rsidR="005A1621">
          <w:rPr>
            <w:webHidden/>
          </w:rPr>
          <w:instrText xml:space="preserve"> PAGEREF _Toc27053711 \h </w:instrText>
        </w:r>
        <w:r w:rsidR="005A1621">
          <w:rPr>
            <w:webHidden/>
          </w:rPr>
        </w:r>
        <w:r w:rsidR="005A1621">
          <w:rPr>
            <w:webHidden/>
          </w:rPr>
          <w:fldChar w:fldCharType="separate"/>
        </w:r>
        <w:r w:rsidR="00A42076">
          <w:rPr>
            <w:webHidden/>
          </w:rPr>
          <w:t>21</w:t>
        </w:r>
        <w:r w:rsidR="005A1621">
          <w:rPr>
            <w:webHidden/>
          </w:rPr>
          <w:fldChar w:fldCharType="end"/>
        </w:r>
      </w:hyperlink>
    </w:p>
    <w:p w14:paraId="650320D5" w14:textId="3778C739" w:rsidR="005A1621" w:rsidRDefault="00B1024C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053712" w:history="1">
        <w:r w:rsidR="005A1621" w:rsidRPr="00E84672">
          <w:rPr>
            <w:rStyle w:val="a6"/>
          </w:rPr>
          <w:t>5</w:t>
        </w:r>
        <w:r w:rsidR="005A1621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5A1621" w:rsidRPr="00E84672">
          <w:rPr>
            <w:rStyle w:val="a6"/>
          </w:rPr>
          <w:t>About</w:t>
        </w:r>
        <w:r w:rsidR="005A1621">
          <w:rPr>
            <w:webHidden/>
          </w:rPr>
          <w:tab/>
        </w:r>
        <w:r w:rsidR="005A1621">
          <w:rPr>
            <w:webHidden/>
          </w:rPr>
          <w:fldChar w:fldCharType="begin"/>
        </w:r>
        <w:r w:rsidR="005A1621">
          <w:rPr>
            <w:webHidden/>
          </w:rPr>
          <w:instrText xml:space="preserve"> PAGEREF _Toc27053712 \h </w:instrText>
        </w:r>
        <w:r w:rsidR="005A1621">
          <w:rPr>
            <w:webHidden/>
          </w:rPr>
        </w:r>
        <w:r w:rsidR="005A1621">
          <w:rPr>
            <w:webHidden/>
          </w:rPr>
          <w:fldChar w:fldCharType="separate"/>
        </w:r>
        <w:r w:rsidR="00A42076">
          <w:rPr>
            <w:webHidden/>
          </w:rPr>
          <w:t>22</w:t>
        </w:r>
        <w:r w:rsidR="005A1621">
          <w:rPr>
            <w:webHidden/>
          </w:rPr>
          <w:fldChar w:fldCharType="end"/>
        </w:r>
      </w:hyperlink>
    </w:p>
    <w:p w14:paraId="440F7999" w14:textId="5213AD4C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13" w:history="1">
        <w:r w:rsidR="005A1621" w:rsidRPr="00E84672">
          <w:rPr>
            <w:rStyle w:val="a6"/>
            <w:noProof/>
          </w:rPr>
          <w:t>5.1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Information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_Toc27053713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22</w:t>
        </w:r>
        <w:r w:rsidR="005A1621">
          <w:rPr>
            <w:noProof/>
            <w:webHidden/>
          </w:rPr>
          <w:fldChar w:fldCharType="end"/>
        </w:r>
      </w:hyperlink>
    </w:p>
    <w:p w14:paraId="20B8C3D7" w14:textId="163D35ED" w:rsidR="005A1621" w:rsidRDefault="00B1024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053714" w:history="1">
        <w:r w:rsidR="005A1621" w:rsidRPr="00E84672">
          <w:rPr>
            <w:rStyle w:val="a6"/>
            <w:noProof/>
          </w:rPr>
          <w:t>5.2</w:t>
        </w:r>
        <w:r w:rsidR="005A1621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A1621" w:rsidRPr="00E84672">
          <w:rPr>
            <w:rStyle w:val="a6"/>
            <w:noProof/>
          </w:rPr>
          <w:t>Credits</w:t>
        </w:r>
        <w:r w:rsidR="005A1621">
          <w:rPr>
            <w:noProof/>
            <w:webHidden/>
          </w:rPr>
          <w:tab/>
        </w:r>
        <w:r w:rsidR="005A1621">
          <w:rPr>
            <w:noProof/>
            <w:webHidden/>
          </w:rPr>
          <w:fldChar w:fldCharType="begin"/>
        </w:r>
        <w:r w:rsidR="005A1621">
          <w:rPr>
            <w:noProof/>
            <w:webHidden/>
          </w:rPr>
          <w:instrText xml:space="preserve"> PAGEREF _Toc27053714 \h </w:instrText>
        </w:r>
        <w:r w:rsidR="005A1621">
          <w:rPr>
            <w:noProof/>
            <w:webHidden/>
          </w:rPr>
        </w:r>
        <w:r w:rsidR="005A1621">
          <w:rPr>
            <w:noProof/>
            <w:webHidden/>
          </w:rPr>
          <w:fldChar w:fldCharType="separate"/>
        </w:r>
        <w:r w:rsidR="00A42076">
          <w:rPr>
            <w:noProof/>
            <w:webHidden/>
          </w:rPr>
          <w:t>22</w:t>
        </w:r>
        <w:r w:rsidR="005A1621">
          <w:rPr>
            <w:noProof/>
            <w:webHidden/>
          </w:rPr>
          <w:fldChar w:fldCharType="end"/>
        </w:r>
      </w:hyperlink>
    </w:p>
    <w:p w14:paraId="4FB2C18E" w14:textId="6B3DE01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1" w:name="_Toc27053696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1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2" w:name="_Toc27053697"/>
      <w:r>
        <w:rPr>
          <w:rFonts w:hint="eastAsia"/>
        </w:rPr>
        <w:t>프로그램 설치</w:t>
      </w:r>
      <w:bookmarkEnd w:id="2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433C3BD8" w14:textId="3FF9D604" w:rsidR="0062108E" w:rsidRDefault="009715B2" w:rsidP="0005303E">
      <w:pPr>
        <w:pStyle w:val="aa"/>
        <w:ind w:leftChars="0" w:left="760"/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231E4"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lastRenderedPageBreak/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13D8025" w14:textId="4F69BE2B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/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77777777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5B72EE" w14:textId="05CEF5A3" w:rsidR="004B02C5" w:rsidRDefault="00C67423" w:rsidP="00C67423">
      <w:pPr>
        <w:pStyle w:val="2"/>
        <w:numPr>
          <w:ilvl w:val="1"/>
          <w:numId w:val="2"/>
        </w:numPr>
        <w:ind w:firstLineChars="0"/>
        <w:rPr>
          <w:szCs w:val="20"/>
        </w:rPr>
      </w:pPr>
      <w:bookmarkStart w:id="3" w:name="_Toc27053698"/>
      <w:r>
        <w:rPr>
          <w:rFonts w:hint="eastAsia"/>
          <w:szCs w:val="20"/>
        </w:rPr>
        <w:t>O</w:t>
      </w:r>
      <w:r>
        <w:rPr>
          <w:szCs w:val="20"/>
        </w:rPr>
        <w:t>ptions</w:t>
      </w:r>
      <w:bookmarkEnd w:id="3"/>
    </w:p>
    <w:p w14:paraId="6FB217B9" w14:textId="76B3FC0E" w:rsidR="0005303E" w:rsidRPr="0005303E" w:rsidRDefault="0005303E" w:rsidP="0005303E">
      <w:pPr>
        <w:jc w:val="center"/>
      </w:pPr>
      <w:r>
        <w:rPr>
          <w:noProof/>
        </w:rPr>
        <w:drawing>
          <wp:inline distT="0" distB="0" distL="0" distR="0" wp14:anchorId="71D9A9C8" wp14:editId="506FD10C">
            <wp:extent cx="4134678" cy="1746119"/>
            <wp:effectExtent l="0" t="0" r="0" b="698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270" cy="17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7677" w14:textId="77777777" w:rsidR="004B02C5" w:rsidRPr="004B02C5" w:rsidRDefault="004B02C5" w:rsidP="004B02C5">
      <w:pPr>
        <w:pStyle w:val="aa"/>
        <w:numPr>
          <w:ilvl w:val="0"/>
          <w:numId w:val="20"/>
        </w:numPr>
        <w:ind w:leftChars="0"/>
        <w:rPr>
          <w:sz w:val="18"/>
          <w:szCs w:val="20"/>
        </w:rPr>
      </w:pPr>
      <w:r w:rsidRPr="004B02C5">
        <w:rPr>
          <w:rFonts w:hint="eastAsia"/>
          <w:szCs w:val="18"/>
        </w:rPr>
        <w:t>도면에 표기할 태그의 폰트 크기를 설정합니다.</w:t>
      </w:r>
    </w:p>
    <w:p w14:paraId="4D1B3900" w14:textId="2691AF1F" w:rsidR="00F26A59" w:rsidRPr="004B02C5" w:rsidRDefault="004B02C5" w:rsidP="004B02C5">
      <w:pPr>
        <w:pStyle w:val="aa"/>
        <w:numPr>
          <w:ilvl w:val="0"/>
          <w:numId w:val="20"/>
        </w:numPr>
        <w:ind w:leftChars="0"/>
        <w:rPr>
          <w:sz w:val="18"/>
          <w:szCs w:val="20"/>
        </w:rPr>
      </w:pPr>
      <w:r>
        <w:rPr>
          <w:rFonts w:hint="eastAsia"/>
          <w:szCs w:val="18"/>
        </w:rPr>
        <w:t>작업 경로를 설정합니다.</w:t>
      </w:r>
    </w:p>
    <w:p w14:paraId="1076671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4" w:name="_Toc27053699"/>
      <w:r>
        <w:rPr>
          <w:rFonts w:hint="eastAsia"/>
          <w:szCs w:val="20"/>
        </w:rPr>
        <w:lastRenderedPageBreak/>
        <w:t>프로그램 실행</w:t>
      </w:r>
      <w:bookmarkEnd w:id="4"/>
    </w:p>
    <w:bookmarkStart w:id="5" w:name="_Toc27053700"/>
    <w:p w14:paraId="00466E02" w14:textId="1803B9AB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 xml:space="preserve">프로젝트 </w:t>
      </w:r>
      <w:r w:rsidR="005F34E1">
        <w:rPr>
          <w:rFonts w:hint="eastAsia"/>
        </w:rPr>
        <w:t>실행</w:t>
      </w:r>
      <w:bookmarkEnd w:id="5"/>
    </w:p>
    <w:p w14:paraId="61F69149" w14:textId="0B2C2BB1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 xml:space="preserve">HYTOS </w:t>
      </w:r>
      <w:r>
        <w:rPr>
          <w:rFonts w:hint="eastAsia"/>
        </w:rPr>
        <w:t>아이콘을 더블클릭 한다.</w:t>
      </w:r>
    </w:p>
    <w:p w14:paraId="451A5D57" w14:textId="0F9799D4" w:rsidR="005F34E1" w:rsidRPr="005F34E1" w:rsidRDefault="005F34E1" w:rsidP="005F34E1">
      <w:pPr>
        <w:pStyle w:val="aa"/>
        <w:ind w:leftChars="0" w:left="760"/>
      </w:pPr>
      <w:r>
        <w:rPr>
          <w:noProof/>
        </w:rPr>
        <w:drawing>
          <wp:inline distT="0" distB="0" distL="0" distR="0" wp14:anchorId="4D75ACF3" wp14:editId="24126AF5">
            <wp:extent cx="712623" cy="654843"/>
            <wp:effectExtent l="19050" t="19050" r="11430" b="1206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623" cy="654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CCCE31" w14:textId="335C19EF" w:rsidR="00C65754" w:rsidRPr="00317E14" w:rsidRDefault="00E01433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6" w:name="_Toc27053701"/>
      <w:r>
        <w:rPr>
          <w:rFonts w:hint="eastAsia"/>
        </w:rPr>
        <w:lastRenderedPageBreak/>
        <w:t>도면 생성</w:t>
      </w:r>
      <w:bookmarkEnd w:id="6"/>
    </w:p>
    <w:p w14:paraId="508418E7" w14:textId="4F45E8A3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r w:rsidR="006F719C">
        <w:rPr>
          <w:rFonts w:hint="eastAsia"/>
        </w:rPr>
        <w:t>클릭한다.</w:t>
      </w:r>
      <w:r w:rsidR="0013448D">
        <w:t>(</w:t>
      </w:r>
      <w:r w:rsidR="0013448D">
        <w:rPr>
          <w:rFonts w:hint="eastAsia"/>
        </w:rPr>
        <w:t xml:space="preserve">단축키 </w:t>
      </w:r>
      <w:r w:rsidR="0013448D">
        <w:t>Ctrl + N)</w:t>
      </w:r>
    </w:p>
    <w:p w14:paraId="1B07A7F7" w14:textId="0B3F66CA" w:rsidR="00D00CC8" w:rsidRDefault="008059DB" w:rsidP="00D00CC8">
      <w:pPr>
        <w:pStyle w:val="aa"/>
        <w:ind w:leftChars="0" w:left="760"/>
      </w:pPr>
      <w:r>
        <w:rPr>
          <w:noProof/>
        </w:rPr>
        <w:drawing>
          <wp:inline distT="0" distB="0" distL="0" distR="0" wp14:anchorId="1A570F8E" wp14:editId="138A1569">
            <wp:extent cx="5098694" cy="3456742"/>
            <wp:effectExtent l="0" t="0" r="698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4719" cy="347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0BEBDDCC" w14:textId="4AE7A195" w:rsidR="00121F83" w:rsidRDefault="001C108E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새로 생성한 도면이 트리에 나타납니다.</w:t>
      </w:r>
      <w:r w:rsidR="003C65E3">
        <w:br/>
      </w:r>
      <w:r w:rsidR="003C65E3">
        <w:rPr>
          <w:noProof/>
        </w:rPr>
        <w:drawing>
          <wp:inline distT="0" distB="0" distL="0" distR="0" wp14:anchorId="332EB4A3" wp14:editId="21D48D16">
            <wp:extent cx="2895600" cy="15525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7" w:name="_Toc27053702"/>
      <w:r>
        <w:rPr>
          <w:rFonts w:hint="eastAsia"/>
        </w:rPr>
        <w:lastRenderedPageBreak/>
        <w:t>도면 열기</w:t>
      </w:r>
      <w:bookmarkEnd w:id="7"/>
    </w:p>
    <w:p w14:paraId="3AB23288" w14:textId="217BDF80" w:rsidR="00B254D0" w:rsidRDefault="00B254D0" w:rsidP="00B254D0"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 xml:space="preserve">메뉴를 클릭하여 도면을 열거나 탐색기에서 </w:t>
      </w:r>
      <w:r>
        <w:t xml:space="preserve">.hytos </w:t>
      </w:r>
      <w:r>
        <w:rPr>
          <w:rFonts w:hint="eastAsia"/>
        </w:rPr>
        <w:t>파일을 더블 클릭하여 도면을 열수 있습니다.</w:t>
      </w:r>
    </w:p>
    <w:p w14:paraId="2839FF94" w14:textId="28291721" w:rsidR="00BA2CCE" w:rsidRDefault="00BA2CCE" w:rsidP="00B254D0">
      <w:r>
        <w:rPr>
          <w:rFonts w:hint="eastAsia"/>
        </w:rPr>
        <w:t>도면이 도면 리스트에 없는 경우 도면 리스트에 추가됩니다.</w:t>
      </w:r>
    </w:p>
    <w:p w14:paraId="4B690808" w14:textId="77777777" w:rsidR="00BA2CCE" w:rsidRPr="00B254D0" w:rsidRDefault="00BA2CCE" w:rsidP="00B254D0"/>
    <w:p w14:paraId="4E69AEE5" w14:textId="7B75C6A0" w:rsidR="00F173A1" w:rsidRDefault="00F173A1" w:rsidP="00955684">
      <w:pPr>
        <w:pStyle w:val="2"/>
        <w:numPr>
          <w:ilvl w:val="1"/>
          <w:numId w:val="5"/>
        </w:numPr>
        <w:ind w:firstLineChars="0"/>
      </w:pPr>
      <w:bookmarkStart w:id="8" w:name="_Toc27053703"/>
      <w:r>
        <w:rPr>
          <w:rFonts w:hint="eastAsia"/>
        </w:rPr>
        <w:t>환경 설정</w:t>
      </w:r>
      <w:bookmarkEnd w:id="8"/>
    </w:p>
    <w:p w14:paraId="252115E6" w14:textId="49DE1DFF" w:rsidR="00CE21FE" w:rsidRDefault="00CE21FE" w:rsidP="00D60A99">
      <w:pPr>
        <w:jc w:val="left"/>
      </w:pPr>
      <w:r>
        <w:rPr>
          <w:rFonts w:hint="eastAsia"/>
        </w:rPr>
        <w:t>도면에 대한 환경 설정을 할 수 있습니다.</w:t>
      </w:r>
    </w:p>
    <w:p w14:paraId="7051EBD9" w14:textId="1D0D2907" w:rsidR="009961ED" w:rsidRDefault="009961ED" w:rsidP="009961ED">
      <w:pPr>
        <w:jc w:val="center"/>
      </w:pPr>
      <w:r>
        <w:rPr>
          <w:noProof/>
        </w:rPr>
        <w:drawing>
          <wp:inline distT="0" distB="0" distL="0" distR="0" wp14:anchorId="27CEA8A2" wp14:editId="1BD436D1">
            <wp:extent cx="4031842" cy="4039042"/>
            <wp:effectExtent l="0" t="0" r="698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1447" cy="40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047D" w14:textId="7777777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07C8FCE8" w14:textId="00B7B802" w:rsidR="002B1764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Units</w:t>
      </w:r>
      <w:r w:rsidR="00F45226">
        <w:br/>
      </w:r>
      <w:r w:rsidR="00F45226">
        <w:rPr>
          <w:noProof/>
        </w:rPr>
        <w:lastRenderedPageBreak/>
        <w:drawing>
          <wp:inline distT="0" distB="0" distL="0" distR="0" wp14:anchorId="5118F8A5" wp14:editId="6CE0A21A">
            <wp:extent cx="4198991" cy="4206489"/>
            <wp:effectExtent l="0" t="0" r="0" b="381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2829" cy="42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09695E13" w14:textId="76D55104" w:rsidR="002B1764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 w:rsidR="00284D53">
        <w:br/>
      </w:r>
      <w:r w:rsidR="00284D53">
        <w:rPr>
          <w:noProof/>
        </w:rPr>
        <w:drawing>
          <wp:inline distT="0" distB="0" distL="0" distR="0" wp14:anchorId="0E113615" wp14:editId="7C4FA331">
            <wp:extent cx="4222448" cy="4229988"/>
            <wp:effectExtent l="0" t="0" r="6985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6821" cy="424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FD36" w14:textId="254F607F" w:rsidR="00373961" w:rsidRDefault="00373961" w:rsidP="00373961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3B2412FF" w14:textId="0EF088F6" w:rsidR="002B1764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  <w:r w:rsidR="00715479">
        <w:br/>
      </w:r>
      <w:r w:rsidR="00715479">
        <w:rPr>
          <w:noProof/>
        </w:rPr>
        <w:lastRenderedPageBreak/>
        <w:drawing>
          <wp:inline distT="0" distB="0" distL="0" distR="0" wp14:anchorId="7F240BFA" wp14:editId="1A717DB7">
            <wp:extent cx="4357733" cy="4365515"/>
            <wp:effectExtent l="0" t="0" r="508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0395" cy="436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F0AD" w14:textId="621FEA3A" w:rsidR="00715479" w:rsidRPr="009961ED" w:rsidRDefault="00715479" w:rsidP="00715479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 xml:space="preserve">계산에 적용할 </w:t>
      </w:r>
      <w:r>
        <w:t>loss equation</w:t>
      </w:r>
      <w:r>
        <w:rPr>
          <w:rFonts w:hint="eastAsia"/>
        </w:rPr>
        <w:t>을 선택합니다.</w:t>
      </w:r>
    </w:p>
    <w:p w14:paraId="4FC58177" w14:textId="77777777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9" w:name="_Toc27053704"/>
      <w:r>
        <w:rPr>
          <w:rFonts w:hint="eastAsia"/>
        </w:rPr>
        <w:lastRenderedPageBreak/>
        <w:t>도면 삭제</w:t>
      </w:r>
      <w:bookmarkEnd w:id="9"/>
    </w:p>
    <w:p w14:paraId="6D189C35" w14:textId="03F238FB" w:rsidR="0091484C" w:rsidRDefault="00197142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</w:p>
    <w:p w14:paraId="1BAAA7A0" w14:textId="0B04732F" w:rsidR="00D00CC8" w:rsidRDefault="005D7D99" w:rsidP="00D00CC8">
      <w:pPr>
        <w:pStyle w:val="aa"/>
        <w:ind w:leftChars="0" w:left="760"/>
      </w:pPr>
      <w:r>
        <w:rPr>
          <w:noProof/>
        </w:rPr>
        <w:drawing>
          <wp:inline distT="0" distB="0" distL="0" distR="0" wp14:anchorId="44C38B8B" wp14:editId="1CCD398D">
            <wp:extent cx="2924175" cy="161925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0FE27" w14:textId="2DEAF762" w:rsidR="00197142" w:rsidRDefault="00197142" w:rsidP="0019714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2A21469D" w14:textId="3938E633" w:rsidR="00197142" w:rsidRDefault="00536514" w:rsidP="00197142">
      <w:pPr>
        <w:pStyle w:val="aa"/>
        <w:ind w:leftChars="0" w:left="760"/>
      </w:pPr>
      <w:r>
        <w:rPr>
          <w:noProof/>
        </w:rPr>
        <w:drawing>
          <wp:inline distT="0" distB="0" distL="0" distR="0" wp14:anchorId="3A39C0F9" wp14:editId="54ACF2D6">
            <wp:extent cx="2762250" cy="11049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12CF" w14:textId="2B679C72" w:rsidR="00536514" w:rsidRDefault="0025481B" w:rsidP="0053651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  <w:r w:rsidR="00FB1356">
        <w:br/>
      </w:r>
      <w:r w:rsidR="00FB1356"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3B67138" w14:textId="7F3582E0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0" w:name="_Toc27053705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0"/>
    </w:p>
    <w:p w14:paraId="32558238" w14:textId="026541CA" w:rsidR="00197142" w:rsidRPr="00197142" w:rsidRDefault="00197142" w:rsidP="0019714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선택한다.</w:t>
      </w:r>
    </w:p>
    <w:p w14:paraId="3BA55E0B" w14:textId="3D17F286" w:rsidR="009A4782" w:rsidRDefault="00197142" w:rsidP="00197142">
      <w:pPr>
        <w:pStyle w:val="aa"/>
        <w:ind w:leftChars="0" w:left="760"/>
      </w:pPr>
      <w:r>
        <w:rPr>
          <w:noProof/>
        </w:rPr>
        <w:drawing>
          <wp:inline distT="0" distB="0" distL="0" distR="0" wp14:anchorId="313CD0EF" wp14:editId="483F50F9">
            <wp:extent cx="2628900" cy="3638550"/>
            <wp:effectExtent l="19050" t="19050" r="19050" b="190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638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F03750" w14:textId="31D7D47C" w:rsidR="009A4782" w:rsidRDefault="00197142" w:rsidP="009A478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선택한 개체를 드래그 하여 도면에 놓는다</w:t>
      </w:r>
    </w:p>
    <w:p w14:paraId="3FFF6686" w14:textId="1263D318" w:rsidR="00197142" w:rsidRDefault="00197142" w:rsidP="00197142">
      <w:pPr>
        <w:pStyle w:val="aa"/>
        <w:ind w:leftChars="0" w:left="760"/>
      </w:pPr>
      <w:r>
        <w:rPr>
          <w:noProof/>
        </w:rPr>
        <w:drawing>
          <wp:inline distT="0" distB="0" distL="0" distR="0" wp14:anchorId="54C75C4C" wp14:editId="0A58578D">
            <wp:extent cx="5634327" cy="3051927"/>
            <wp:effectExtent l="19050" t="19050" r="24130" b="1524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514" cy="3055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D8EB79" w14:textId="4F6C6524" w:rsidR="0020089A" w:rsidRDefault="0020089A" w:rsidP="006B0B9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개체를 클릭하거나 드래그하여 선택할 수 있습니다.</w:t>
      </w:r>
    </w:p>
    <w:p w14:paraId="0C70F77D" w14:textId="3649EF3C" w:rsidR="004C58C5" w:rsidRDefault="004C58C5" w:rsidP="006B0B9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선택한 개체를 드래그 드랍하여 위치를 이동할 수 있습니다.</w:t>
      </w:r>
    </w:p>
    <w:p w14:paraId="1AA5FA8A" w14:textId="3F9442F1" w:rsidR="006B0B92" w:rsidRDefault="00D222DD" w:rsidP="006B0B9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툴바의 </w:t>
      </w:r>
      <w:r>
        <w:rPr>
          <w:noProof/>
        </w:rPr>
        <w:drawing>
          <wp:inline distT="0" distB="0" distL="0" distR="0" wp14:anchorId="3519BB8F" wp14:editId="373D3F08">
            <wp:extent cx="266700" cy="257175"/>
            <wp:effectExtent l="0" t="0" r="0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을 선택하여 영역을 선택하여 확대할 수 있습니다.</w:t>
      </w:r>
      <w:r w:rsidR="001E5559">
        <w:br/>
      </w:r>
      <w:r w:rsidR="001E5559">
        <w:rPr>
          <w:noProof/>
        </w:rPr>
        <w:lastRenderedPageBreak/>
        <w:drawing>
          <wp:inline distT="0" distB="0" distL="0" distR="0" wp14:anchorId="635C15FA" wp14:editId="0BEAE4DE">
            <wp:extent cx="5756744" cy="4059313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9525" cy="407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2170" w14:textId="0E45C98E" w:rsidR="008B373C" w:rsidRDefault="001E5559" w:rsidP="00A70841">
      <w:pPr>
        <w:pStyle w:val="aa"/>
        <w:numPr>
          <w:ilvl w:val="0"/>
          <w:numId w:val="20"/>
        </w:numPr>
        <w:ind w:leftChars="0"/>
        <w:rPr>
          <w:rFonts w:hint="eastAsia"/>
        </w:rPr>
      </w:pPr>
      <w:r>
        <w:rPr>
          <w:rFonts w:hint="eastAsia"/>
        </w:rPr>
        <w:t xml:space="preserve">툴바의 </w:t>
      </w:r>
      <w:r>
        <w:rPr>
          <w:noProof/>
        </w:rPr>
        <w:drawing>
          <wp:inline distT="0" distB="0" distL="0" distR="0" wp14:anchorId="2486A008" wp14:editId="5BB62972">
            <wp:extent cx="228600" cy="247650"/>
            <wp:effectExtent l="0" t="0" r="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을 선택하여 화면을 도면에 맞출 수 있습니다.</w:t>
      </w:r>
    </w:p>
    <w:p w14:paraId="3CDDD20D" w14:textId="0F3460C0" w:rsidR="00013EE2" w:rsidRDefault="00013EE2" w:rsidP="00013EE2">
      <w:pPr>
        <w:widowControl/>
        <w:wordWrap/>
        <w:autoSpaceDE/>
        <w:autoSpaceDN/>
        <w:jc w:val="left"/>
      </w:pPr>
      <w:r>
        <w:br w:type="page"/>
      </w:r>
    </w:p>
    <w:p w14:paraId="3FF6C7F8" w14:textId="54836475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1" w:name="_Toc27053706"/>
      <w:r>
        <w:rPr>
          <w:rFonts w:hint="eastAsia"/>
        </w:rPr>
        <w:lastRenderedPageBreak/>
        <w:t>스트림 라인 연결</w:t>
      </w:r>
      <w:bookmarkEnd w:id="11"/>
    </w:p>
    <w:p w14:paraId="2367B22F" w14:textId="5DD601F9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</w:t>
      </w:r>
      <w:r>
        <w:rPr>
          <w:rFonts w:hint="eastAsia"/>
        </w:rPr>
        <w:t>다.</w:t>
      </w:r>
    </w:p>
    <w:p w14:paraId="2217AA44" w14:textId="20C92B2D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선택한다.</w:t>
      </w:r>
    </w:p>
    <w:p w14:paraId="5806FE33" w14:textId="46DFE89F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선택한다.</w:t>
      </w:r>
    </w:p>
    <w:p w14:paraId="3F234376" w14:textId="3A99B6DF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스트림 라인이 정상적으로 연결되면 노즐 번호의 색상이 바</w:t>
      </w:r>
      <w:r w:rsidR="00A12EB7">
        <w:rPr>
          <w:rFonts w:hint="eastAsia"/>
        </w:rPr>
        <w:t>뀝니다</w:t>
      </w:r>
      <w:r>
        <w:rPr>
          <w:rFonts w:hint="eastAsia"/>
        </w:rPr>
        <w:t>.</w:t>
      </w:r>
    </w:p>
    <w:p w14:paraId="029B0F6C" w14:textId="2AF74C9C" w:rsidR="00F7294A" w:rsidRDefault="00F7294A" w:rsidP="00F7294A">
      <w:pPr>
        <w:pStyle w:val="aa"/>
        <w:ind w:leftChars="0" w:left="760"/>
      </w:pPr>
      <w:r>
        <w:rPr>
          <w:rFonts w:hint="eastAsia"/>
          <w:noProof/>
        </w:rPr>
        <w:drawing>
          <wp:inline distT="0" distB="0" distL="0" distR="0" wp14:anchorId="04F437A5" wp14:editId="122EE6BC">
            <wp:extent cx="6274800" cy="3398400"/>
            <wp:effectExtent l="19050" t="19050" r="12065" b="12065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이미지 3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339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E8C82F" w14:textId="66C78C17" w:rsidR="00044769" w:rsidRDefault="00044769" w:rsidP="00044769">
      <w:pPr>
        <w:widowControl/>
        <w:wordWrap/>
        <w:autoSpaceDE/>
        <w:autoSpaceDN/>
        <w:jc w:val="left"/>
      </w:pPr>
      <w:r>
        <w:br w:type="page"/>
      </w:r>
    </w:p>
    <w:p w14:paraId="47AC08CF" w14:textId="74AE99C6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2" w:name="_Toc27053707"/>
      <w:r>
        <w:rPr>
          <w:rFonts w:hint="eastAsia"/>
        </w:rPr>
        <w:lastRenderedPageBreak/>
        <w:t>개체 및 스트림 라인 삭제</w:t>
      </w:r>
      <w:bookmarkEnd w:id="12"/>
    </w:p>
    <w:p w14:paraId="2457FF3E" w14:textId="01FE0E02" w:rsidR="00044769" w:rsidRP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개체 및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526A14AA" w14:textId="3C6A7EA7" w:rsidR="00013EE2" w:rsidRDefault="00410C1F" w:rsidP="00013EE2">
      <w:pPr>
        <w:pStyle w:val="aa"/>
        <w:ind w:leftChars="0" w:left="694"/>
      </w:pPr>
      <w:r>
        <w:rPr>
          <w:noProof/>
        </w:rPr>
        <w:drawing>
          <wp:inline distT="0" distB="0" distL="0" distR="0" wp14:anchorId="48358ACE" wp14:editId="1330EB6B">
            <wp:extent cx="5932411" cy="3754460"/>
            <wp:effectExtent l="19050" t="19050" r="11430" b="17780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이미지 4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421" cy="37683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9A0D0" w14:textId="34992EAA" w:rsidR="00410C1F" w:rsidRDefault="00410C1F" w:rsidP="00410C1F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6224B0A2" w14:textId="5A69C91C" w:rsidR="00410C1F" w:rsidRDefault="00410C1F" w:rsidP="00410C1F">
      <w:pPr>
        <w:pStyle w:val="aa"/>
        <w:ind w:leftChars="0" w:left="734"/>
      </w:pPr>
      <w:r>
        <w:rPr>
          <w:rFonts w:hint="eastAsia"/>
          <w:noProof/>
        </w:rPr>
        <w:drawing>
          <wp:inline distT="0" distB="0" distL="0" distR="0" wp14:anchorId="2755283E" wp14:editId="67443389">
            <wp:extent cx="5924550" cy="4210050"/>
            <wp:effectExtent l="19050" t="19050" r="19050" b="19050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이미지 4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10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56DD7C" w14:textId="5CF9D314" w:rsidR="009533D3" w:rsidRPr="00410C1F" w:rsidRDefault="00410C1F" w:rsidP="00410C1F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다시 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58BE5CFF" w14:textId="24CF0081" w:rsidR="009533D3" w:rsidRDefault="009533D3" w:rsidP="00013EE2">
      <w:pPr>
        <w:pStyle w:val="aa"/>
        <w:ind w:leftChars="0" w:left="694"/>
      </w:pPr>
    </w:p>
    <w:p w14:paraId="345321AA" w14:textId="77777777" w:rsidR="00B650A6" w:rsidRDefault="00B650A6" w:rsidP="00013EE2">
      <w:pPr>
        <w:pStyle w:val="aa"/>
        <w:ind w:leftChars="0" w:left="694"/>
      </w:pPr>
    </w:p>
    <w:p w14:paraId="4A8EE554" w14:textId="0AD5C661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bookmarkStart w:id="13" w:name="_Toc27053708"/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3"/>
    </w:p>
    <w:p w14:paraId="4F65E800" w14:textId="5F2CA3F2" w:rsidR="00B650A6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라인이 연결 되어있는 개체를 선택한다.</w:t>
      </w:r>
    </w:p>
    <w:p w14:paraId="4E9A63D0" w14:textId="0BAC16E9" w:rsidR="0029220C" w:rsidRDefault="0029220C" w:rsidP="0029220C">
      <w:pPr>
        <w:pStyle w:val="aa"/>
        <w:ind w:leftChars="0" w:left="734"/>
      </w:pPr>
      <w:r>
        <w:rPr>
          <w:rFonts w:hint="eastAsia"/>
          <w:noProof/>
        </w:rPr>
        <w:drawing>
          <wp:inline distT="0" distB="0" distL="0" distR="0" wp14:anchorId="6F65A420" wp14:editId="258F75EF">
            <wp:extent cx="4648200" cy="3314700"/>
            <wp:effectExtent l="19050" t="19050" r="19050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이미지 5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314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F7AE40" w14:textId="32BE256C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누른다</w:t>
      </w:r>
    </w:p>
    <w:p w14:paraId="43AE77FA" w14:textId="505E595F" w:rsidR="0029220C" w:rsidRDefault="0029220C" w:rsidP="0029220C">
      <w:pPr>
        <w:pStyle w:val="aa"/>
        <w:ind w:leftChars="0" w:left="734"/>
      </w:pPr>
      <w:r>
        <w:rPr>
          <w:noProof/>
        </w:rPr>
        <w:drawing>
          <wp:inline distT="0" distB="0" distL="0" distR="0" wp14:anchorId="25C443D1" wp14:editId="34F5AF99">
            <wp:extent cx="4838700" cy="2124075"/>
            <wp:effectExtent l="19050" t="19050" r="19050" b="285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E9774B7" w14:textId="47EDF726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0F2F4380" w14:textId="233D3F0C" w:rsidR="00085D26" w:rsidRDefault="00085D26">
      <w:pPr>
        <w:widowControl/>
        <w:wordWrap/>
        <w:autoSpaceDE/>
        <w:autoSpaceDN/>
        <w:jc w:val="left"/>
      </w:pPr>
      <w:r>
        <w:br w:type="page"/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4" w:name="_Toc27053709"/>
      <w:r>
        <w:rPr>
          <w:rFonts w:hint="eastAsia"/>
        </w:rPr>
        <w:lastRenderedPageBreak/>
        <w:t>스트림 데이터 입력</w:t>
      </w:r>
      <w:bookmarkEnd w:id="14"/>
    </w:p>
    <w:p w14:paraId="136F7E60" w14:textId="401CDC74" w:rsidR="00FC0A8A" w:rsidRDefault="00FC0A8A" w:rsidP="00FC0A8A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  <w:r w:rsidR="00537609">
        <w:br/>
      </w:r>
      <w:r w:rsidR="00537609">
        <w:rPr>
          <w:noProof/>
        </w:rPr>
        <w:drawing>
          <wp:inline distT="0" distB="0" distL="0" distR="0" wp14:anchorId="2E4236E4" wp14:editId="3D40A01F">
            <wp:extent cx="3381375" cy="4724400"/>
            <wp:effectExtent l="0" t="0" r="952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CFD0" w14:textId="77777777" w:rsidR="00983F87" w:rsidRDefault="00537609" w:rsidP="00983F8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데이터 창에서 스트림 데이터를 입력합니다.</w:t>
      </w:r>
    </w:p>
    <w:p w14:paraId="11DBAB41" w14:textId="77777777" w:rsidR="00024D17" w:rsidRDefault="00983F87" w:rsidP="00024D17">
      <w:pPr>
        <w:pStyle w:val="aa"/>
        <w:keepNext/>
        <w:numPr>
          <w:ilvl w:val="0"/>
          <w:numId w:val="33"/>
        </w:numPr>
        <w:ind w:leftChars="0"/>
      </w:pPr>
      <w:r>
        <w:rPr>
          <w:rFonts w:hint="eastAsia"/>
        </w:rPr>
        <w:t>P</w:t>
      </w:r>
      <w:r>
        <w:t xml:space="preserve">hase Type : [Vapor, Liquid, Mixed] </w:t>
      </w:r>
      <w:r>
        <w:rPr>
          <w:rFonts w:hint="eastAsia"/>
        </w:rPr>
        <w:t>타입 중에서 하나를 선택합니다.</w:t>
      </w:r>
      <w:r>
        <w:br/>
        <w:t>Phase Type</w:t>
      </w:r>
      <w:r>
        <w:rPr>
          <w:rFonts w:hint="eastAsia"/>
        </w:rPr>
        <w:t>에 따라 입력 화면이 달라집니다.</w:t>
      </w:r>
    </w:p>
    <w:p w14:paraId="74902950" w14:textId="33458B12" w:rsidR="00024D17" w:rsidRDefault="00D41F4F" w:rsidP="00024D17">
      <w:pPr>
        <w:jc w:val="center"/>
      </w:pPr>
      <w:r>
        <w:rPr>
          <w:noProof/>
        </w:rPr>
        <w:drawing>
          <wp:inline distT="0" distB="0" distL="0" distR="0" wp14:anchorId="070A3F73" wp14:editId="189A1E31">
            <wp:extent cx="4269850" cy="2914934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8198" cy="294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A47F5" w14:textId="5961C030" w:rsidR="00537609" w:rsidRDefault="00024D17" w:rsidP="00024D17">
      <w:pPr>
        <w:pStyle w:val="a8"/>
      </w:pPr>
      <w:r>
        <w:t xml:space="preserve">그림 </w:t>
      </w:r>
      <w:fldSimple w:instr=" SEQ 그림 \* ARABIC ">
        <w:r w:rsidR="00A42076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V</w:t>
      </w:r>
      <w:r>
        <w:t>apor</w:t>
      </w:r>
    </w:p>
    <w:p w14:paraId="17A60054" w14:textId="77777777" w:rsidR="00BA6AFD" w:rsidRDefault="00024D17" w:rsidP="00BA6AF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F278FB" wp14:editId="68D5F2AC">
            <wp:extent cx="4150345" cy="2833350"/>
            <wp:effectExtent l="0" t="0" r="3175" b="571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06638" cy="287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F2D71" w14:textId="27623DE8" w:rsidR="00024D17" w:rsidRDefault="00BA6AFD" w:rsidP="00BA6AFD">
      <w:pPr>
        <w:pStyle w:val="a8"/>
      </w:pPr>
      <w:r>
        <w:t xml:space="preserve">그림 </w:t>
      </w:r>
      <w:fldSimple w:instr=" SEQ 그림 \* ARABIC ">
        <w:r w:rsidR="00A42076">
          <w:rPr>
            <w:noProof/>
          </w:rPr>
          <w:t>2</w:t>
        </w:r>
      </w:fldSimple>
      <w:r>
        <w:t xml:space="preserve"> Liquid</w:t>
      </w:r>
    </w:p>
    <w:p w14:paraId="6EED1542" w14:textId="77777777" w:rsidR="00AC261E" w:rsidRDefault="00AC261E" w:rsidP="00AC261E">
      <w:pPr>
        <w:keepNext/>
        <w:jc w:val="center"/>
      </w:pPr>
      <w:r>
        <w:rPr>
          <w:noProof/>
        </w:rPr>
        <w:drawing>
          <wp:inline distT="0" distB="0" distL="0" distR="0" wp14:anchorId="06CD4946" wp14:editId="53C514EA">
            <wp:extent cx="4166484" cy="2844368"/>
            <wp:effectExtent l="0" t="0" r="5715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12660" cy="28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6E8D" w14:textId="29CC67E9" w:rsidR="00AC261E" w:rsidRPr="00AC261E" w:rsidRDefault="00AC261E" w:rsidP="00AC261E">
      <w:pPr>
        <w:pStyle w:val="a8"/>
      </w:pPr>
      <w:r>
        <w:t xml:space="preserve">그림 </w:t>
      </w:r>
      <w:fldSimple w:instr=" SEQ 그림 \* ARABIC ">
        <w:r w:rsidR="00A42076">
          <w:rPr>
            <w:noProof/>
          </w:rPr>
          <w:t>3</w:t>
        </w:r>
      </w:fldSimple>
      <w:r>
        <w:t xml:space="preserve"> Mixed</w:t>
      </w:r>
    </w:p>
    <w:p w14:paraId="6071243E" w14:textId="28E563E1" w:rsidR="00A75A19" w:rsidRDefault="00A75A19" w:rsidP="00C851E8">
      <w:pPr>
        <w:pStyle w:val="aa"/>
        <w:numPr>
          <w:ilvl w:val="1"/>
          <w:numId w:val="33"/>
        </w:numPr>
        <w:ind w:leftChars="0"/>
      </w:pPr>
      <w:r>
        <w:t>Vapor</w:t>
      </w:r>
      <w:r w:rsidR="00745371">
        <w:t xml:space="preserve"> Type</w:t>
      </w:r>
    </w:p>
    <w:p w14:paraId="514F3B54" w14:textId="6DB1FE2E" w:rsidR="00C851E8" w:rsidRDefault="00C851E8" w:rsidP="00A75A19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V</w:t>
      </w:r>
      <w:r>
        <w:t xml:space="preserve">iew Pressure Gradient : </w:t>
      </w:r>
    </w:p>
    <w:p w14:paraId="1864023F" w14:textId="48B90C83" w:rsidR="00046769" w:rsidRDefault="00046769" w:rsidP="00316EB1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L</w:t>
      </w:r>
      <w:r>
        <w:t xml:space="preserve">ine Sizing Criteria : </w:t>
      </w:r>
      <w:r w:rsidR="00F72EA0">
        <w:br/>
      </w:r>
      <w:r w:rsidR="00F72EA0">
        <w:rPr>
          <w:noProof/>
        </w:rPr>
        <w:lastRenderedPageBreak/>
        <w:drawing>
          <wp:inline distT="0" distB="0" distL="0" distR="0" wp14:anchorId="7E21C90A" wp14:editId="6B113854">
            <wp:extent cx="3714463" cy="2989690"/>
            <wp:effectExtent l="0" t="0" r="635" b="127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21027" cy="299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1B22" w14:textId="1831AC8B" w:rsidR="00046769" w:rsidRDefault="00046769" w:rsidP="00B96943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D</w:t>
      </w:r>
      <w:r>
        <w:t>iameter Estimation</w:t>
      </w:r>
      <w:r w:rsidR="00A523E9">
        <w:t xml:space="preserve"> </w:t>
      </w:r>
      <w:r>
        <w:t>(Line Sizing)</w:t>
      </w:r>
      <w:r w:rsidR="0098224E">
        <w:br/>
      </w:r>
      <w:r w:rsidR="0098224E">
        <w:rPr>
          <w:noProof/>
        </w:rPr>
        <w:drawing>
          <wp:inline distT="0" distB="0" distL="0" distR="0" wp14:anchorId="44B514AE" wp14:editId="5CF5487B">
            <wp:extent cx="3705308" cy="2376372"/>
            <wp:effectExtent l="0" t="0" r="0" b="508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44596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F1853" w14:textId="332B19E1" w:rsidR="00046769" w:rsidRDefault="00046769" w:rsidP="006A706A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C</w:t>
      </w:r>
      <w:r>
        <w:t>opy Stream Data</w:t>
      </w:r>
      <w:r w:rsidR="00147891">
        <w:br/>
      </w:r>
      <w:r w:rsidR="00147891">
        <w:rPr>
          <w:noProof/>
        </w:rPr>
        <w:drawing>
          <wp:inline distT="0" distB="0" distL="0" distR="0" wp14:anchorId="79C5B94D" wp14:editId="0AE91E3B">
            <wp:extent cx="3714115" cy="3064652"/>
            <wp:effectExtent l="0" t="0" r="635" b="254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58723" cy="310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951F" w14:textId="0ABF9C84" w:rsidR="00AA30B4" w:rsidRDefault="001D478C" w:rsidP="001D478C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M</w:t>
      </w:r>
      <w:r>
        <w:t>ixed Type</w:t>
      </w:r>
    </w:p>
    <w:p w14:paraId="73E4312B" w14:textId="42DB1EAF" w:rsidR="00E66975" w:rsidRDefault="00E66975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G</w:t>
      </w:r>
      <w:r>
        <w:t>eometry Data</w:t>
      </w:r>
      <w:r>
        <w:rPr>
          <w:rFonts w:hint="eastAsia"/>
        </w:rPr>
        <w:t>를 입력합니다.</w:t>
      </w:r>
      <w:r w:rsidR="003469DD">
        <w:br/>
      </w:r>
      <w:r w:rsidR="003469DD">
        <w:rPr>
          <w:noProof/>
        </w:rPr>
        <w:lastRenderedPageBreak/>
        <w:drawing>
          <wp:inline distT="0" distB="0" distL="0" distR="0" wp14:anchorId="0867B420" wp14:editId="71541CA0">
            <wp:extent cx="2608028" cy="2960879"/>
            <wp:effectExtent l="0" t="0" r="190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18162" cy="29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0374" w14:textId="00447D9C" w:rsidR="003469DD" w:rsidRDefault="003469DD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R</w:t>
      </w:r>
      <w:r>
        <w:t>oughness</w:t>
      </w:r>
      <w:r>
        <w:br/>
      </w:r>
      <w:r>
        <w:rPr>
          <w:noProof/>
        </w:rPr>
        <w:drawing>
          <wp:inline distT="0" distB="0" distL="0" distR="0" wp14:anchorId="68D1C711" wp14:editId="2B9B8EBF">
            <wp:extent cx="2631882" cy="2225331"/>
            <wp:effectExtent l="0" t="0" r="0" b="381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48876" cy="22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952C" w14:textId="77777777" w:rsidR="000E247E" w:rsidRDefault="00377A06" w:rsidP="00E66975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A</w:t>
      </w:r>
      <w:r>
        <w:t>ngle</w:t>
      </w:r>
    </w:p>
    <w:p w14:paraId="71BDC726" w14:textId="77777777" w:rsidR="000E247E" w:rsidRDefault="000E247E" w:rsidP="00E66975">
      <w:pPr>
        <w:pStyle w:val="aa"/>
        <w:numPr>
          <w:ilvl w:val="2"/>
          <w:numId w:val="33"/>
        </w:numPr>
        <w:ind w:leftChars="0"/>
      </w:pPr>
      <w:r>
        <w:t>r/D</w:t>
      </w:r>
    </w:p>
    <w:p w14:paraId="23F4DFD1" w14:textId="77777777" w:rsidR="000E247E" w:rsidRDefault="000E247E" w:rsidP="00E66975">
      <w:pPr>
        <w:pStyle w:val="aa"/>
        <w:numPr>
          <w:ilvl w:val="2"/>
          <w:numId w:val="33"/>
        </w:numPr>
        <w:ind w:leftChars="0"/>
      </w:pPr>
      <w:r>
        <w:t>D1/D2</w:t>
      </w:r>
    </w:p>
    <w:p w14:paraId="5E937B33" w14:textId="043B0842" w:rsidR="00377A06" w:rsidRDefault="000E247E" w:rsidP="00E66975">
      <w:pPr>
        <w:pStyle w:val="aa"/>
        <w:numPr>
          <w:ilvl w:val="2"/>
          <w:numId w:val="33"/>
        </w:numPr>
        <w:ind w:leftChars="0"/>
      </w:pPr>
      <w:r>
        <w:t>K</w:t>
      </w:r>
      <w:r>
        <w:br/>
      </w:r>
    </w:p>
    <w:p w14:paraId="78943A8D" w14:textId="69971D3E" w:rsidR="00AA30B4" w:rsidRDefault="00AA30B4" w:rsidP="001D478C">
      <w:pPr>
        <w:pStyle w:val="aa"/>
        <w:numPr>
          <w:ilvl w:val="1"/>
          <w:numId w:val="33"/>
        </w:numPr>
        <w:ind w:leftChars="0"/>
      </w:pPr>
      <w:r>
        <w:br w:type="page"/>
      </w:r>
    </w:p>
    <w:p w14:paraId="6549D49F" w14:textId="6313C8A4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5" w:name="_Toc27053710"/>
      <w:r>
        <w:rPr>
          <w:rFonts w:hint="eastAsia"/>
        </w:rPr>
        <w:lastRenderedPageBreak/>
        <w:t>계산</w:t>
      </w:r>
      <w:bookmarkEnd w:id="15"/>
    </w:p>
    <w:p w14:paraId="1416F422" w14:textId="266B74A6" w:rsidR="00AF2673" w:rsidRDefault="00B93307" w:rsidP="007D6FC6">
      <w:r>
        <w:rPr>
          <w:rFonts w:hint="eastAsia"/>
        </w:rPr>
        <w:t xml:space="preserve">도면을 완성한 후에 툴바의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7B9039B9" w14:textId="0A8FB55A" w:rsidR="006230BE" w:rsidRDefault="00AF2673" w:rsidP="006230BE">
      <w:pPr>
        <w:keepNext/>
      </w:pPr>
      <w:r>
        <w:rPr>
          <w:rFonts w:hint="eastAsia"/>
        </w:rPr>
        <w:t>계산 결과는 스트림 데이터와 출력 창에 표시됩니다.</w:t>
      </w:r>
      <w:r>
        <w:br/>
      </w:r>
      <w:r>
        <w:rPr>
          <w:noProof/>
        </w:rPr>
        <w:drawing>
          <wp:inline distT="0" distB="0" distL="0" distR="0" wp14:anchorId="6E365066" wp14:editId="6195CB02">
            <wp:extent cx="4484412" cy="2083242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5183" cy="209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31003F">
        <w:rPr>
          <w:noProof/>
        </w:rPr>
        <w:drawing>
          <wp:inline distT="0" distB="0" distL="0" distR="0" wp14:anchorId="36B913F2" wp14:editId="753EF025">
            <wp:extent cx="2058766" cy="2852862"/>
            <wp:effectExtent l="0" t="0" r="0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4088" cy="28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0847" w14:textId="59699069" w:rsidR="0031003F" w:rsidRPr="007D6FC6" w:rsidRDefault="006230BE" w:rsidP="0031003F">
      <w:pPr>
        <w:pStyle w:val="a8"/>
        <w:ind w:firstLineChars="1300" w:firstLine="2600"/>
        <w:jc w:val="left"/>
      </w:pPr>
      <w:r>
        <w:t xml:space="preserve">그림 </w:t>
      </w:r>
      <w:fldSimple w:instr=" SEQ 그림 \* ARABIC ">
        <w:r w:rsidR="00A42076">
          <w:rPr>
            <w:noProof/>
          </w:rPr>
          <w:t>4</w:t>
        </w:r>
      </w:fldSimple>
      <w:r>
        <w:t xml:space="preserve"> </w:t>
      </w:r>
      <w:r>
        <w:rPr>
          <w:rFonts w:hint="eastAsia"/>
        </w:rPr>
        <w:t>스트림 데이터</w:t>
      </w:r>
      <w:r w:rsidR="0031003F">
        <w:rPr>
          <w:rFonts w:hint="eastAsia"/>
        </w:rPr>
        <w:t xml:space="preserve"> </w:t>
      </w:r>
      <w:r w:rsidR="0031003F">
        <w:t xml:space="preserve">                                      그림 </w:t>
      </w:r>
      <w:fldSimple w:instr=" SEQ 그림 \* ARABIC ">
        <w:r w:rsidR="00A42076">
          <w:rPr>
            <w:noProof/>
          </w:rPr>
          <w:t>5</w:t>
        </w:r>
      </w:fldSimple>
      <w:r w:rsidR="0031003F">
        <w:t xml:space="preserve"> </w:t>
      </w:r>
      <w:r w:rsidR="0031003F">
        <w:rPr>
          <w:rFonts w:hint="eastAsia"/>
        </w:rPr>
        <w:t>출력 창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6" w:name="_Toc27053711"/>
      <w:r>
        <w:rPr>
          <w:rFonts w:hint="eastAsia"/>
        </w:rPr>
        <w:lastRenderedPageBreak/>
        <w:t>리포트</w:t>
      </w:r>
      <w:bookmarkEnd w:id="16"/>
    </w:p>
    <w:p w14:paraId="44B32476" w14:textId="2285128D" w:rsidR="00547CE8" w:rsidRDefault="00547CE8" w:rsidP="00547CE8"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47CE8"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478444B8" w14:textId="479B8DB7" w:rsidR="00573ACE" w:rsidRDefault="00573ACE" w:rsidP="00573ACE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리포트를 생성할 파일을 설정합니다.</w:t>
      </w:r>
      <w:r>
        <w:br/>
      </w:r>
      <w:r w:rsidR="00A33CA8">
        <w:rPr>
          <w:noProof/>
        </w:rPr>
        <w:drawing>
          <wp:inline distT="0" distB="0" distL="0" distR="0" wp14:anchorId="359883E4" wp14:editId="6101C542">
            <wp:extent cx="5242494" cy="3554233"/>
            <wp:effectExtent l="0" t="0" r="0" b="8255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905" cy="35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10F0" w14:textId="32F36CD9" w:rsidR="00A151BB" w:rsidRDefault="00FA323C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생성한 리포트가 자동으로 열립니다.</w:t>
      </w:r>
      <w:r w:rsidR="00C7687D">
        <w:br/>
      </w:r>
      <w:r w:rsidR="00C7687D">
        <w:rPr>
          <w:noProof/>
        </w:rPr>
        <w:drawing>
          <wp:inline distT="0" distB="0" distL="0" distR="0" wp14:anchorId="3BF4A98B" wp14:editId="11690EDB">
            <wp:extent cx="5279390" cy="476386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91249" cy="477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17" w:name="_Toc27053712"/>
      <w:r>
        <w:rPr>
          <w:rFonts w:hint="eastAsia"/>
        </w:rPr>
        <w:lastRenderedPageBreak/>
        <w:t>A</w:t>
      </w:r>
      <w:r>
        <w:t>bout</w:t>
      </w:r>
      <w:bookmarkEnd w:id="17"/>
    </w:p>
    <w:p w14:paraId="4384320A" w14:textId="23A7A517" w:rsidR="00A151BB" w:rsidRDefault="00F733C4" w:rsidP="00A151BB"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7BFE3BE3" w14:textId="69B3B8C5" w:rsidR="004641B9" w:rsidRDefault="004641B9" w:rsidP="00137531">
      <w:pPr>
        <w:pStyle w:val="2"/>
        <w:numPr>
          <w:ilvl w:val="1"/>
          <w:numId w:val="3"/>
        </w:numPr>
        <w:ind w:firstLineChars="0"/>
      </w:pPr>
      <w:bookmarkStart w:id="18" w:name="_Toc27053713"/>
      <w:r>
        <w:rPr>
          <w:rFonts w:hint="eastAsia"/>
        </w:rPr>
        <w:t>H</w:t>
      </w:r>
      <w:r>
        <w:t>elp</w:t>
      </w:r>
    </w:p>
    <w:p w14:paraId="2EC44964" w14:textId="4ACEBE05" w:rsidR="004641B9" w:rsidRPr="004641B9" w:rsidRDefault="009E5B8C" w:rsidP="004641B9">
      <w:pPr>
        <w:pStyle w:val="aa"/>
        <w:numPr>
          <w:ilvl w:val="1"/>
          <w:numId w:val="33"/>
        </w:numPr>
        <w:ind w:leftChars="0"/>
        <w:rPr>
          <w:rFonts w:hint="eastAsia"/>
        </w:rPr>
      </w:pPr>
      <w:r>
        <w:t xml:space="preserve">[Help] – [Help] </w:t>
      </w:r>
      <w:r>
        <w:rPr>
          <w:rFonts w:hint="eastAsia"/>
        </w:rPr>
        <w:t xml:space="preserve">메뉴나 </w:t>
      </w:r>
      <w:r w:rsidR="006814F0">
        <w:rPr>
          <w:rFonts w:hint="eastAsia"/>
        </w:rPr>
        <w:t>F</w:t>
      </w:r>
      <w:r w:rsidR="006814F0">
        <w:t xml:space="preserve">1 키를 </w:t>
      </w:r>
      <w:r>
        <w:rPr>
          <w:rFonts w:hint="eastAsia"/>
        </w:rPr>
        <w:t>눌러</w:t>
      </w:r>
      <w:bookmarkStart w:id="19" w:name="_GoBack"/>
      <w:bookmarkEnd w:id="19"/>
      <w:r w:rsidR="006814F0">
        <w:rPr>
          <w:rFonts w:hint="eastAsia"/>
        </w:rPr>
        <w:t xml:space="preserve"> 도움말을 확인할 수 있습니다.</w:t>
      </w:r>
    </w:p>
    <w:p w14:paraId="6EC18452" w14:textId="2224E1FC" w:rsidR="009C5930" w:rsidRDefault="00137531" w:rsidP="00137531">
      <w:pPr>
        <w:pStyle w:val="2"/>
        <w:numPr>
          <w:ilvl w:val="1"/>
          <w:numId w:val="3"/>
        </w:numPr>
        <w:ind w:firstLineChars="0"/>
      </w:pPr>
      <w:r>
        <w:rPr>
          <w:rFonts w:hint="eastAsia"/>
        </w:rPr>
        <w:t>I</w:t>
      </w:r>
      <w:r>
        <w:t>nformation</w:t>
      </w:r>
      <w:bookmarkEnd w:id="18"/>
    </w:p>
    <w:p w14:paraId="178F59C9" w14:textId="10FE1F93" w:rsidR="00137531" w:rsidRDefault="00604B80" w:rsidP="009C5930">
      <w:pPr>
        <w:jc w:val="center"/>
      </w:pPr>
      <w:r>
        <w:rPr>
          <w:noProof/>
        </w:rPr>
        <w:drawing>
          <wp:inline distT="0" distB="0" distL="0" distR="0" wp14:anchorId="093D2517" wp14:editId="7D19E32C">
            <wp:extent cx="3872285" cy="4019165"/>
            <wp:effectExtent l="0" t="0" r="0" b="63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97047" cy="404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EB17" w14:textId="77777777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20" w:name="_Toc27053714"/>
      <w:r>
        <w:rPr>
          <w:rFonts w:hint="eastAsia"/>
        </w:rPr>
        <w:t>C</w:t>
      </w:r>
      <w:r>
        <w:t>redits</w:t>
      </w:r>
      <w:bookmarkEnd w:id="20"/>
    </w:p>
    <w:p w14:paraId="3365FE8A" w14:textId="2563C4F9" w:rsidR="00137531" w:rsidRPr="00137531" w:rsidRDefault="00604B80" w:rsidP="009C5930">
      <w:pPr>
        <w:jc w:val="center"/>
      </w:pPr>
      <w:r>
        <w:rPr>
          <w:noProof/>
        </w:rPr>
        <w:drawing>
          <wp:inline distT="0" distB="0" distL="0" distR="0" wp14:anchorId="1CE48483" wp14:editId="585FBB81">
            <wp:extent cx="3872230" cy="4019107"/>
            <wp:effectExtent l="0" t="0" r="0" b="63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30259" cy="40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531" w:rsidRPr="00137531" w:rsidSect="007C7A8E">
      <w:headerReference w:type="default" r:id="rId53"/>
      <w:footerReference w:type="default" r:id="rId54"/>
      <w:footerReference w:type="first" r:id="rId55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CF6C8" w14:textId="77777777" w:rsidR="00B1024C" w:rsidRDefault="00B1024C">
      <w:r>
        <w:separator/>
      </w:r>
    </w:p>
  </w:endnote>
  <w:endnote w:type="continuationSeparator" w:id="0">
    <w:p w14:paraId="74D19249" w14:textId="77777777" w:rsidR="00B1024C" w:rsidRDefault="00B10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53478C" w:rsidRPr="002D7A1E" w:rsidRDefault="0053478C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53478C" w:rsidRDefault="0053478C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8CCC5D" w14:textId="77777777" w:rsidR="00B1024C" w:rsidRDefault="00B1024C">
      <w:bookmarkStart w:id="0" w:name="_Hlk482265958"/>
      <w:bookmarkEnd w:id="0"/>
      <w:r>
        <w:separator/>
      </w:r>
    </w:p>
  </w:footnote>
  <w:footnote w:type="continuationSeparator" w:id="0">
    <w:p w14:paraId="7AC6BDD0" w14:textId="77777777" w:rsidR="00B1024C" w:rsidRDefault="00B10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13BD13B1" w:rsidR="0053478C" w:rsidRPr="00EB508A" w:rsidRDefault="00683211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="0053478C"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901506F"/>
    <w:multiLevelType w:val="hybridMultilevel"/>
    <w:tmpl w:val="53902822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1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2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3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28" w15:restartNumberingAfterBreak="0">
    <w:nsid w:val="69926225"/>
    <w:multiLevelType w:val="hybridMultilevel"/>
    <w:tmpl w:val="71B6CA9A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2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3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8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22"/>
  </w:num>
  <w:num w:numId="10">
    <w:abstractNumId w:val="29"/>
  </w:num>
  <w:num w:numId="11">
    <w:abstractNumId w:val="17"/>
  </w:num>
  <w:num w:numId="12">
    <w:abstractNumId w:val="10"/>
  </w:num>
  <w:num w:numId="13">
    <w:abstractNumId w:val="19"/>
  </w:num>
  <w:num w:numId="14">
    <w:abstractNumId w:val="21"/>
  </w:num>
  <w:num w:numId="15">
    <w:abstractNumId w:val="15"/>
  </w:num>
  <w:num w:numId="16">
    <w:abstractNumId w:val="26"/>
  </w:num>
  <w:num w:numId="17">
    <w:abstractNumId w:val="32"/>
  </w:num>
  <w:num w:numId="18">
    <w:abstractNumId w:val="8"/>
  </w:num>
  <w:num w:numId="19">
    <w:abstractNumId w:val="3"/>
  </w:num>
  <w:num w:numId="20">
    <w:abstractNumId w:val="28"/>
  </w:num>
  <w:num w:numId="21">
    <w:abstractNumId w:val="31"/>
  </w:num>
  <w:num w:numId="22">
    <w:abstractNumId w:val="25"/>
  </w:num>
  <w:num w:numId="23">
    <w:abstractNumId w:val="24"/>
  </w:num>
  <w:num w:numId="24">
    <w:abstractNumId w:val="33"/>
  </w:num>
  <w:num w:numId="25">
    <w:abstractNumId w:val="23"/>
  </w:num>
  <w:num w:numId="26">
    <w:abstractNumId w:val="6"/>
  </w:num>
  <w:num w:numId="27">
    <w:abstractNumId w:val="30"/>
  </w:num>
  <w:num w:numId="28">
    <w:abstractNumId w:val="20"/>
  </w:num>
  <w:num w:numId="29">
    <w:abstractNumId w:val="27"/>
  </w:num>
  <w:num w:numId="30">
    <w:abstractNumId w:val="4"/>
  </w:num>
  <w:num w:numId="31">
    <w:abstractNumId w:val="9"/>
  </w:num>
  <w:num w:numId="32">
    <w:abstractNumId w:val="14"/>
  </w:num>
  <w:num w:numId="33">
    <w:abstractNumId w:val="11"/>
  </w:num>
  <w:num w:numId="34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33BF"/>
    <w:rsid w:val="00013EE2"/>
    <w:rsid w:val="00015C39"/>
    <w:rsid w:val="00020D78"/>
    <w:rsid w:val="00021AA8"/>
    <w:rsid w:val="00022A3D"/>
    <w:rsid w:val="00024D17"/>
    <w:rsid w:val="00024EFF"/>
    <w:rsid w:val="000256E4"/>
    <w:rsid w:val="00026DAD"/>
    <w:rsid w:val="00026E7C"/>
    <w:rsid w:val="000273BA"/>
    <w:rsid w:val="0003053E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3E8"/>
    <w:rsid w:val="000579E6"/>
    <w:rsid w:val="00057D31"/>
    <w:rsid w:val="000617CA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B24B4"/>
    <w:rsid w:val="000B5510"/>
    <w:rsid w:val="000B78EC"/>
    <w:rsid w:val="000B7E21"/>
    <w:rsid w:val="000C038B"/>
    <w:rsid w:val="000C1246"/>
    <w:rsid w:val="000C1A6A"/>
    <w:rsid w:val="000C3CFD"/>
    <w:rsid w:val="000C404E"/>
    <w:rsid w:val="000C4C4F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89A"/>
    <w:rsid w:val="00200E6C"/>
    <w:rsid w:val="00201515"/>
    <w:rsid w:val="0020763D"/>
    <w:rsid w:val="00207D1C"/>
    <w:rsid w:val="002114E0"/>
    <w:rsid w:val="00213364"/>
    <w:rsid w:val="00213FE4"/>
    <w:rsid w:val="002207D4"/>
    <w:rsid w:val="002218A5"/>
    <w:rsid w:val="00221C75"/>
    <w:rsid w:val="00225CD1"/>
    <w:rsid w:val="002262D5"/>
    <w:rsid w:val="00232B13"/>
    <w:rsid w:val="00232B75"/>
    <w:rsid w:val="0023756C"/>
    <w:rsid w:val="00242FF0"/>
    <w:rsid w:val="00243969"/>
    <w:rsid w:val="00244058"/>
    <w:rsid w:val="0024693D"/>
    <w:rsid w:val="0025205B"/>
    <w:rsid w:val="002529A0"/>
    <w:rsid w:val="0025481B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9138D"/>
    <w:rsid w:val="00291BAA"/>
    <w:rsid w:val="0029220C"/>
    <w:rsid w:val="002A0759"/>
    <w:rsid w:val="002A50FA"/>
    <w:rsid w:val="002B1764"/>
    <w:rsid w:val="002B237F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F104E"/>
    <w:rsid w:val="002F1331"/>
    <w:rsid w:val="002F4C95"/>
    <w:rsid w:val="003006C8"/>
    <w:rsid w:val="00301D8A"/>
    <w:rsid w:val="0030384B"/>
    <w:rsid w:val="00304890"/>
    <w:rsid w:val="00304D41"/>
    <w:rsid w:val="00307328"/>
    <w:rsid w:val="0031003F"/>
    <w:rsid w:val="00310416"/>
    <w:rsid w:val="00310E99"/>
    <w:rsid w:val="00311D84"/>
    <w:rsid w:val="00312594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4D9"/>
    <w:rsid w:val="00341EE1"/>
    <w:rsid w:val="00344040"/>
    <w:rsid w:val="00345050"/>
    <w:rsid w:val="003469DD"/>
    <w:rsid w:val="003513FC"/>
    <w:rsid w:val="003522CB"/>
    <w:rsid w:val="00355721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5E3"/>
    <w:rsid w:val="003C7D10"/>
    <w:rsid w:val="003C7E7C"/>
    <w:rsid w:val="003D35D3"/>
    <w:rsid w:val="003D48E3"/>
    <w:rsid w:val="003D5BCE"/>
    <w:rsid w:val="003E0DE9"/>
    <w:rsid w:val="003E51F7"/>
    <w:rsid w:val="003F1173"/>
    <w:rsid w:val="003F2E32"/>
    <w:rsid w:val="003F39F0"/>
    <w:rsid w:val="003F56E2"/>
    <w:rsid w:val="003F6EFA"/>
    <w:rsid w:val="003F79FB"/>
    <w:rsid w:val="00400812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60B43"/>
    <w:rsid w:val="00460FFD"/>
    <w:rsid w:val="00463053"/>
    <w:rsid w:val="004641B9"/>
    <w:rsid w:val="0046572E"/>
    <w:rsid w:val="004673D0"/>
    <w:rsid w:val="00470EC1"/>
    <w:rsid w:val="00474BC7"/>
    <w:rsid w:val="00475ED2"/>
    <w:rsid w:val="0047750B"/>
    <w:rsid w:val="00477BF7"/>
    <w:rsid w:val="004812B0"/>
    <w:rsid w:val="0048306F"/>
    <w:rsid w:val="004841BC"/>
    <w:rsid w:val="0049341B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C58C5"/>
    <w:rsid w:val="004D02CC"/>
    <w:rsid w:val="004D0D4E"/>
    <w:rsid w:val="004D5FC3"/>
    <w:rsid w:val="004E011F"/>
    <w:rsid w:val="004E1278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15F1"/>
    <w:rsid w:val="005B47C3"/>
    <w:rsid w:val="005B6196"/>
    <w:rsid w:val="005C0A22"/>
    <w:rsid w:val="005C0CC4"/>
    <w:rsid w:val="005C2399"/>
    <w:rsid w:val="005C49AE"/>
    <w:rsid w:val="005C5D59"/>
    <w:rsid w:val="005C6B89"/>
    <w:rsid w:val="005D0100"/>
    <w:rsid w:val="005D4F20"/>
    <w:rsid w:val="005D61F5"/>
    <w:rsid w:val="005D67D7"/>
    <w:rsid w:val="005D7D99"/>
    <w:rsid w:val="005E2A8C"/>
    <w:rsid w:val="005E71C9"/>
    <w:rsid w:val="005E7458"/>
    <w:rsid w:val="005E751D"/>
    <w:rsid w:val="005F34E1"/>
    <w:rsid w:val="005F3BC8"/>
    <w:rsid w:val="005F4D20"/>
    <w:rsid w:val="005F60D1"/>
    <w:rsid w:val="00601564"/>
    <w:rsid w:val="00602EC2"/>
    <w:rsid w:val="006048E9"/>
    <w:rsid w:val="00604B80"/>
    <w:rsid w:val="00604F34"/>
    <w:rsid w:val="006050A0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4866"/>
    <w:rsid w:val="00624F8A"/>
    <w:rsid w:val="00634108"/>
    <w:rsid w:val="00634F52"/>
    <w:rsid w:val="00635270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91"/>
    <w:rsid w:val="00677E12"/>
    <w:rsid w:val="006814F0"/>
    <w:rsid w:val="00683211"/>
    <w:rsid w:val="00683B1B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40AD"/>
    <w:rsid w:val="006D5FA3"/>
    <w:rsid w:val="006E1CAB"/>
    <w:rsid w:val="006E4822"/>
    <w:rsid w:val="006F0465"/>
    <w:rsid w:val="006F112E"/>
    <w:rsid w:val="006F268D"/>
    <w:rsid w:val="006F3240"/>
    <w:rsid w:val="006F4A80"/>
    <w:rsid w:val="006F6984"/>
    <w:rsid w:val="006F719C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5434"/>
    <w:rsid w:val="008059DB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CF5"/>
    <w:rsid w:val="00856226"/>
    <w:rsid w:val="00857FAC"/>
    <w:rsid w:val="00861809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91FCF"/>
    <w:rsid w:val="00892B72"/>
    <w:rsid w:val="00892BF1"/>
    <w:rsid w:val="008931CC"/>
    <w:rsid w:val="008955E3"/>
    <w:rsid w:val="00896BA8"/>
    <w:rsid w:val="00896D53"/>
    <w:rsid w:val="008A0BB4"/>
    <w:rsid w:val="008A2F51"/>
    <w:rsid w:val="008A3DDA"/>
    <w:rsid w:val="008B0671"/>
    <w:rsid w:val="008B2A74"/>
    <w:rsid w:val="008B2DC5"/>
    <w:rsid w:val="008B373C"/>
    <w:rsid w:val="008B4091"/>
    <w:rsid w:val="008B529F"/>
    <w:rsid w:val="008B6736"/>
    <w:rsid w:val="008C1170"/>
    <w:rsid w:val="008C13E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6080E"/>
    <w:rsid w:val="0096567C"/>
    <w:rsid w:val="00970D30"/>
    <w:rsid w:val="009715B2"/>
    <w:rsid w:val="009732AF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3282"/>
    <w:rsid w:val="00995544"/>
    <w:rsid w:val="009957B4"/>
    <w:rsid w:val="00995CA9"/>
    <w:rsid w:val="009961ED"/>
    <w:rsid w:val="0099657D"/>
    <w:rsid w:val="00996A50"/>
    <w:rsid w:val="009A2CFF"/>
    <w:rsid w:val="009A3784"/>
    <w:rsid w:val="009A4782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D145C"/>
    <w:rsid w:val="009D201A"/>
    <w:rsid w:val="009D257D"/>
    <w:rsid w:val="009D61AC"/>
    <w:rsid w:val="009D6BFE"/>
    <w:rsid w:val="009E2E70"/>
    <w:rsid w:val="009E32F7"/>
    <w:rsid w:val="009E4DF0"/>
    <w:rsid w:val="009E5157"/>
    <w:rsid w:val="009E5B8C"/>
    <w:rsid w:val="009E745F"/>
    <w:rsid w:val="009E7CBF"/>
    <w:rsid w:val="009F0555"/>
    <w:rsid w:val="009F0ECC"/>
    <w:rsid w:val="009F43BF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3CA8"/>
    <w:rsid w:val="00A347B1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7722"/>
    <w:rsid w:val="00A634BC"/>
    <w:rsid w:val="00A66F4F"/>
    <w:rsid w:val="00A6705C"/>
    <w:rsid w:val="00A70841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261E"/>
    <w:rsid w:val="00AC41BA"/>
    <w:rsid w:val="00AC55A4"/>
    <w:rsid w:val="00AC741F"/>
    <w:rsid w:val="00AC7795"/>
    <w:rsid w:val="00AD0B45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101FF"/>
    <w:rsid w:val="00B1024C"/>
    <w:rsid w:val="00B106E8"/>
    <w:rsid w:val="00B15A2D"/>
    <w:rsid w:val="00B17738"/>
    <w:rsid w:val="00B207B7"/>
    <w:rsid w:val="00B2133F"/>
    <w:rsid w:val="00B21741"/>
    <w:rsid w:val="00B2422B"/>
    <w:rsid w:val="00B254D0"/>
    <w:rsid w:val="00B2682E"/>
    <w:rsid w:val="00B31906"/>
    <w:rsid w:val="00B36037"/>
    <w:rsid w:val="00B36BCB"/>
    <w:rsid w:val="00B41FE3"/>
    <w:rsid w:val="00B4306D"/>
    <w:rsid w:val="00B4350C"/>
    <w:rsid w:val="00B4370A"/>
    <w:rsid w:val="00B43CFC"/>
    <w:rsid w:val="00B44C35"/>
    <w:rsid w:val="00B45F4C"/>
    <w:rsid w:val="00B46BA7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90A"/>
    <w:rsid w:val="00B93307"/>
    <w:rsid w:val="00B946F3"/>
    <w:rsid w:val="00B96943"/>
    <w:rsid w:val="00B96D57"/>
    <w:rsid w:val="00BA0EA9"/>
    <w:rsid w:val="00BA16E4"/>
    <w:rsid w:val="00BA1AF6"/>
    <w:rsid w:val="00BA2CCE"/>
    <w:rsid w:val="00BA39D0"/>
    <w:rsid w:val="00BA6AFD"/>
    <w:rsid w:val="00BB051B"/>
    <w:rsid w:val="00BB11AC"/>
    <w:rsid w:val="00BB12B6"/>
    <w:rsid w:val="00BB14C1"/>
    <w:rsid w:val="00BB1F61"/>
    <w:rsid w:val="00BB27B4"/>
    <w:rsid w:val="00BB2E0C"/>
    <w:rsid w:val="00BB301A"/>
    <w:rsid w:val="00BB375E"/>
    <w:rsid w:val="00BB6D6B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62DE"/>
    <w:rsid w:val="00C07DC8"/>
    <w:rsid w:val="00C122C1"/>
    <w:rsid w:val="00C13535"/>
    <w:rsid w:val="00C144DB"/>
    <w:rsid w:val="00C1564A"/>
    <w:rsid w:val="00C176AE"/>
    <w:rsid w:val="00C206B2"/>
    <w:rsid w:val="00C221BF"/>
    <w:rsid w:val="00C235A8"/>
    <w:rsid w:val="00C2423F"/>
    <w:rsid w:val="00C31F96"/>
    <w:rsid w:val="00C4026F"/>
    <w:rsid w:val="00C40A90"/>
    <w:rsid w:val="00C41CC8"/>
    <w:rsid w:val="00C43CE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6996"/>
    <w:rsid w:val="00C92BCC"/>
    <w:rsid w:val="00C93E01"/>
    <w:rsid w:val="00C943E1"/>
    <w:rsid w:val="00C974F3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60A3"/>
    <w:rsid w:val="00CD6DB0"/>
    <w:rsid w:val="00CD7CEF"/>
    <w:rsid w:val="00CE21FE"/>
    <w:rsid w:val="00CE2283"/>
    <w:rsid w:val="00CE3838"/>
    <w:rsid w:val="00CE3F28"/>
    <w:rsid w:val="00CE52BF"/>
    <w:rsid w:val="00CE5E65"/>
    <w:rsid w:val="00CF1F41"/>
    <w:rsid w:val="00CF21EA"/>
    <w:rsid w:val="00CF5572"/>
    <w:rsid w:val="00CF5702"/>
    <w:rsid w:val="00CF5FA3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747B"/>
    <w:rsid w:val="00D17EC3"/>
    <w:rsid w:val="00D222DD"/>
    <w:rsid w:val="00D224CF"/>
    <w:rsid w:val="00D22CE6"/>
    <w:rsid w:val="00D26D03"/>
    <w:rsid w:val="00D275DA"/>
    <w:rsid w:val="00D3361E"/>
    <w:rsid w:val="00D339DC"/>
    <w:rsid w:val="00D36139"/>
    <w:rsid w:val="00D36BA5"/>
    <w:rsid w:val="00D4152A"/>
    <w:rsid w:val="00D41A1A"/>
    <w:rsid w:val="00D41F4F"/>
    <w:rsid w:val="00D423AD"/>
    <w:rsid w:val="00D44FBB"/>
    <w:rsid w:val="00D46F9E"/>
    <w:rsid w:val="00D530D4"/>
    <w:rsid w:val="00D538CF"/>
    <w:rsid w:val="00D57584"/>
    <w:rsid w:val="00D60A99"/>
    <w:rsid w:val="00D61AC7"/>
    <w:rsid w:val="00D628DF"/>
    <w:rsid w:val="00D63693"/>
    <w:rsid w:val="00D636F2"/>
    <w:rsid w:val="00D649AB"/>
    <w:rsid w:val="00D64C84"/>
    <w:rsid w:val="00D807AA"/>
    <w:rsid w:val="00D80F52"/>
    <w:rsid w:val="00D81415"/>
    <w:rsid w:val="00D81EB7"/>
    <w:rsid w:val="00D8629F"/>
    <w:rsid w:val="00D86B17"/>
    <w:rsid w:val="00D8712E"/>
    <w:rsid w:val="00D91AC3"/>
    <w:rsid w:val="00D93E0A"/>
    <w:rsid w:val="00D94698"/>
    <w:rsid w:val="00D9715E"/>
    <w:rsid w:val="00D9763E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5C3"/>
    <w:rsid w:val="00DE3B86"/>
    <w:rsid w:val="00DE78BA"/>
    <w:rsid w:val="00DF27C3"/>
    <w:rsid w:val="00DF2A19"/>
    <w:rsid w:val="00DF3153"/>
    <w:rsid w:val="00DF3C6C"/>
    <w:rsid w:val="00DF4BF6"/>
    <w:rsid w:val="00DF7FD3"/>
    <w:rsid w:val="00E01433"/>
    <w:rsid w:val="00E04800"/>
    <w:rsid w:val="00E06799"/>
    <w:rsid w:val="00E07180"/>
    <w:rsid w:val="00E07F53"/>
    <w:rsid w:val="00E1248E"/>
    <w:rsid w:val="00E13DFF"/>
    <w:rsid w:val="00E141C9"/>
    <w:rsid w:val="00E14B51"/>
    <w:rsid w:val="00E156C3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6071"/>
    <w:rsid w:val="00E66975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2446"/>
    <w:rsid w:val="00EA2B87"/>
    <w:rsid w:val="00EA3DA3"/>
    <w:rsid w:val="00EA3F5E"/>
    <w:rsid w:val="00EA505B"/>
    <w:rsid w:val="00EA536C"/>
    <w:rsid w:val="00EA5BA7"/>
    <w:rsid w:val="00EA76FA"/>
    <w:rsid w:val="00EA78C4"/>
    <w:rsid w:val="00EB19CB"/>
    <w:rsid w:val="00EB24E9"/>
    <w:rsid w:val="00EB348F"/>
    <w:rsid w:val="00EB3AF5"/>
    <w:rsid w:val="00EB508A"/>
    <w:rsid w:val="00EB630E"/>
    <w:rsid w:val="00EB6BB6"/>
    <w:rsid w:val="00EB7D84"/>
    <w:rsid w:val="00EC2D82"/>
    <w:rsid w:val="00EC38FE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2B"/>
    <w:rsid w:val="00EE2BF7"/>
    <w:rsid w:val="00EE2DC0"/>
    <w:rsid w:val="00EE63DD"/>
    <w:rsid w:val="00EF1531"/>
    <w:rsid w:val="00EF247C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4E08"/>
    <w:rsid w:val="00F35528"/>
    <w:rsid w:val="00F369FA"/>
    <w:rsid w:val="00F45226"/>
    <w:rsid w:val="00F4558C"/>
    <w:rsid w:val="00F46782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799D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0C38D6C-D843-40E9-8EB1-37EE6E83B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1137</TotalTime>
  <Pages>23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3783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humkyung</cp:lastModifiedBy>
  <cp:revision>225</cp:revision>
  <cp:lastPrinted>2019-12-12T05:36:00Z</cp:lastPrinted>
  <dcterms:created xsi:type="dcterms:W3CDTF">2018-11-15T09:07:00Z</dcterms:created>
  <dcterms:modified xsi:type="dcterms:W3CDTF">2019-12-12T07:48:00Z</dcterms:modified>
</cp:coreProperties>
</file>