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65550508"/>
        <w:docPartObj>
          <w:docPartGallery w:val="Cover Pages"/>
          <w:docPartUnique/>
        </w:docPartObj>
      </w:sdtPr>
      <w:sdtEndPr>
        <w:rPr>
          <w:b/>
          <w:sz w:val="22"/>
        </w:rPr>
      </w:sdtEndPr>
      <w:sdtContent>
        <w:p w14:paraId="74C11FC4" w14:textId="6E308621" w:rsidR="007C7A8E" w:rsidRDefault="007C7A8E"/>
        <w:p w14:paraId="41EE58EF" w14:textId="2A73F815" w:rsidR="00A25C7D" w:rsidRPr="007C7A8E" w:rsidRDefault="007C7A8E" w:rsidP="007C7A8E">
          <w:pPr>
            <w:widowControl/>
            <w:wordWrap/>
            <w:autoSpaceDE/>
            <w:autoSpaceDN/>
            <w:jc w:val="left"/>
            <w:rPr>
              <w:b/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372C94A" wp14:editId="20061257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968375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텍스트 상자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F005C5" w14:textId="62A783F2" w:rsidR="000562E0" w:rsidRDefault="00E02E06">
                                <w:pPr>
                                  <w:pStyle w:val="af2"/>
                                  <w:spacing w:before="40" w:after="560" w:line="216" w:lineRule="auto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제목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562E0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H</w:t>
                                    </w:r>
                                    <w:r w:rsidR="000562E0"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YTOS </w:t>
                                    </w:r>
                                    <w:r w:rsidR="000562E0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사용자 매뉴얼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alias w:val="부제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1A13A3" w14:textId="41C297E1" w:rsidR="000562E0" w:rsidRDefault="000562E0">
                                    <w:pPr>
                                      <w:pStyle w:val="af2"/>
                                      <w:spacing w:before="40" w:after="4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yDRAULIC TOOL OF SAMSUNG ENGINEERING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alias w:val="만든 이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070091E" w14:textId="176BD142" w:rsidR="000562E0" w:rsidRDefault="000562E0">
                                    <w:pPr>
                                      <w:pStyle w:val="af2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백흠경</w:t>
                                    </w:r>
                                    <w:proofErr w:type="spellEnd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,</w:t>
                                    </w:r>
                                    <w:proofErr w:type="gramEnd"/>
                                    <w:r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김연진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372C94A"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" filled="f" stroked="f" strokeweight=".5pt">
                    <v:textbox style="mso-fit-shape-to-text:t" inset="0,0,0,0">
                      <w:txbxContent>
                        <w:p w14:paraId="16F005C5" w14:textId="62A783F2" w:rsidR="000562E0" w:rsidRDefault="00E02E06">
                          <w:pPr>
                            <w:pStyle w:val="af2"/>
                            <w:spacing w:before="40" w:after="560" w:line="216" w:lineRule="auto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제목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562E0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H</w:t>
                              </w:r>
                              <w:r w:rsidR="000562E0"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YTOS </w:t>
                              </w:r>
                              <w:r w:rsidR="000562E0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사용자 매뉴얼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  <w:alias w:val="부제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11A13A3" w14:textId="41C297E1" w:rsidR="000562E0" w:rsidRDefault="000562E0">
                              <w:pPr>
                                <w:pStyle w:val="af2"/>
                                <w:spacing w:before="40" w:after="4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yDRAULIC TOOL OF SAMSUNG ENGINEERING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alias w:val="만든 이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070091E" w14:textId="176BD142" w:rsidR="000562E0" w:rsidRDefault="000562E0">
                              <w:pPr>
                                <w:pStyle w:val="af2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백흠경</w:t>
                              </w:r>
                              <w:proofErr w:type="spellEnd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김연진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C9455C" wp14:editId="60D2F0FB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사각형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연도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12-12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51A8084" w14:textId="3CACEDE4" w:rsidR="000562E0" w:rsidRDefault="000562E0">
                                    <w:pPr>
                                      <w:pStyle w:val="af2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8C9455C" id="사각형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" fillcolor="#4f81bd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연도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12-12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51A8084" w14:textId="3CACEDE4" w:rsidR="000562E0" w:rsidRDefault="000562E0">
                              <w:pPr>
                                <w:pStyle w:val="af2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b/>
              <w:sz w:val="22"/>
            </w:rPr>
            <w:br w:type="page"/>
          </w:r>
        </w:p>
        <w:bookmarkStart w:id="1" w:name="_GoBack" w:displacedByCustomXml="next"/>
        <w:bookmarkEnd w:id="1" w:displacedByCustomXml="next"/>
      </w:sdtContent>
    </w:sdt>
    <w:p w14:paraId="6FD68D9B" w14:textId="77777777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10388F12" w14:textId="16A192DA" w:rsidR="00413D79" w:rsidRDefault="00D114E5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9536962" w:history="1">
        <w:r w:rsidR="00413D79" w:rsidRPr="0035750A">
          <w:rPr>
            <w:rStyle w:val="a6"/>
          </w:rPr>
          <w:t>1</w:t>
        </w:r>
        <w:r w:rsidR="00413D79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413D79" w:rsidRPr="0035750A">
          <w:rPr>
            <w:rStyle w:val="a6"/>
          </w:rPr>
          <w:t>설치</w:t>
        </w:r>
        <w:r w:rsidR="00413D79">
          <w:rPr>
            <w:webHidden/>
          </w:rPr>
          <w:tab/>
        </w:r>
        <w:r w:rsidR="00413D79">
          <w:rPr>
            <w:webHidden/>
          </w:rPr>
          <w:fldChar w:fldCharType="begin"/>
        </w:r>
        <w:r w:rsidR="00413D79">
          <w:rPr>
            <w:webHidden/>
          </w:rPr>
          <w:instrText xml:space="preserve"> PAGEREF _Toc29536962 \h </w:instrText>
        </w:r>
        <w:r w:rsidR="00413D79">
          <w:rPr>
            <w:webHidden/>
          </w:rPr>
        </w:r>
        <w:r w:rsidR="00413D79">
          <w:rPr>
            <w:webHidden/>
          </w:rPr>
          <w:fldChar w:fldCharType="separate"/>
        </w:r>
        <w:r w:rsidR="00064D87">
          <w:rPr>
            <w:webHidden/>
          </w:rPr>
          <w:t>2</w:t>
        </w:r>
        <w:r w:rsidR="00413D79">
          <w:rPr>
            <w:webHidden/>
          </w:rPr>
          <w:fldChar w:fldCharType="end"/>
        </w:r>
      </w:hyperlink>
    </w:p>
    <w:p w14:paraId="64D55737" w14:textId="0F391AFF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3" w:history="1">
        <w:r w:rsidR="00413D79" w:rsidRPr="0035750A">
          <w:rPr>
            <w:rStyle w:val="a6"/>
            <w:noProof/>
          </w:rPr>
          <w:t>1.1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프로그램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설치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_Toc29536963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</w:t>
        </w:r>
        <w:r w:rsidR="00413D79">
          <w:rPr>
            <w:noProof/>
            <w:webHidden/>
          </w:rPr>
          <w:fldChar w:fldCharType="end"/>
        </w:r>
      </w:hyperlink>
    </w:p>
    <w:p w14:paraId="677FC33A" w14:textId="0CE37B41" w:rsidR="00413D79" w:rsidRDefault="00E02E06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9536964" w:history="1">
        <w:r w:rsidR="00413D79" w:rsidRPr="0035750A">
          <w:rPr>
            <w:rStyle w:val="a6"/>
          </w:rPr>
          <w:t>2</w:t>
        </w:r>
        <w:r w:rsidR="00413D79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413D79" w:rsidRPr="0035750A">
          <w:rPr>
            <w:rStyle w:val="a6"/>
          </w:rPr>
          <w:t>프로그램 실행</w:t>
        </w:r>
        <w:r w:rsidR="00413D79">
          <w:rPr>
            <w:webHidden/>
          </w:rPr>
          <w:tab/>
        </w:r>
        <w:r w:rsidR="00413D79">
          <w:rPr>
            <w:webHidden/>
          </w:rPr>
          <w:fldChar w:fldCharType="begin"/>
        </w:r>
        <w:r w:rsidR="00413D79">
          <w:rPr>
            <w:webHidden/>
          </w:rPr>
          <w:instrText xml:space="preserve"> PAGEREF _Toc29536964 \h </w:instrText>
        </w:r>
        <w:r w:rsidR="00413D79">
          <w:rPr>
            <w:webHidden/>
          </w:rPr>
        </w:r>
        <w:r w:rsidR="00413D79">
          <w:rPr>
            <w:webHidden/>
          </w:rPr>
          <w:fldChar w:fldCharType="separate"/>
        </w:r>
        <w:r w:rsidR="00064D87">
          <w:rPr>
            <w:webHidden/>
          </w:rPr>
          <w:t>5</w:t>
        </w:r>
        <w:r w:rsidR="00413D79">
          <w:rPr>
            <w:webHidden/>
          </w:rPr>
          <w:fldChar w:fldCharType="end"/>
        </w:r>
      </w:hyperlink>
    </w:p>
    <w:p w14:paraId="2B7177A4" w14:textId="1D6D7843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5" w:history="1">
        <w:r w:rsidR="00413D79" w:rsidRPr="0035750A">
          <w:rPr>
            <w:rStyle w:val="a6"/>
            <w:noProof/>
          </w:rPr>
          <w:t>2.1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프로그램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실행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_Toc29536965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5</w:t>
        </w:r>
        <w:r w:rsidR="00413D79">
          <w:rPr>
            <w:noProof/>
            <w:webHidden/>
          </w:rPr>
          <w:fldChar w:fldCharType="end"/>
        </w:r>
      </w:hyperlink>
    </w:p>
    <w:p w14:paraId="3B0793D0" w14:textId="48415680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6" w:history="1">
        <w:r w:rsidR="00413D79" w:rsidRPr="0035750A">
          <w:rPr>
            <w:rStyle w:val="a6"/>
            <w:noProof/>
          </w:rPr>
          <w:t>2.2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시스템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정보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입력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_Toc29536966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5</w:t>
        </w:r>
        <w:r w:rsidR="00413D79">
          <w:rPr>
            <w:noProof/>
            <w:webHidden/>
          </w:rPr>
          <w:fldChar w:fldCharType="end"/>
        </w:r>
      </w:hyperlink>
    </w:p>
    <w:p w14:paraId="2CBE661C" w14:textId="5A5256C8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7" w:history="1">
        <w:r w:rsidR="00413D79" w:rsidRPr="0035750A">
          <w:rPr>
            <w:rStyle w:val="a6"/>
            <w:noProof/>
          </w:rPr>
          <w:t>2.3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도면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생성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_Toc29536967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6</w:t>
        </w:r>
        <w:r w:rsidR="00413D79">
          <w:rPr>
            <w:noProof/>
            <w:webHidden/>
          </w:rPr>
          <w:fldChar w:fldCharType="end"/>
        </w:r>
      </w:hyperlink>
    </w:p>
    <w:p w14:paraId="1F6007F5" w14:textId="3698604C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8" w:history="1">
        <w:r w:rsidR="00413D79" w:rsidRPr="0035750A">
          <w:rPr>
            <w:rStyle w:val="a6"/>
            <w:noProof/>
          </w:rPr>
          <w:t>2.4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도면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열기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_Toc29536968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7</w:t>
        </w:r>
        <w:r w:rsidR="00413D79">
          <w:rPr>
            <w:noProof/>
            <w:webHidden/>
          </w:rPr>
          <w:fldChar w:fldCharType="end"/>
        </w:r>
      </w:hyperlink>
    </w:p>
    <w:p w14:paraId="421DF5EE" w14:textId="05A6572C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9" w:history="1">
        <w:r w:rsidR="00413D79" w:rsidRPr="0035750A">
          <w:rPr>
            <w:rStyle w:val="a6"/>
            <w:noProof/>
          </w:rPr>
          <w:t>2.5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환경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설정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_Toc29536969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8</w:t>
        </w:r>
        <w:r w:rsidR="00413D79">
          <w:rPr>
            <w:noProof/>
            <w:webHidden/>
          </w:rPr>
          <w:fldChar w:fldCharType="end"/>
        </w:r>
      </w:hyperlink>
    </w:p>
    <w:p w14:paraId="12708095" w14:textId="760C638B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0" w:history="1">
        <w:r w:rsidR="00413D79" w:rsidRPr="0035750A">
          <w:rPr>
            <w:rStyle w:val="a6"/>
            <w:noProof/>
          </w:rPr>
          <w:t>2.6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도면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삭제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_Toc29536970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10</w:t>
        </w:r>
        <w:r w:rsidR="00413D79">
          <w:rPr>
            <w:noProof/>
            <w:webHidden/>
          </w:rPr>
          <w:fldChar w:fldCharType="end"/>
        </w:r>
      </w:hyperlink>
    </w:p>
    <w:p w14:paraId="010194CC" w14:textId="2CE88D4B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1" w:history="1">
        <w:r w:rsidR="00413D79" w:rsidRPr="0035750A">
          <w:rPr>
            <w:rStyle w:val="a6"/>
            <w:noProof/>
          </w:rPr>
          <w:t>2.7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개체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삽입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및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화면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조작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_Toc29536971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11</w:t>
        </w:r>
        <w:r w:rsidR="00413D79">
          <w:rPr>
            <w:noProof/>
            <w:webHidden/>
          </w:rPr>
          <w:fldChar w:fldCharType="end"/>
        </w:r>
      </w:hyperlink>
    </w:p>
    <w:p w14:paraId="34B60038" w14:textId="27470314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2" w:history="1">
        <w:r w:rsidR="00413D79" w:rsidRPr="0035750A">
          <w:rPr>
            <w:rStyle w:val="a6"/>
            <w:noProof/>
          </w:rPr>
          <w:t>2.8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스트림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라인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연결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_Toc29536972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12</w:t>
        </w:r>
        <w:r w:rsidR="00413D79">
          <w:rPr>
            <w:noProof/>
            <w:webHidden/>
          </w:rPr>
          <w:fldChar w:fldCharType="end"/>
        </w:r>
      </w:hyperlink>
    </w:p>
    <w:p w14:paraId="45334155" w14:textId="474C7828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3" w:history="1">
        <w:r w:rsidR="00413D79" w:rsidRPr="0035750A">
          <w:rPr>
            <w:rStyle w:val="a6"/>
            <w:noProof/>
          </w:rPr>
          <w:t>2.9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스트림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라인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끊기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_Toc29536973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12</w:t>
        </w:r>
        <w:r w:rsidR="00413D79">
          <w:rPr>
            <w:noProof/>
            <w:webHidden/>
          </w:rPr>
          <w:fldChar w:fldCharType="end"/>
        </w:r>
      </w:hyperlink>
    </w:p>
    <w:p w14:paraId="5A5E28D1" w14:textId="3729A137" w:rsidR="00413D79" w:rsidRDefault="00E02E0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4" w:history="1">
        <w:r w:rsidR="00413D79" w:rsidRPr="0035750A">
          <w:rPr>
            <w:rStyle w:val="a6"/>
            <w:noProof/>
          </w:rPr>
          <w:t>2.10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스트림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라인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삭제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_Toc29536974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13</w:t>
        </w:r>
        <w:r w:rsidR="00413D79">
          <w:rPr>
            <w:noProof/>
            <w:webHidden/>
          </w:rPr>
          <w:fldChar w:fldCharType="end"/>
        </w:r>
      </w:hyperlink>
    </w:p>
    <w:p w14:paraId="6950AE4B" w14:textId="3D5ED2E0" w:rsidR="00413D79" w:rsidRDefault="00E02E0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5" w:history="1">
        <w:r w:rsidR="00413D79" w:rsidRPr="0035750A">
          <w:rPr>
            <w:rStyle w:val="a6"/>
            <w:noProof/>
          </w:rPr>
          <w:t>2.11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장치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데이터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입력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_Toc29536975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14</w:t>
        </w:r>
        <w:r w:rsidR="00413D79">
          <w:rPr>
            <w:noProof/>
            <w:webHidden/>
          </w:rPr>
          <w:fldChar w:fldCharType="end"/>
        </w:r>
      </w:hyperlink>
    </w:p>
    <w:p w14:paraId="573B6151" w14:textId="3DB84BFF" w:rsidR="00413D79" w:rsidRDefault="00E02E0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6" w:history="1">
        <w:r w:rsidR="00413D79" w:rsidRPr="0035750A">
          <w:rPr>
            <w:rStyle w:val="a6"/>
            <w:noProof/>
          </w:rPr>
          <w:t>2.12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스트림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데이터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입력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_Toc29536976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15</w:t>
        </w:r>
        <w:r w:rsidR="00413D79">
          <w:rPr>
            <w:noProof/>
            <w:webHidden/>
          </w:rPr>
          <w:fldChar w:fldCharType="end"/>
        </w:r>
      </w:hyperlink>
    </w:p>
    <w:p w14:paraId="1C1133C0" w14:textId="0BD5C4B8" w:rsidR="00413D79" w:rsidRDefault="00E02E0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7" w:history="1">
        <w:r w:rsidR="00413D79" w:rsidRPr="0035750A">
          <w:rPr>
            <w:rStyle w:val="a6"/>
            <w:noProof/>
          </w:rPr>
          <w:t>2.13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Roughness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_Toc29536977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20</w:t>
        </w:r>
        <w:r w:rsidR="00413D79">
          <w:rPr>
            <w:noProof/>
            <w:webHidden/>
          </w:rPr>
          <w:fldChar w:fldCharType="end"/>
        </w:r>
      </w:hyperlink>
    </w:p>
    <w:p w14:paraId="5AFAFFA0" w14:textId="4C5025F6" w:rsidR="00413D79" w:rsidRDefault="00E02E0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8" w:history="1">
        <w:r w:rsidR="00413D79" w:rsidRPr="0035750A">
          <w:rPr>
            <w:rStyle w:val="a6"/>
            <w:noProof/>
          </w:rPr>
          <w:t>2.14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Fitting Input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_Toc29536978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21</w:t>
        </w:r>
        <w:r w:rsidR="00413D79">
          <w:rPr>
            <w:noProof/>
            <w:webHidden/>
          </w:rPr>
          <w:fldChar w:fldCharType="end"/>
        </w:r>
      </w:hyperlink>
    </w:p>
    <w:p w14:paraId="6A2D83C6" w14:textId="0D27DAF7" w:rsidR="00413D79" w:rsidRDefault="00E02E0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9" w:history="1">
        <w:r w:rsidR="00413D79" w:rsidRPr="0035750A">
          <w:rPr>
            <w:rStyle w:val="a6"/>
            <w:noProof/>
          </w:rPr>
          <w:t>2.15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Line Sizing Criteria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_Toc29536979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22</w:t>
        </w:r>
        <w:r w:rsidR="00413D79">
          <w:rPr>
            <w:noProof/>
            <w:webHidden/>
          </w:rPr>
          <w:fldChar w:fldCharType="end"/>
        </w:r>
      </w:hyperlink>
    </w:p>
    <w:p w14:paraId="6F253D49" w14:textId="4550937E" w:rsidR="00413D79" w:rsidRDefault="00E02E0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80" w:history="1">
        <w:r w:rsidR="00413D79" w:rsidRPr="0035750A">
          <w:rPr>
            <w:rStyle w:val="a6"/>
            <w:noProof/>
          </w:rPr>
          <w:t>2.16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Diameter Estimation (Line Sizing)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_Toc29536980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23</w:t>
        </w:r>
        <w:r w:rsidR="00413D79">
          <w:rPr>
            <w:noProof/>
            <w:webHidden/>
          </w:rPr>
          <w:fldChar w:fldCharType="end"/>
        </w:r>
      </w:hyperlink>
    </w:p>
    <w:p w14:paraId="02AD0B1D" w14:textId="414EB1AC" w:rsidR="00413D79" w:rsidRDefault="00E02E06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81" w:history="1">
        <w:r w:rsidR="00413D79" w:rsidRPr="0035750A">
          <w:rPr>
            <w:rStyle w:val="a6"/>
            <w:noProof/>
          </w:rPr>
          <w:t>2.17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Copy Stream Data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_Toc29536981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24</w:t>
        </w:r>
        <w:r w:rsidR="00413D79">
          <w:rPr>
            <w:noProof/>
            <w:webHidden/>
          </w:rPr>
          <w:fldChar w:fldCharType="end"/>
        </w:r>
      </w:hyperlink>
    </w:p>
    <w:p w14:paraId="43901919" w14:textId="2315124A" w:rsidR="00413D79" w:rsidRDefault="00E02E06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9536982" w:history="1">
        <w:r w:rsidR="00413D79" w:rsidRPr="0035750A">
          <w:rPr>
            <w:rStyle w:val="a6"/>
          </w:rPr>
          <w:t>3</w:t>
        </w:r>
        <w:r w:rsidR="00413D79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413D79" w:rsidRPr="0035750A">
          <w:rPr>
            <w:rStyle w:val="a6"/>
          </w:rPr>
          <w:t>계산</w:t>
        </w:r>
        <w:r w:rsidR="00413D79">
          <w:rPr>
            <w:webHidden/>
          </w:rPr>
          <w:tab/>
        </w:r>
        <w:r w:rsidR="00413D79">
          <w:rPr>
            <w:webHidden/>
          </w:rPr>
          <w:fldChar w:fldCharType="begin"/>
        </w:r>
        <w:r w:rsidR="00413D79">
          <w:rPr>
            <w:webHidden/>
          </w:rPr>
          <w:instrText xml:space="preserve"> PAGEREF _Toc29536982 \h </w:instrText>
        </w:r>
        <w:r w:rsidR="00413D79">
          <w:rPr>
            <w:webHidden/>
          </w:rPr>
        </w:r>
        <w:r w:rsidR="00413D79">
          <w:rPr>
            <w:webHidden/>
          </w:rPr>
          <w:fldChar w:fldCharType="separate"/>
        </w:r>
        <w:r w:rsidR="00064D87">
          <w:rPr>
            <w:webHidden/>
          </w:rPr>
          <w:t>25</w:t>
        </w:r>
        <w:r w:rsidR="00413D79">
          <w:rPr>
            <w:webHidden/>
          </w:rPr>
          <w:fldChar w:fldCharType="end"/>
        </w:r>
      </w:hyperlink>
    </w:p>
    <w:p w14:paraId="0A1FAB74" w14:textId="07BA7A9C" w:rsidR="00413D79" w:rsidRDefault="00E02E06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9536983" w:history="1">
        <w:r w:rsidR="00413D79" w:rsidRPr="0035750A">
          <w:rPr>
            <w:rStyle w:val="a6"/>
          </w:rPr>
          <w:t>4</w:t>
        </w:r>
        <w:r w:rsidR="00413D79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413D79" w:rsidRPr="0035750A">
          <w:rPr>
            <w:rStyle w:val="a6"/>
          </w:rPr>
          <w:t>리포트</w:t>
        </w:r>
        <w:r w:rsidR="00413D79">
          <w:rPr>
            <w:webHidden/>
          </w:rPr>
          <w:tab/>
        </w:r>
        <w:r w:rsidR="00413D79">
          <w:rPr>
            <w:webHidden/>
          </w:rPr>
          <w:fldChar w:fldCharType="begin"/>
        </w:r>
        <w:r w:rsidR="00413D79">
          <w:rPr>
            <w:webHidden/>
          </w:rPr>
          <w:instrText xml:space="preserve"> PAGEREF _Toc29536983 \h </w:instrText>
        </w:r>
        <w:r w:rsidR="00413D79">
          <w:rPr>
            <w:webHidden/>
          </w:rPr>
        </w:r>
        <w:r w:rsidR="00413D79">
          <w:rPr>
            <w:webHidden/>
          </w:rPr>
          <w:fldChar w:fldCharType="separate"/>
        </w:r>
        <w:r w:rsidR="00064D87">
          <w:rPr>
            <w:webHidden/>
          </w:rPr>
          <w:t>26</w:t>
        </w:r>
        <w:r w:rsidR="00413D79">
          <w:rPr>
            <w:webHidden/>
          </w:rPr>
          <w:fldChar w:fldCharType="end"/>
        </w:r>
      </w:hyperlink>
    </w:p>
    <w:p w14:paraId="7C0143AC" w14:textId="1795BAFA" w:rsidR="00413D79" w:rsidRDefault="00E02E06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9536984" w:history="1">
        <w:r w:rsidR="00413D79" w:rsidRPr="0035750A">
          <w:rPr>
            <w:rStyle w:val="a6"/>
          </w:rPr>
          <w:t>5</w:t>
        </w:r>
        <w:r w:rsidR="00413D79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413D79" w:rsidRPr="0035750A">
          <w:rPr>
            <w:rStyle w:val="a6"/>
          </w:rPr>
          <w:t>About</w:t>
        </w:r>
        <w:r w:rsidR="00413D79">
          <w:rPr>
            <w:webHidden/>
          </w:rPr>
          <w:tab/>
        </w:r>
        <w:r w:rsidR="00413D79">
          <w:rPr>
            <w:webHidden/>
          </w:rPr>
          <w:fldChar w:fldCharType="begin"/>
        </w:r>
        <w:r w:rsidR="00413D79">
          <w:rPr>
            <w:webHidden/>
          </w:rPr>
          <w:instrText xml:space="preserve"> PAGEREF _Toc29536984 \h </w:instrText>
        </w:r>
        <w:r w:rsidR="00413D79">
          <w:rPr>
            <w:webHidden/>
          </w:rPr>
        </w:r>
        <w:r w:rsidR="00413D79">
          <w:rPr>
            <w:webHidden/>
          </w:rPr>
          <w:fldChar w:fldCharType="separate"/>
        </w:r>
        <w:r w:rsidR="00064D87">
          <w:rPr>
            <w:webHidden/>
          </w:rPr>
          <w:t>27</w:t>
        </w:r>
        <w:r w:rsidR="00413D79">
          <w:rPr>
            <w:webHidden/>
          </w:rPr>
          <w:fldChar w:fldCharType="end"/>
        </w:r>
      </w:hyperlink>
    </w:p>
    <w:p w14:paraId="578E2913" w14:textId="45236DA0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85" w:history="1">
        <w:r w:rsidR="00413D79" w:rsidRPr="0035750A">
          <w:rPr>
            <w:rStyle w:val="a6"/>
            <w:noProof/>
          </w:rPr>
          <w:t>5.1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Help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_Toc29536985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27</w:t>
        </w:r>
        <w:r w:rsidR="00413D79">
          <w:rPr>
            <w:noProof/>
            <w:webHidden/>
          </w:rPr>
          <w:fldChar w:fldCharType="end"/>
        </w:r>
      </w:hyperlink>
    </w:p>
    <w:p w14:paraId="03CAA708" w14:textId="3039E7E8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86" w:history="1">
        <w:r w:rsidR="00413D79" w:rsidRPr="0035750A">
          <w:rPr>
            <w:rStyle w:val="a6"/>
            <w:noProof/>
          </w:rPr>
          <w:t>5.2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Information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_Toc29536986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27</w:t>
        </w:r>
        <w:r w:rsidR="00413D79">
          <w:rPr>
            <w:noProof/>
            <w:webHidden/>
          </w:rPr>
          <w:fldChar w:fldCharType="end"/>
        </w:r>
      </w:hyperlink>
    </w:p>
    <w:p w14:paraId="10768B51" w14:textId="00FBD126" w:rsidR="00413D79" w:rsidRDefault="00E02E06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87" w:history="1">
        <w:r w:rsidR="00413D79" w:rsidRPr="0035750A">
          <w:rPr>
            <w:rStyle w:val="a6"/>
            <w:noProof/>
          </w:rPr>
          <w:t>5.3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Credits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_Toc29536987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27</w:t>
        </w:r>
        <w:r w:rsidR="00413D79">
          <w:rPr>
            <w:noProof/>
            <w:webHidden/>
          </w:rPr>
          <w:fldChar w:fldCharType="end"/>
        </w:r>
      </w:hyperlink>
    </w:p>
    <w:p w14:paraId="4FB2C18E" w14:textId="2ECB58C0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29536962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1AFF8FFB" w14:textId="5E791E9F" w:rsidR="0062108E" w:rsidRPr="0062108E" w:rsidRDefault="00EB508A" w:rsidP="0062108E">
      <w:pPr>
        <w:pStyle w:val="2"/>
        <w:numPr>
          <w:ilvl w:val="1"/>
          <w:numId w:val="2"/>
        </w:numPr>
        <w:ind w:firstLineChars="0"/>
      </w:pPr>
      <w:bookmarkStart w:id="3" w:name="_Toc29536963"/>
      <w:r>
        <w:rPr>
          <w:rFonts w:hint="eastAsia"/>
        </w:rPr>
        <w:t>프로그램 설치</w:t>
      </w:r>
      <w:bookmarkEnd w:id="3"/>
    </w:p>
    <w:p w14:paraId="311F7262" w14:textId="1A140D3F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</w:t>
      </w:r>
      <w:r w:rsidR="0062108E">
        <w:t xml:space="preserve">t </w:t>
      </w:r>
      <w:r w:rsidR="0062108E"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>
        <w:br/>
      </w:r>
      <w:r w:rsidR="009715B2">
        <w:rPr>
          <w:noProof/>
        </w:rPr>
        <w:drawing>
          <wp:inline distT="0" distB="0" distL="0" distR="0" wp14:anchorId="0A46A764" wp14:editId="45B15AEB">
            <wp:extent cx="4084425" cy="3193277"/>
            <wp:effectExtent l="19050" t="19050" r="11430" b="2667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44" cy="3209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6FC269" w14:textId="77777777" w:rsidR="0062108E" w:rsidRDefault="0062108E" w:rsidP="0062108E">
      <w:pPr>
        <w:pStyle w:val="aa"/>
        <w:ind w:leftChars="0" w:left="760"/>
      </w:pPr>
    </w:p>
    <w:p w14:paraId="7607A842" w14:textId="3524D366" w:rsidR="00A85A4E" w:rsidRDefault="0062108E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라이선스 동의를 선택 후 </w:t>
      </w:r>
      <w:r>
        <w:t xml:space="preserve">Next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334C21A0" w14:textId="77777777" w:rsidR="009C74D8" w:rsidRDefault="009715B2" w:rsidP="0005303E">
      <w:pPr>
        <w:pStyle w:val="aa"/>
        <w:ind w:leftChars="0" w:left="760"/>
      </w:pPr>
      <w:r>
        <w:rPr>
          <w:noProof/>
        </w:rPr>
        <w:drawing>
          <wp:inline distT="0" distB="0" distL="0" distR="0" wp14:anchorId="63E1638A" wp14:editId="457D2F0D">
            <wp:extent cx="4083823" cy="3192807"/>
            <wp:effectExtent l="19050" t="19050" r="12065" b="2667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11" cy="3199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9238C0" w14:textId="77777777" w:rsidR="009C74D8" w:rsidRDefault="009C74D8" w:rsidP="0005303E">
      <w:pPr>
        <w:pStyle w:val="aa"/>
        <w:ind w:leftChars="0" w:left="760"/>
      </w:pPr>
    </w:p>
    <w:p w14:paraId="7128E7EC" w14:textId="77777777" w:rsidR="009C74D8" w:rsidRDefault="009C74D8" w:rsidP="0005303E">
      <w:pPr>
        <w:pStyle w:val="aa"/>
        <w:ind w:leftChars="0" w:left="760"/>
      </w:pPr>
    </w:p>
    <w:p w14:paraId="0EABEBC4" w14:textId="77777777" w:rsidR="009C74D8" w:rsidRDefault="009C74D8" w:rsidP="0005303E">
      <w:pPr>
        <w:pStyle w:val="aa"/>
        <w:ind w:leftChars="0" w:left="760"/>
      </w:pPr>
    </w:p>
    <w:p w14:paraId="7DDB1A49" w14:textId="77777777" w:rsidR="009C74D8" w:rsidRDefault="009C74D8" w:rsidP="0005303E">
      <w:pPr>
        <w:pStyle w:val="aa"/>
        <w:ind w:leftChars="0" w:left="760"/>
      </w:pPr>
    </w:p>
    <w:p w14:paraId="798BE6C3" w14:textId="77777777" w:rsidR="009C74D8" w:rsidRDefault="009C74D8" w:rsidP="0005303E">
      <w:pPr>
        <w:pStyle w:val="aa"/>
        <w:ind w:leftChars="0" w:left="760"/>
      </w:pPr>
    </w:p>
    <w:p w14:paraId="0DA0B845" w14:textId="77777777" w:rsidR="009C74D8" w:rsidRDefault="009C74D8" w:rsidP="0005303E">
      <w:pPr>
        <w:pStyle w:val="aa"/>
        <w:ind w:leftChars="0" w:left="760"/>
      </w:pPr>
    </w:p>
    <w:p w14:paraId="009A64F5" w14:textId="77777777" w:rsidR="009C74D8" w:rsidRDefault="009C74D8" w:rsidP="0005303E">
      <w:pPr>
        <w:pStyle w:val="aa"/>
        <w:ind w:leftChars="0" w:left="760"/>
      </w:pPr>
    </w:p>
    <w:p w14:paraId="433C3BD8" w14:textId="69C9DFC4" w:rsidR="0062108E" w:rsidRDefault="003231E4" w:rsidP="0005303E">
      <w:pPr>
        <w:pStyle w:val="aa"/>
        <w:ind w:leftChars="0" w:left="760"/>
      </w:pPr>
      <w:r>
        <w:br/>
      </w:r>
    </w:p>
    <w:p w14:paraId="1E73F790" w14:textId="7661AB55" w:rsidR="00A46C79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N</w:t>
      </w:r>
      <w:r>
        <w:t xml:space="preserve">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 w:rsidR="003231E4">
        <w:br/>
      </w:r>
      <w:r w:rsidR="009715B2">
        <w:rPr>
          <w:noProof/>
        </w:rPr>
        <w:drawing>
          <wp:inline distT="0" distB="0" distL="0" distR="0" wp14:anchorId="24577001" wp14:editId="0CF4912B">
            <wp:extent cx="4104764" cy="3209179"/>
            <wp:effectExtent l="19050" t="19050" r="10160" b="1079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84" cy="3227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664FC" w14:textId="499481B9" w:rsidR="00A85A4E" w:rsidRDefault="00A85A4E" w:rsidP="00A85A4E">
      <w:r>
        <w:rPr>
          <w:rFonts w:hint="eastAsia"/>
        </w:rPr>
        <w:t xml:space="preserve"> </w:t>
      </w:r>
      <w:r>
        <w:t xml:space="preserve">      </w:t>
      </w:r>
    </w:p>
    <w:p w14:paraId="6DD65E0A" w14:textId="36319DC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nstall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6610572C" w14:textId="20100F28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70C6E42D" wp14:editId="6E326085">
            <wp:extent cx="4064085" cy="3177375"/>
            <wp:effectExtent l="19050" t="19050" r="12700" b="2349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37" cy="319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7D287F" w14:textId="6E943FD3" w:rsidR="0062108E" w:rsidRDefault="0062108E" w:rsidP="0062108E"/>
    <w:p w14:paraId="486182D4" w14:textId="5FE4DE8C" w:rsidR="0005303E" w:rsidRDefault="0005303E" w:rsidP="0062108E"/>
    <w:p w14:paraId="6A3A9166" w14:textId="63E8EF83" w:rsidR="0005303E" w:rsidRDefault="0005303E" w:rsidP="0062108E"/>
    <w:p w14:paraId="7A395F49" w14:textId="0609668A" w:rsidR="0005303E" w:rsidRDefault="0005303E" w:rsidP="0062108E"/>
    <w:p w14:paraId="31AF68B7" w14:textId="3151113E" w:rsidR="0005303E" w:rsidRDefault="0005303E" w:rsidP="0062108E"/>
    <w:p w14:paraId="0E0F4C6C" w14:textId="7BF376FD" w:rsidR="0005303E" w:rsidRDefault="0005303E" w:rsidP="0062108E"/>
    <w:p w14:paraId="4628CB1C" w14:textId="2604CD1C" w:rsidR="0005303E" w:rsidRDefault="0005303E" w:rsidP="0062108E"/>
    <w:p w14:paraId="26B15057" w14:textId="7B63CF7A" w:rsidR="0005303E" w:rsidRDefault="0005303E" w:rsidP="0062108E"/>
    <w:p w14:paraId="3F1B6C2A" w14:textId="1A115004" w:rsidR="0005303E" w:rsidRDefault="0005303E" w:rsidP="0062108E"/>
    <w:p w14:paraId="25376B3E" w14:textId="5A19EF6E" w:rsidR="0005303E" w:rsidRDefault="0005303E" w:rsidP="0062108E"/>
    <w:p w14:paraId="30033ADC" w14:textId="77777777" w:rsidR="0005303E" w:rsidRDefault="0005303E" w:rsidP="0062108E"/>
    <w:p w14:paraId="50D360A2" w14:textId="48F8DF1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프로그램 설치 진행상태가 보인다.</w:t>
      </w:r>
    </w:p>
    <w:p w14:paraId="181F0296" w14:textId="77AE49BB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03ADD49D" wp14:editId="45B14E20">
            <wp:extent cx="3932748" cy="3074693"/>
            <wp:effectExtent l="19050" t="19050" r="10795" b="1143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169" cy="3088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4F8930" w14:textId="2A4EE9C1" w:rsidR="0062108E" w:rsidRDefault="0062108E" w:rsidP="0062108E">
      <w:pPr>
        <w:pStyle w:val="aa"/>
        <w:ind w:leftChars="0" w:left="760" w:firstLineChars="20" w:firstLine="40"/>
      </w:pPr>
    </w:p>
    <w:p w14:paraId="4765A4FF" w14:textId="61A6CA56" w:rsidR="00A85A4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F</w:t>
      </w:r>
      <w:r>
        <w:t xml:space="preserve">inish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78F1D225" w14:textId="3E1FBD0E" w:rsidR="00C67423" w:rsidRDefault="00A85A4E" w:rsidP="005F34E1">
      <w:pPr>
        <w:pStyle w:val="aa"/>
        <w:ind w:leftChars="0" w:left="760" w:firstLineChars="20" w:firstLine="40"/>
        <w:rPr>
          <w:b/>
          <w:bCs/>
          <w:sz w:val="22"/>
          <w:szCs w:val="20"/>
        </w:rPr>
      </w:pPr>
      <w:r>
        <w:rPr>
          <w:noProof/>
        </w:rPr>
        <w:drawing>
          <wp:inline distT="0" distB="0" distL="0" distR="0" wp14:anchorId="2EC7A22D" wp14:editId="1400CB2A">
            <wp:extent cx="3948651" cy="3087127"/>
            <wp:effectExtent l="19050" t="19050" r="13970" b="1841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61" cy="3107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A4A8D0" w14:textId="61ED19FD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600AE45D" w14:textId="552E06C7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61C6E9B7" w14:textId="77777777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10766716" w14:textId="5A192CF4" w:rsidR="009C74D8" w:rsidRDefault="009C74D8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br w:type="page"/>
      </w:r>
    </w:p>
    <w:p w14:paraId="12DE64D6" w14:textId="77777777" w:rsidR="007D3996" w:rsidRDefault="007D3996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</w:p>
    <w:p w14:paraId="28668699" w14:textId="1952CEBA" w:rsidR="00D114E5" w:rsidRDefault="005F34E1" w:rsidP="008C368D">
      <w:pPr>
        <w:pStyle w:val="1"/>
        <w:numPr>
          <w:ilvl w:val="0"/>
          <w:numId w:val="3"/>
        </w:numPr>
        <w:rPr>
          <w:szCs w:val="20"/>
        </w:rPr>
      </w:pPr>
      <w:bookmarkStart w:id="4" w:name="_Toc29536964"/>
      <w:r>
        <w:rPr>
          <w:rFonts w:hint="eastAsia"/>
          <w:szCs w:val="20"/>
        </w:rPr>
        <w:t>프로그램 실행</w:t>
      </w:r>
      <w:bookmarkEnd w:id="4"/>
    </w:p>
    <w:bookmarkStart w:id="5" w:name="_Toc29536965"/>
    <w:p w14:paraId="35E3EB2E" w14:textId="03927007" w:rsidR="00FE24A7" w:rsidRPr="00FE24A7" w:rsidRDefault="00DF2A19" w:rsidP="00FE24A7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</w:t>
      </w:r>
      <w:r w:rsidR="009D0984">
        <w:rPr>
          <w:rFonts w:hint="eastAsia"/>
        </w:rPr>
        <w:t>그램</w:t>
      </w:r>
      <w:r w:rsidR="00402370">
        <w:rPr>
          <w:rFonts w:hint="eastAsia"/>
        </w:rPr>
        <w:t xml:space="preserve"> </w:t>
      </w:r>
      <w:r w:rsidR="005F34E1">
        <w:rPr>
          <w:rFonts w:hint="eastAsia"/>
        </w:rPr>
        <w:t>실행</w:t>
      </w:r>
      <w:bookmarkEnd w:id="5"/>
    </w:p>
    <w:p w14:paraId="61F69149" w14:textId="5B4AEC68" w:rsidR="005F34E1" w:rsidRDefault="005F34E1" w:rsidP="005F34E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>
        <w:t>HYTOS</w:t>
      </w:r>
      <w:r w:rsidR="0073625D">
        <w:t xml:space="preserve"> 3.0</w:t>
      </w:r>
      <w:r>
        <w:t xml:space="preserve"> </w:t>
      </w:r>
      <w:r>
        <w:rPr>
          <w:rFonts w:hint="eastAsia"/>
        </w:rPr>
        <w:t>아이콘을 더블클릭 한다.</w:t>
      </w:r>
    </w:p>
    <w:p w14:paraId="43CCCE31" w14:textId="1463E688" w:rsidR="00C65754" w:rsidRDefault="0073625D" w:rsidP="00FE24A7">
      <w:pPr>
        <w:pStyle w:val="aa"/>
        <w:ind w:leftChars="0" w:left="760"/>
      </w:pPr>
      <w:r>
        <w:rPr>
          <w:noProof/>
        </w:rPr>
        <w:drawing>
          <wp:inline distT="0" distB="0" distL="0" distR="0" wp14:anchorId="5C3CA3DA" wp14:editId="28B61129">
            <wp:extent cx="685800" cy="685800"/>
            <wp:effectExtent l="19050" t="19050" r="19050" b="1905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8FAD5F" w14:textId="77777777" w:rsidR="00FE24A7" w:rsidRDefault="00FE24A7" w:rsidP="00FE24A7">
      <w:pPr>
        <w:pStyle w:val="aa"/>
        <w:ind w:leftChars="0" w:left="760"/>
      </w:pPr>
    </w:p>
    <w:p w14:paraId="30BE6CE2" w14:textId="7422D91D" w:rsidR="00FE24A7" w:rsidRDefault="00FE24A7" w:rsidP="00FE24A7">
      <w:pPr>
        <w:pStyle w:val="2"/>
        <w:numPr>
          <w:ilvl w:val="1"/>
          <w:numId w:val="5"/>
        </w:numPr>
        <w:ind w:firstLineChars="0"/>
      </w:pPr>
      <w:bookmarkStart w:id="6" w:name="_Toc29536966"/>
      <w:r>
        <w:rPr>
          <w:rFonts w:hint="eastAsia"/>
        </w:rPr>
        <w:t>시스템 정보 입력</w:t>
      </w:r>
      <w:bookmarkEnd w:id="6"/>
    </w:p>
    <w:p w14:paraId="0FD37959" w14:textId="79FC3766" w:rsidR="00E23EB9" w:rsidRDefault="00E23EB9" w:rsidP="00E23EB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프로그램 실행 시 </w:t>
      </w:r>
      <w:r w:rsidR="00206ACD">
        <w:rPr>
          <w:rFonts w:hint="eastAsia"/>
        </w:rPr>
        <w:t>처음</w:t>
      </w:r>
      <w:r>
        <w:rPr>
          <w:rFonts w:hint="eastAsia"/>
        </w:rPr>
        <w:t xml:space="preserve"> 한번</w:t>
      </w:r>
      <w:r w:rsidR="00206ACD">
        <w:rPr>
          <w:rFonts w:hint="eastAsia"/>
        </w:rPr>
        <w:t>만</w:t>
      </w:r>
      <w:r>
        <w:rPr>
          <w:rFonts w:hint="eastAsia"/>
        </w:rPr>
        <w:t xml:space="preserve"> 사용자 정보를 입력</w:t>
      </w:r>
      <w:r w:rsidR="00206ACD">
        <w:rPr>
          <w:rFonts w:hint="eastAsia"/>
        </w:rPr>
        <w:t>하는 화면이 나타납니다.</w:t>
      </w:r>
    </w:p>
    <w:p w14:paraId="77C4CEC7" w14:textId="681B5E37" w:rsidR="0057062C" w:rsidRDefault="00E23EB9" w:rsidP="00E23EB9">
      <w:pPr>
        <w:pStyle w:val="aa"/>
        <w:ind w:leftChars="0" w:left="760"/>
      </w:pPr>
      <w:r>
        <w:rPr>
          <w:noProof/>
        </w:rPr>
        <w:drawing>
          <wp:inline distT="0" distB="0" distL="0" distR="0" wp14:anchorId="40122980" wp14:editId="4E97D2C5">
            <wp:extent cx="3558279" cy="2489200"/>
            <wp:effectExtent l="19050" t="19050" r="23495" b="2540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6963" cy="25092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4565E8" w14:textId="2F5D5D72" w:rsidR="00FE24A7" w:rsidRPr="00FE24A7" w:rsidRDefault="0057062C" w:rsidP="0057062C">
      <w:pPr>
        <w:widowControl/>
        <w:wordWrap/>
        <w:autoSpaceDE/>
        <w:autoSpaceDN/>
        <w:jc w:val="left"/>
      </w:pPr>
      <w:r>
        <w:br w:type="page"/>
      </w:r>
    </w:p>
    <w:p w14:paraId="5700B09B" w14:textId="6E3A0571" w:rsidR="00CF5FA3" w:rsidRDefault="00E01433" w:rsidP="00404CCE">
      <w:pPr>
        <w:pStyle w:val="2"/>
        <w:numPr>
          <w:ilvl w:val="1"/>
          <w:numId w:val="5"/>
        </w:numPr>
        <w:ind w:firstLineChars="0"/>
      </w:pPr>
      <w:bookmarkStart w:id="7" w:name="_Toc29536967"/>
      <w:r>
        <w:rPr>
          <w:rFonts w:hint="eastAsia"/>
        </w:rPr>
        <w:lastRenderedPageBreak/>
        <w:t>도면 생성</w:t>
      </w:r>
      <w:bookmarkEnd w:id="7"/>
    </w:p>
    <w:p w14:paraId="01E03B54" w14:textId="10713355" w:rsidR="00B4720B" w:rsidRDefault="00CF5FA3" w:rsidP="00D12A0F">
      <w:pPr>
        <w:pStyle w:val="aa"/>
        <w:numPr>
          <w:ilvl w:val="0"/>
          <w:numId w:val="20"/>
        </w:numPr>
        <w:ind w:leftChars="0"/>
        <w:jc w:val="left"/>
      </w:pPr>
      <w:r>
        <w:t>[</w:t>
      </w:r>
      <w:r w:rsidR="00DB0B92">
        <w:t>File</w:t>
      </w:r>
      <w:r>
        <w:rPr>
          <w:rFonts w:hint="eastAsia"/>
        </w:rPr>
        <w:t>]</w:t>
      </w:r>
      <w:r>
        <w:t xml:space="preserve"> – [</w:t>
      </w:r>
      <w:r w:rsidR="00DB0B92">
        <w:t>New</w:t>
      </w:r>
      <w:r>
        <w:t>]</w:t>
      </w:r>
      <w:r w:rsidR="00DB0B92">
        <w:rPr>
          <w:rFonts w:hint="eastAsia"/>
        </w:rPr>
        <w:t xml:space="preserve"> 버튼을 </w:t>
      </w:r>
      <w:proofErr w:type="gramStart"/>
      <w:r w:rsidR="006F719C">
        <w:rPr>
          <w:rFonts w:hint="eastAsia"/>
        </w:rPr>
        <w:t>클릭한다.</w:t>
      </w:r>
      <w:r w:rsidR="0013448D">
        <w:t>(</w:t>
      </w:r>
      <w:proofErr w:type="gramEnd"/>
      <w:r w:rsidR="0013448D">
        <w:rPr>
          <w:rFonts w:hint="eastAsia"/>
        </w:rPr>
        <w:t xml:space="preserve">단축키 </w:t>
      </w:r>
      <w:r w:rsidR="0013448D">
        <w:t>Ctrl + N)</w:t>
      </w:r>
      <w:r w:rsidR="0073625D">
        <w:rPr>
          <w:noProof/>
        </w:rPr>
        <w:drawing>
          <wp:inline distT="0" distB="0" distL="0" distR="0" wp14:anchorId="4B293082" wp14:editId="3B0161AA">
            <wp:extent cx="5702300" cy="3865966"/>
            <wp:effectExtent l="19050" t="19050" r="12700" b="2032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8557" cy="38702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19CA4A" w14:textId="2C3BC471" w:rsidR="00D00CC8" w:rsidRDefault="002D3E06" w:rsidP="00D00CC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생성할 도면 이름을 설정합니다.</w:t>
      </w:r>
    </w:p>
    <w:p w14:paraId="0865750E" w14:textId="77777777" w:rsidR="00D12A0F" w:rsidRDefault="001C108E" w:rsidP="00D12A0F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새로 생성한 도면이 트리에 나타납니다.</w:t>
      </w:r>
    </w:p>
    <w:p w14:paraId="37D8C6CC" w14:textId="37483DC1" w:rsidR="00354D05" w:rsidRDefault="00354D05" w:rsidP="00D12A0F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4C81AF5D" wp14:editId="5DCF6960">
            <wp:extent cx="2867025" cy="1428750"/>
            <wp:effectExtent l="19050" t="19050" r="28575" b="1905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28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2843C3" w14:textId="7006E8D3" w:rsidR="00D00CC8" w:rsidRDefault="00D00CC8" w:rsidP="00D00CC8">
      <w:pPr>
        <w:pStyle w:val="aa"/>
        <w:ind w:leftChars="0" w:left="760"/>
      </w:pPr>
    </w:p>
    <w:p w14:paraId="05A6ED0E" w14:textId="13EF047E" w:rsidR="001D1DEC" w:rsidRPr="00CF5FA3" w:rsidRDefault="001D1DEC" w:rsidP="00CF5FA3"/>
    <w:p w14:paraId="4BDD8A6D" w14:textId="57D77D17" w:rsidR="00404CCE" w:rsidRPr="00955684" w:rsidRDefault="00C65754" w:rsidP="00955684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87363CC" w14:textId="726F80EF" w:rsidR="00AA3DF3" w:rsidRDefault="00AA3DF3" w:rsidP="00955684">
      <w:pPr>
        <w:pStyle w:val="2"/>
        <w:numPr>
          <w:ilvl w:val="1"/>
          <w:numId w:val="5"/>
        </w:numPr>
        <w:ind w:firstLineChars="0"/>
      </w:pPr>
      <w:bookmarkStart w:id="8" w:name="_Toc29536968"/>
      <w:r>
        <w:rPr>
          <w:rFonts w:hint="eastAsia"/>
        </w:rPr>
        <w:lastRenderedPageBreak/>
        <w:t>도면 열기</w:t>
      </w:r>
      <w:bookmarkEnd w:id="8"/>
    </w:p>
    <w:p w14:paraId="65ABD812" w14:textId="12C345E7" w:rsidR="00354D05" w:rsidRDefault="00B254D0" w:rsidP="00354D0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[F</w:t>
      </w:r>
      <w:r>
        <w:t xml:space="preserve">ile] – [Open] </w:t>
      </w:r>
      <w:r>
        <w:rPr>
          <w:rFonts w:hint="eastAsia"/>
        </w:rPr>
        <w:t>메뉴를 클릭하여 도면</w:t>
      </w:r>
      <w:r w:rsidR="00354D05">
        <w:rPr>
          <w:rFonts w:hint="eastAsia"/>
        </w:rPr>
        <w:t>을 열수 있습니다.</w:t>
      </w:r>
    </w:p>
    <w:p w14:paraId="3AB23288" w14:textId="685D6431" w:rsidR="00B254D0" w:rsidRDefault="00354D05" w:rsidP="00354D0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기존에 </w:t>
      </w:r>
      <w:proofErr w:type="gramStart"/>
      <w:r>
        <w:rPr>
          <w:rFonts w:hint="eastAsia"/>
        </w:rPr>
        <w:t xml:space="preserve">작업한 </w:t>
      </w:r>
      <w:r w:rsidR="00B254D0">
        <w:t>.</w:t>
      </w:r>
      <w:proofErr w:type="spellStart"/>
      <w:r w:rsidR="00B254D0">
        <w:t>hytos</w:t>
      </w:r>
      <w:proofErr w:type="spellEnd"/>
      <w:proofErr w:type="gramEnd"/>
      <w:r w:rsidR="00B254D0">
        <w:t xml:space="preserve"> </w:t>
      </w:r>
      <w:r w:rsidR="00B254D0">
        <w:rPr>
          <w:rFonts w:hint="eastAsia"/>
        </w:rPr>
        <w:t>파일을 더블 클릭하여 도면을 열수 있습니다.</w:t>
      </w:r>
    </w:p>
    <w:p w14:paraId="148A56FF" w14:textId="18C1388D" w:rsidR="00D32459" w:rsidRDefault="00FE24A7" w:rsidP="004554E8">
      <w:pPr>
        <w:pStyle w:val="aa"/>
        <w:numPr>
          <w:ilvl w:val="0"/>
          <w:numId w:val="35"/>
        </w:numPr>
        <w:ind w:leftChars="0"/>
        <w:jc w:val="left"/>
      </w:pPr>
      <w:r>
        <w:rPr>
          <w:rFonts w:hint="eastAsia"/>
        </w:rPr>
        <w:t>도면 리스트에 있는 항목을 더블 클릭하여 도면을 열수 있습니다.</w:t>
      </w:r>
      <w:r w:rsidR="00DE39BB" w:rsidRPr="00DE39BB">
        <w:rPr>
          <w:noProof/>
        </w:rPr>
        <w:t xml:space="preserve"> </w:t>
      </w:r>
      <w:r w:rsidR="00DE39BB">
        <w:rPr>
          <w:noProof/>
        </w:rPr>
        <w:drawing>
          <wp:inline distT="0" distB="0" distL="0" distR="0" wp14:anchorId="62EC6E84" wp14:editId="7D23DED9">
            <wp:extent cx="6178152" cy="3346450"/>
            <wp:effectExtent l="19050" t="19050" r="13335" b="25400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9164" cy="3352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9A4DD7" w14:textId="02A92852" w:rsidR="00BA2CCE" w:rsidRPr="00B254D0" w:rsidRDefault="004554E8" w:rsidP="00D32459">
      <w:pPr>
        <w:widowControl/>
        <w:wordWrap/>
        <w:autoSpaceDE/>
        <w:autoSpaceDN/>
        <w:jc w:val="left"/>
      </w:pPr>
      <w:r>
        <w:br w:type="page"/>
      </w:r>
    </w:p>
    <w:p w14:paraId="7051EBD9" w14:textId="763DA315" w:rsidR="009961ED" w:rsidRDefault="00F173A1" w:rsidP="00D32459">
      <w:pPr>
        <w:pStyle w:val="2"/>
        <w:numPr>
          <w:ilvl w:val="1"/>
          <w:numId w:val="5"/>
        </w:numPr>
        <w:ind w:firstLineChars="0"/>
      </w:pPr>
      <w:bookmarkStart w:id="9" w:name="_Toc29536969"/>
      <w:r>
        <w:rPr>
          <w:rFonts w:hint="eastAsia"/>
        </w:rPr>
        <w:lastRenderedPageBreak/>
        <w:t>환경 설정</w:t>
      </w:r>
      <w:bookmarkEnd w:id="9"/>
    </w:p>
    <w:p w14:paraId="3383047D" w14:textId="3788A917" w:rsidR="007E56A6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t>Information</w:t>
      </w:r>
    </w:p>
    <w:p w14:paraId="10CBA283" w14:textId="254FB77A" w:rsidR="00D32459" w:rsidRDefault="00D32459" w:rsidP="00D32459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7E3E9CEE" wp14:editId="7A02F405">
            <wp:extent cx="4241800" cy="4053917"/>
            <wp:effectExtent l="19050" t="19050" r="25400" b="2286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2955" cy="4121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76E9F" w14:textId="444FEECD" w:rsidR="002B1764" w:rsidRDefault="003C5273" w:rsidP="007E56A6">
      <w:pPr>
        <w:pStyle w:val="aa"/>
        <w:numPr>
          <w:ilvl w:val="1"/>
          <w:numId w:val="20"/>
        </w:numPr>
        <w:ind w:leftChars="0"/>
        <w:jc w:val="left"/>
      </w:pPr>
      <w:r>
        <w:t xml:space="preserve">도면 </w:t>
      </w:r>
      <w:r>
        <w:rPr>
          <w:rFonts w:hint="eastAsia"/>
        </w:rPr>
        <w:t>종류와 만든 사람,</w:t>
      </w:r>
      <w:r>
        <w:t xml:space="preserve"> </w:t>
      </w:r>
      <w:r>
        <w:rPr>
          <w:rFonts w:hint="eastAsia"/>
        </w:rPr>
        <w:t>확인자,</w:t>
      </w:r>
      <w:r>
        <w:t xml:space="preserve"> </w:t>
      </w:r>
      <w:r>
        <w:rPr>
          <w:rFonts w:hint="eastAsia"/>
        </w:rPr>
        <w:t>승인자에 대한 정보를 입력합니다.</w:t>
      </w:r>
    </w:p>
    <w:p w14:paraId="4988FB93" w14:textId="05269C9C" w:rsidR="007E56A6" w:rsidRDefault="007E56A6" w:rsidP="007E56A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 저장과 계산 수행 시 입력한 내용이 도면에 저장되어 도면의 이력을 확인할 수 있습니다.</w:t>
      </w:r>
    </w:p>
    <w:p w14:paraId="6987E120" w14:textId="77777777" w:rsidR="00D12A0F" w:rsidRDefault="002B1764" w:rsidP="00D12A0F">
      <w:pPr>
        <w:pStyle w:val="aa"/>
        <w:numPr>
          <w:ilvl w:val="0"/>
          <w:numId w:val="20"/>
        </w:numPr>
        <w:ind w:leftChars="0"/>
        <w:jc w:val="left"/>
      </w:pPr>
      <w:r>
        <w:t>Units</w:t>
      </w:r>
    </w:p>
    <w:p w14:paraId="07C8FCE8" w14:textId="2BDD72BF" w:rsidR="002B1764" w:rsidRDefault="00D32459" w:rsidP="00D12A0F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0489B015" wp14:editId="00B9DD4A">
            <wp:extent cx="4216400" cy="4029646"/>
            <wp:effectExtent l="19050" t="19050" r="12700" b="2857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6898" cy="40587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1AE23F" w14:textId="26EDCC35" w:rsidR="00F45226" w:rsidRDefault="00F45226" w:rsidP="00F4522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도면의 항목별 단위를 변경할 수 있습니다.</w:t>
      </w:r>
    </w:p>
    <w:p w14:paraId="7D949D82" w14:textId="77777777" w:rsidR="00EB1F33" w:rsidRDefault="002B1764" w:rsidP="00EB1F33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lastRenderedPageBreak/>
        <w:t>C</w:t>
      </w:r>
      <w:r>
        <w:t>ontrol Valve</w:t>
      </w:r>
    </w:p>
    <w:p w14:paraId="09695E13" w14:textId="0726FBC0" w:rsidR="002B1764" w:rsidRDefault="00D32459" w:rsidP="00EB1F33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0CBAB6E9" wp14:editId="29848E92">
            <wp:extent cx="4212484" cy="4025900"/>
            <wp:effectExtent l="19050" t="19050" r="17145" b="1270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2028" cy="4044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59F96C" w14:textId="04A5BEC3" w:rsidR="00A35AC2" w:rsidRDefault="00373961" w:rsidP="00EE054F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C</w:t>
      </w:r>
      <w:r>
        <w:t>ontrol Valve</w:t>
      </w:r>
      <w:r>
        <w:rPr>
          <w:rFonts w:hint="eastAsia"/>
        </w:rPr>
        <w:t>에 적용할 계산식을 선택할 수 있습니다.</w:t>
      </w:r>
    </w:p>
    <w:p w14:paraId="126217B7" w14:textId="63D86102" w:rsidR="00E22BC7" w:rsidRDefault="002B1764" w:rsidP="00E22BC7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L</w:t>
      </w:r>
      <w:r>
        <w:t>ine Calculation Basis</w:t>
      </w:r>
    </w:p>
    <w:p w14:paraId="7F0E6C8E" w14:textId="672807A6" w:rsidR="00EE054F" w:rsidRDefault="00EE054F" w:rsidP="00EE054F">
      <w:pPr>
        <w:pStyle w:val="aa"/>
        <w:ind w:leftChars="0" w:left="400" w:right="400" w:firstLine="360"/>
      </w:pPr>
      <w:r>
        <w:rPr>
          <w:noProof/>
        </w:rPr>
        <w:drawing>
          <wp:inline distT="0" distB="0" distL="0" distR="0" wp14:anchorId="72C4DD3D" wp14:editId="00F956F9">
            <wp:extent cx="4279900" cy="4090331"/>
            <wp:effectExtent l="19050" t="19050" r="25400" b="2476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4535" cy="41043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552784" w14:textId="29DC416C" w:rsidR="00EE054F" w:rsidRDefault="00EE054F" w:rsidP="00EE054F">
      <w:pPr>
        <w:pStyle w:val="aa"/>
        <w:numPr>
          <w:ilvl w:val="1"/>
          <w:numId w:val="20"/>
        </w:numPr>
        <w:ind w:leftChars="0"/>
        <w:jc w:val="left"/>
      </w:pPr>
      <w:r>
        <w:t xml:space="preserve">Liquid </w:t>
      </w:r>
      <w:r>
        <w:rPr>
          <w:rFonts w:hint="eastAsia"/>
        </w:rPr>
        <w:t xml:space="preserve">라인의 </w:t>
      </w:r>
      <w:r>
        <w:t xml:space="preserve">Pressure Drop </w:t>
      </w:r>
      <w:r>
        <w:rPr>
          <w:rFonts w:hint="eastAsia"/>
        </w:rPr>
        <w:t xml:space="preserve">계산에 </w:t>
      </w:r>
      <w:r>
        <w:t>2</w:t>
      </w:r>
      <w:r>
        <w:rPr>
          <w:rFonts w:hint="eastAsia"/>
        </w:rPr>
        <w:t xml:space="preserve">가지 </w:t>
      </w:r>
      <w:r>
        <w:t>Equation</w:t>
      </w:r>
      <w:r>
        <w:rPr>
          <w:rFonts w:hint="eastAsia"/>
        </w:rPr>
        <w:t>을 제공합니다.</w:t>
      </w:r>
    </w:p>
    <w:p w14:paraId="2369EFB8" w14:textId="7B578A46" w:rsidR="00EE054F" w:rsidRDefault="00EE054F" w:rsidP="00EE054F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T</w:t>
      </w:r>
      <w:r>
        <w:t>wo Phase</w:t>
      </w:r>
      <w:r>
        <w:rPr>
          <w:rFonts w:hint="eastAsia"/>
        </w:rPr>
        <w:t>의 P</w:t>
      </w:r>
      <w:r>
        <w:t xml:space="preserve">roperty (Density) </w:t>
      </w:r>
      <w:r>
        <w:rPr>
          <w:rFonts w:hint="eastAsia"/>
        </w:rPr>
        <w:t xml:space="preserve">재계산을 얼마나 자주 할 것인지 </w:t>
      </w:r>
      <w:r>
        <w:t xml:space="preserve">%로 </w:t>
      </w:r>
      <w:r>
        <w:rPr>
          <w:rFonts w:hint="eastAsia"/>
        </w:rPr>
        <w:t>정할 수 있습니다.</w:t>
      </w:r>
    </w:p>
    <w:p w14:paraId="4FC58177" w14:textId="4375920F" w:rsidR="00DF3C6C" w:rsidRDefault="00DF3C6C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204408F7" w14:textId="2FB1B6FB" w:rsidR="0091484C" w:rsidRDefault="00D00CC8" w:rsidP="00955684">
      <w:pPr>
        <w:pStyle w:val="2"/>
        <w:numPr>
          <w:ilvl w:val="1"/>
          <w:numId w:val="5"/>
        </w:numPr>
        <w:ind w:firstLineChars="0"/>
      </w:pPr>
      <w:bookmarkStart w:id="10" w:name="_Toc29536970"/>
      <w:r>
        <w:rPr>
          <w:rFonts w:hint="eastAsia"/>
        </w:rPr>
        <w:lastRenderedPageBreak/>
        <w:t>도면 삭제</w:t>
      </w:r>
      <w:bookmarkEnd w:id="10"/>
    </w:p>
    <w:p w14:paraId="1BAAA7A0" w14:textId="2CAA36A2" w:rsidR="00D00CC8" w:rsidRDefault="00197142" w:rsidP="0057062C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탐색기</w:t>
      </w:r>
      <w:r w:rsidR="008C7F0B">
        <w:rPr>
          <w:rFonts w:hint="eastAsia"/>
        </w:rPr>
        <w:t>(</w:t>
      </w:r>
      <w:r w:rsidR="008C7F0B">
        <w:t>Drawing Explorer)</w:t>
      </w:r>
      <w:r>
        <w:rPr>
          <w:rFonts w:hint="eastAsia"/>
        </w:rPr>
        <w:t xml:space="preserve">창에서 </w:t>
      </w:r>
      <w:r w:rsidR="00D00CC8">
        <w:rPr>
          <w:rFonts w:hint="eastAsia"/>
        </w:rPr>
        <w:t xml:space="preserve">삭제하고자 하는 도면을 선택 후 마우스 </w:t>
      </w:r>
      <w:r w:rsidR="00552645">
        <w:rPr>
          <w:rFonts w:hint="eastAsia"/>
        </w:rPr>
        <w:t xml:space="preserve">오른쪽을 </w:t>
      </w:r>
      <w:r w:rsidR="00D00CC8">
        <w:rPr>
          <w:rFonts w:hint="eastAsia"/>
        </w:rPr>
        <w:t>클릭</w:t>
      </w:r>
      <w:r w:rsidR="009B3920">
        <w:rPr>
          <w:rFonts w:hint="eastAsia"/>
        </w:rPr>
        <w:t>합니다.</w:t>
      </w:r>
      <w:r w:rsidR="0057062C">
        <w:rPr>
          <w:noProof/>
        </w:rPr>
        <w:drawing>
          <wp:inline distT="0" distB="0" distL="0" distR="0" wp14:anchorId="1293D433" wp14:editId="6BC2777A">
            <wp:extent cx="3175000" cy="1317728"/>
            <wp:effectExtent l="19050" t="19050" r="25400" b="15875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4470" cy="1325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FEB3FB" w14:textId="77777777" w:rsidR="00844D5F" w:rsidRDefault="00844D5F" w:rsidP="00844D5F">
      <w:pPr>
        <w:pStyle w:val="aa"/>
        <w:ind w:leftChars="0" w:left="760"/>
      </w:pPr>
    </w:p>
    <w:p w14:paraId="322AED34" w14:textId="77777777" w:rsidR="00844D5F" w:rsidRDefault="00197142" w:rsidP="00844D5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Drawing </w:t>
      </w:r>
      <w:r>
        <w:rPr>
          <w:rFonts w:hint="eastAsia"/>
        </w:rPr>
        <w:t>버튼을 클릭한다.</w:t>
      </w:r>
    </w:p>
    <w:p w14:paraId="2A21469D" w14:textId="10885235" w:rsidR="00197142" w:rsidRDefault="0057062C" w:rsidP="00844D5F">
      <w:pPr>
        <w:pStyle w:val="aa"/>
        <w:ind w:leftChars="0" w:left="760"/>
      </w:pPr>
      <w:r>
        <w:rPr>
          <w:noProof/>
        </w:rPr>
        <w:drawing>
          <wp:inline distT="0" distB="0" distL="0" distR="0" wp14:anchorId="174995A4" wp14:editId="0E965600">
            <wp:extent cx="2762250" cy="1057275"/>
            <wp:effectExtent l="19050" t="19050" r="19050" b="28575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57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32C27C" w14:textId="77777777" w:rsidR="00CD7AE7" w:rsidRDefault="0025481B" w:rsidP="00CD7AE7">
      <w:pPr>
        <w:pStyle w:val="aa"/>
        <w:numPr>
          <w:ilvl w:val="0"/>
          <w:numId w:val="47"/>
        </w:numPr>
        <w:ind w:leftChars="0"/>
      </w:pPr>
      <w:r>
        <w:rPr>
          <w:rFonts w:hint="eastAsia"/>
        </w:rPr>
        <w:t>O</w:t>
      </w:r>
      <w:r>
        <w:t xml:space="preserve">K </w:t>
      </w:r>
      <w:r>
        <w:rPr>
          <w:rFonts w:hint="eastAsia"/>
        </w:rPr>
        <w:t>버튼을 눌러 도면을 삭제합니다.</w:t>
      </w:r>
    </w:p>
    <w:p w14:paraId="56E412CF" w14:textId="6C5BE942" w:rsidR="00536514" w:rsidRDefault="00FB1356" w:rsidP="00CD7AE7">
      <w:pPr>
        <w:pStyle w:val="aa"/>
        <w:numPr>
          <w:ilvl w:val="0"/>
          <w:numId w:val="47"/>
        </w:numPr>
        <w:ind w:leftChars="0"/>
      </w:pPr>
      <w:r>
        <w:rPr>
          <w:rFonts w:hint="eastAsia"/>
        </w:rPr>
        <w:t>리스트에서만 삭제되고 실제 도면은 삭제되지 않습니다.</w:t>
      </w:r>
    </w:p>
    <w:p w14:paraId="64D1F744" w14:textId="34E73BE2" w:rsidR="00C65754" w:rsidRDefault="00197142" w:rsidP="00166674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3B67138" w14:textId="29447F9C" w:rsidR="0091484C" w:rsidRDefault="00197142" w:rsidP="00B4370A">
      <w:pPr>
        <w:pStyle w:val="2"/>
        <w:numPr>
          <w:ilvl w:val="1"/>
          <w:numId w:val="5"/>
        </w:numPr>
        <w:ind w:firstLineChars="0"/>
      </w:pPr>
      <w:bookmarkStart w:id="11" w:name="_Toc29536971"/>
      <w:r>
        <w:rPr>
          <w:rFonts w:hint="eastAsia"/>
        </w:rPr>
        <w:lastRenderedPageBreak/>
        <w:t>개체 삽입</w:t>
      </w:r>
      <w:r w:rsidR="005A79D7">
        <w:rPr>
          <w:rFonts w:hint="eastAsia"/>
        </w:rPr>
        <w:t xml:space="preserve"> 및 화면 조작</w:t>
      </w:r>
      <w:bookmarkEnd w:id="11"/>
    </w:p>
    <w:p w14:paraId="43E045D5" w14:textId="5498BC17" w:rsidR="00EB1F33" w:rsidRDefault="00EB1F33" w:rsidP="00EB1F33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quipment /</w:t>
      </w:r>
      <w:proofErr w:type="gramEnd"/>
      <w:r>
        <w:t xml:space="preserve"> Instrument </w:t>
      </w:r>
      <w:r>
        <w:rPr>
          <w:rFonts w:hint="eastAsia"/>
        </w:rPr>
        <w:t>들은 다음과 같은 항목들로 나뉠 수 있습니다.</w:t>
      </w:r>
    </w:p>
    <w:p w14:paraId="0274A0E4" w14:textId="03DBF17D" w:rsidR="00EB1F33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P</w:t>
      </w:r>
      <w:r>
        <w:t>ressurized Equipment</w:t>
      </w:r>
    </w:p>
    <w:p w14:paraId="27CC0135" w14:textId="05D9E933" w:rsidR="002553BF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P</w:t>
      </w:r>
      <w:r>
        <w:t>ressure Drop Equipment</w:t>
      </w:r>
    </w:p>
    <w:p w14:paraId="13D40DCA" w14:textId="4E623AAC" w:rsidR="002553BF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I</w:t>
      </w:r>
      <w:r>
        <w:t>nstrument</w:t>
      </w:r>
    </w:p>
    <w:p w14:paraId="2971A48A" w14:textId="77777777" w:rsidR="00D701E2" w:rsidRPr="00EB1F33" w:rsidRDefault="00D701E2" w:rsidP="00D701E2">
      <w:pPr>
        <w:pStyle w:val="aa"/>
        <w:ind w:leftChars="0" w:left="1200"/>
      </w:pPr>
    </w:p>
    <w:p w14:paraId="6528E051" w14:textId="77777777" w:rsidR="00EB1F33" w:rsidRDefault="00197142" w:rsidP="00EB1F3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심벌 탐색기창에 있는 개체를 선택</w:t>
      </w:r>
      <w:r w:rsidR="00F36FE4">
        <w:rPr>
          <w:rFonts w:hint="eastAsia"/>
        </w:rPr>
        <w:t>합니다.</w:t>
      </w:r>
    </w:p>
    <w:p w14:paraId="3BA55E0B" w14:textId="5D728369" w:rsidR="009A4782" w:rsidRDefault="00EB1F33" w:rsidP="00EB1F33">
      <w:pPr>
        <w:pStyle w:val="aa"/>
        <w:ind w:leftChars="0" w:left="760"/>
      </w:pPr>
      <w:r>
        <w:rPr>
          <w:noProof/>
        </w:rPr>
        <w:drawing>
          <wp:inline distT="0" distB="0" distL="0" distR="0" wp14:anchorId="377031FF" wp14:editId="702B6094">
            <wp:extent cx="2905125" cy="2705100"/>
            <wp:effectExtent l="19050" t="19050" r="28575" b="19050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05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284B2F" w14:textId="77777777" w:rsidR="00D701E2" w:rsidRDefault="00D701E2" w:rsidP="00EB1F33">
      <w:pPr>
        <w:pStyle w:val="aa"/>
        <w:ind w:leftChars="0" w:left="760"/>
      </w:pPr>
    </w:p>
    <w:p w14:paraId="3FFF6686" w14:textId="3077F39C" w:rsidR="00197142" w:rsidRDefault="00197142" w:rsidP="00C1765D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선택한 개체를 드래그 하여 도면에 놓</w:t>
      </w:r>
      <w:r w:rsidR="00237D28">
        <w:rPr>
          <w:rFonts w:hint="eastAsia"/>
        </w:rPr>
        <w:t>습니다.</w:t>
      </w:r>
      <w:r w:rsidR="002553BF">
        <w:rPr>
          <w:noProof/>
        </w:rPr>
        <w:drawing>
          <wp:inline distT="0" distB="0" distL="0" distR="0" wp14:anchorId="0A44044E" wp14:editId="2B6982BE">
            <wp:extent cx="5876626" cy="2636227"/>
            <wp:effectExtent l="19050" t="19050" r="10160" b="12065"/>
            <wp:docPr id="134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0903" cy="26471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808A1A" w14:textId="693EC842" w:rsidR="00013EE2" w:rsidRPr="00C1765D" w:rsidRDefault="00C1765D" w:rsidP="00C1765D">
      <w:pPr>
        <w:widowControl/>
        <w:wordWrap/>
        <w:autoSpaceDE/>
        <w:autoSpaceDN/>
        <w:jc w:val="left"/>
        <w:rPr>
          <w:b/>
          <w:bCs/>
          <w:szCs w:val="20"/>
        </w:rPr>
      </w:pPr>
      <w:r>
        <w:br w:type="page"/>
      </w:r>
    </w:p>
    <w:p w14:paraId="3FF6C7F8" w14:textId="2207E756" w:rsidR="00013EE2" w:rsidRDefault="00F7294A" w:rsidP="00024EFF">
      <w:pPr>
        <w:pStyle w:val="2"/>
        <w:numPr>
          <w:ilvl w:val="1"/>
          <w:numId w:val="5"/>
        </w:numPr>
        <w:ind w:firstLineChars="0"/>
      </w:pPr>
      <w:bookmarkStart w:id="12" w:name="_Toc29536972"/>
      <w:bookmarkStart w:id="13" w:name="_Hlk29202415"/>
      <w:r>
        <w:rPr>
          <w:rFonts w:hint="eastAsia"/>
        </w:rPr>
        <w:lastRenderedPageBreak/>
        <w:t>스트림 라인 연결</w:t>
      </w:r>
      <w:bookmarkEnd w:id="12"/>
    </w:p>
    <w:bookmarkEnd w:id="13"/>
    <w:p w14:paraId="2367B22F" w14:textId="770DA824" w:rsidR="00013EE2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[T</w:t>
      </w:r>
      <w:r>
        <w:t xml:space="preserve">ools] – [Stream Line] </w:t>
      </w:r>
      <w:r w:rsidR="009A2CFF">
        <w:rPr>
          <w:rFonts w:hint="eastAsia"/>
        </w:rPr>
        <w:t xml:space="preserve">혹은 툴바에서 </w:t>
      </w:r>
      <w:r w:rsidR="009A2CFF">
        <w:rPr>
          <w:noProof/>
        </w:rPr>
        <w:drawing>
          <wp:inline distT="0" distB="0" distL="0" distR="0" wp14:anchorId="76169169" wp14:editId="5AD54ED2">
            <wp:extent cx="304800" cy="2762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</w:t>
      </w:r>
      <w:r w:rsidR="00BB19FB">
        <w:rPr>
          <w:rFonts w:hint="eastAsia"/>
        </w:rPr>
        <w:t>합니다</w:t>
      </w:r>
      <w:r>
        <w:rPr>
          <w:rFonts w:hint="eastAsia"/>
        </w:rPr>
        <w:t>.</w:t>
      </w:r>
    </w:p>
    <w:p w14:paraId="2217AA44" w14:textId="4C9F0E18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시작 개체의 노즐 번호를 선택</w:t>
      </w:r>
      <w:r w:rsidR="00BB19FB">
        <w:rPr>
          <w:rFonts w:hint="eastAsia"/>
        </w:rPr>
        <w:t>합니다</w:t>
      </w:r>
      <w:r>
        <w:rPr>
          <w:rFonts w:hint="eastAsia"/>
        </w:rPr>
        <w:t>.</w:t>
      </w:r>
    </w:p>
    <w:p w14:paraId="5806FE33" w14:textId="293865AA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목적지 개체의 노즐 번호를 선택</w:t>
      </w:r>
      <w:r w:rsidR="00BB19FB">
        <w:rPr>
          <w:rFonts w:hint="eastAsia"/>
        </w:rPr>
        <w:t>합니다.</w:t>
      </w:r>
    </w:p>
    <w:p w14:paraId="06782503" w14:textId="2DC6B57B" w:rsidR="00E645F5" w:rsidRDefault="00F7294A" w:rsidP="00D701E2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 xml:space="preserve">스트림 라인이 정상적으로 연결되면 노즐 번호의 색상이 </w:t>
      </w:r>
      <w:r w:rsidR="005C5DDF">
        <w:rPr>
          <w:rFonts w:hint="eastAsia"/>
        </w:rPr>
        <w:t xml:space="preserve">파란색에서 </w:t>
      </w:r>
      <w:r w:rsidR="00D701E2">
        <w:rPr>
          <w:rFonts w:hint="eastAsia"/>
        </w:rPr>
        <w:t>빨간</w:t>
      </w:r>
      <w:r w:rsidR="005C5DDF">
        <w:rPr>
          <w:rFonts w:hint="eastAsia"/>
        </w:rPr>
        <w:t>색으로 변경됩니다.</w:t>
      </w:r>
      <w:r w:rsidR="00D701E2">
        <w:rPr>
          <w:noProof/>
        </w:rPr>
        <w:drawing>
          <wp:inline distT="0" distB="0" distL="0" distR="0" wp14:anchorId="7969D7D7" wp14:editId="26061206">
            <wp:extent cx="2520950" cy="2246491"/>
            <wp:effectExtent l="19050" t="19050" r="12700" b="20955"/>
            <wp:docPr id="135" name="그림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4054" cy="2267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9B0F6C" w14:textId="09DB0AC4" w:rsidR="00F7294A" w:rsidRDefault="00D701E2" w:rsidP="00D701E2">
      <w:pPr>
        <w:pStyle w:val="2"/>
        <w:numPr>
          <w:ilvl w:val="1"/>
          <w:numId w:val="5"/>
        </w:numPr>
        <w:ind w:firstLineChars="0"/>
      </w:pPr>
      <w:bookmarkStart w:id="14" w:name="_Toc29536973"/>
      <w:r>
        <w:rPr>
          <w:rFonts w:hint="eastAsia"/>
        </w:rPr>
        <w:t>스트림 라인 끊기</w:t>
      </w:r>
      <w:bookmarkEnd w:id="14"/>
    </w:p>
    <w:p w14:paraId="768498F7" w14:textId="0A9725A0" w:rsidR="00956491" w:rsidRDefault="005C7F3A" w:rsidP="00D701E2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 xml:space="preserve">스트림 라인의 끝점을 </w:t>
      </w:r>
      <w:proofErr w:type="spellStart"/>
      <w:r w:rsidR="00A5664C">
        <w:rPr>
          <w:rFonts w:hint="eastAsia"/>
        </w:rPr>
        <w:t>드래그</w:t>
      </w:r>
      <w:r>
        <w:rPr>
          <w:rFonts w:hint="eastAsia"/>
        </w:rPr>
        <w:t>하여</w:t>
      </w:r>
      <w:proofErr w:type="spellEnd"/>
      <w:r>
        <w:rPr>
          <w:rFonts w:hint="eastAsia"/>
        </w:rPr>
        <w:t xml:space="preserve"> 연결된 스트림 라인을 끊거나 다른 노즐에 연결할 수 있습니다.</w:t>
      </w:r>
      <w:r w:rsidR="00D701E2">
        <w:rPr>
          <w:noProof/>
        </w:rPr>
        <w:drawing>
          <wp:inline distT="0" distB="0" distL="0" distR="0" wp14:anchorId="06D674C9" wp14:editId="49FA14FC">
            <wp:extent cx="2510751" cy="2254250"/>
            <wp:effectExtent l="19050" t="19050" r="23495" b="12700"/>
            <wp:docPr id="136" name="그림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9324" cy="22888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8B13F6" w14:textId="7BB0B440" w:rsidR="00DE39BB" w:rsidRDefault="00DE39BB" w:rsidP="00DE39BB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44FFF755" wp14:editId="09E08F8B">
            <wp:extent cx="4210050" cy="2247900"/>
            <wp:effectExtent l="19050" t="19050" r="19050" b="19050"/>
            <wp:docPr id="139" name="그림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247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FC0C1F" w14:textId="0D261F9B" w:rsidR="00DE39BB" w:rsidRPr="00D701E2" w:rsidRDefault="00DE39BB" w:rsidP="00DE39BB">
      <w:pPr>
        <w:widowControl/>
        <w:wordWrap/>
        <w:autoSpaceDE/>
        <w:autoSpaceDN/>
        <w:jc w:val="left"/>
      </w:pPr>
      <w:r>
        <w:br w:type="page"/>
      </w:r>
    </w:p>
    <w:p w14:paraId="47AC08CF" w14:textId="2BE47980" w:rsidR="009533D3" w:rsidRDefault="00044769" w:rsidP="00024EFF">
      <w:pPr>
        <w:pStyle w:val="2"/>
        <w:numPr>
          <w:ilvl w:val="1"/>
          <w:numId w:val="5"/>
        </w:numPr>
        <w:ind w:firstLineChars="0"/>
      </w:pPr>
      <w:bookmarkStart w:id="15" w:name="_Toc29536974"/>
      <w:r>
        <w:rPr>
          <w:rFonts w:hint="eastAsia"/>
        </w:rPr>
        <w:lastRenderedPageBreak/>
        <w:t>스트림 라인 삭제</w:t>
      </w:r>
      <w:bookmarkEnd w:id="15"/>
    </w:p>
    <w:p w14:paraId="2457FF3E" w14:textId="56590EF2" w:rsidR="00044769" w:rsidRDefault="00044769" w:rsidP="00044769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화면에서 삭제하고자 하는 스트림 라인을 선택</w:t>
      </w:r>
      <w:r w:rsidR="00A54C8E">
        <w:rPr>
          <w:rFonts w:hint="eastAsia"/>
        </w:rPr>
        <w:t>합니다</w:t>
      </w:r>
      <w:r w:rsidR="00410C1F">
        <w:rPr>
          <w:rFonts w:hint="eastAsia"/>
        </w:rPr>
        <w:t>.</w:t>
      </w:r>
    </w:p>
    <w:p w14:paraId="6774E96F" w14:textId="4923EBD8" w:rsidR="00D701E2" w:rsidRPr="00044769" w:rsidRDefault="00D701E2" w:rsidP="00D701E2">
      <w:pPr>
        <w:pStyle w:val="aa"/>
        <w:ind w:leftChars="0" w:left="734"/>
      </w:pPr>
      <w:r>
        <w:rPr>
          <w:noProof/>
        </w:rPr>
        <w:drawing>
          <wp:inline distT="0" distB="0" distL="0" distR="0" wp14:anchorId="021B8BB3" wp14:editId="24AF0188">
            <wp:extent cx="2537213" cy="2470150"/>
            <wp:effectExtent l="19050" t="19050" r="15875" b="25400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5861" cy="2488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6A14AA" w14:textId="0893258C" w:rsidR="00013EE2" w:rsidRDefault="00013EE2" w:rsidP="00D701E2">
      <w:pPr>
        <w:pStyle w:val="a8"/>
        <w:jc w:val="both"/>
      </w:pPr>
    </w:p>
    <w:p w14:paraId="1837C404" w14:textId="77777777" w:rsidR="00297579" w:rsidRDefault="00410C1F" w:rsidP="00297579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D</w:t>
      </w:r>
      <w:r>
        <w:t xml:space="preserve">EL </w:t>
      </w:r>
      <w:r>
        <w:rPr>
          <w:rFonts w:hint="eastAsia"/>
        </w:rPr>
        <w:t>버튼을 눌러 개체 및 스트림 라인을 삭제한다.</w:t>
      </w:r>
    </w:p>
    <w:p w14:paraId="450602A3" w14:textId="06BC6C62" w:rsidR="00297579" w:rsidRDefault="00297579" w:rsidP="00DE39BB">
      <w:pPr>
        <w:ind w:left="334" w:firstLine="400"/>
      </w:pPr>
      <w:r>
        <w:rPr>
          <w:noProof/>
        </w:rPr>
        <w:drawing>
          <wp:inline distT="0" distB="0" distL="0" distR="0" wp14:anchorId="377D75CE" wp14:editId="019CF1D0">
            <wp:extent cx="2527905" cy="2444750"/>
            <wp:effectExtent l="19050" t="19050" r="25400" b="12700"/>
            <wp:docPr id="138" name="그림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2609" cy="2487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E3D38" w14:textId="2B03575B" w:rsidR="00687C9B" w:rsidRPr="00F87AF5" w:rsidRDefault="00410C1F" w:rsidP="00F87AF5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라인</w:t>
      </w:r>
      <w:r w:rsidR="00D03BD3">
        <w:rPr>
          <w:rFonts w:hint="eastAsia"/>
        </w:rPr>
        <w:t xml:space="preserve">에 </w:t>
      </w:r>
      <w:r>
        <w:rPr>
          <w:rFonts w:hint="eastAsia"/>
        </w:rPr>
        <w:t>연결 되어있</w:t>
      </w:r>
      <w:r w:rsidR="00331831">
        <w:rPr>
          <w:rFonts w:hint="eastAsia"/>
        </w:rPr>
        <w:t>던 개체의</w:t>
      </w:r>
      <w:r>
        <w:rPr>
          <w:rFonts w:hint="eastAsia"/>
        </w:rPr>
        <w:t xml:space="preserve"> 노즐 번호</w:t>
      </w:r>
      <w:r w:rsidR="00291BAA">
        <w:rPr>
          <w:rFonts w:hint="eastAsia"/>
        </w:rPr>
        <w:t>의 색상이</w:t>
      </w:r>
      <w:r>
        <w:rPr>
          <w:rFonts w:hint="eastAsia"/>
        </w:rPr>
        <w:t xml:space="preserve"> </w:t>
      </w:r>
      <w:r w:rsidR="002064C9">
        <w:rPr>
          <w:rFonts w:hint="eastAsia"/>
        </w:rPr>
        <w:t xml:space="preserve">파란색으로 </w:t>
      </w:r>
      <w:r>
        <w:rPr>
          <w:rFonts w:hint="eastAsia"/>
        </w:rPr>
        <w:t>초기화</w:t>
      </w:r>
      <w:r w:rsidR="00A1576A">
        <w:rPr>
          <w:rFonts w:hint="eastAsia"/>
        </w:rPr>
        <w:t>됩니다</w:t>
      </w:r>
      <w:r>
        <w:rPr>
          <w:rFonts w:hint="eastAsia"/>
        </w:rPr>
        <w:t>.</w:t>
      </w:r>
    </w:p>
    <w:p w14:paraId="06393971" w14:textId="77777777" w:rsidR="00F87AF5" w:rsidRDefault="00F87AF5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A8EE554" w14:textId="3A3B0B9C" w:rsidR="0029220C" w:rsidRPr="00044769" w:rsidRDefault="006417F2" w:rsidP="00024EFF">
      <w:pPr>
        <w:pStyle w:val="2"/>
        <w:numPr>
          <w:ilvl w:val="1"/>
          <w:numId w:val="5"/>
        </w:numPr>
        <w:ind w:firstLineChars="0"/>
      </w:pPr>
      <w:bookmarkStart w:id="16" w:name="_Toc29536975"/>
      <w:r>
        <w:rPr>
          <w:rFonts w:hint="eastAsia"/>
        </w:rPr>
        <w:lastRenderedPageBreak/>
        <w:t xml:space="preserve">장치 </w:t>
      </w:r>
      <w:r w:rsidR="0029220C">
        <w:rPr>
          <w:rFonts w:hint="eastAsia"/>
        </w:rPr>
        <w:t>데이터 입력</w:t>
      </w:r>
      <w:bookmarkEnd w:id="16"/>
    </w:p>
    <w:p w14:paraId="4E9A63D0" w14:textId="2E2B0B4F" w:rsidR="0029220C" w:rsidRDefault="0029220C" w:rsidP="00DE39BB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스트림 라인이 연결 되어있는 개체를 선택</w:t>
      </w:r>
      <w:r w:rsidR="00624059">
        <w:rPr>
          <w:rFonts w:hint="eastAsia"/>
        </w:rPr>
        <w:t>합니다</w:t>
      </w:r>
      <w:r>
        <w:rPr>
          <w:rFonts w:hint="eastAsia"/>
        </w:rPr>
        <w:t>.</w:t>
      </w:r>
      <w:r w:rsidR="00ED3047" w:rsidRPr="00ED3047">
        <w:rPr>
          <w:noProof/>
        </w:rPr>
        <w:t xml:space="preserve"> </w:t>
      </w:r>
      <w:r w:rsidR="00ED3047">
        <w:rPr>
          <w:noProof/>
        </w:rPr>
        <w:drawing>
          <wp:inline distT="0" distB="0" distL="0" distR="0" wp14:anchorId="445D9623" wp14:editId="6AFF5226">
            <wp:extent cx="3763522" cy="2101850"/>
            <wp:effectExtent l="19050" t="19050" r="27940" b="12700"/>
            <wp:docPr id="146" name="그림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65027" cy="2102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AE77FA" w14:textId="79DDF106" w:rsidR="0029220C" w:rsidRDefault="0029220C" w:rsidP="004554E8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더블 클릭 또는 키보드 </w:t>
      </w:r>
      <w:r>
        <w:t xml:space="preserve">[~]를 </w:t>
      </w:r>
      <w:r>
        <w:rPr>
          <w:rFonts w:hint="eastAsia"/>
        </w:rPr>
        <w:t>누</w:t>
      </w:r>
      <w:r w:rsidR="00E42C34">
        <w:rPr>
          <w:rFonts w:hint="eastAsia"/>
        </w:rPr>
        <w:t>릅니다.</w:t>
      </w:r>
      <w:r w:rsidR="00A70D07" w:rsidRPr="00A70D07">
        <w:rPr>
          <w:noProof/>
        </w:rPr>
        <w:t xml:space="preserve"> </w:t>
      </w:r>
      <w:r w:rsidR="00A70D07">
        <w:rPr>
          <w:noProof/>
        </w:rPr>
        <w:drawing>
          <wp:inline distT="0" distB="0" distL="0" distR="0" wp14:anchorId="39861DB4" wp14:editId="1F77B2A9">
            <wp:extent cx="5649203" cy="2990850"/>
            <wp:effectExtent l="19050" t="19050" r="27940" b="19050"/>
            <wp:docPr id="143" name="그림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5536" cy="30312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7465D2" w14:textId="4F11EBF6" w:rsidR="00A70D07" w:rsidRDefault="00ED3047" w:rsidP="004554E8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  <w:noProof/>
        </w:rPr>
        <w:t>입력 가능한 노즐번호는 활성화 나머지는 비활성화 됩니다.</w:t>
      </w:r>
    </w:p>
    <w:p w14:paraId="4E9774B7" w14:textId="1B9F2CB1" w:rsidR="0029220C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T</w:t>
      </w:r>
      <w:r>
        <w:t>ag No. &amp; Equipment Data</w:t>
      </w:r>
      <w:r>
        <w:rPr>
          <w:rFonts w:hint="eastAsia"/>
        </w:rPr>
        <w:t xml:space="preserve">를 입력 후 </w:t>
      </w:r>
      <w:r>
        <w:t xml:space="preserve">OK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</w:t>
      </w:r>
      <w:r w:rsidR="00A971E7">
        <w:rPr>
          <w:rFonts w:hint="eastAsia"/>
        </w:rPr>
        <w:t>합니다</w:t>
      </w:r>
      <w:r w:rsidR="006F719C">
        <w:rPr>
          <w:rFonts w:hint="eastAsia"/>
        </w:rPr>
        <w:t>.</w:t>
      </w:r>
    </w:p>
    <w:p w14:paraId="44824E6E" w14:textId="766E525A" w:rsidR="00703309" w:rsidRDefault="00703309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입력 데이터가 </w:t>
      </w:r>
      <w:r w:rsidR="00ED3047">
        <w:rPr>
          <w:rFonts w:hint="eastAsia"/>
        </w:rPr>
        <w:t>유</w:t>
      </w:r>
      <w:r>
        <w:rPr>
          <w:rFonts w:hint="eastAsia"/>
        </w:rPr>
        <w:t xml:space="preserve">효한 노즐은 </w:t>
      </w:r>
      <w:r w:rsidR="00ED3047">
        <w:rPr>
          <w:rFonts w:hint="eastAsia"/>
        </w:rPr>
        <w:t>노란</w:t>
      </w:r>
      <w:r>
        <w:rPr>
          <w:rFonts w:hint="eastAsia"/>
        </w:rPr>
        <w:t>색으로 표시됩니다.</w:t>
      </w:r>
    </w:p>
    <w:p w14:paraId="0F2F4380" w14:textId="3512E419" w:rsidR="00085D26" w:rsidRDefault="00ED3047" w:rsidP="00ED3047">
      <w:pPr>
        <w:pStyle w:val="aa"/>
        <w:ind w:leftChars="0" w:left="734"/>
      </w:pPr>
      <w:r>
        <w:rPr>
          <w:noProof/>
        </w:rPr>
        <w:drawing>
          <wp:inline distT="0" distB="0" distL="0" distR="0" wp14:anchorId="00AD00E6" wp14:editId="3A121CCD">
            <wp:extent cx="2940050" cy="3015585"/>
            <wp:effectExtent l="19050" t="19050" r="12700" b="13970"/>
            <wp:docPr id="144" name="그림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77702" cy="3054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A87603" w14:textId="6E8B7BFF" w:rsidR="00085D26" w:rsidRDefault="00085D26" w:rsidP="00024EFF">
      <w:pPr>
        <w:pStyle w:val="2"/>
        <w:numPr>
          <w:ilvl w:val="1"/>
          <w:numId w:val="5"/>
        </w:numPr>
        <w:ind w:firstLineChars="0"/>
      </w:pPr>
      <w:bookmarkStart w:id="17" w:name="_Toc29536976"/>
      <w:r>
        <w:rPr>
          <w:rFonts w:hint="eastAsia"/>
        </w:rPr>
        <w:lastRenderedPageBreak/>
        <w:t>스트림 데이터 입력</w:t>
      </w:r>
      <w:bookmarkEnd w:id="17"/>
    </w:p>
    <w:p w14:paraId="23A1A6DF" w14:textId="43EFAF0C" w:rsidR="00310CBF" w:rsidRDefault="00FC0A8A" w:rsidP="00C97F37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스트림 라인을 더블 클릭하거나 스트림 라인을 선택 후 </w:t>
      </w:r>
      <w:r>
        <w:t xml:space="preserve">[~] </w:t>
      </w:r>
      <w:r>
        <w:rPr>
          <w:rFonts w:hint="eastAsia"/>
        </w:rPr>
        <w:t>키를 누릅니다.</w:t>
      </w:r>
      <w:r w:rsidR="008B667D">
        <w:rPr>
          <w:noProof/>
        </w:rPr>
        <w:drawing>
          <wp:inline distT="0" distB="0" distL="0" distR="0" wp14:anchorId="7EE6B951" wp14:editId="45E964E1">
            <wp:extent cx="4943475" cy="5657850"/>
            <wp:effectExtent l="19050" t="19050" r="28575" b="19050"/>
            <wp:docPr id="147" name="그림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657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EA5F38" w14:textId="32FBD1DE" w:rsidR="00C97F37" w:rsidRDefault="00C97F37" w:rsidP="00C97F37">
      <w:pPr>
        <w:widowControl/>
        <w:wordWrap/>
        <w:autoSpaceDE/>
        <w:autoSpaceDN/>
        <w:jc w:val="left"/>
      </w:pPr>
      <w:r>
        <w:br w:type="page"/>
      </w:r>
    </w:p>
    <w:p w14:paraId="11DBAB41" w14:textId="6DBCBE54" w:rsidR="00024D17" w:rsidRDefault="00427786" w:rsidP="00C97F37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lastRenderedPageBreak/>
        <w:t>L</w:t>
      </w:r>
      <w:r>
        <w:t>iquid Type</w:t>
      </w:r>
      <w:r w:rsidR="00537609">
        <w:rPr>
          <w:rFonts w:hint="eastAsia"/>
        </w:rPr>
        <w:t xml:space="preserve"> 데이터를 입력합니다.</w:t>
      </w:r>
    </w:p>
    <w:p w14:paraId="74902950" w14:textId="0B3412D8" w:rsidR="00024D17" w:rsidRDefault="00C97F37" w:rsidP="00C97F37">
      <w:pPr>
        <w:ind w:firstLine="734"/>
      </w:pPr>
      <w:r>
        <w:rPr>
          <w:noProof/>
        </w:rPr>
        <w:drawing>
          <wp:inline distT="0" distB="0" distL="0" distR="0" wp14:anchorId="2D1766F3" wp14:editId="2E75B146">
            <wp:extent cx="4883340" cy="3333750"/>
            <wp:effectExtent l="19050" t="19050" r="12700" b="19050"/>
            <wp:docPr id="150" name="그림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4505" cy="3382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871358" w14:textId="32AB1149" w:rsidR="009653F8" w:rsidRDefault="00AC1FB1" w:rsidP="009653F8">
      <w:pPr>
        <w:pStyle w:val="aa"/>
        <w:numPr>
          <w:ilvl w:val="1"/>
          <w:numId w:val="33"/>
        </w:numPr>
        <w:ind w:leftChars="0"/>
      </w:pPr>
      <w:r>
        <w:t>Roughness</w:t>
      </w:r>
    </w:p>
    <w:p w14:paraId="502FBFBD" w14:textId="7BD1BF65" w:rsidR="009653F8" w:rsidRPr="00AC1FB1" w:rsidRDefault="00E02E06" w:rsidP="009653F8">
      <w:pPr>
        <w:pStyle w:val="aa"/>
        <w:ind w:leftChars="0" w:left="1134"/>
        <w:rPr>
          <w:u w:val="single"/>
        </w:rPr>
      </w:pPr>
      <w:hyperlink w:anchor="_Roughness" w:history="1">
        <w:r w:rsidR="00AC1FB1" w:rsidRPr="00AC1FB1">
          <w:rPr>
            <w:rStyle w:val="a6"/>
            <w:noProof/>
          </w:rPr>
          <w:t>2.</w:t>
        </w:r>
        <w:r w:rsidR="008066AD">
          <w:rPr>
            <w:rStyle w:val="a6"/>
            <w:noProof/>
          </w:rPr>
          <w:t>1</w:t>
        </w:r>
        <w:r w:rsidR="00AC1FB1" w:rsidRPr="00AC1FB1">
          <w:rPr>
            <w:rStyle w:val="a6"/>
            <w:noProof/>
          </w:rPr>
          <w:t>3 Roughness 참조</w:t>
        </w:r>
      </w:hyperlink>
    </w:p>
    <w:p w14:paraId="184DFFB3" w14:textId="32E282EC" w:rsidR="009653F8" w:rsidRDefault="009653F8" w:rsidP="009653F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F</w:t>
      </w:r>
      <w:r>
        <w:t>itting Input</w:t>
      </w:r>
    </w:p>
    <w:p w14:paraId="67C3B21F" w14:textId="353F2744" w:rsidR="009653F8" w:rsidRDefault="00E02E06" w:rsidP="00AC1FB1">
      <w:pPr>
        <w:ind w:left="400" w:firstLine="734"/>
        <w:rPr>
          <w:u w:val="single"/>
        </w:rPr>
      </w:pPr>
      <w:hyperlink w:anchor="_Fitting_Input" w:history="1">
        <w:r w:rsidR="00AC1FB1" w:rsidRPr="008066AD">
          <w:rPr>
            <w:rStyle w:val="a6"/>
            <w:rFonts w:hint="eastAsia"/>
          </w:rPr>
          <w:t>2</w:t>
        </w:r>
        <w:r w:rsidR="00AC1FB1" w:rsidRPr="008066AD">
          <w:rPr>
            <w:rStyle w:val="a6"/>
          </w:rPr>
          <w:t>.</w:t>
        </w:r>
        <w:r w:rsidR="008066AD">
          <w:rPr>
            <w:rStyle w:val="a6"/>
          </w:rPr>
          <w:t>1</w:t>
        </w:r>
        <w:r w:rsidR="00AC1FB1" w:rsidRPr="008066AD">
          <w:rPr>
            <w:rStyle w:val="a6"/>
          </w:rPr>
          <w:t xml:space="preserve">4 </w:t>
        </w:r>
        <w:r w:rsidR="00AC1FB1" w:rsidRPr="008066AD">
          <w:rPr>
            <w:rStyle w:val="a6"/>
            <w:rFonts w:hint="eastAsia"/>
          </w:rPr>
          <w:t>F</w:t>
        </w:r>
        <w:r w:rsidR="00AC1FB1" w:rsidRPr="008066AD">
          <w:rPr>
            <w:rStyle w:val="a6"/>
          </w:rPr>
          <w:t>itting Input 참조</w:t>
        </w:r>
      </w:hyperlink>
    </w:p>
    <w:p w14:paraId="3EBD88E7" w14:textId="11F81773" w:rsidR="008066AD" w:rsidRDefault="008066AD" w:rsidP="008066AD">
      <w:pPr>
        <w:pStyle w:val="aa"/>
        <w:numPr>
          <w:ilvl w:val="1"/>
          <w:numId w:val="33"/>
        </w:numPr>
        <w:ind w:leftChars="0"/>
      </w:pPr>
      <w:r w:rsidRPr="008066AD">
        <w:rPr>
          <w:rFonts w:hint="eastAsia"/>
        </w:rPr>
        <w:t>L</w:t>
      </w:r>
      <w:r w:rsidRPr="008066AD">
        <w:t>ine Sizing Criteria</w:t>
      </w:r>
    </w:p>
    <w:p w14:paraId="75A85F28" w14:textId="242F9593" w:rsidR="008066AD" w:rsidRDefault="00E02E06" w:rsidP="008066AD">
      <w:pPr>
        <w:pStyle w:val="aa"/>
        <w:ind w:leftChars="0" w:left="1134"/>
        <w:rPr>
          <w:rStyle w:val="a6"/>
        </w:rPr>
      </w:pPr>
      <w:hyperlink w:anchor="_Line_Sizing_Criteria" w:history="1">
        <w:r w:rsidR="008066AD" w:rsidRPr="008066AD">
          <w:rPr>
            <w:rStyle w:val="a6"/>
            <w:rFonts w:hint="eastAsia"/>
          </w:rPr>
          <w:t>2</w:t>
        </w:r>
        <w:r w:rsidR="008066AD" w:rsidRPr="008066AD">
          <w:rPr>
            <w:rStyle w:val="a6"/>
          </w:rPr>
          <w:t>.</w:t>
        </w:r>
        <w:r w:rsidR="008066AD">
          <w:rPr>
            <w:rStyle w:val="a6"/>
          </w:rPr>
          <w:t>1</w:t>
        </w:r>
        <w:r w:rsidR="008066AD" w:rsidRPr="008066AD">
          <w:rPr>
            <w:rStyle w:val="a6"/>
          </w:rPr>
          <w:t>5 Line Sizing Criteria 참조</w:t>
        </w:r>
      </w:hyperlink>
    </w:p>
    <w:p w14:paraId="5089E95D" w14:textId="0818B72B" w:rsidR="00C47789" w:rsidRDefault="00C47789" w:rsidP="00C47789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D</w:t>
      </w:r>
      <w:r>
        <w:t>iameter Estimation (Line Sizing)</w:t>
      </w:r>
    </w:p>
    <w:p w14:paraId="3737B35B" w14:textId="082055D3" w:rsidR="00B9066F" w:rsidRDefault="00E02E06" w:rsidP="00B9066F">
      <w:pPr>
        <w:pStyle w:val="aa"/>
        <w:ind w:leftChars="0" w:left="1134"/>
      </w:pPr>
      <w:hyperlink w:anchor="_Diameter_Estimation_(Line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.16 Diameter Estimation (Line Sizing) 참조</w:t>
        </w:r>
      </w:hyperlink>
    </w:p>
    <w:p w14:paraId="4AAB5BDC" w14:textId="70AE4058" w:rsidR="00B9066F" w:rsidRDefault="00B9066F" w:rsidP="00C47789">
      <w:pPr>
        <w:pStyle w:val="aa"/>
        <w:numPr>
          <w:ilvl w:val="1"/>
          <w:numId w:val="33"/>
        </w:numPr>
        <w:ind w:leftChars="0"/>
      </w:pPr>
      <w:r>
        <w:t>Copy Stream Data</w:t>
      </w:r>
    </w:p>
    <w:p w14:paraId="67E760F5" w14:textId="4B9DCEC2" w:rsidR="00B9066F" w:rsidRPr="008066AD" w:rsidRDefault="00E02E06" w:rsidP="00B9066F">
      <w:pPr>
        <w:pStyle w:val="aa"/>
        <w:ind w:leftChars="0" w:left="1134"/>
      </w:pPr>
      <w:hyperlink w:anchor="_Copy_Stream_Data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.17 Copy Stream Data 참조</w:t>
        </w:r>
      </w:hyperlink>
    </w:p>
    <w:p w14:paraId="442A712B" w14:textId="2B444D39" w:rsidR="00427786" w:rsidRDefault="00B9066F" w:rsidP="00B9066F">
      <w:pPr>
        <w:widowControl/>
        <w:wordWrap/>
        <w:autoSpaceDE/>
        <w:autoSpaceDN/>
        <w:jc w:val="left"/>
      </w:pPr>
      <w:r>
        <w:br w:type="page"/>
      </w:r>
    </w:p>
    <w:p w14:paraId="51009895" w14:textId="41462DD4" w:rsidR="00427786" w:rsidRPr="00427786" w:rsidRDefault="00427786" w:rsidP="00427786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lastRenderedPageBreak/>
        <w:t>V</w:t>
      </w:r>
      <w:r>
        <w:t xml:space="preserve">apor Type </w:t>
      </w:r>
      <w:r>
        <w:rPr>
          <w:rFonts w:hint="eastAsia"/>
        </w:rPr>
        <w:t>데이터를 입력합니다.</w:t>
      </w:r>
    </w:p>
    <w:p w14:paraId="17A60054" w14:textId="7AEBF44F" w:rsidR="00BA6AFD" w:rsidRDefault="00C97F37" w:rsidP="00224777">
      <w:pPr>
        <w:pStyle w:val="a8"/>
        <w:ind w:right="400" w:firstLine="800"/>
        <w:jc w:val="both"/>
      </w:pPr>
      <w:r>
        <w:rPr>
          <w:noProof/>
        </w:rPr>
        <w:drawing>
          <wp:inline distT="0" distB="0" distL="0" distR="0" wp14:anchorId="4C58101D" wp14:editId="76BC308C">
            <wp:extent cx="4994957" cy="3409950"/>
            <wp:effectExtent l="19050" t="19050" r="15240" b="19050"/>
            <wp:docPr id="151" name="그림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74782" cy="3464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74F0B0" w14:textId="79D7C70D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t>Roughness</w:t>
      </w:r>
    </w:p>
    <w:p w14:paraId="15424F1B" w14:textId="77777777" w:rsidR="00B9066F" w:rsidRPr="00AC1FB1" w:rsidRDefault="00E02E06" w:rsidP="00B9066F">
      <w:pPr>
        <w:pStyle w:val="aa"/>
        <w:ind w:leftChars="0" w:left="1134"/>
        <w:rPr>
          <w:u w:val="single"/>
        </w:rPr>
      </w:pPr>
      <w:hyperlink w:anchor="_Roughness" w:history="1">
        <w:r w:rsidR="00B9066F" w:rsidRPr="00AC1FB1">
          <w:rPr>
            <w:rStyle w:val="a6"/>
            <w:noProof/>
          </w:rPr>
          <w:t>2.</w:t>
        </w:r>
        <w:r w:rsidR="00B9066F">
          <w:rPr>
            <w:rStyle w:val="a6"/>
            <w:noProof/>
          </w:rPr>
          <w:t>1</w:t>
        </w:r>
        <w:r w:rsidR="00B9066F" w:rsidRPr="00AC1FB1">
          <w:rPr>
            <w:rStyle w:val="a6"/>
            <w:noProof/>
          </w:rPr>
          <w:t>3 Roughness 참조</w:t>
        </w:r>
      </w:hyperlink>
    </w:p>
    <w:p w14:paraId="2BE17702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F</w:t>
      </w:r>
      <w:r>
        <w:t>itting Input</w:t>
      </w:r>
    </w:p>
    <w:p w14:paraId="039F440C" w14:textId="77777777" w:rsidR="00B9066F" w:rsidRDefault="00E02E06" w:rsidP="00B9066F">
      <w:pPr>
        <w:ind w:left="400" w:firstLine="734"/>
        <w:rPr>
          <w:u w:val="single"/>
        </w:rPr>
      </w:pPr>
      <w:hyperlink w:anchor="_Fitting_Input" w:history="1">
        <w:r w:rsidR="00B9066F" w:rsidRPr="008066AD">
          <w:rPr>
            <w:rStyle w:val="a6"/>
            <w:rFonts w:hint="eastAsia"/>
          </w:rPr>
          <w:t>2</w:t>
        </w:r>
        <w:r w:rsidR="00B9066F" w:rsidRPr="008066AD">
          <w:rPr>
            <w:rStyle w:val="a6"/>
          </w:rPr>
          <w:t>.</w:t>
        </w:r>
        <w:r w:rsidR="00B9066F">
          <w:rPr>
            <w:rStyle w:val="a6"/>
          </w:rPr>
          <w:t>1</w:t>
        </w:r>
        <w:r w:rsidR="00B9066F" w:rsidRPr="008066AD">
          <w:rPr>
            <w:rStyle w:val="a6"/>
          </w:rPr>
          <w:t xml:space="preserve">4 </w:t>
        </w:r>
        <w:r w:rsidR="00B9066F" w:rsidRPr="008066AD">
          <w:rPr>
            <w:rStyle w:val="a6"/>
            <w:rFonts w:hint="eastAsia"/>
          </w:rPr>
          <w:t>F</w:t>
        </w:r>
        <w:r w:rsidR="00B9066F" w:rsidRPr="008066AD">
          <w:rPr>
            <w:rStyle w:val="a6"/>
          </w:rPr>
          <w:t>itting Input 참조</w:t>
        </w:r>
      </w:hyperlink>
    </w:p>
    <w:p w14:paraId="10023C4E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 w:rsidRPr="008066AD">
        <w:rPr>
          <w:rFonts w:hint="eastAsia"/>
        </w:rPr>
        <w:t>L</w:t>
      </w:r>
      <w:r w:rsidRPr="008066AD">
        <w:t>ine Sizing Criteria</w:t>
      </w:r>
    </w:p>
    <w:p w14:paraId="40D03BCD" w14:textId="77777777" w:rsidR="00B9066F" w:rsidRDefault="00E02E06" w:rsidP="00B9066F">
      <w:pPr>
        <w:pStyle w:val="aa"/>
        <w:ind w:leftChars="0" w:left="1134"/>
        <w:rPr>
          <w:rStyle w:val="a6"/>
        </w:rPr>
      </w:pPr>
      <w:hyperlink w:anchor="_Line_Sizing_Criteria" w:history="1">
        <w:r w:rsidR="00B9066F" w:rsidRPr="008066AD">
          <w:rPr>
            <w:rStyle w:val="a6"/>
            <w:rFonts w:hint="eastAsia"/>
          </w:rPr>
          <w:t>2</w:t>
        </w:r>
        <w:r w:rsidR="00B9066F" w:rsidRPr="008066AD">
          <w:rPr>
            <w:rStyle w:val="a6"/>
          </w:rPr>
          <w:t>.</w:t>
        </w:r>
        <w:r w:rsidR="00B9066F">
          <w:rPr>
            <w:rStyle w:val="a6"/>
          </w:rPr>
          <w:t>1</w:t>
        </w:r>
        <w:r w:rsidR="00B9066F" w:rsidRPr="008066AD">
          <w:rPr>
            <w:rStyle w:val="a6"/>
          </w:rPr>
          <w:t>5 Line Sizing Criteria 참조</w:t>
        </w:r>
      </w:hyperlink>
    </w:p>
    <w:p w14:paraId="0F92FB8C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D</w:t>
      </w:r>
      <w:r>
        <w:t>iameter Estimation (Line Sizing)</w:t>
      </w:r>
    </w:p>
    <w:p w14:paraId="14C8D5B2" w14:textId="77777777" w:rsidR="00B9066F" w:rsidRDefault="00E02E06" w:rsidP="00B9066F">
      <w:pPr>
        <w:pStyle w:val="aa"/>
        <w:ind w:leftChars="0" w:left="1134"/>
      </w:pPr>
      <w:hyperlink w:anchor="_Diameter_Estimation_(Line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.16 Diameter Estimation (Line Sizing) 참조</w:t>
        </w:r>
      </w:hyperlink>
    </w:p>
    <w:p w14:paraId="77BACB1A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t>Copy Stream Data</w:t>
      </w:r>
    </w:p>
    <w:p w14:paraId="540EA28C" w14:textId="77777777" w:rsidR="00B9066F" w:rsidRPr="008066AD" w:rsidRDefault="00E02E06" w:rsidP="00B9066F">
      <w:pPr>
        <w:pStyle w:val="aa"/>
        <w:ind w:leftChars="0" w:left="1134"/>
      </w:pPr>
      <w:hyperlink w:anchor="_Copy_Stream_Data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.17 Copy Stream Data 참조</w:t>
        </w:r>
      </w:hyperlink>
    </w:p>
    <w:p w14:paraId="124155C7" w14:textId="65FC4617" w:rsidR="00427786" w:rsidRPr="00427786" w:rsidRDefault="00B9066F" w:rsidP="00B9066F">
      <w:pPr>
        <w:widowControl/>
        <w:wordWrap/>
        <w:autoSpaceDE/>
        <w:autoSpaceDN/>
        <w:jc w:val="left"/>
      </w:pPr>
      <w:r>
        <w:br w:type="page"/>
      </w:r>
    </w:p>
    <w:p w14:paraId="24523222" w14:textId="17884223" w:rsidR="00224777" w:rsidRPr="00427786" w:rsidRDefault="00623267" w:rsidP="00427786">
      <w:pPr>
        <w:pStyle w:val="a8"/>
        <w:numPr>
          <w:ilvl w:val="0"/>
          <w:numId w:val="33"/>
        </w:numPr>
        <w:jc w:val="both"/>
        <w:rPr>
          <w:b w:val="0"/>
          <w:bCs w:val="0"/>
        </w:rPr>
      </w:pPr>
      <w:r>
        <w:rPr>
          <w:rFonts w:hint="eastAsia"/>
          <w:b w:val="0"/>
          <w:bCs w:val="0"/>
        </w:rPr>
        <w:lastRenderedPageBreak/>
        <w:t>M</w:t>
      </w:r>
      <w:r>
        <w:rPr>
          <w:b w:val="0"/>
          <w:bCs w:val="0"/>
        </w:rPr>
        <w:t>ixed</w:t>
      </w:r>
      <w:r w:rsidR="00224777" w:rsidRPr="00427786">
        <w:rPr>
          <w:b w:val="0"/>
          <w:bCs w:val="0"/>
        </w:rPr>
        <w:t xml:space="preserve"> Type</w:t>
      </w:r>
      <w:r w:rsidR="00427786">
        <w:rPr>
          <w:b w:val="0"/>
          <w:bCs w:val="0"/>
        </w:rPr>
        <w:t xml:space="preserve"> </w:t>
      </w:r>
      <w:r w:rsidR="00427786">
        <w:rPr>
          <w:rFonts w:hint="eastAsia"/>
          <w:b w:val="0"/>
          <w:bCs w:val="0"/>
        </w:rPr>
        <w:t>데이터를 입력합니다.</w:t>
      </w:r>
    </w:p>
    <w:p w14:paraId="60726E8D" w14:textId="023B2A79" w:rsidR="00AC261E" w:rsidRPr="00AC261E" w:rsidRDefault="00224777" w:rsidP="00B9066F">
      <w:pPr>
        <w:pStyle w:val="a8"/>
        <w:ind w:firstLineChars="400" w:firstLine="800"/>
        <w:jc w:val="both"/>
      </w:pPr>
      <w:r>
        <w:rPr>
          <w:noProof/>
        </w:rPr>
        <w:drawing>
          <wp:inline distT="0" distB="0" distL="0" distR="0" wp14:anchorId="0CB39FAE" wp14:editId="6758A55A">
            <wp:extent cx="5013562" cy="3422650"/>
            <wp:effectExtent l="19050" t="19050" r="15875" b="25400"/>
            <wp:docPr id="152" name="그림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6958" cy="3486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71243E" w14:textId="18616241" w:rsidR="00A75A19" w:rsidRDefault="00B9066F" w:rsidP="00C851E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G</w:t>
      </w:r>
      <w:r>
        <w:t xml:space="preserve">eometry Data </w:t>
      </w:r>
    </w:p>
    <w:p w14:paraId="46C0BA36" w14:textId="4A417ADA" w:rsidR="00B9066F" w:rsidRDefault="00B9066F" w:rsidP="000562E0">
      <w:pPr>
        <w:pStyle w:val="aa"/>
        <w:ind w:leftChars="0"/>
      </w:pPr>
      <w:r>
        <w:rPr>
          <w:noProof/>
        </w:rPr>
        <w:drawing>
          <wp:inline distT="0" distB="0" distL="0" distR="0" wp14:anchorId="6C07B584" wp14:editId="103B33DE">
            <wp:extent cx="4981575" cy="3676650"/>
            <wp:effectExtent l="19050" t="19050" r="28575" b="190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7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12E7AB" w14:textId="21F1D842" w:rsidR="000562E0" w:rsidRDefault="000562E0" w:rsidP="000562E0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C</w:t>
      </w:r>
      <w:r>
        <w:t>alculation</w:t>
      </w:r>
    </w:p>
    <w:p w14:paraId="56022D1F" w14:textId="4608A00D" w:rsidR="000562E0" w:rsidRDefault="000562E0" w:rsidP="000562E0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모든 입력을 마친 후,</w:t>
      </w:r>
      <w:r>
        <w:t xml:space="preserve"> </w:t>
      </w:r>
      <w:r>
        <w:rPr>
          <w:rFonts w:hint="eastAsia"/>
        </w:rPr>
        <w:t>최종적으로 계산을 수행한다.</w:t>
      </w:r>
    </w:p>
    <w:p w14:paraId="484BBE28" w14:textId="6EE34120" w:rsidR="000562E0" w:rsidRDefault="000562E0" w:rsidP="000562E0">
      <w:pPr>
        <w:widowControl/>
        <w:wordWrap/>
        <w:autoSpaceDE/>
        <w:autoSpaceDN/>
        <w:jc w:val="left"/>
      </w:pPr>
      <w:r>
        <w:br w:type="page"/>
      </w:r>
    </w:p>
    <w:p w14:paraId="040246EE" w14:textId="7CF60A1A" w:rsidR="000562E0" w:rsidRDefault="000562E0" w:rsidP="000562E0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lastRenderedPageBreak/>
        <w:t>V</w:t>
      </w:r>
      <w:r>
        <w:t>iew Calculation Result</w:t>
      </w:r>
    </w:p>
    <w:p w14:paraId="05EE754B" w14:textId="6EB2B794" w:rsidR="000562E0" w:rsidRDefault="00343080" w:rsidP="000562E0">
      <w:pPr>
        <w:ind w:left="734"/>
      </w:pPr>
      <w:r>
        <w:rPr>
          <w:noProof/>
        </w:rPr>
        <w:drawing>
          <wp:inline distT="0" distB="0" distL="0" distR="0" wp14:anchorId="59399C87" wp14:editId="401E744A">
            <wp:extent cx="6081395" cy="3503223"/>
            <wp:effectExtent l="19050" t="19050" r="14605" b="2159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1713" cy="35091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41C754" w14:textId="1F88A76D" w:rsidR="008066AD" w:rsidRDefault="008066AD" w:rsidP="008066AD"/>
    <w:p w14:paraId="588BC621" w14:textId="053CCF69" w:rsidR="008066AD" w:rsidRDefault="008066AD" w:rsidP="008066AD"/>
    <w:p w14:paraId="08EDA672" w14:textId="201718D7" w:rsidR="008066AD" w:rsidRDefault="008066AD" w:rsidP="008066AD"/>
    <w:p w14:paraId="3120B724" w14:textId="4F1E9B0C" w:rsidR="008066AD" w:rsidRDefault="008066AD" w:rsidP="008066AD"/>
    <w:p w14:paraId="642EF353" w14:textId="78399A6E" w:rsidR="008066AD" w:rsidRDefault="008066AD" w:rsidP="008066AD"/>
    <w:p w14:paraId="54E661A6" w14:textId="253D0887" w:rsidR="008066AD" w:rsidRDefault="008066AD" w:rsidP="008066AD"/>
    <w:p w14:paraId="317CFA1C" w14:textId="2293E090" w:rsidR="008066AD" w:rsidRDefault="008066AD" w:rsidP="008066AD"/>
    <w:p w14:paraId="1E1AA65E" w14:textId="7F6D2482" w:rsidR="008066AD" w:rsidRDefault="008066AD" w:rsidP="008066AD"/>
    <w:p w14:paraId="191E908E" w14:textId="449C5ED8" w:rsidR="008066AD" w:rsidRDefault="008066AD" w:rsidP="008066AD"/>
    <w:p w14:paraId="6782321E" w14:textId="1DF384F2" w:rsidR="008066AD" w:rsidRDefault="00EB1EFB" w:rsidP="00EB1EFB">
      <w:pPr>
        <w:widowControl/>
        <w:wordWrap/>
        <w:autoSpaceDE/>
        <w:autoSpaceDN/>
        <w:jc w:val="left"/>
      </w:pPr>
      <w:r>
        <w:br w:type="page"/>
      </w:r>
    </w:p>
    <w:p w14:paraId="6A0F3BD4" w14:textId="4A720E05" w:rsidR="00AC1FB1" w:rsidRDefault="00AC1FB1" w:rsidP="00AC1FB1">
      <w:pPr>
        <w:pStyle w:val="2"/>
        <w:numPr>
          <w:ilvl w:val="1"/>
          <w:numId w:val="5"/>
        </w:numPr>
        <w:ind w:firstLineChars="0"/>
      </w:pPr>
      <w:bookmarkStart w:id="18" w:name="_Roughness"/>
      <w:bookmarkStart w:id="19" w:name="_Toc29536977"/>
      <w:bookmarkEnd w:id="18"/>
      <w:r>
        <w:rPr>
          <w:rFonts w:hint="eastAsia"/>
        </w:rPr>
        <w:lastRenderedPageBreak/>
        <w:t>R</w:t>
      </w:r>
      <w:r>
        <w:t>oughness</w:t>
      </w:r>
      <w:bookmarkEnd w:id="19"/>
    </w:p>
    <w:p w14:paraId="7C70B13D" w14:textId="2E2B4482" w:rsidR="008066AD" w:rsidRDefault="00D451CE" w:rsidP="008066AD">
      <w:pPr>
        <w:pStyle w:val="aa"/>
        <w:numPr>
          <w:ilvl w:val="0"/>
          <w:numId w:val="33"/>
        </w:numPr>
        <w:ind w:leftChars="0"/>
      </w:pPr>
      <w:r>
        <w:t>General Type</w:t>
      </w:r>
    </w:p>
    <w:p w14:paraId="6A75430C" w14:textId="263E5CC6" w:rsidR="00D451CE" w:rsidRDefault="00D451CE" w:rsidP="00D451CE">
      <w:pPr>
        <w:pStyle w:val="aa"/>
        <w:ind w:leftChars="0" w:left="734"/>
      </w:pPr>
      <w:r>
        <w:rPr>
          <w:noProof/>
        </w:rPr>
        <w:drawing>
          <wp:inline distT="0" distB="0" distL="0" distR="0" wp14:anchorId="4179DCCA" wp14:editId="199B49A3">
            <wp:extent cx="3514725" cy="2971800"/>
            <wp:effectExtent l="19050" t="19050" r="28575" b="1905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97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EB8F44" w14:textId="04252DDF" w:rsidR="008066AD" w:rsidRDefault="00D451CE" w:rsidP="008066AD">
      <w:pPr>
        <w:pStyle w:val="aa"/>
        <w:numPr>
          <w:ilvl w:val="0"/>
          <w:numId w:val="33"/>
        </w:numPr>
        <w:ind w:leftChars="0"/>
      </w:pPr>
      <w:r>
        <w:t>Hagen Williams Type</w:t>
      </w:r>
    </w:p>
    <w:p w14:paraId="4BDD9765" w14:textId="5FB649EF" w:rsidR="00D451CE" w:rsidRDefault="00D451CE" w:rsidP="00D451CE">
      <w:pPr>
        <w:pStyle w:val="aa"/>
        <w:ind w:leftChars="0" w:left="734"/>
      </w:pPr>
      <w:r>
        <w:rPr>
          <w:noProof/>
        </w:rPr>
        <w:drawing>
          <wp:inline distT="0" distB="0" distL="0" distR="0" wp14:anchorId="7F755B54" wp14:editId="1D22A199">
            <wp:extent cx="3575050" cy="3474815"/>
            <wp:effectExtent l="19050" t="19050" r="25400" b="1143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82866" cy="34824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55B2B9" w14:textId="159CD325" w:rsidR="00D451CE" w:rsidRPr="008066AD" w:rsidRDefault="00D451CE" w:rsidP="00D451CE">
      <w:pPr>
        <w:widowControl/>
        <w:wordWrap/>
        <w:autoSpaceDE/>
        <w:autoSpaceDN/>
        <w:jc w:val="left"/>
      </w:pPr>
      <w:r>
        <w:br w:type="page"/>
      </w:r>
    </w:p>
    <w:p w14:paraId="448550D9" w14:textId="1D213A90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0" w:name="_Fitting_Input"/>
      <w:bookmarkStart w:id="21" w:name="_Toc29536978"/>
      <w:bookmarkEnd w:id="20"/>
      <w:r>
        <w:rPr>
          <w:rFonts w:hint="eastAsia"/>
        </w:rPr>
        <w:lastRenderedPageBreak/>
        <w:t>F</w:t>
      </w:r>
      <w:r>
        <w:t>itting Input</w:t>
      </w:r>
      <w:bookmarkEnd w:id="21"/>
    </w:p>
    <w:p w14:paraId="497B7E55" w14:textId="195E9FC3" w:rsidR="008066AD" w:rsidRDefault="00D451CE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P</w:t>
      </w:r>
      <w:r>
        <w:t xml:space="preserve">&amp;ID, Isometric Drawing </w:t>
      </w:r>
      <w:r>
        <w:rPr>
          <w:rFonts w:hint="eastAsia"/>
        </w:rPr>
        <w:t xml:space="preserve">등을 </w:t>
      </w:r>
      <w:proofErr w:type="gramStart"/>
      <w:r>
        <w:rPr>
          <w:rFonts w:hint="eastAsia"/>
        </w:rPr>
        <w:t>참고 하여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세둔</w:t>
      </w:r>
      <w:proofErr w:type="spellEnd"/>
      <w:r>
        <w:rPr>
          <w:rFonts w:hint="eastAsia"/>
        </w:rPr>
        <w:t xml:space="preserve"> </w:t>
      </w:r>
      <w:r>
        <w:t xml:space="preserve">Fitting </w:t>
      </w:r>
      <w:r>
        <w:rPr>
          <w:rFonts w:hint="eastAsia"/>
        </w:rPr>
        <w:t>개수를 넣어주면 된다.</w:t>
      </w:r>
    </w:p>
    <w:p w14:paraId="1616DD80" w14:textId="5E23CC16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546218F7" wp14:editId="041A1758">
            <wp:extent cx="4223385" cy="2863475"/>
            <wp:effectExtent l="19050" t="19050" r="24765" b="1333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48235" cy="2880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595670" w14:textId="4EF2B8AB" w:rsidR="00D451CE" w:rsidRDefault="00D451CE" w:rsidP="00D451CE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종류가 훨씬 더 많으므로 선택의 폭이 넓은 반면 그만큼 정확한 </w:t>
      </w:r>
      <w:r>
        <w:t>Fitting</w:t>
      </w:r>
      <w:r>
        <w:rPr>
          <w:rFonts w:hint="eastAsia"/>
        </w:rPr>
        <w:t>의 입력이 요구된다.</w:t>
      </w:r>
    </w:p>
    <w:p w14:paraId="50A3534F" w14:textId="6772F091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3F83DBE5" wp14:editId="7ADB115C">
            <wp:extent cx="4197350" cy="2845825"/>
            <wp:effectExtent l="19050" t="19050" r="12700" b="1206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32655" cy="2869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9434F7" w14:textId="35B78A38" w:rsidR="00D451CE" w:rsidRDefault="00D451CE" w:rsidP="00D451CE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C</w:t>
      </w:r>
      <w:r>
        <w:t>rane</w:t>
      </w:r>
      <w:r>
        <w:rPr>
          <w:rFonts w:hint="eastAsia"/>
        </w:rPr>
        <w:t xml:space="preserve">과 동일한 방법으로 </w:t>
      </w:r>
      <w:r>
        <w:t>Fitting</w:t>
      </w:r>
      <w:r>
        <w:rPr>
          <w:rFonts w:hint="eastAsia"/>
        </w:rPr>
        <w:t>을 입력한다.</w:t>
      </w:r>
    </w:p>
    <w:p w14:paraId="5D3E5697" w14:textId="0D0DF6C7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6BC0DA53" wp14:editId="327AEAB8">
            <wp:extent cx="4223937" cy="2863850"/>
            <wp:effectExtent l="19050" t="19050" r="24765" b="1270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36856" cy="28726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A3E4FE" w14:textId="44A2E7C7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2" w:name="_Line_Sizing_Criteria"/>
      <w:bookmarkStart w:id="23" w:name="_Toc29536979"/>
      <w:bookmarkEnd w:id="22"/>
      <w:r>
        <w:lastRenderedPageBreak/>
        <w:t>Line Sizing Criteria</w:t>
      </w:r>
      <w:bookmarkEnd w:id="23"/>
    </w:p>
    <w:p w14:paraId="6F94919A" w14:textId="04BE453D" w:rsidR="008066AD" w:rsidRDefault="003A21E1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L</w:t>
      </w:r>
      <w:r>
        <w:t>iquid Type</w:t>
      </w:r>
    </w:p>
    <w:p w14:paraId="1272D575" w14:textId="0706E45C" w:rsidR="003A21E1" w:rsidRDefault="003A21E1" w:rsidP="003A21E1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2E73644E" wp14:editId="1E49A718">
            <wp:extent cx="4295775" cy="3457575"/>
            <wp:effectExtent l="19050" t="19050" r="28575" b="2857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87E3F4" w14:textId="5DFDBD65" w:rsidR="003A21E1" w:rsidRDefault="003A21E1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V</w:t>
      </w:r>
      <w:r>
        <w:t>apor Type</w:t>
      </w:r>
    </w:p>
    <w:p w14:paraId="6A57BEA1" w14:textId="123D358A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47020F13" wp14:editId="1FB704B0">
            <wp:extent cx="4295775" cy="3457575"/>
            <wp:effectExtent l="19050" t="19050" r="28575" b="2857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3BA2D6" w14:textId="77777777" w:rsidR="00400B87" w:rsidRDefault="00400B87">
      <w:pPr>
        <w:widowControl/>
        <w:wordWrap/>
        <w:autoSpaceDE/>
        <w:autoSpaceDN/>
        <w:jc w:val="left"/>
      </w:pPr>
      <w:r>
        <w:br w:type="page"/>
      </w:r>
    </w:p>
    <w:p w14:paraId="003BD3E9" w14:textId="77777777" w:rsidR="00400B87" w:rsidRDefault="00400B87" w:rsidP="00400B87">
      <w:pPr>
        <w:pStyle w:val="aa"/>
        <w:ind w:leftChars="0" w:left="734"/>
        <w:jc w:val="left"/>
      </w:pPr>
    </w:p>
    <w:p w14:paraId="7E50BF16" w14:textId="418C12C6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4" w:name="_Diameter_Estimation_(Line"/>
      <w:bookmarkStart w:id="25" w:name="_Toc29536980"/>
      <w:bookmarkEnd w:id="24"/>
      <w:r>
        <w:t>Diameter Estimation (Line Sizing)</w:t>
      </w:r>
      <w:bookmarkEnd w:id="25"/>
    </w:p>
    <w:p w14:paraId="7ABFA48D" w14:textId="4DDF48AE" w:rsidR="008066AD" w:rsidRDefault="00400B87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L</w:t>
      </w:r>
      <w:r>
        <w:t>iquid Type</w:t>
      </w:r>
    </w:p>
    <w:p w14:paraId="09F42444" w14:textId="66855B2C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250792CF" wp14:editId="2A31E5E4">
            <wp:extent cx="5391150" cy="3457575"/>
            <wp:effectExtent l="19050" t="19050" r="19050" b="2857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378CC8" w14:textId="621069FD" w:rsidR="00400B87" w:rsidRDefault="00400B87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V</w:t>
      </w:r>
      <w:r>
        <w:t>apor Type</w:t>
      </w:r>
    </w:p>
    <w:p w14:paraId="2ABEF63D" w14:textId="3E6ADBDB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673E4586" wp14:editId="4780F942">
            <wp:extent cx="5351438" cy="4229100"/>
            <wp:effectExtent l="19050" t="19050" r="20955" b="1905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58187" cy="42344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A635CC" w14:textId="1D4255D4" w:rsidR="00400B87" w:rsidRDefault="00400B87" w:rsidP="00400B87">
      <w:pPr>
        <w:widowControl/>
        <w:wordWrap/>
        <w:autoSpaceDE/>
        <w:autoSpaceDN/>
        <w:jc w:val="left"/>
      </w:pPr>
      <w:r>
        <w:br w:type="page"/>
      </w:r>
    </w:p>
    <w:p w14:paraId="2C9758A2" w14:textId="0DBF565A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6" w:name="_Copy_Stream_Data"/>
      <w:bookmarkStart w:id="27" w:name="_Toc29536981"/>
      <w:bookmarkEnd w:id="26"/>
      <w:r>
        <w:lastRenderedPageBreak/>
        <w:t>Copy Stream Data</w:t>
      </w:r>
      <w:bookmarkEnd w:id="27"/>
    </w:p>
    <w:p w14:paraId="45301C83" w14:textId="24ADF260" w:rsidR="008066AD" w:rsidRDefault="00EB71D0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기존에 입력한 스트림 데이터를 </w:t>
      </w:r>
      <w:proofErr w:type="gramStart"/>
      <w:r>
        <w:rPr>
          <w:rFonts w:hint="eastAsia"/>
        </w:rPr>
        <w:t>복사 한다</w:t>
      </w:r>
      <w:proofErr w:type="gramEnd"/>
      <w:r>
        <w:rPr>
          <w:rFonts w:hint="eastAsia"/>
        </w:rPr>
        <w:t>.</w:t>
      </w:r>
    </w:p>
    <w:p w14:paraId="2A49CDA6" w14:textId="5B80A03C" w:rsidR="008066AD" w:rsidRPr="008066AD" w:rsidRDefault="00EB71D0" w:rsidP="00EB71D0">
      <w:pPr>
        <w:ind w:firstLine="334"/>
      </w:pPr>
      <w:r>
        <w:rPr>
          <w:noProof/>
        </w:rPr>
        <w:drawing>
          <wp:inline distT="0" distB="0" distL="0" distR="0" wp14:anchorId="70900B57" wp14:editId="64A4F780">
            <wp:extent cx="5229225" cy="4314825"/>
            <wp:effectExtent l="19050" t="19050" r="28575" b="2857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314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F1AECA" w14:textId="77777777" w:rsidR="008066AD" w:rsidRPr="008066AD" w:rsidRDefault="008066AD" w:rsidP="008066AD"/>
    <w:p w14:paraId="6E369F73" w14:textId="408FF5FD" w:rsidR="003E41ED" w:rsidRDefault="00AC1FB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6549D49F" w14:textId="3408154E" w:rsidR="00AA30B4" w:rsidRDefault="00AA30B4" w:rsidP="00AA30B4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28" w:name="_Toc29536982"/>
      <w:r>
        <w:rPr>
          <w:rFonts w:hint="eastAsia"/>
        </w:rPr>
        <w:lastRenderedPageBreak/>
        <w:t>계산</w:t>
      </w:r>
      <w:bookmarkEnd w:id="28"/>
    </w:p>
    <w:p w14:paraId="73263AD6" w14:textId="77777777" w:rsidR="005E1751" w:rsidRDefault="00B93307" w:rsidP="005E1751">
      <w:pPr>
        <w:pStyle w:val="aa"/>
        <w:numPr>
          <w:ilvl w:val="0"/>
          <w:numId w:val="42"/>
        </w:numPr>
        <w:ind w:leftChars="0"/>
      </w:pPr>
      <w:r>
        <w:rPr>
          <w:rFonts w:hint="eastAsia"/>
        </w:rPr>
        <w:t xml:space="preserve">도면을 완성한 후에 </w:t>
      </w:r>
      <w:proofErr w:type="spellStart"/>
      <w:r>
        <w:rPr>
          <w:rFonts w:hint="eastAsia"/>
        </w:rPr>
        <w:t>툴바의</w:t>
      </w:r>
      <w:proofErr w:type="spellEnd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E928046" wp14:editId="054FF47F">
            <wp:extent cx="190500" cy="27622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버튼을 클릭하여 </w:t>
      </w:r>
      <w:r>
        <w:t>Hydraulic Calculation</w:t>
      </w:r>
      <w:r>
        <w:rPr>
          <w:rFonts w:hint="eastAsia"/>
        </w:rPr>
        <w:t>을 수행합니다.</w:t>
      </w:r>
    </w:p>
    <w:p w14:paraId="0F487691" w14:textId="77777777" w:rsidR="005E1751" w:rsidRDefault="0021091A" w:rsidP="005E1751">
      <w:pPr>
        <w:pStyle w:val="aa"/>
        <w:numPr>
          <w:ilvl w:val="0"/>
          <w:numId w:val="42"/>
        </w:numPr>
        <w:ind w:leftChars="0"/>
      </w:pPr>
      <w:r>
        <w:rPr>
          <w:rFonts w:hint="eastAsia"/>
        </w:rPr>
        <w:t>계산 전에 입력 데이터의 유효성을 검사합니다.</w:t>
      </w:r>
    </w:p>
    <w:p w14:paraId="5CFA67EB" w14:textId="77777777" w:rsidR="005E1751" w:rsidRDefault="0021091A" w:rsidP="005E1751">
      <w:pPr>
        <w:pStyle w:val="aa"/>
        <w:numPr>
          <w:ilvl w:val="0"/>
          <w:numId w:val="42"/>
        </w:numPr>
        <w:ind w:leftChars="0"/>
        <w:jc w:val="left"/>
      </w:pPr>
      <w:r>
        <w:rPr>
          <w:rFonts w:hint="eastAsia"/>
        </w:rPr>
        <w:t xml:space="preserve">무효한 데이터가 있을 경우 </w:t>
      </w:r>
      <w:proofErr w:type="spellStart"/>
      <w:r>
        <w:rPr>
          <w:rFonts w:hint="eastAsia"/>
        </w:rPr>
        <w:t>메세지</w:t>
      </w:r>
      <w:proofErr w:type="spellEnd"/>
      <w:r>
        <w:rPr>
          <w:rFonts w:hint="eastAsia"/>
        </w:rPr>
        <w:t xml:space="preserve"> 창이 뜨고 계산이 진행되지 않습니다</w:t>
      </w:r>
      <w:r w:rsidR="001B2678">
        <w:rPr>
          <w:noProof/>
        </w:rPr>
        <w:drawing>
          <wp:inline distT="0" distB="0" distL="0" distR="0" wp14:anchorId="597C1E6C" wp14:editId="76A2B131">
            <wp:extent cx="4597400" cy="3623567"/>
            <wp:effectExtent l="19050" t="19050" r="12700" b="1524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12589" cy="36355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9039B9" w14:textId="006FD2E6" w:rsidR="006230BE" w:rsidRDefault="00AF2673" w:rsidP="005E1751">
      <w:pPr>
        <w:pStyle w:val="aa"/>
        <w:numPr>
          <w:ilvl w:val="0"/>
          <w:numId w:val="42"/>
        </w:numPr>
        <w:ind w:leftChars="0"/>
        <w:jc w:val="left"/>
      </w:pPr>
      <w:r>
        <w:rPr>
          <w:rFonts w:hint="eastAsia"/>
        </w:rPr>
        <w:t>계산 결과는 스트림 데이터와 출력 창에 표시됩니다.</w:t>
      </w:r>
      <w:r w:rsidR="005E1751" w:rsidRPr="005E1751">
        <w:rPr>
          <w:noProof/>
        </w:rPr>
        <w:t xml:space="preserve"> </w:t>
      </w:r>
      <w:r w:rsidR="005E1751">
        <w:rPr>
          <w:noProof/>
        </w:rPr>
        <w:drawing>
          <wp:inline distT="0" distB="0" distL="0" distR="0" wp14:anchorId="4AE16AA2" wp14:editId="545B1FF7">
            <wp:extent cx="4273550" cy="2142901"/>
            <wp:effectExtent l="19050" t="19050" r="12700" b="1016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41403" cy="2176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03F">
        <w:t xml:space="preserve"> </w:t>
      </w:r>
      <w:r w:rsidR="005E1751">
        <w:rPr>
          <w:noProof/>
        </w:rPr>
        <w:drawing>
          <wp:inline distT="0" distB="0" distL="0" distR="0" wp14:anchorId="6450C346" wp14:editId="55C227CC">
            <wp:extent cx="1903816" cy="3841750"/>
            <wp:effectExtent l="19050" t="19050" r="20320" b="2540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16503" cy="38673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620847" w14:textId="07E0C341" w:rsidR="0031003F" w:rsidRPr="007D6FC6" w:rsidRDefault="0031003F" w:rsidP="0031003F">
      <w:pPr>
        <w:pStyle w:val="a8"/>
        <w:ind w:firstLineChars="1300" w:firstLine="2600"/>
        <w:jc w:val="left"/>
      </w:pPr>
      <w:r>
        <w:t xml:space="preserve">                                      </w:t>
      </w:r>
    </w:p>
    <w:p w14:paraId="71007A8F" w14:textId="3A6AC180" w:rsidR="007D6FC6" w:rsidRPr="00A15552" w:rsidRDefault="00A15552" w:rsidP="00A15552">
      <w:pPr>
        <w:widowControl/>
        <w:wordWrap/>
        <w:autoSpaceDE/>
        <w:autoSpaceDN/>
        <w:jc w:val="left"/>
        <w:rPr>
          <w:b/>
          <w:bCs/>
          <w:szCs w:val="20"/>
        </w:rPr>
      </w:pPr>
      <w:r>
        <w:br w:type="page"/>
      </w:r>
    </w:p>
    <w:p w14:paraId="22CE159D" w14:textId="2983E9F5" w:rsidR="006230BE" w:rsidRDefault="00A15552" w:rsidP="00A15552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29" w:name="_Toc29536983"/>
      <w:r>
        <w:rPr>
          <w:rFonts w:hint="eastAsia"/>
        </w:rPr>
        <w:lastRenderedPageBreak/>
        <w:t>리포트</w:t>
      </w:r>
      <w:bookmarkEnd w:id="29"/>
    </w:p>
    <w:p w14:paraId="44B32476" w14:textId="2285128D" w:rsidR="00547CE8" w:rsidRDefault="00547CE8" w:rsidP="005E1751">
      <w:pPr>
        <w:pStyle w:val="aa"/>
        <w:numPr>
          <w:ilvl w:val="0"/>
          <w:numId w:val="43"/>
        </w:numPr>
        <w:ind w:leftChars="0"/>
      </w:pPr>
      <w:r>
        <w:rPr>
          <w:rFonts w:hint="eastAsia"/>
        </w:rPr>
        <w:t>계산 결과를 엑셀 형식의 리포트로 생성할 수 있습니다.</w:t>
      </w:r>
    </w:p>
    <w:p w14:paraId="6625782C" w14:textId="1EE80E96" w:rsidR="003C7E7C" w:rsidRDefault="003C7E7C" w:rsidP="005E1751">
      <w:pPr>
        <w:pStyle w:val="aa"/>
        <w:numPr>
          <w:ilvl w:val="0"/>
          <w:numId w:val="43"/>
        </w:numPr>
        <w:ind w:leftChars="0"/>
      </w:pPr>
      <w:r>
        <w:rPr>
          <w:rFonts w:hint="eastAsia"/>
        </w:rPr>
        <w:t xml:space="preserve">툴 바에서 </w:t>
      </w:r>
      <w:r>
        <w:rPr>
          <w:noProof/>
        </w:rPr>
        <w:drawing>
          <wp:inline distT="0" distB="0" distL="0" distR="0" wp14:anchorId="5D4441BE" wp14:editId="1E9AFE53">
            <wp:extent cx="247650" cy="2571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클릭하여 리포트를 생성합니다.</w:t>
      </w:r>
    </w:p>
    <w:p w14:paraId="7ECD674A" w14:textId="77777777" w:rsidR="005E1751" w:rsidRDefault="00573ACE" w:rsidP="005E1751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리포트를 생성할 파일을 설정합니다.</w:t>
      </w:r>
    </w:p>
    <w:p w14:paraId="478444B8" w14:textId="76894B7D" w:rsidR="00573ACE" w:rsidRPr="005E1751" w:rsidRDefault="005E1751" w:rsidP="005E1751">
      <w:pPr>
        <w:ind w:left="334"/>
        <w:jc w:val="left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2F76B0CA" wp14:editId="635CB499">
            <wp:extent cx="4673759" cy="3168650"/>
            <wp:effectExtent l="19050" t="19050" r="12700" b="1270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78212" cy="31716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0425B8" w14:textId="31410AB6" w:rsidR="009E09D9" w:rsidRDefault="009E09D9" w:rsidP="00A151BB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스트림 데이터 </w:t>
      </w:r>
      <w:r>
        <w:t>20</w:t>
      </w:r>
      <w:r>
        <w:rPr>
          <w:rFonts w:hint="eastAsia"/>
        </w:rPr>
        <w:t xml:space="preserve">개 단위로 </w:t>
      </w:r>
      <w:r>
        <w:t xml:space="preserve">Page </w:t>
      </w:r>
      <w:r>
        <w:rPr>
          <w:rFonts w:hint="eastAsia"/>
        </w:rPr>
        <w:t>시트가 생성됩니다.</w:t>
      </w:r>
    </w:p>
    <w:p w14:paraId="2744A662" w14:textId="4099D906" w:rsidR="00F8341A" w:rsidRDefault="00F8341A" w:rsidP="00A151BB">
      <w:pPr>
        <w:pStyle w:val="aa"/>
        <w:numPr>
          <w:ilvl w:val="0"/>
          <w:numId w:val="33"/>
        </w:numPr>
        <w:ind w:leftChars="0"/>
      </w:pPr>
      <w:r>
        <w:t xml:space="preserve">Mixed </w:t>
      </w:r>
      <w:r>
        <w:rPr>
          <w:rFonts w:hint="eastAsia"/>
        </w:rPr>
        <w:t>형식의 스트림 데이터에 대한 시트가 하나씩 생성됩니다.</w:t>
      </w:r>
    </w:p>
    <w:p w14:paraId="6EC68D4B" w14:textId="29B8810F" w:rsidR="00FA4734" w:rsidRDefault="00FA323C" w:rsidP="00FA4734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생성한 리포트가 자동으로 열립</w:t>
      </w:r>
    </w:p>
    <w:p w14:paraId="5B89C653" w14:textId="4ADCA133" w:rsidR="005E1751" w:rsidRDefault="005E1751" w:rsidP="00FA4734">
      <w:pPr>
        <w:ind w:left="334"/>
        <w:jc w:val="left"/>
      </w:pPr>
      <w:r>
        <w:rPr>
          <w:noProof/>
        </w:rPr>
        <w:drawing>
          <wp:inline distT="0" distB="0" distL="0" distR="0" wp14:anchorId="04620C69" wp14:editId="651C69C9">
            <wp:extent cx="6049010" cy="3845219"/>
            <wp:effectExtent l="19050" t="19050" r="27940" b="222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64197" cy="38548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3B38E1" w14:textId="77777777" w:rsidR="005E1751" w:rsidRDefault="005E1751">
      <w:pPr>
        <w:widowControl/>
        <w:wordWrap/>
        <w:autoSpaceDE/>
        <w:autoSpaceDN/>
        <w:jc w:val="left"/>
      </w:pPr>
      <w:r>
        <w:br w:type="page"/>
      </w:r>
    </w:p>
    <w:p w14:paraId="6D3A10F0" w14:textId="677D3210" w:rsidR="00A151BB" w:rsidRDefault="00A151BB" w:rsidP="005E1751">
      <w:pPr>
        <w:pStyle w:val="aa"/>
        <w:numPr>
          <w:ilvl w:val="0"/>
          <w:numId w:val="33"/>
        </w:numPr>
        <w:ind w:leftChars="0"/>
        <w:jc w:val="right"/>
      </w:pPr>
    </w:p>
    <w:p w14:paraId="590BBC5D" w14:textId="5072145E" w:rsidR="00A151BB" w:rsidRDefault="00A151BB" w:rsidP="00A151BB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30" w:name="_Toc29536984"/>
      <w:r>
        <w:rPr>
          <w:rFonts w:hint="eastAsia"/>
        </w:rPr>
        <w:t>A</w:t>
      </w:r>
      <w:r>
        <w:t>bout</w:t>
      </w:r>
      <w:bookmarkEnd w:id="30"/>
    </w:p>
    <w:p w14:paraId="4384320A" w14:textId="19258D02" w:rsidR="00A151BB" w:rsidRDefault="00F733C4" w:rsidP="00FA4734">
      <w:pPr>
        <w:pStyle w:val="aa"/>
        <w:numPr>
          <w:ilvl w:val="0"/>
          <w:numId w:val="33"/>
        </w:numPr>
        <w:ind w:leftChars="0"/>
      </w:pPr>
      <w:r>
        <w:t xml:space="preserve">프로그램에 </w:t>
      </w:r>
      <w:r>
        <w:rPr>
          <w:rFonts w:hint="eastAsia"/>
        </w:rPr>
        <w:t>대한 간략한 내용을 확인할 수 있습니다.</w:t>
      </w:r>
    </w:p>
    <w:p w14:paraId="7BFE3BE3" w14:textId="69B3B8C5" w:rsidR="004641B9" w:rsidRDefault="004641B9" w:rsidP="00137531">
      <w:pPr>
        <w:pStyle w:val="2"/>
        <w:numPr>
          <w:ilvl w:val="1"/>
          <w:numId w:val="3"/>
        </w:numPr>
        <w:ind w:firstLineChars="0"/>
      </w:pPr>
      <w:bookmarkStart w:id="31" w:name="_Toc29536985"/>
      <w:r>
        <w:rPr>
          <w:rFonts w:hint="eastAsia"/>
        </w:rPr>
        <w:t>H</w:t>
      </w:r>
      <w:r>
        <w:t>elp</w:t>
      </w:r>
      <w:bookmarkEnd w:id="31"/>
    </w:p>
    <w:p w14:paraId="2EC44964" w14:textId="4ACEBE05" w:rsidR="004641B9" w:rsidRPr="004641B9" w:rsidRDefault="009E5B8C" w:rsidP="00FA4734">
      <w:pPr>
        <w:pStyle w:val="aa"/>
        <w:numPr>
          <w:ilvl w:val="0"/>
          <w:numId w:val="46"/>
        </w:numPr>
        <w:ind w:leftChars="0"/>
      </w:pPr>
      <w:r>
        <w:t xml:space="preserve">[Help] – [Help] </w:t>
      </w:r>
      <w:r>
        <w:rPr>
          <w:rFonts w:hint="eastAsia"/>
        </w:rPr>
        <w:t xml:space="preserve">메뉴나 </w:t>
      </w:r>
      <w:r w:rsidR="006814F0">
        <w:rPr>
          <w:rFonts w:hint="eastAsia"/>
        </w:rPr>
        <w:t>F</w:t>
      </w:r>
      <w:r w:rsidR="006814F0">
        <w:t xml:space="preserve">1 키를 </w:t>
      </w:r>
      <w:r>
        <w:rPr>
          <w:rFonts w:hint="eastAsia"/>
        </w:rPr>
        <w:t>눌러</w:t>
      </w:r>
      <w:r w:rsidR="006814F0">
        <w:rPr>
          <w:rFonts w:hint="eastAsia"/>
        </w:rPr>
        <w:t xml:space="preserve"> 도움말을 확인할 수 있습니다.</w:t>
      </w:r>
    </w:p>
    <w:p w14:paraId="7EE17BA9" w14:textId="77777777" w:rsidR="00FA4734" w:rsidRDefault="00137531" w:rsidP="00FA4734">
      <w:pPr>
        <w:pStyle w:val="2"/>
        <w:numPr>
          <w:ilvl w:val="1"/>
          <w:numId w:val="3"/>
        </w:numPr>
        <w:ind w:firstLineChars="0"/>
        <w:jc w:val="left"/>
      </w:pPr>
      <w:bookmarkStart w:id="32" w:name="_Toc29536986"/>
      <w:r>
        <w:rPr>
          <w:rFonts w:hint="eastAsia"/>
        </w:rPr>
        <w:t>I</w:t>
      </w:r>
      <w:r>
        <w:t>nformation</w:t>
      </w:r>
      <w:bookmarkEnd w:id="32"/>
    </w:p>
    <w:p w14:paraId="178F59C9" w14:textId="0B4A9EDA" w:rsidR="00137531" w:rsidRDefault="00FA4734" w:rsidP="00FA4734">
      <w:pPr>
        <w:ind w:firstLine="425"/>
      </w:pPr>
      <w:r>
        <w:rPr>
          <w:noProof/>
        </w:rPr>
        <w:drawing>
          <wp:inline distT="0" distB="0" distL="0" distR="0" wp14:anchorId="004C3F83" wp14:editId="72B4CCE4">
            <wp:extent cx="3651250" cy="3789744"/>
            <wp:effectExtent l="19050" t="19050" r="25400" b="2032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76726" cy="3816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</w:p>
    <w:p w14:paraId="59CCEB17" w14:textId="48BCD5E8" w:rsidR="009C5930" w:rsidRDefault="00137531" w:rsidP="00137531">
      <w:pPr>
        <w:pStyle w:val="2"/>
        <w:numPr>
          <w:ilvl w:val="1"/>
          <w:numId w:val="3"/>
        </w:numPr>
        <w:ind w:firstLineChars="0"/>
      </w:pPr>
      <w:bookmarkStart w:id="33" w:name="_Toc29536987"/>
      <w:r>
        <w:rPr>
          <w:rFonts w:hint="eastAsia"/>
        </w:rPr>
        <w:t>C</w:t>
      </w:r>
      <w:r>
        <w:t>redits</w:t>
      </w:r>
      <w:bookmarkEnd w:id="33"/>
    </w:p>
    <w:p w14:paraId="0F66EE6A" w14:textId="73C48C9D" w:rsidR="00FA4734" w:rsidRPr="00FA4734" w:rsidRDefault="00FA4734" w:rsidP="00FA4734">
      <w:pPr>
        <w:ind w:firstLine="425"/>
      </w:pPr>
      <w:r>
        <w:rPr>
          <w:noProof/>
        </w:rPr>
        <w:drawing>
          <wp:inline distT="0" distB="0" distL="0" distR="0" wp14:anchorId="5653584C" wp14:editId="17F36ED0">
            <wp:extent cx="3651250" cy="3789744"/>
            <wp:effectExtent l="19050" t="19050" r="25400" b="2032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70911" cy="381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65FE8A" w14:textId="5F9F2376" w:rsidR="00137531" w:rsidRPr="00137531" w:rsidRDefault="00137531" w:rsidP="00FA4734">
      <w:pPr>
        <w:pStyle w:val="a8"/>
        <w:jc w:val="both"/>
      </w:pPr>
    </w:p>
    <w:sectPr w:rsidR="00137531" w:rsidRPr="00137531" w:rsidSect="007C7A8E">
      <w:headerReference w:type="default" r:id="rId62"/>
      <w:footerReference w:type="default" r:id="rId63"/>
      <w:footerReference w:type="first" r:id="rId64"/>
      <w:pgSz w:w="11906" w:h="16838" w:code="9"/>
      <w:pgMar w:top="720" w:right="720" w:bottom="720" w:left="720" w:header="578" w:footer="397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B7E46" w14:textId="77777777" w:rsidR="00E02E06" w:rsidRDefault="00E02E06">
      <w:r>
        <w:separator/>
      </w:r>
    </w:p>
  </w:endnote>
  <w:endnote w:type="continuationSeparator" w:id="0">
    <w:p w14:paraId="1D294E23" w14:textId="77777777" w:rsidR="00E02E06" w:rsidRDefault="00E02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0562E0" w:rsidRPr="002D7A1E" w:rsidRDefault="000562E0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23241">
      <w:rPr>
        <w:noProof/>
        <w:lang w:val="ko-KR"/>
      </w:rPr>
      <w:t>19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0562E0" w:rsidRDefault="000562E0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9A988" w14:textId="77777777" w:rsidR="00E02E06" w:rsidRDefault="00E02E06">
      <w:bookmarkStart w:id="0" w:name="_Hlk482265958"/>
      <w:bookmarkEnd w:id="0"/>
      <w:r>
        <w:separator/>
      </w:r>
    </w:p>
  </w:footnote>
  <w:footnote w:type="continuationSeparator" w:id="0">
    <w:p w14:paraId="783FC82C" w14:textId="77777777" w:rsidR="00E02E06" w:rsidRDefault="00E02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13BD13B1" w:rsidR="000562E0" w:rsidRPr="00EB508A" w:rsidRDefault="000562E0" w:rsidP="00996A50">
    <w:pPr>
      <w:pStyle w:val="a3"/>
      <w:jc w:val="right"/>
      <w:rPr>
        <w:szCs w:val="20"/>
      </w:rPr>
    </w:pPr>
    <w:r>
      <w:rPr>
        <w:szCs w:val="20"/>
      </w:rPr>
      <w:t>HYTOS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8C06940"/>
    <w:multiLevelType w:val="hybridMultilevel"/>
    <w:tmpl w:val="DA4C2BB0"/>
    <w:lvl w:ilvl="0" w:tplc="13AAD1C0"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FE7439D"/>
    <w:multiLevelType w:val="multilevel"/>
    <w:tmpl w:val="370AF3D2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6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8" w15:restartNumberingAfterBreak="0">
    <w:nsid w:val="1239398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1592341F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11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2" w15:restartNumberingAfterBreak="0">
    <w:nsid w:val="284B121D"/>
    <w:multiLevelType w:val="multilevel"/>
    <w:tmpl w:val="2FBCCEA4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13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4" w15:restartNumberingAfterBreak="0">
    <w:nsid w:val="2901506F"/>
    <w:multiLevelType w:val="hybridMultilevel"/>
    <w:tmpl w:val="7B1C4C80"/>
    <w:lvl w:ilvl="0" w:tplc="13AAD1C0">
      <w:numFmt w:val="bullet"/>
      <w:lvlText w:val="-"/>
      <w:lvlJc w:val="left"/>
      <w:pPr>
        <w:ind w:left="734" w:hanging="40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34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5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</w:abstractNum>
  <w:abstractNum w:abstractNumId="15" w15:restartNumberingAfterBreak="0">
    <w:nsid w:val="2B1A2E11"/>
    <w:multiLevelType w:val="hybridMultilevel"/>
    <w:tmpl w:val="E5243AA6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7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8" w15:restartNumberingAfterBreak="0">
    <w:nsid w:val="2D6E0F22"/>
    <w:multiLevelType w:val="hybridMultilevel"/>
    <w:tmpl w:val="8E24755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30BB457A"/>
    <w:multiLevelType w:val="hybridMultilevel"/>
    <w:tmpl w:val="9C340920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1733803"/>
    <w:multiLevelType w:val="hybridMultilevel"/>
    <w:tmpl w:val="0E6EDDB0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2" w15:restartNumberingAfterBreak="0">
    <w:nsid w:val="32B202A3"/>
    <w:multiLevelType w:val="hybridMultilevel"/>
    <w:tmpl w:val="AA90EBF6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3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4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A067DA2"/>
    <w:multiLevelType w:val="hybridMultilevel"/>
    <w:tmpl w:val="30F445C0"/>
    <w:lvl w:ilvl="0" w:tplc="991E8CC6">
      <w:numFmt w:val="bullet"/>
      <w:lvlText w:val="◆"/>
      <w:lvlJc w:val="left"/>
      <w:pPr>
        <w:ind w:left="1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2264E3F"/>
    <w:multiLevelType w:val="hybridMultilevel"/>
    <w:tmpl w:val="0CF0CAEC"/>
    <w:lvl w:ilvl="0" w:tplc="0409000F">
      <w:start w:val="1"/>
      <w:numFmt w:val="decimal"/>
      <w:lvlText w:val="%1."/>
      <w:lvlJc w:val="left"/>
      <w:pPr>
        <w:ind w:left="734" w:hanging="40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134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5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</w:abstractNum>
  <w:abstractNum w:abstractNumId="31" w15:restartNumberingAfterBreak="0">
    <w:nsid w:val="53041425"/>
    <w:multiLevelType w:val="hybridMultilevel"/>
    <w:tmpl w:val="4FBC3B96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532755F2"/>
    <w:multiLevelType w:val="hybridMultilevel"/>
    <w:tmpl w:val="FEACC290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3" w15:restartNumberingAfterBreak="0">
    <w:nsid w:val="59FF46FF"/>
    <w:multiLevelType w:val="hybridMultilevel"/>
    <w:tmpl w:val="DC4027EC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7" w15:restartNumberingAfterBreak="0">
    <w:nsid w:val="66452AC1"/>
    <w:multiLevelType w:val="multilevel"/>
    <w:tmpl w:val="EF78539C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785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eastAsia"/>
      </w:rPr>
    </w:lvl>
  </w:abstractNum>
  <w:abstractNum w:abstractNumId="38" w15:restartNumberingAfterBreak="0">
    <w:nsid w:val="69926225"/>
    <w:multiLevelType w:val="hybridMultilevel"/>
    <w:tmpl w:val="285CD57C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0" w15:restartNumberingAfterBreak="0">
    <w:nsid w:val="71983525"/>
    <w:multiLevelType w:val="multilevel"/>
    <w:tmpl w:val="1CDA47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41" w15:restartNumberingAfterBreak="0">
    <w:nsid w:val="742A500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4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5" w15:restartNumberingAfterBreak="0">
    <w:nsid w:val="7E611D5E"/>
    <w:multiLevelType w:val="hybridMultilevel"/>
    <w:tmpl w:val="98EAEC92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6" w15:restartNumberingAfterBreak="0">
    <w:nsid w:val="7F4B32B7"/>
    <w:multiLevelType w:val="hybridMultilevel"/>
    <w:tmpl w:val="956263FE"/>
    <w:lvl w:ilvl="0" w:tplc="13AAD1C0"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6"/>
  </w:num>
  <w:num w:numId="4">
    <w:abstractNumId w:val="24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28"/>
  </w:num>
  <w:num w:numId="10">
    <w:abstractNumId w:val="39"/>
  </w:num>
  <w:num w:numId="11">
    <w:abstractNumId w:val="23"/>
  </w:num>
  <w:num w:numId="12">
    <w:abstractNumId w:val="13"/>
  </w:num>
  <w:num w:numId="13">
    <w:abstractNumId w:val="25"/>
  </w:num>
  <w:num w:numId="14">
    <w:abstractNumId w:val="27"/>
  </w:num>
  <w:num w:numId="15">
    <w:abstractNumId w:val="20"/>
  </w:num>
  <w:num w:numId="16">
    <w:abstractNumId w:val="36"/>
  </w:num>
  <w:num w:numId="17">
    <w:abstractNumId w:val="43"/>
  </w:num>
  <w:num w:numId="18">
    <w:abstractNumId w:val="11"/>
  </w:num>
  <w:num w:numId="19">
    <w:abstractNumId w:val="4"/>
  </w:num>
  <w:num w:numId="20">
    <w:abstractNumId w:val="38"/>
  </w:num>
  <w:num w:numId="21">
    <w:abstractNumId w:val="42"/>
  </w:num>
  <w:num w:numId="22">
    <w:abstractNumId w:val="35"/>
  </w:num>
  <w:num w:numId="23">
    <w:abstractNumId w:val="34"/>
  </w:num>
  <w:num w:numId="24">
    <w:abstractNumId w:val="44"/>
  </w:num>
  <w:num w:numId="25">
    <w:abstractNumId w:val="29"/>
  </w:num>
  <w:num w:numId="26">
    <w:abstractNumId w:val="7"/>
  </w:num>
  <w:num w:numId="27">
    <w:abstractNumId w:val="40"/>
  </w:num>
  <w:num w:numId="28">
    <w:abstractNumId w:val="26"/>
  </w:num>
  <w:num w:numId="29">
    <w:abstractNumId w:val="37"/>
  </w:num>
  <w:num w:numId="30">
    <w:abstractNumId w:val="5"/>
  </w:num>
  <w:num w:numId="31">
    <w:abstractNumId w:val="12"/>
  </w:num>
  <w:num w:numId="32">
    <w:abstractNumId w:val="18"/>
  </w:num>
  <w:num w:numId="33">
    <w:abstractNumId w:val="14"/>
  </w:num>
  <w:num w:numId="34">
    <w:abstractNumId w:val="22"/>
  </w:num>
  <w:num w:numId="35">
    <w:abstractNumId w:val="33"/>
  </w:num>
  <w:num w:numId="36">
    <w:abstractNumId w:val="15"/>
  </w:num>
  <w:num w:numId="37">
    <w:abstractNumId w:val="41"/>
  </w:num>
  <w:num w:numId="38">
    <w:abstractNumId w:val="8"/>
  </w:num>
  <w:num w:numId="39">
    <w:abstractNumId w:val="45"/>
  </w:num>
  <w:num w:numId="40">
    <w:abstractNumId w:val="19"/>
  </w:num>
  <w:num w:numId="41">
    <w:abstractNumId w:val="9"/>
  </w:num>
  <w:num w:numId="42">
    <w:abstractNumId w:val="3"/>
  </w:num>
  <w:num w:numId="43">
    <w:abstractNumId w:val="46"/>
  </w:num>
  <w:num w:numId="44">
    <w:abstractNumId w:val="30"/>
  </w:num>
  <w:num w:numId="45">
    <w:abstractNumId w:val="32"/>
  </w:num>
  <w:num w:numId="46">
    <w:abstractNumId w:val="31"/>
  </w:num>
  <w:num w:numId="47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7D1"/>
    <w:rsid w:val="0000128F"/>
    <w:rsid w:val="00001A22"/>
    <w:rsid w:val="00002C66"/>
    <w:rsid w:val="000033BF"/>
    <w:rsid w:val="00003FFF"/>
    <w:rsid w:val="000057F2"/>
    <w:rsid w:val="000127A4"/>
    <w:rsid w:val="000133BF"/>
    <w:rsid w:val="00013EE2"/>
    <w:rsid w:val="00015C39"/>
    <w:rsid w:val="00020D78"/>
    <w:rsid w:val="00021AA8"/>
    <w:rsid w:val="00021BC2"/>
    <w:rsid w:val="00022A3D"/>
    <w:rsid w:val="00024D17"/>
    <w:rsid w:val="00024EFF"/>
    <w:rsid w:val="000256E4"/>
    <w:rsid w:val="00026DAD"/>
    <w:rsid w:val="00026E7C"/>
    <w:rsid w:val="000273BA"/>
    <w:rsid w:val="0003053E"/>
    <w:rsid w:val="00031BD2"/>
    <w:rsid w:val="00032333"/>
    <w:rsid w:val="00034140"/>
    <w:rsid w:val="00040BED"/>
    <w:rsid w:val="000433CD"/>
    <w:rsid w:val="00044769"/>
    <w:rsid w:val="000458FE"/>
    <w:rsid w:val="00046408"/>
    <w:rsid w:val="00046769"/>
    <w:rsid w:val="00051761"/>
    <w:rsid w:val="0005303E"/>
    <w:rsid w:val="00054F50"/>
    <w:rsid w:val="00055C33"/>
    <w:rsid w:val="000562E0"/>
    <w:rsid w:val="000563E8"/>
    <w:rsid w:val="000579E6"/>
    <w:rsid w:val="00057D31"/>
    <w:rsid w:val="000617CA"/>
    <w:rsid w:val="00064D87"/>
    <w:rsid w:val="000653F7"/>
    <w:rsid w:val="00066049"/>
    <w:rsid w:val="000665BB"/>
    <w:rsid w:val="0007067A"/>
    <w:rsid w:val="00072335"/>
    <w:rsid w:val="000733BD"/>
    <w:rsid w:val="00073F85"/>
    <w:rsid w:val="00081BC9"/>
    <w:rsid w:val="00081E7E"/>
    <w:rsid w:val="00083086"/>
    <w:rsid w:val="00083729"/>
    <w:rsid w:val="00084C54"/>
    <w:rsid w:val="000853DB"/>
    <w:rsid w:val="00085D26"/>
    <w:rsid w:val="00087187"/>
    <w:rsid w:val="000876E2"/>
    <w:rsid w:val="0009098A"/>
    <w:rsid w:val="00094648"/>
    <w:rsid w:val="00095053"/>
    <w:rsid w:val="00097BAB"/>
    <w:rsid w:val="000A11F5"/>
    <w:rsid w:val="000A3445"/>
    <w:rsid w:val="000A3A9A"/>
    <w:rsid w:val="000A516E"/>
    <w:rsid w:val="000B24B4"/>
    <w:rsid w:val="000B5510"/>
    <w:rsid w:val="000B78EC"/>
    <w:rsid w:val="000B7E21"/>
    <w:rsid w:val="000C038B"/>
    <w:rsid w:val="000C1246"/>
    <w:rsid w:val="000C1A6A"/>
    <w:rsid w:val="000C2BBC"/>
    <w:rsid w:val="000C3CFD"/>
    <w:rsid w:val="000C404E"/>
    <w:rsid w:val="000C4C4F"/>
    <w:rsid w:val="000D1803"/>
    <w:rsid w:val="000D3930"/>
    <w:rsid w:val="000D3C08"/>
    <w:rsid w:val="000D71FD"/>
    <w:rsid w:val="000E0D12"/>
    <w:rsid w:val="000E247E"/>
    <w:rsid w:val="000E3FA2"/>
    <w:rsid w:val="000E429C"/>
    <w:rsid w:val="000E7FD6"/>
    <w:rsid w:val="000F158F"/>
    <w:rsid w:val="000F2C73"/>
    <w:rsid w:val="000F4698"/>
    <w:rsid w:val="000F5A39"/>
    <w:rsid w:val="000F6CB7"/>
    <w:rsid w:val="000F7E4B"/>
    <w:rsid w:val="001000C3"/>
    <w:rsid w:val="0010207D"/>
    <w:rsid w:val="001045ED"/>
    <w:rsid w:val="0010502C"/>
    <w:rsid w:val="00106066"/>
    <w:rsid w:val="00111513"/>
    <w:rsid w:val="00114E40"/>
    <w:rsid w:val="00115A5D"/>
    <w:rsid w:val="00121F83"/>
    <w:rsid w:val="001241BF"/>
    <w:rsid w:val="0012646C"/>
    <w:rsid w:val="001268B1"/>
    <w:rsid w:val="00130CBA"/>
    <w:rsid w:val="0013448D"/>
    <w:rsid w:val="00136727"/>
    <w:rsid w:val="00136A93"/>
    <w:rsid w:val="00137531"/>
    <w:rsid w:val="00143374"/>
    <w:rsid w:val="00143D1C"/>
    <w:rsid w:val="00143F22"/>
    <w:rsid w:val="00147891"/>
    <w:rsid w:val="0015042A"/>
    <w:rsid w:val="00152306"/>
    <w:rsid w:val="001632E8"/>
    <w:rsid w:val="00166674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EDC"/>
    <w:rsid w:val="0019309F"/>
    <w:rsid w:val="00197142"/>
    <w:rsid w:val="00197E5B"/>
    <w:rsid w:val="001A073D"/>
    <w:rsid w:val="001A2643"/>
    <w:rsid w:val="001A69BA"/>
    <w:rsid w:val="001A6EF9"/>
    <w:rsid w:val="001A74D0"/>
    <w:rsid w:val="001B2678"/>
    <w:rsid w:val="001B503C"/>
    <w:rsid w:val="001B5596"/>
    <w:rsid w:val="001B5D79"/>
    <w:rsid w:val="001B6013"/>
    <w:rsid w:val="001C108E"/>
    <w:rsid w:val="001C3DF8"/>
    <w:rsid w:val="001C4540"/>
    <w:rsid w:val="001C78BF"/>
    <w:rsid w:val="001D11E6"/>
    <w:rsid w:val="001D1DEC"/>
    <w:rsid w:val="001D312B"/>
    <w:rsid w:val="001D3495"/>
    <w:rsid w:val="001D478C"/>
    <w:rsid w:val="001D6DB3"/>
    <w:rsid w:val="001D7A90"/>
    <w:rsid w:val="001E3539"/>
    <w:rsid w:val="001E5559"/>
    <w:rsid w:val="001E6E67"/>
    <w:rsid w:val="001F062F"/>
    <w:rsid w:val="001F2863"/>
    <w:rsid w:val="0020089A"/>
    <w:rsid w:val="00200E6C"/>
    <w:rsid w:val="00201515"/>
    <w:rsid w:val="002064C9"/>
    <w:rsid w:val="00206ACD"/>
    <w:rsid w:val="0020763D"/>
    <w:rsid w:val="00207D1C"/>
    <w:rsid w:val="0021091A"/>
    <w:rsid w:val="002114E0"/>
    <w:rsid w:val="00213364"/>
    <w:rsid w:val="00213FE4"/>
    <w:rsid w:val="002207D4"/>
    <w:rsid w:val="002218A5"/>
    <w:rsid w:val="00221C75"/>
    <w:rsid w:val="00224777"/>
    <w:rsid w:val="00225CD1"/>
    <w:rsid w:val="002262D5"/>
    <w:rsid w:val="00232B13"/>
    <w:rsid w:val="00232B75"/>
    <w:rsid w:val="0023756C"/>
    <w:rsid w:val="00237D28"/>
    <w:rsid w:val="00242FF0"/>
    <w:rsid w:val="00243969"/>
    <w:rsid w:val="00244058"/>
    <w:rsid w:val="0024693D"/>
    <w:rsid w:val="0025205B"/>
    <w:rsid w:val="002529A0"/>
    <w:rsid w:val="0025481B"/>
    <w:rsid w:val="002553BF"/>
    <w:rsid w:val="002565FC"/>
    <w:rsid w:val="0025714F"/>
    <w:rsid w:val="00261D90"/>
    <w:rsid w:val="00263CD4"/>
    <w:rsid w:val="00267671"/>
    <w:rsid w:val="00267878"/>
    <w:rsid w:val="0027497A"/>
    <w:rsid w:val="00274F41"/>
    <w:rsid w:val="00275F0A"/>
    <w:rsid w:val="00277D01"/>
    <w:rsid w:val="00282F68"/>
    <w:rsid w:val="00283940"/>
    <w:rsid w:val="00284D53"/>
    <w:rsid w:val="00285F99"/>
    <w:rsid w:val="00286F8F"/>
    <w:rsid w:val="002875CB"/>
    <w:rsid w:val="0029138D"/>
    <w:rsid w:val="002918A5"/>
    <w:rsid w:val="00291BAA"/>
    <w:rsid w:val="0029220C"/>
    <w:rsid w:val="00297579"/>
    <w:rsid w:val="002A0759"/>
    <w:rsid w:val="002A50FA"/>
    <w:rsid w:val="002A5920"/>
    <w:rsid w:val="002B1764"/>
    <w:rsid w:val="002B237F"/>
    <w:rsid w:val="002B4842"/>
    <w:rsid w:val="002B4AEA"/>
    <w:rsid w:val="002B710E"/>
    <w:rsid w:val="002C0BB3"/>
    <w:rsid w:val="002C0EA4"/>
    <w:rsid w:val="002C3566"/>
    <w:rsid w:val="002C3CC5"/>
    <w:rsid w:val="002C79B1"/>
    <w:rsid w:val="002D001A"/>
    <w:rsid w:val="002D2E1D"/>
    <w:rsid w:val="002D3E06"/>
    <w:rsid w:val="002D5EAB"/>
    <w:rsid w:val="002D6B5F"/>
    <w:rsid w:val="002D7985"/>
    <w:rsid w:val="002D7ED3"/>
    <w:rsid w:val="002E2A36"/>
    <w:rsid w:val="002E3722"/>
    <w:rsid w:val="002E52DD"/>
    <w:rsid w:val="002F104E"/>
    <w:rsid w:val="002F1331"/>
    <w:rsid w:val="002F2C1B"/>
    <w:rsid w:val="002F4C95"/>
    <w:rsid w:val="003006C8"/>
    <w:rsid w:val="00300F23"/>
    <w:rsid w:val="00301D8A"/>
    <w:rsid w:val="0030384B"/>
    <w:rsid w:val="00304890"/>
    <w:rsid w:val="00304D41"/>
    <w:rsid w:val="00307328"/>
    <w:rsid w:val="0031003F"/>
    <w:rsid w:val="00310416"/>
    <w:rsid w:val="00310CBF"/>
    <w:rsid w:val="00310E99"/>
    <w:rsid w:val="00311D84"/>
    <w:rsid w:val="00312594"/>
    <w:rsid w:val="0031314A"/>
    <w:rsid w:val="003145C5"/>
    <w:rsid w:val="00316277"/>
    <w:rsid w:val="00316EB1"/>
    <w:rsid w:val="00317E14"/>
    <w:rsid w:val="003231E4"/>
    <w:rsid w:val="00327BB6"/>
    <w:rsid w:val="00331831"/>
    <w:rsid w:val="0033199E"/>
    <w:rsid w:val="00331CA2"/>
    <w:rsid w:val="0033700B"/>
    <w:rsid w:val="00337926"/>
    <w:rsid w:val="0034019B"/>
    <w:rsid w:val="00340BF3"/>
    <w:rsid w:val="00341315"/>
    <w:rsid w:val="003414D9"/>
    <w:rsid w:val="00341EE1"/>
    <w:rsid w:val="00343080"/>
    <w:rsid w:val="00344040"/>
    <w:rsid w:val="00345050"/>
    <w:rsid w:val="003469DD"/>
    <w:rsid w:val="003513FC"/>
    <w:rsid w:val="003522CB"/>
    <w:rsid w:val="00354D05"/>
    <w:rsid w:val="00355721"/>
    <w:rsid w:val="003612AA"/>
    <w:rsid w:val="00362DFB"/>
    <w:rsid w:val="00363EF6"/>
    <w:rsid w:val="0036624E"/>
    <w:rsid w:val="00366EC8"/>
    <w:rsid w:val="00367C37"/>
    <w:rsid w:val="00372625"/>
    <w:rsid w:val="00373961"/>
    <w:rsid w:val="00377A06"/>
    <w:rsid w:val="003826F7"/>
    <w:rsid w:val="0038425B"/>
    <w:rsid w:val="0038446F"/>
    <w:rsid w:val="00385B4C"/>
    <w:rsid w:val="003868A8"/>
    <w:rsid w:val="00387387"/>
    <w:rsid w:val="00392AE7"/>
    <w:rsid w:val="00393774"/>
    <w:rsid w:val="003A11B9"/>
    <w:rsid w:val="003A1BED"/>
    <w:rsid w:val="003A21E1"/>
    <w:rsid w:val="003A2EA2"/>
    <w:rsid w:val="003A2FE0"/>
    <w:rsid w:val="003A6CE1"/>
    <w:rsid w:val="003A7B08"/>
    <w:rsid w:val="003A7BC2"/>
    <w:rsid w:val="003B23DE"/>
    <w:rsid w:val="003B2B68"/>
    <w:rsid w:val="003B50F5"/>
    <w:rsid w:val="003B72B5"/>
    <w:rsid w:val="003B74EC"/>
    <w:rsid w:val="003C5273"/>
    <w:rsid w:val="003C63FF"/>
    <w:rsid w:val="003C65E3"/>
    <w:rsid w:val="003C7D10"/>
    <w:rsid w:val="003C7E7C"/>
    <w:rsid w:val="003D35D3"/>
    <w:rsid w:val="003D48E3"/>
    <w:rsid w:val="003D5BCE"/>
    <w:rsid w:val="003E0DE9"/>
    <w:rsid w:val="003E41ED"/>
    <w:rsid w:val="003E51F7"/>
    <w:rsid w:val="003F1173"/>
    <w:rsid w:val="003F2E32"/>
    <w:rsid w:val="003F39F0"/>
    <w:rsid w:val="003F4BB5"/>
    <w:rsid w:val="003F56E2"/>
    <w:rsid w:val="003F6EFA"/>
    <w:rsid w:val="003F79FB"/>
    <w:rsid w:val="00400812"/>
    <w:rsid w:val="00400B87"/>
    <w:rsid w:val="00400F4A"/>
    <w:rsid w:val="00401608"/>
    <w:rsid w:val="0040229F"/>
    <w:rsid w:val="00402370"/>
    <w:rsid w:val="004029B0"/>
    <w:rsid w:val="00402E61"/>
    <w:rsid w:val="004032F8"/>
    <w:rsid w:val="00403323"/>
    <w:rsid w:val="0040489D"/>
    <w:rsid w:val="00404CCE"/>
    <w:rsid w:val="004051DB"/>
    <w:rsid w:val="00405B60"/>
    <w:rsid w:val="00410C1F"/>
    <w:rsid w:val="0041224D"/>
    <w:rsid w:val="00413D79"/>
    <w:rsid w:val="00417C43"/>
    <w:rsid w:val="00420AFB"/>
    <w:rsid w:val="00424083"/>
    <w:rsid w:val="00424659"/>
    <w:rsid w:val="00424EB4"/>
    <w:rsid w:val="00427786"/>
    <w:rsid w:val="004301C8"/>
    <w:rsid w:val="004326D3"/>
    <w:rsid w:val="00433ADA"/>
    <w:rsid w:val="00434BD2"/>
    <w:rsid w:val="00434FB3"/>
    <w:rsid w:val="0044158C"/>
    <w:rsid w:val="00442448"/>
    <w:rsid w:val="0044424C"/>
    <w:rsid w:val="00446045"/>
    <w:rsid w:val="00447E9B"/>
    <w:rsid w:val="004520DE"/>
    <w:rsid w:val="004535C7"/>
    <w:rsid w:val="00453A18"/>
    <w:rsid w:val="0045442A"/>
    <w:rsid w:val="00454C63"/>
    <w:rsid w:val="00454E85"/>
    <w:rsid w:val="004554E8"/>
    <w:rsid w:val="00460B43"/>
    <w:rsid w:val="00460FFD"/>
    <w:rsid w:val="00463053"/>
    <w:rsid w:val="004641B9"/>
    <w:rsid w:val="0046572E"/>
    <w:rsid w:val="004673D0"/>
    <w:rsid w:val="00470EC1"/>
    <w:rsid w:val="00471DDE"/>
    <w:rsid w:val="00474BC7"/>
    <w:rsid w:val="00475ED2"/>
    <w:rsid w:val="0047750B"/>
    <w:rsid w:val="00477BF7"/>
    <w:rsid w:val="004812B0"/>
    <w:rsid w:val="0048306F"/>
    <w:rsid w:val="004841BC"/>
    <w:rsid w:val="0049341B"/>
    <w:rsid w:val="00497622"/>
    <w:rsid w:val="004A068C"/>
    <w:rsid w:val="004A1983"/>
    <w:rsid w:val="004A1E52"/>
    <w:rsid w:val="004A2DB0"/>
    <w:rsid w:val="004A32B6"/>
    <w:rsid w:val="004B02C5"/>
    <w:rsid w:val="004B0C36"/>
    <w:rsid w:val="004B22F8"/>
    <w:rsid w:val="004B3233"/>
    <w:rsid w:val="004B351E"/>
    <w:rsid w:val="004B51F2"/>
    <w:rsid w:val="004C12C3"/>
    <w:rsid w:val="004C2924"/>
    <w:rsid w:val="004C2C04"/>
    <w:rsid w:val="004C4626"/>
    <w:rsid w:val="004C5627"/>
    <w:rsid w:val="004C58C5"/>
    <w:rsid w:val="004D02CC"/>
    <w:rsid w:val="004D0C24"/>
    <w:rsid w:val="004D0D4E"/>
    <w:rsid w:val="004D5FC3"/>
    <w:rsid w:val="004E011F"/>
    <w:rsid w:val="004E1278"/>
    <w:rsid w:val="004E2EB6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1FC2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17D36"/>
    <w:rsid w:val="005206EF"/>
    <w:rsid w:val="00520EEC"/>
    <w:rsid w:val="00521543"/>
    <w:rsid w:val="00522090"/>
    <w:rsid w:val="00522ACF"/>
    <w:rsid w:val="005242AE"/>
    <w:rsid w:val="00524544"/>
    <w:rsid w:val="00526F95"/>
    <w:rsid w:val="005301B3"/>
    <w:rsid w:val="00530756"/>
    <w:rsid w:val="00533070"/>
    <w:rsid w:val="0053367F"/>
    <w:rsid w:val="0053478C"/>
    <w:rsid w:val="005353F1"/>
    <w:rsid w:val="00536514"/>
    <w:rsid w:val="00536FA7"/>
    <w:rsid w:val="00537609"/>
    <w:rsid w:val="0054095F"/>
    <w:rsid w:val="005429F9"/>
    <w:rsid w:val="005432F2"/>
    <w:rsid w:val="00544B46"/>
    <w:rsid w:val="00546F73"/>
    <w:rsid w:val="00547CE8"/>
    <w:rsid w:val="00547EA0"/>
    <w:rsid w:val="005515DD"/>
    <w:rsid w:val="00552645"/>
    <w:rsid w:val="005561D8"/>
    <w:rsid w:val="0055656C"/>
    <w:rsid w:val="005566D6"/>
    <w:rsid w:val="00557544"/>
    <w:rsid w:val="00565C7D"/>
    <w:rsid w:val="0056726C"/>
    <w:rsid w:val="0057062C"/>
    <w:rsid w:val="00570872"/>
    <w:rsid w:val="00572782"/>
    <w:rsid w:val="00573ACE"/>
    <w:rsid w:val="00576460"/>
    <w:rsid w:val="00577729"/>
    <w:rsid w:val="00580C4D"/>
    <w:rsid w:val="00581969"/>
    <w:rsid w:val="00582524"/>
    <w:rsid w:val="005839AA"/>
    <w:rsid w:val="00585B18"/>
    <w:rsid w:val="00586B6C"/>
    <w:rsid w:val="005914E6"/>
    <w:rsid w:val="005925B2"/>
    <w:rsid w:val="00595850"/>
    <w:rsid w:val="005A0FB2"/>
    <w:rsid w:val="005A1621"/>
    <w:rsid w:val="005A2D4C"/>
    <w:rsid w:val="005A4E53"/>
    <w:rsid w:val="005A75C2"/>
    <w:rsid w:val="005A7603"/>
    <w:rsid w:val="005A79D7"/>
    <w:rsid w:val="005B08D4"/>
    <w:rsid w:val="005B15F1"/>
    <w:rsid w:val="005B1AAC"/>
    <w:rsid w:val="005B1F44"/>
    <w:rsid w:val="005B47C3"/>
    <w:rsid w:val="005B6196"/>
    <w:rsid w:val="005C0A22"/>
    <w:rsid w:val="005C0CC4"/>
    <w:rsid w:val="005C2399"/>
    <w:rsid w:val="005C49AE"/>
    <w:rsid w:val="005C4C04"/>
    <w:rsid w:val="005C5D59"/>
    <w:rsid w:val="005C5DDF"/>
    <w:rsid w:val="005C6B89"/>
    <w:rsid w:val="005C7F3A"/>
    <w:rsid w:val="005D0100"/>
    <w:rsid w:val="005D4F20"/>
    <w:rsid w:val="005D5D54"/>
    <w:rsid w:val="005D61F5"/>
    <w:rsid w:val="005D67D7"/>
    <w:rsid w:val="005D7D99"/>
    <w:rsid w:val="005E1751"/>
    <w:rsid w:val="005E2A8C"/>
    <w:rsid w:val="005E71C9"/>
    <w:rsid w:val="005E7458"/>
    <w:rsid w:val="005E751D"/>
    <w:rsid w:val="005F34E1"/>
    <w:rsid w:val="005F3BC8"/>
    <w:rsid w:val="005F4D20"/>
    <w:rsid w:val="005F60D1"/>
    <w:rsid w:val="005F6F30"/>
    <w:rsid w:val="00601564"/>
    <w:rsid w:val="00602EC2"/>
    <w:rsid w:val="006048E9"/>
    <w:rsid w:val="00604B80"/>
    <w:rsid w:val="00604F34"/>
    <w:rsid w:val="006050A0"/>
    <w:rsid w:val="006052ED"/>
    <w:rsid w:val="00605DAD"/>
    <w:rsid w:val="006072CF"/>
    <w:rsid w:val="006074B6"/>
    <w:rsid w:val="00607CC2"/>
    <w:rsid w:val="00610B5B"/>
    <w:rsid w:val="006120AB"/>
    <w:rsid w:val="006162F5"/>
    <w:rsid w:val="0061688D"/>
    <w:rsid w:val="00620CEC"/>
    <w:rsid w:val="0062108E"/>
    <w:rsid w:val="00621BA9"/>
    <w:rsid w:val="006230BE"/>
    <w:rsid w:val="00623267"/>
    <w:rsid w:val="00624059"/>
    <w:rsid w:val="00624866"/>
    <w:rsid w:val="00624F8A"/>
    <w:rsid w:val="00634108"/>
    <w:rsid w:val="00634F52"/>
    <w:rsid w:val="00635270"/>
    <w:rsid w:val="00636044"/>
    <w:rsid w:val="0063606D"/>
    <w:rsid w:val="00636260"/>
    <w:rsid w:val="006363D3"/>
    <w:rsid w:val="00636C75"/>
    <w:rsid w:val="006374DB"/>
    <w:rsid w:val="006417F2"/>
    <w:rsid w:val="00642D01"/>
    <w:rsid w:val="00644962"/>
    <w:rsid w:val="00644FBD"/>
    <w:rsid w:val="006477D0"/>
    <w:rsid w:val="006510B3"/>
    <w:rsid w:val="00652ADA"/>
    <w:rsid w:val="006538E0"/>
    <w:rsid w:val="006551B6"/>
    <w:rsid w:val="00656DA2"/>
    <w:rsid w:val="00656F30"/>
    <w:rsid w:val="00661E15"/>
    <w:rsid w:val="006621B0"/>
    <w:rsid w:val="006635F1"/>
    <w:rsid w:val="00663E12"/>
    <w:rsid w:val="00671F0E"/>
    <w:rsid w:val="00674191"/>
    <w:rsid w:val="00677E12"/>
    <w:rsid w:val="006814F0"/>
    <w:rsid w:val="00683211"/>
    <w:rsid w:val="00683B1B"/>
    <w:rsid w:val="00687C9B"/>
    <w:rsid w:val="00690BD3"/>
    <w:rsid w:val="006911A9"/>
    <w:rsid w:val="00691C1D"/>
    <w:rsid w:val="006948DA"/>
    <w:rsid w:val="00695665"/>
    <w:rsid w:val="00696C55"/>
    <w:rsid w:val="006974AF"/>
    <w:rsid w:val="006A706A"/>
    <w:rsid w:val="006A75D9"/>
    <w:rsid w:val="006A7E27"/>
    <w:rsid w:val="006B0239"/>
    <w:rsid w:val="006B0B92"/>
    <w:rsid w:val="006B2685"/>
    <w:rsid w:val="006B49F6"/>
    <w:rsid w:val="006B761E"/>
    <w:rsid w:val="006C21A8"/>
    <w:rsid w:val="006C264E"/>
    <w:rsid w:val="006C2A21"/>
    <w:rsid w:val="006C3C0F"/>
    <w:rsid w:val="006C71FD"/>
    <w:rsid w:val="006D1B8F"/>
    <w:rsid w:val="006D23DD"/>
    <w:rsid w:val="006D40AD"/>
    <w:rsid w:val="006D5FA3"/>
    <w:rsid w:val="006E1CAB"/>
    <w:rsid w:val="006E4822"/>
    <w:rsid w:val="006F0465"/>
    <w:rsid w:val="006F112E"/>
    <w:rsid w:val="006F268D"/>
    <w:rsid w:val="006F2EEF"/>
    <w:rsid w:val="006F3240"/>
    <w:rsid w:val="006F4A80"/>
    <w:rsid w:val="006F6984"/>
    <w:rsid w:val="006F719C"/>
    <w:rsid w:val="00702058"/>
    <w:rsid w:val="00703309"/>
    <w:rsid w:val="00703FDA"/>
    <w:rsid w:val="00706D27"/>
    <w:rsid w:val="007113E4"/>
    <w:rsid w:val="00712715"/>
    <w:rsid w:val="00714681"/>
    <w:rsid w:val="00715421"/>
    <w:rsid w:val="00715479"/>
    <w:rsid w:val="00720702"/>
    <w:rsid w:val="00723F48"/>
    <w:rsid w:val="00724DDC"/>
    <w:rsid w:val="00732ADB"/>
    <w:rsid w:val="00734458"/>
    <w:rsid w:val="00734F1C"/>
    <w:rsid w:val="0073625D"/>
    <w:rsid w:val="00741FD5"/>
    <w:rsid w:val="007424D9"/>
    <w:rsid w:val="007442C2"/>
    <w:rsid w:val="00745371"/>
    <w:rsid w:val="00745814"/>
    <w:rsid w:val="00747976"/>
    <w:rsid w:val="00751D73"/>
    <w:rsid w:val="00756A19"/>
    <w:rsid w:val="007615C5"/>
    <w:rsid w:val="007618E8"/>
    <w:rsid w:val="00770698"/>
    <w:rsid w:val="00772024"/>
    <w:rsid w:val="00774554"/>
    <w:rsid w:val="00774647"/>
    <w:rsid w:val="0077516F"/>
    <w:rsid w:val="00775D86"/>
    <w:rsid w:val="00776829"/>
    <w:rsid w:val="00776C0C"/>
    <w:rsid w:val="00780D72"/>
    <w:rsid w:val="007819A1"/>
    <w:rsid w:val="00783BC0"/>
    <w:rsid w:val="0078686E"/>
    <w:rsid w:val="00786E3C"/>
    <w:rsid w:val="00787121"/>
    <w:rsid w:val="00787F5A"/>
    <w:rsid w:val="00790B0A"/>
    <w:rsid w:val="007918A7"/>
    <w:rsid w:val="00791C31"/>
    <w:rsid w:val="007931C2"/>
    <w:rsid w:val="0079386F"/>
    <w:rsid w:val="00793E78"/>
    <w:rsid w:val="00794631"/>
    <w:rsid w:val="00795B56"/>
    <w:rsid w:val="00797AFF"/>
    <w:rsid w:val="007A14FB"/>
    <w:rsid w:val="007A156E"/>
    <w:rsid w:val="007A745D"/>
    <w:rsid w:val="007B2367"/>
    <w:rsid w:val="007B7365"/>
    <w:rsid w:val="007B765B"/>
    <w:rsid w:val="007C1FA1"/>
    <w:rsid w:val="007C2120"/>
    <w:rsid w:val="007C29C5"/>
    <w:rsid w:val="007C39F0"/>
    <w:rsid w:val="007C474F"/>
    <w:rsid w:val="007C7A8E"/>
    <w:rsid w:val="007D0269"/>
    <w:rsid w:val="007D3996"/>
    <w:rsid w:val="007D6881"/>
    <w:rsid w:val="007D6FC6"/>
    <w:rsid w:val="007E091C"/>
    <w:rsid w:val="007E0F90"/>
    <w:rsid w:val="007E2344"/>
    <w:rsid w:val="007E3DA7"/>
    <w:rsid w:val="007E4DCC"/>
    <w:rsid w:val="007E56A6"/>
    <w:rsid w:val="007F107E"/>
    <w:rsid w:val="007F22B1"/>
    <w:rsid w:val="007F2C84"/>
    <w:rsid w:val="007F3305"/>
    <w:rsid w:val="007F6345"/>
    <w:rsid w:val="00801AF1"/>
    <w:rsid w:val="008028F3"/>
    <w:rsid w:val="00805434"/>
    <w:rsid w:val="008059DB"/>
    <w:rsid w:val="00805BE7"/>
    <w:rsid w:val="00805FD2"/>
    <w:rsid w:val="008066AD"/>
    <w:rsid w:val="008066B9"/>
    <w:rsid w:val="008075D1"/>
    <w:rsid w:val="0080764F"/>
    <w:rsid w:val="00807C3D"/>
    <w:rsid w:val="00811DD6"/>
    <w:rsid w:val="00814AD7"/>
    <w:rsid w:val="00817274"/>
    <w:rsid w:val="0082069D"/>
    <w:rsid w:val="00823F18"/>
    <w:rsid w:val="00825F3C"/>
    <w:rsid w:val="00830E3A"/>
    <w:rsid w:val="00831EC5"/>
    <w:rsid w:val="00831FA4"/>
    <w:rsid w:val="00833B45"/>
    <w:rsid w:val="00834119"/>
    <w:rsid w:val="0083470A"/>
    <w:rsid w:val="0083472B"/>
    <w:rsid w:val="0083549D"/>
    <w:rsid w:val="00840332"/>
    <w:rsid w:val="0084334E"/>
    <w:rsid w:val="00844D5F"/>
    <w:rsid w:val="00845168"/>
    <w:rsid w:val="008455F9"/>
    <w:rsid w:val="00845B1F"/>
    <w:rsid w:val="00845F17"/>
    <w:rsid w:val="0084673C"/>
    <w:rsid w:val="008471D3"/>
    <w:rsid w:val="008537F9"/>
    <w:rsid w:val="00854719"/>
    <w:rsid w:val="00855CF5"/>
    <w:rsid w:val="00856226"/>
    <w:rsid w:val="00857FAC"/>
    <w:rsid w:val="00861809"/>
    <w:rsid w:val="008626C4"/>
    <w:rsid w:val="008631CA"/>
    <w:rsid w:val="00870D1B"/>
    <w:rsid w:val="00872885"/>
    <w:rsid w:val="0087421E"/>
    <w:rsid w:val="00874807"/>
    <w:rsid w:val="00874D81"/>
    <w:rsid w:val="00880704"/>
    <w:rsid w:val="00882790"/>
    <w:rsid w:val="008844AB"/>
    <w:rsid w:val="008855E5"/>
    <w:rsid w:val="00886BBB"/>
    <w:rsid w:val="008870A6"/>
    <w:rsid w:val="00891FCF"/>
    <w:rsid w:val="00892B72"/>
    <w:rsid w:val="00892BF1"/>
    <w:rsid w:val="008931CC"/>
    <w:rsid w:val="008955E3"/>
    <w:rsid w:val="00896BA8"/>
    <w:rsid w:val="00896D53"/>
    <w:rsid w:val="008A0BB4"/>
    <w:rsid w:val="008A222D"/>
    <w:rsid w:val="008A2F51"/>
    <w:rsid w:val="008A3DDA"/>
    <w:rsid w:val="008B0671"/>
    <w:rsid w:val="008B2A74"/>
    <w:rsid w:val="008B2DC5"/>
    <w:rsid w:val="008B373C"/>
    <w:rsid w:val="008B4091"/>
    <w:rsid w:val="008B529F"/>
    <w:rsid w:val="008B5B30"/>
    <w:rsid w:val="008B667D"/>
    <w:rsid w:val="008B6736"/>
    <w:rsid w:val="008C1170"/>
    <w:rsid w:val="008C13E6"/>
    <w:rsid w:val="008C368D"/>
    <w:rsid w:val="008C3F8F"/>
    <w:rsid w:val="008C5084"/>
    <w:rsid w:val="008C5482"/>
    <w:rsid w:val="008C56DC"/>
    <w:rsid w:val="008C7F0B"/>
    <w:rsid w:val="008D2FB8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38A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3FC7"/>
    <w:rsid w:val="0091484C"/>
    <w:rsid w:val="0092019F"/>
    <w:rsid w:val="00923927"/>
    <w:rsid w:val="00923D28"/>
    <w:rsid w:val="00924C33"/>
    <w:rsid w:val="009254A3"/>
    <w:rsid w:val="00930BB7"/>
    <w:rsid w:val="009318AC"/>
    <w:rsid w:val="00931D70"/>
    <w:rsid w:val="00936600"/>
    <w:rsid w:val="009418FF"/>
    <w:rsid w:val="00941A66"/>
    <w:rsid w:val="00942504"/>
    <w:rsid w:val="00942F26"/>
    <w:rsid w:val="00943DB7"/>
    <w:rsid w:val="00943FDD"/>
    <w:rsid w:val="00944EAE"/>
    <w:rsid w:val="00945A91"/>
    <w:rsid w:val="00952A06"/>
    <w:rsid w:val="009533D3"/>
    <w:rsid w:val="00953F07"/>
    <w:rsid w:val="00955684"/>
    <w:rsid w:val="00956491"/>
    <w:rsid w:val="0096080E"/>
    <w:rsid w:val="009653F8"/>
    <w:rsid w:val="0096567C"/>
    <w:rsid w:val="00970D30"/>
    <w:rsid w:val="009715B2"/>
    <w:rsid w:val="009732AF"/>
    <w:rsid w:val="00973B37"/>
    <w:rsid w:val="0097681B"/>
    <w:rsid w:val="009769FC"/>
    <w:rsid w:val="009809FB"/>
    <w:rsid w:val="00980FE2"/>
    <w:rsid w:val="0098224E"/>
    <w:rsid w:val="00983C0E"/>
    <w:rsid w:val="00983F87"/>
    <w:rsid w:val="00984159"/>
    <w:rsid w:val="00984660"/>
    <w:rsid w:val="009854F6"/>
    <w:rsid w:val="00993282"/>
    <w:rsid w:val="00995544"/>
    <w:rsid w:val="009957B4"/>
    <w:rsid w:val="00995CA9"/>
    <w:rsid w:val="009961ED"/>
    <w:rsid w:val="0099657D"/>
    <w:rsid w:val="00996A50"/>
    <w:rsid w:val="00996E9E"/>
    <w:rsid w:val="009A1676"/>
    <w:rsid w:val="009A2CFF"/>
    <w:rsid w:val="009A3784"/>
    <w:rsid w:val="009A4782"/>
    <w:rsid w:val="009B2818"/>
    <w:rsid w:val="009B3920"/>
    <w:rsid w:val="009B39B0"/>
    <w:rsid w:val="009B3F4C"/>
    <w:rsid w:val="009B4B6B"/>
    <w:rsid w:val="009B7263"/>
    <w:rsid w:val="009C45C8"/>
    <w:rsid w:val="009C5930"/>
    <w:rsid w:val="009C61ED"/>
    <w:rsid w:val="009C62FF"/>
    <w:rsid w:val="009C7281"/>
    <w:rsid w:val="009C74D8"/>
    <w:rsid w:val="009D0984"/>
    <w:rsid w:val="009D145C"/>
    <w:rsid w:val="009D201A"/>
    <w:rsid w:val="009D2535"/>
    <w:rsid w:val="009D257D"/>
    <w:rsid w:val="009D61AC"/>
    <w:rsid w:val="009D6BFE"/>
    <w:rsid w:val="009E09D9"/>
    <w:rsid w:val="009E2E70"/>
    <w:rsid w:val="009E32F7"/>
    <w:rsid w:val="009E4DF0"/>
    <w:rsid w:val="009E5157"/>
    <w:rsid w:val="009E5B8C"/>
    <w:rsid w:val="009E745F"/>
    <w:rsid w:val="009E760D"/>
    <w:rsid w:val="009E7CBF"/>
    <w:rsid w:val="009F0555"/>
    <w:rsid w:val="009F0ECC"/>
    <w:rsid w:val="009F43BF"/>
    <w:rsid w:val="009F4AD3"/>
    <w:rsid w:val="009F6583"/>
    <w:rsid w:val="009F7654"/>
    <w:rsid w:val="00A01651"/>
    <w:rsid w:val="00A03501"/>
    <w:rsid w:val="00A04862"/>
    <w:rsid w:val="00A06465"/>
    <w:rsid w:val="00A073A0"/>
    <w:rsid w:val="00A07825"/>
    <w:rsid w:val="00A10D8A"/>
    <w:rsid w:val="00A11848"/>
    <w:rsid w:val="00A12371"/>
    <w:rsid w:val="00A12EB7"/>
    <w:rsid w:val="00A147F6"/>
    <w:rsid w:val="00A151BB"/>
    <w:rsid w:val="00A15552"/>
    <w:rsid w:val="00A1576A"/>
    <w:rsid w:val="00A1677D"/>
    <w:rsid w:val="00A17E7D"/>
    <w:rsid w:val="00A239B6"/>
    <w:rsid w:val="00A23AA6"/>
    <w:rsid w:val="00A25C7D"/>
    <w:rsid w:val="00A2770C"/>
    <w:rsid w:val="00A311A9"/>
    <w:rsid w:val="00A31FB2"/>
    <w:rsid w:val="00A33CA8"/>
    <w:rsid w:val="00A347B1"/>
    <w:rsid w:val="00A35AC2"/>
    <w:rsid w:val="00A36420"/>
    <w:rsid w:val="00A3657F"/>
    <w:rsid w:val="00A42076"/>
    <w:rsid w:val="00A42135"/>
    <w:rsid w:val="00A457A7"/>
    <w:rsid w:val="00A46C79"/>
    <w:rsid w:val="00A50139"/>
    <w:rsid w:val="00A523E9"/>
    <w:rsid w:val="00A54C8E"/>
    <w:rsid w:val="00A5664C"/>
    <w:rsid w:val="00A57722"/>
    <w:rsid w:val="00A634BC"/>
    <w:rsid w:val="00A66F4F"/>
    <w:rsid w:val="00A6705C"/>
    <w:rsid w:val="00A67D10"/>
    <w:rsid w:val="00A70841"/>
    <w:rsid w:val="00A70D07"/>
    <w:rsid w:val="00A728CE"/>
    <w:rsid w:val="00A739BA"/>
    <w:rsid w:val="00A75255"/>
    <w:rsid w:val="00A75A19"/>
    <w:rsid w:val="00A83486"/>
    <w:rsid w:val="00A849BF"/>
    <w:rsid w:val="00A850FC"/>
    <w:rsid w:val="00A85A4E"/>
    <w:rsid w:val="00A8662B"/>
    <w:rsid w:val="00A87063"/>
    <w:rsid w:val="00A908B1"/>
    <w:rsid w:val="00A91141"/>
    <w:rsid w:val="00A911CD"/>
    <w:rsid w:val="00A92381"/>
    <w:rsid w:val="00A93066"/>
    <w:rsid w:val="00A934E8"/>
    <w:rsid w:val="00A971E7"/>
    <w:rsid w:val="00AA013C"/>
    <w:rsid w:val="00AA30B4"/>
    <w:rsid w:val="00AA38FF"/>
    <w:rsid w:val="00AA3DF3"/>
    <w:rsid w:val="00AA4AF1"/>
    <w:rsid w:val="00AA529C"/>
    <w:rsid w:val="00AA5397"/>
    <w:rsid w:val="00AA544B"/>
    <w:rsid w:val="00AA6EA5"/>
    <w:rsid w:val="00AA7EB9"/>
    <w:rsid w:val="00AB1D09"/>
    <w:rsid w:val="00AB2E6B"/>
    <w:rsid w:val="00AB361F"/>
    <w:rsid w:val="00AB4E65"/>
    <w:rsid w:val="00AB539D"/>
    <w:rsid w:val="00AB5543"/>
    <w:rsid w:val="00AB5F3A"/>
    <w:rsid w:val="00AB7762"/>
    <w:rsid w:val="00AC0ED8"/>
    <w:rsid w:val="00AC15A3"/>
    <w:rsid w:val="00AC1FB1"/>
    <w:rsid w:val="00AC261E"/>
    <w:rsid w:val="00AC41BA"/>
    <w:rsid w:val="00AC55A4"/>
    <w:rsid w:val="00AC741F"/>
    <w:rsid w:val="00AC7795"/>
    <w:rsid w:val="00AD0B45"/>
    <w:rsid w:val="00AD3BD7"/>
    <w:rsid w:val="00AD75A3"/>
    <w:rsid w:val="00AD7A84"/>
    <w:rsid w:val="00AE0B33"/>
    <w:rsid w:val="00AE6A5C"/>
    <w:rsid w:val="00AF0334"/>
    <w:rsid w:val="00AF18F7"/>
    <w:rsid w:val="00AF2673"/>
    <w:rsid w:val="00AF411C"/>
    <w:rsid w:val="00AF66B8"/>
    <w:rsid w:val="00B01A44"/>
    <w:rsid w:val="00B03492"/>
    <w:rsid w:val="00B0430E"/>
    <w:rsid w:val="00B101FF"/>
    <w:rsid w:val="00B1024C"/>
    <w:rsid w:val="00B106E8"/>
    <w:rsid w:val="00B15A2D"/>
    <w:rsid w:val="00B17738"/>
    <w:rsid w:val="00B207B7"/>
    <w:rsid w:val="00B2133F"/>
    <w:rsid w:val="00B21741"/>
    <w:rsid w:val="00B2422B"/>
    <w:rsid w:val="00B24A9F"/>
    <w:rsid w:val="00B254D0"/>
    <w:rsid w:val="00B2682E"/>
    <w:rsid w:val="00B31906"/>
    <w:rsid w:val="00B36037"/>
    <w:rsid w:val="00B36BCB"/>
    <w:rsid w:val="00B4022D"/>
    <w:rsid w:val="00B41FE3"/>
    <w:rsid w:val="00B4306D"/>
    <w:rsid w:val="00B4350C"/>
    <w:rsid w:val="00B4370A"/>
    <w:rsid w:val="00B43CFC"/>
    <w:rsid w:val="00B44C35"/>
    <w:rsid w:val="00B45F4C"/>
    <w:rsid w:val="00B45FC9"/>
    <w:rsid w:val="00B46BA7"/>
    <w:rsid w:val="00B4720B"/>
    <w:rsid w:val="00B54777"/>
    <w:rsid w:val="00B54F4A"/>
    <w:rsid w:val="00B61F08"/>
    <w:rsid w:val="00B6409B"/>
    <w:rsid w:val="00B650A6"/>
    <w:rsid w:val="00B65143"/>
    <w:rsid w:val="00B66EA6"/>
    <w:rsid w:val="00B67529"/>
    <w:rsid w:val="00B67B8A"/>
    <w:rsid w:val="00B7095B"/>
    <w:rsid w:val="00B73A67"/>
    <w:rsid w:val="00B740E1"/>
    <w:rsid w:val="00B7614F"/>
    <w:rsid w:val="00B77EDF"/>
    <w:rsid w:val="00B81E11"/>
    <w:rsid w:val="00B82975"/>
    <w:rsid w:val="00B832E0"/>
    <w:rsid w:val="00B83BAD"/>
    <w:rsid w:val="00B83D61"/>
    <w:rsid w:val="00B85D90"/>
    <w:rsid w:val="00B85E12"/>
    <w:rsid w:val="00B9066F"/>
    <w:rsid w:val="00B9090A"/>
    <w:rsid w:val="00B93307"/>
    <w:rsid w:val="00B946F3"/>
    <w:rsid w:val="00B96943"/>
    <w:rsid w:val="00B96D57"/>
    <w:rsid w:val="00B9772B"/>
    <w:rsid w:val="00BA0EA9"/>
    <w:rsid w:val="00BA16E4"/>
    <w:rsid w:val="00BA1AF6"/>
    <w:rsid w:val="00BA2CCE"/>
    <w:rsid w:val="00BA2D41"/>
    <w:rsid w:val="00BA39D0"/>
    <w:rsid w:val="00BA5248"/>
    <w:rsid w:val="00BA6AFD"/>
    <w:rsid w:val="00BB051B"/>
    <w:rsid w:val="00BB11AC"/>
    <w:rsid w:val="00BB12B6"/>
    <w:rsid w:val="00BB14C1"/>
    <w:rsid w:val="00BB19FB"/>
    <w:rsid w:val="00BB1F61"/>
    <w:rsid w:val="00BB27B4"/>
    <w:rsid w:val="00BB2E0C"/>
    <w:rsid w:val="00BB301A"/>
    <w:rsid w:val="00BB375E"/>
    <w:rsid w:val="00BB6D6B"/>
    <w:rsid w:val="00BC3C17"/>
    <w:rsid w:val="00BC4026"/>
    <w:rsid w:val="00BC67BC"/>
    <w:rsid w:val="00BD0C57"/>
    <w:rsid w:val="00BD4623"/>
    <w:rsid w:val="00BE00F0"/>
    <w:rsid w:val="00BE2CA7"/>
    <w:rsid w:val="00BE34D9"/>
    <w:rsid w:val="00BE544B"/>
    <w:rsid w:val="00BE5513"/>
    <w:rsid w:val="00BE6832"/>
    <w:rsid w:val="00BE7098"/>
    <w:rsid w:val="00BE77F4"/>
    <w:rsid w:val="00BF4998"/>
    <w:rsid w:val="00BF5716"/>
    <w:rsid w:val="00BF7856"/>
    <w:rsid w:val="00C02F2A"/>
    <w:rsid w:val="00C0400C"/>
    <w:rsid w:val="00C05BA5"/>
    <w:rsid w:val="00C062DE"/>
    <w:rsid w:val="00C07DC8"/>
    <w:rsid w:val="00C122C1"/>
    <w:rsid w:val="00C13535"/>
    <w:rsid w:val="00C144DB"/>
    <w:rsid w:val="00C1564A"/>
    <w:rsid w:val="00C1765D"/>
    <w:rsid w:val="00C176AE"/>
    <w:rsid w:val="00C206B2"/>
    <w:rsid w:val="00C221BF"/>
    <w:rsid w:val="00C235A8"/>
    <w:rsid w:val="00C2423F"/>
    <w:rsid w:val="00C31323"/>
    <w:rsid w:val="00C31F96"/>
    <w:rsid w:val="00C4026F"/>
    <w:rsid w:val="00C40A90"/>
    <w:rsid w:val="00C41CC8"/>
    <w:rsid w:val="00C43CE9"/>
    <w:rsid w:val="00C47789"/>
    <w:rsid w:val="00C47F5B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423"/>
    <w:rsid w:val="00C67EC5"/>
    <w:rsid w:val="00C709A1"/>
    <w:rsid w:val="00C70D74"/>
    <w:rsid w:val="00C71FEB"/>
    <w:rsid w:val="00C7276C"/>
    <w:rsid w:val="00C72EB9"/>
    <w:rsid w:val="00C72FAB"/>
    <w:rsid w:val="00C731BB"/>
    <w:rsid w:val="00C73FA7"/>
    <w:rsid w:val="00C7687D"/>
    <w:rsid w:val="00C76CA7"/>
    <w:rsid w:val="00C77AFA"/>
    <w:rsid w:val="00C77CA3"/>
    <w:rsid w:val="00C8028C"/>
    <w:rsid w:val="00C843A2"/>
    <w:rsid w:val="00C851E8"/>
    <w:rsid w:val="00C85DFE"/>
    <w:rsid w:val="00C86996"/>
    <w:rsid w:val="00C92BCC"/>
    <w:rsid w:val="00C93E01"/>
    <w:rsid w:val="00C943E1"/>
    <w:rsid w:val="00C96680"/>
    <w:rsid w:val="00C974F3"/>
    <w:rsid w:val="00C97F37"/>
    <w:rsid w:val="00CA069E"/>
    <w:rsid w:val="00CA463D"/>
    <w:rsid w:val="00CA51AE"/>
    <w:rsid w:val="00CB0D43"/>
    <w:rsid w:val="00CB25D8"/>
    <w:rsid w:val="00CB4545"/>
    <w:rsid w:val="00CB6B37"/>
    <w:rsid w:val="00CB6C02"/>
    <w:rsid w:val="00CB7DF9"/>
    <w:rsid w:val="00CC12A7"/>
    <w:rsid w:val="00CC4065"/>
    <w:rsid w:val="00CC5BF5"/>
    <w:rsid w:val="00CC623D"/>
    <w:rsid w:val="00CD3DA6"/>
    <w:rsid w:val="00CD4C8C"/>
    <w:rsid w:val="00CD60A3"/>
    <w:rsid w:val="00CD6DB0"/>
    <w:rsid w:val="00CD7AE7"/>
    <w:rsid w:val="00CD7CEF"/>
    <w:rsid w:val="00CE21FE"/>
    <w:rsid w:val="00CE2283"/>
    <w:rsid w:val="00CE3838"/>
    <w:rsid w:val="00CE3F28"/>
    <w:rsid w:val="00CE52BF"/>
    <w:rsid w:val="00CE5E65"/>
    <w:rsid w:val="00CE7AC5"/>
    <w:rsid w:val="00CF1F41"/>
    <w:rsid w:val="00CF21EA"/>
    <w:rsid w:val="00CF5572"/>
    <w:rsid w:val="00CF5702"/>
    <w:rsid w:val="00CF5FA3"/>
    <w:rsid w:val="00CF699C"/>
    <w:rsid w:val="00D00CC8"/>
    <w:rsid w:val="00D01E29"/>
    <w:rsid w:val="00D03BD3"/>
    <w:rsid w:val="00D03CD8"/>
    <w:rsid w:val="00D03EB1"/>
    <w:rsid w:val="00D04ADD"/>
    <w:rsid w:val="00D0553C"/>
    <w:rsid w:val="00D066BA"/>
    <w:rsid w:val="00D07313"/>
    <w:rsid w:val="00D114E5"/>
    <w:rsid w:val="00D118DB"/>
    <w:rsid w:val="00D12A0F"/>
    <w:rsid w:val="00D1747B"/>
    <w:rsid w:val="00D17EC3"/>
    <w:rsid w:val="00D222DD"/>
    <w:rsid w:val="00D224CF"/>
    <w:rsid w:val="00D22CE6"/>
    <w:rsid w:val="00D26D03"/>
    <w:rsid w:val="00D275DA"/>
    <w:rsid w:val="00D32459"/>
    <w:rsid w:val="00D3361E"/>
    <w:rsid w:val="00D339DC"/>
    <w:rsid w:val="00D36139"/>
    <w:rsid w:val="00D36BA5"/>
    <w:rsid w:val="00D4152A"/>
    <w:rsid w:val="00D41A1A"/>
    <w:rsid w:val="00D41F4F"/>
    <w:rsid w:val="00D423AD"/>
    <w:rsid w:val="00D43C0E"/>
    <w:rsid w:val="00D44FBB"/>
    <w:rsid w:val="00D451CE"/>
    <w:rsid w:val="00D46F9E"/>
    <w:rsid w:val="00D5200C"/>
    <w:rsid w:val="00D530D4"/>
    <w:rsid w:val="00D538CF"/>
    <w:rsid w:val="00D55102"/>
    <w:rsid w:val="00D57584"/>
    <w:rsid w:val="00D60A99"/>
    <w:rsid w:val="00D61AC7"/>
    <w:rsid w:val="00D628DF"/>
    <w:rsid w:val="00D63693"/>
    <w:rsid w:val="00D636F2"/>
    <w:rsid w:val="00D649AB"/>
    <w:rsid w:val="00D64C84"/>
    <w:rsid w:val="00D701E2"/>
    <w:rsid w:val="00D75FCE"/>
    <w:rsid w:val="00D807AA"/>
    <w:rsid w:val="00D80F52"/>
    <w:rsid w:val="00D81415"/>
    <w:rsid w:val="00D81EB7"/>
    <w:rsid w:val="00D8625C"/>
    <w:rsid w:val="00D8629F"/>
    <w:rsid w:val="00D86B17"/>
    <w:rsid w:val="00D8712E"/>
    <w:rsid w:val="00D91AC3"/>
    <w:rsid w:val="00D929BA"/>
    <w:rsid w:val="00D92D9D"/>
    <w:rsid w:val="00D93E0A"/>
    <w:rsid w:val="00D94698"/>
    <w:rsid w:val="00D9715E"/>
    <w:rsid w:val="00D9763E"/>
    <w:rsid w:val="00DA1A69"/>
    <w:rsid w:val="00DA4A06"/>
    <w:rsid w:val="00DA572F"/>
    <w:rsid w:val="00DA7C9B"/>
    <w:rsid w:val="00DB0504"/>
    <w:rsid w:val="00DB0B92"/>
    <w:rsid w:val="00DB0EFE"/>
    <w:rsid w:val="00DB2620"/>
    <w:rsid w:val="00DB268B"/>
    <w:rsid w:val="00DB2C02"/>
    <w:rsid w:val="00DB4F6F"/>
    <w:rsid w:val="00DB78D1"/>
    <w:rsid w:val="00DC0992"/>
    <w:rsid w:val="00DC3B45"/>
    <w:rsid w:val="00DC3F77"/>
    <w:rsid w:val="00DC4564"/>
    <w:rsid w:val="00DC4C47"/>
    <w:rsid w:val="00DC4FB1"/>
    <w:rsid w:val="00DC685B"/>
    <w:rsid w:val="00DC6F30"/>
    <w:rsid w:val="00DD10C1"/>
    <w:rsid w:val="00DD1D65"/>
    <w:rsid w:val="00DD4007"/>
    <w:rsid w:val="00DE0D7E"/>
    <w:rsid w:val="00DE1094"/>
    <w:rsid w:val="00DE20EB"/>
    <w:rsid w:val="00DE25C3"/>
    <w:rsid w:val="00DE39BB"/>
    <w:rsid w:val="00DE3B86"/>
    <w:rsid w:val="00DE78BA"/>
    <w:rsid w:val="00DF27C3"/>
    <w:rsid w:val="00DF2A19"/>
    <w:rsid w:val="00DF3153"/>
    <w:rsid w:val="00DF3C6C"/>
    <w:rsid w:val="00DF4BF6"/>
    <w:rsid w:val="00DF671F"/>
    <w:rsid w:val="00DF7FD3"/>
    <w:rsid w:val="00E01433"/>
    <w:rsid w:val="00E02E06"/>
    <w:rsid w:val="00E04800"/>
    <w:rsid w:val="00E06799"/>
    <w:rsid w:val="00E07180"/>
    <w:rsid w:val="00E07F53"/>
    <w:rsid w:val="00E1248E"/>
    <w:rsid w:val="00E13DFF"/>
    <w:rsid w:val="00E141C9"/>
    <w:rsid w:val="00E1487E"/>
    <w:rsid w:val="00E14B51"/>
    <w:rsid w:val="00E156C3"/>
    <w:rsid w:val="00E22BC7"/>
    <w:rsid w:val="00E23EB9"/>
    <w:rsid w:val="00E24EAD"/>
    <w:rsid w:val="00E26957"/>
    <w:rsid w:val="00E30631"/>
    <w:rsid w:val="00E33FF6"/>
    <w:rsid w:val="00E34337"/>
    <w:rsid w:val="00E368A0"/>
    <w:rsid w:val="00E36C44"/>
    <w:rsid w:val="00E37C4A"/>
    <w:rsid w:val="00E4010E"/>
    <w:rsid w:val="00E42C34"/>
    <w:rsid w:val="00E4350B"/>
    <w:rsid w:val="00E50EB1"/>
    <w:rsid w:val="00E51853"/>
    <w:rsid w:val="00E53056"/>
    <w:rsid w:val="00E545FD"/>
    <w:rsid w:val="00E6070C"/>
    <w:rsid w:val="00E62C93"/>
    <w:rsid w:val="00E6350A"/>
    <w:rsid w:val="00E640D2"/>
    <w:rsid w:val="00E645F5"/>
    <w:rsid w:val="00E66071"/>
    <w:rsid w:val="00E66975"/>
    <w:rsid w:val="00E67909"/>
    <w:rsid w:val="00E723A0"/>
    <w:rsid w:val="00E7547C"/>
    <w:rsid w:val="00E758ED"/>
    <w:rsid w:val="00E76B90"/>
    <w:rsid w:val="00E76E56"/>
    <w:rsid w:val="00E770C2"/>
    <w:rsid w:val="00E82C8D"/>
    <w:rsid w:val="00E849BC"/>
    <w:rsid w:val="00E86D25"/>
    <w:rsid w:val="00E9266E"/>
    <w:rsid w:val="00E9697E"/>
    <w:rsid w:val="00EA1989"/>
    <w:rsid w:val="00EA2446"/>
    <w:rsid w:val="00EA2B87"/>
    <w:rsid w:val="00EA3DA3"/>
    <w:rsid w:val="00EA3F5E"/>
    <w:rsid w:val="00EA505B"/>
    <w:rsid w:val="00EA536C"/>
    <w:rsid w:val="00EA5BA7"/>
    <w:rsid w:val="00EA76FA"/>
    <w:rsid w:val="00EA78C4"/>
    <w:rsid w:val="00EB19CB"/>
    <w:rsid w:val="00EB1EFB"/>
    <w:rsid w:val="00EB1F33"/>
    <w:rsid w:val="00EB24E9"/>
    <w:rsid w:val="00EB348F"/>
    <w:rsid w:val="00EB3AF5"/>
    <w:rsid w:val="00EB508A"/>
    <w:rsid w:val="00EB630E"/>
    <w:rsid w:val="00EB6BB6"/>
    <w:rsid w:val="00EB71D0"/>
    <w:rsid w:val="00EB7D84"/>
    <w:rsid w:val="00EC2D82"/>
    <w:rsid w:val="00EC38FE"/>
    <w:rsid w:val="00EC4ADD"/>
    <w:rsid w:val="00ED001A"/>
    <w:rsid w:val="00ED114A"/>
    <w:rsid w:val="00ED3047"/>
    <w:rsid w:val="00ED3E3D"/>
    <w:rsid w:val="00ED4848"/>
    <w:rsid w:val="00ED5CDD"/>
    <w:rsid w:val="00ED6428"/>
    <w:rsid w:val="00ED6B26"/>
    <w:rsid w:val="00ED6E95"/>
    <w:rsid w:val="00ED7615"/>
    <w:rsid w:val="00ED78E2"/>
    <w:rsid w:val="00EE054F"/>
    <w:rsid w:val="00EE1C2B"/>
    <w:rsid w:val="00EE2BF7"/>
    <w:rsid w:val="00EE2DC0"/>
    <w:rsid w:val="00EE63DD"/>
    <w:rsid w:val="00EF1531"/>
    <w:rsid w:val="00EF247C"/>
    <w:rsid w:val="00EF3AC5"/>
    <w:rsid w:val="00EF4D90"/>
    <w:rsid w:val="00EF7CF7"/>
    <w:rsid w:val="00F04562"/>
    <w:rsid w:val="00F056AC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173A1"/>
    <w:rsid w:val="00F21835"/>
    <w:rsid w:val="00F23241"/>
    <w:rsid w:val="00F23FBF"/>
    <w:rsid w:val="00F26A59"/>
    <w:rsid w:val="00F3128C"/>
    <w:rsid w:val="00F319D4"/>
    <w:rsid w:val="00F3241F"/>
    <w:rsid w:val="00F324F5"/>
    <w:rsid w:val="00F3279F"/>
    <w:rsid w:val="00F34E08"/>
    <w:rsid w:val="00F35528"/>
    <w:rsid w:val="00F369FA"/>
    <w:rsid w:val="00F36FE4"/>
    <w:rsid w:val="00F40CDD"/>
    <w:rsid w:val="00F45226"/>
    <w:rsid w:val="00F4558C"/>
    <w:rsid w:val="00F46782"/>
    <w:rsid w:val="00F50A06"/>
    <w:rsid w:val="00F53B47"/>
    <w:rsid w:val="00F5706D"/>
    <w:rsid w:val="00F5732C"/>
    <w:rsid w:val="00F62775"/>
    <w:rsid w:val="00F63C01"/>
    <w:rsid w:val="00F6549C"/>
    <w:rsid w:val="00F665D0"/>
    <w:rsid w:val="00F71372"/>
    <w:rsid w:val="00F7257A"/>
    <w:rsid w:val="00F7294A"/>
    <w:rsid w:val="00F72CB4"/>
    <w:rsid w:val="00F72EA0"/>
    <w:rsid w:val="00F73232"/>
    <w:rsid w:val="00F733C4"/>
    <w:rsid w:val="00F736D2"/>
    <w:rsid w:val="00F73A75"/>
    <w:rsid w:val="00F74CFA"/>
    <w:rsid w:val="00F77BEE"/>
    <w:rsid w:val="00F800B2"/>
    <w:rsid w:val="00F81C9B"/>
    <w:rsid w:val="00F8341A"/>
    <w:rsid w:val="00F87348"/>
    <w:rsid w:val="00F8799D"/>
    <w:rsid w:val="00F87AF5"/>
    <w:rsid w:val="00F87BA8"/>
    <w:rsid w:val="00F87C2D"/>
    <w:rsid w:val="00F90AD5"/>
    <w:rsid w:val="00F91F1D"/>
    <w:rsid w:val="00F956B7"/>
    <w:rsid w:val="00F96D89"/>
    <w:rsid w:val="00FA2247"/>
    <w:rsid w:val="00FA2B96"/>
    <w:rsid w:val="00FA323C"/>
    <w:rsid w:val="00FA3487"/>
    <w:rsid w:val="00FA4734"/>
    <w:rsid w:val="00FA5872"/>
    <w:rsid w:val="00FA5A3A"/>
    <w:rsid w:val="00FA6099"/>
    <w:rsid w:val="00FB06B3"/>
    <w:rsid w:val="00FB0832"/>
    <w:rsid w:val="00FB0D1D"/>
    <w:rsid w:val="00FB1356"/>
    <w:rsid w:val="00FB4272"/>
    <w:rsid w:val="00FB4BAF"/>
    <w:rsid w:val="00FB4F95"/>
    <w:rsid w:val="00FB63B9"/>
    <w:rsid w:val="00FC0A8A"/>
    <w:rsid w:val="00FC1B2A"/>
    <w:rsid w:val="00FC2876"/>
    <w:rsid w:val="00FC34AD"/>
    <w:rsid w:val="00FC454C"/>
    <w:rsid w:val="00FC45E9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24A7"/>
    <w:rsid w:val="00FE2919"/>
    <w:rsid w:val="00FE2C2D"/>
    <w:rsid w:val="00FE7DC0"/>
    <w:rsid w:val="00FF1C57"/>
    <w:rsid w:val="00FF215F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73625D"/>
    <w:pPr>
      <w:tabs>
        <w:tab w:val="left" w:pos="425"/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paragraph" w:styleId="ae">
    <w:name w:val="endnote text"/>
    <w:basedOn w:val="a"/>
    <w:link w:val="Char2"/>
    <w:semiHidden/>
    <w:unhideWhenUsed/>
    <w:rsid w:val="00013EE2"/>
    <w:pPr>
      <w:snapToGrid w:val="0"/>
      <w:jc w:val="left"/>
    </w:pPr>
  </w:style>
  <w:style w:type="character" w:customStyle="1" w:styleId="Char2">
    <w:name w:val="미주 텍스트 Char"/>
    <w:basedOn w:val="a0"/>
    <w:link w:val="ae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">
    <w:name w:val="endnote reference"/>
    <w:basedOn w:val="a0"/>
    <w:semiHidden/>
    <w:unhideWhenUsed/>
    <w:rsid w:val="00013EE2"/>
    <w:rPr>
      <w:vertAlign w:val="superscript"/>
    </w:rPr>
  </w:style>
  <w:style w:type="paragraph" w:styleId="af0">
    <w:name w:val="footnote text"/>
    <w:basedOn w:val="a"/>
    <w:link w:val="Char3"/>
    <w:semiHidden/>
    <w:unhideWhenUsed/>
    <w:rsid w:val="00013EE2"/>
    <w:pPr>
      <w:snapToGrid w:val="0"/>
      <w:jc w:val="left"/>
    </w:pPr>
  </w:style>
  <w:style w:type="character" w:customStyle="1" w:styleId="Char3">
    <w:name w:val="각주 텍스트 Char"/>
    <w:basedOn w:val="a0"/>
    <w:link w:val="af0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1">
    <w:name w:val="footnote reference"/>
    <w:basedOn w:val="a0"/>
    <w:semiHidden/>
    <w:unhideWhenUsed/>
    <w:rsid w:val="00013EE2"/>
    <w:rPr>
      <w:vertAlign w:val="superscript"/>
    </w:rPr>
  </w:style>
  <w:style w:type="paragraph" w:styleId="af2">
    <w:name w:val="No Spacing"/>
    <w:link w:val="Char4"/>
    <w:uiPriority w:val="1"/>
    <w:qFormat/>
    <w:rsid w:val="007C7A8E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간격 없음 Char"/>
    <w:basedOn w:val="a0"/>
    <w:link w:val="af2"/>
    <w:uiPriority w:val="1"/>
    <w:rsid w:val="007C7A8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B3E40E-FED6-4493-99BA-D5FDE3917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5711</TotalTime>
  <Pages>1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HYTOS 사용자 매뉴얼</vt:lpstr>
    </vt:vector>
  </TitlesOfParts>
  <Company>com</Company>
  <LinksUpToDate>false</LinksUpToDate>
  <CharactersWithSpaces>5644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HYTOS 사용자 매뉴얼</dc:title>
  <dc:subject>HyDRAULIC TOOL OF SAMSUNG ENGINEERING</dc:subject>
  <dc:creator>백흠경 , 김연진</dc:creator>
  <cp:lastModifiedBy>회사도프텍</cp:lastModifiedBy>
  <cp:revision>368</cp:revision>
  <cp:lastPrinted>2020-01-10T01:20:00Z</cp:lastPrinted>
  <dcterms:created xsi:type="dcterms:W3CDTF">2018-11-15T09:07:00Z</dcterms:created>
  <dcterms:modified xsi:type="dcterms:W3CDTF">2020-01-10T01:20:00Z</dcterms:modified>
</cp:coreProperties>
</file>