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6275A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2668099" w14:textId="05DC5468" w:rsidR="0025290C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55316261" w:history="1">
        <w:r w:rsidR="0025290C" w:rsidRPr="002159A3">
          <w:rPr>
            <w:rStyle w:val="a6"/>
          </w:rPr>
          <w:t>1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설치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</w:t>
        </w:r>
        <w:r w:rsidR="0025290C">
          <w:rPr>
            <w:webHidden/>
          </w:rPr>
          <w:fldChar w:fldCharType="end"/>
        </w:r>
      </w:hyperlink>
    </w:p>
    <w:p w14:paraId="216042DA" w14:textId="2FAFF5E4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2" w:history="1">
        <w:r w:rsidR="0025290C" w:rsidRPr="002159A3">
          <w:rPr>
            <w:rStyle w:val="a6"/>
            <w:noProof/>
          </w:rPr>
          <w:t>1.1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설치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</w:t>
        </w:r>
        <w:r w:rsidR="0025290C">
          <w:rPr>
            <w:noProof/>
            <w:webHidden/>
          </w:rPr>
          <w:fldChar w:fldCharType="end"/>
        </w:r>
      </w:hyperlink>
    </w:p>
    <w:p w14:paraId="04F173CD" w14:textId="3AEAD380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3" w:history="1">
        <w:r w:rsidR="0025290C" w:rsidRPr="002159A3">
          <w:rPr>
            <w:rStyle w:val="a6"/>
            <w:noProof/>
          </w:rPr>
          <w:t>1.2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실행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</w:t>
        </w:r>
        <w:r w:rsidR="0025290C">
          <w:rPr>
            <w:noProof/>
            <w:webHidden/>
          </w:rPr>
          <w:fldChar w:fldCharType="end"/>
        </w:r>
      </w:hyperlink>
    </w:p>
    <w:p w14:paraId="3DF42157" w14:textId="41059D1F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64" w:history="1">
        <w:r w:rsidR="0025290C" w:rsidRPr="002159A3">
          <w:rPr>
            <w:rStyle w:val="a6"/>
          </w:rPr>
          <w:t>2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사전 설정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</w:t>
        </w:r>
        <w:r w:rsidR="0025290C">
          <w:rPr>
            <w:webHidden/>
          </w:rPr>
          <w:fldChar w:fldCharType="end"/>
        </w:r>
      </w:hyperlink>
    </w:p>
    <w:p w14:paraId="59AFE457" w14:textId="02FC3401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5" w:history="1">
        <w:r w:rsidR="0025290C" w:rsidRPr="002159A3">
          <w:rPr>
            <w:rStyle w:val="a6"/>
            <w:noProof/>
          </w:rPr>
          <w:t>2.1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프로젝트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</w:t>
        </w:r>
        <w:r w:rsidR="0025290C">
          <w:rPr>
            <w:noProof/>
            <w:webHidden/>
          </w:rPr>
          <w:fldChar w:fldCharType="end"/>
        </w:r>
      </w:hyperlink>
    </w:p>
    <w:p w14:paraId="4BD7C05C" w14:textId="4C78D59D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6" w:history="1">
        <w:r w:rsidR="0025290C" w:rsidRPr="002159A3">
          <w:rPr>
            <w:rStyle w:val="a6"/>
            <w:noProof/>
          </w:rPr>
          <w:t>2.2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화면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구성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6</w:t>
        </w:r>
        <w:r w:rsidR="0025290C">
          <w:rPr>
            <w:noProof/>
            <w:webHidden/>
          </w:rPr>
          <w:fldChar w:fldCharType="end"/>
        </w:r>
      </w:hyperlink>
    </w:p>
    <w:p w14:paraId="2EFB72B3" w14:textId="7AE0A61F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7" w:history="1">
        <w:r w:rsidR="0025290C" w:rsidRPr="002159A3">
          <w:rPr>
            <w:rStyle w:val="a6"/>
            <w:noProof/>
          </w:rPr>
          <w:t>2.3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환경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8</w:t>
        </w:r>
        <w:r w:rsidR="0025290C">
          <w:rPr>
            <w:noProof/>
            <w:webHidden/>
          </w:rPr>
          <w:fldChar w:fldCharType="end"/>
        </w:r>
      </w:hyperlink>
    </w:p>
    <w:p w14:paraId="7F6BF85E" w14:textId="40D70F48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8" w:history="1">
        <w:r w:rsidR="0025290C" w:rsidRPr="002159A3">
          <w:rPr>
            <w:rStyle w:val="a6"/>
            <w:noProof/>
          </w:rPr>
          <w:t>2.4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영역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19</w:t>
        </w:r>
        <w:r w:rsidR="0025290C">
          <w:rPr>
            <w:noProof/>
            <w:webHidden/>
          </w:rPr>
          <w:fldChar w:fldCharType="end"/>
        </w:r>
      </w:hyperlink>
    </w:p>
    <w:p w14:paraId="6C2428F4" w14:textId="00ADFEA7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9" w:history="1">
        <w:r w:rsidR="0025290C" w:rsidRPr="002159A3">
          <w:rPr>
            <w:rStyle w:val="a6"/>
            <w:noProof/>
          </w:rPr>
          <w:t>2.5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내보내기</w:t>
        </w:r>
        <w:r w:rsidR="0025290C" w:rsidRPr="002159A3">
          <w:rPr>
            <w:rStyle w:val="a6"/>
            <w:noProof/>
          </w:rPr>
          <w:t>(Export)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20</w:t>
        </w:r>
        <w:r w:rsidR="0025290C">
          <w:rPr>
            <w:noProof/>
            <w:webHidden/>
          </w:rPr>
          <w:fldChar w:fldCharType="end"/>
        </w:r>
      </w:hyperlink>
    </w:p>
    <w:p w14:paraId="42440DC1" w14:textId="1902388E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0" w:history="1">
        <w:r w:rsidR="0025290C" w:rsidRPr="002159A3">
          <w:rPr>
            <w:rStyle w:val="a6"/>
            <w:noProof/>
          </w:rPr>
          <w:t>2.6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코드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테이블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21</w:t>
        </w:r>
        <w:r w:rsidR="0025290C">
          <w:rPr>
            <w:noProof/>
            <w:webHidden/>
          </w:rPr>
          <w:fldChar w:fldCharType="end"/>
        </w:r>
      </w:hyperlink>
    </w:p>
    <w:p w14:paraId="47D07B5B" w14:textId="0C50155D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1" w:history="1">
        <w:r w:rsidR="0025290C" w:rsidRPr="002159A3">
          <w:rPr>
            <w:rStyle w:val="a6"/>
            <w:noProof/>
          </w:rPr>
          <w:t>2.7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HMB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_Toc55316271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24</w:t>
        </w:r>
        <w:r w:rsidR="0025290C">
          <w:rPr>
            <w:noProof/>
            <w:webHidden/>
          </w:rPr>
          <w:fldChar w:fldCharType="end"/>
        </w:r>
      </w:hyperlink>
    </w:p>
    <w:p w14:paraId="24192E86" w14:textId="4BD74099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2" w:history="1">
        <w:r w:rsidR="0025290C" w:rsidRPr="002159A3">
          <w:rPr>
            <w:rStyle w:val="a6"/>
            <w:noProof/>
          </w:rPr>
          <w:t>2.8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Custom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25</w:t>
        </w:r>
        <w:r w:rsidR="0025290C">
          <w:rPr>
            <w:noProof/>
            <w:webHidden/>
          </w:rPr>
          <w:fldChar w:fldCharType="end"/>
        </w:r>
      </w:hyperlink>
    </w:p>
    <w:p w14:paraId="751A83B2" w14:textId="71A9508D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3" w:history="1">
        <w:r w:rsidR="0025290C" w:rsidRPr="002159A3">
          <w:rPr>
            <w:rStyle w:val="a6"/>
            <w:noProof/>
          </w:rPr>
          <w:t>2.9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Replace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26</w:t>
        </w:r>
        <w:r w:rsidR="0025290C">
          <w:rPr>
            <w:noProof/>
            <w:webHidden/>
          </w:rPr>
          <w:fldChar w:fldCharType="end"/>
        </w:r>
      </w:hyperlink>
    </w:p>
    <w:p w14:paraId="153B4CA3" w14:textId="37B01BB1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4" w:history="1">
        <w:r w:rsidR="0025290C" w:rsidRPr="002159A3">
          <w:rPr>
            <w:rStyle w:val="a6"/>
            <w:noProof/>
          </w:rPr>
          <w:t>2.10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Special Item Type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27</w:t>
        </w:r>
        <w:r w:rsidR="0025290C">
          <w:rPr>
            <w:noProof/>
            <w:webHidden/>
          </w:rPr>
          <w:fldChar w:fldCharType="end"/>
        </w:r>
      </w:hyperlink>
    </w:p>
    <w:p w14:paraId="1EF7BE31" w14:textId="7E2BEA1A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5" w:history="1">
        <w:r w:rsidR="0025290C" w:rsidRPr="002159A3">
          <w:rPr>
            <w:rStyle w:val="a6"/>
            <w:noProof/>
          </w:rPr>
          <w:t>2.11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(OCR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28</w:t>
        </w:r>
        <w:r w:rsidR="0025290C">
          <w:rPr>
            <w:noProof/>
            <w:webHidden/>
          </w:rPr>
          <w:fldChar w:fldCharType="end"/>
        </w:r>
      </w:hyperlink>
    </w:p>
    <w:p w14:paraId="21482163" w14:textId="1FDB9526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6" w:history="1">
        <w:r w:rsidR="0025290C" w:rsidRPr="002159A3">
          <w:rPr>
            <w:rStyle w:val="a6"/>
            <w:noProof/>
          </w:rPr>
          <w:t>2.12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(Symbol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6735A6A8" w14:textId="2481F492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7" w:history="1">
        <w:r w:rsidR="0025290C" w:rsidRPr="002159A3">
          <w:rPr>
            <w:rStyle w:val="a6"/>
            <w:noProof/>
          </w:rPr>
          <w:t>2.13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Make Label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1047771E" w14:textId="41FBFD21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8" w:history="1">
        <w:r w:rsidR="0025290C" w:rsidRPr="002159A3">
          <w:rPr>
            <w:rStyle w:val="a6"/>
            <w:noProof/>
          </w:rPr>
          <w:t>2.14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30</w:t>
        </w:r>
        <w:r w:rsidR="0025290C">
          <w:rPr>
            <w:noProof/>
            <w:webHidden/>
          </w:rPr>
          <w:fldChar w:fldCharType="end"/>
        </w:r>
      </w:hyperlink>
    </w:p>
    <w:p w14:paraId="20B16595" w14:textId="5C6764A7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9" w:history="1">
        <w:r w:rsidR="0025290C" w:rsidRPr="002159A3">
          <w:rPr>
            <w:rStyle w:val="a6"/>
            <w:noProof/>
          </w:rPr>
          <w:t>2.15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추가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32</w:t>
        </w:r>
        <w:r w:rsidR="0025290C">
          <w:rPr>
            <w:noProof/>
            <w:webHidden/>
          </w:rPr>
          <w:fldChar w:fldCharType="end"/>
        </w:r>
      </w:hyperlink>
    </w:p>
    <w:p w14:paraId="5092DAFF" w14:textId="74AE05AA" w:rsidR="0025290C" w:rsidRDefault="00A11F8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0" w:history="1">
        <w:r w:rsidR="0025290C" w:rsidRPr="002159A3">
          <w:rPr>
            <w:rStyle w:val="a6"/>
            <w:noProof/>
          </w:rPr>
          <w:t>2.16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관리자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34</w:t>
        </w:r>
        <w:r w:rsidR="0025290C">
          <w:rPr>
            <w:noProof/>
            <w:webHidden/>
          </w:rPr>
          <w:fldChar w:fldCharType="end"/>
        </w:r>
      </w:hyperlink>
    </w:p>
    <w:p w14:paraId="2CE8489F" w14:textId="0F2F6659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81" w:history="1">
        <w:r w:rsidR="0025290C" w:rsidRPr="002159A3">
          <w:rPr>
            <w:rStyle w:val="a6"/>
          </w:rPr>
          <w:t>3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인식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_Toc55316281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36</w:t>
        </w:r>
        <w:r w:rsidR="0025290C">
          <w:rPr>
            <w:webHidden/>
          </w:rPr>
          <w:fldChar w:fldCharType="end"/>
        </w:r>
      </w:hyperlink>
    </w:p>
    <w:p w14:paraId="6636C963" w14:textId="36A80F2E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2" w:history="1">
        <w:r w:rsidR="0025290C" w:rsidRPr="002159A3">
          <w:rPr>
            <w:rStyle w:val="a6"/>
            <w:noProof/>
          </w:rPr>
          <w:t>3.1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36</w:t>
        </w:r>
        <w:r w:rsidR="0025290C">
          <w:rPr>
            <w:noProof/>
            <w:webHidden/>
          </w:rPr>
          <w:fldChar w:fldCharType="end"/>
        </w:r>
      </w:hyperlink>
    </w:p>
    <w:p w14:paraId="5ED8BBB2" w14:textId="0D40DEC9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3" w:history="1">
        <w:r w:rsidR="0025290C" w:rsidRPr="002159A3">
          <w:rPr>
            <w:rStyle w:val="a6"/>
            <w:noProof/>
          </w:rPr>
          <w:t>3.2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도면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37</w:t>
        </w:r>
        <w:r w:rsidR="0025290C">
          <w:rPr>
            <w:noProof/>
            <w:webHidden/>
          </w:rPr>
          <w:fldChar w:fldCharType="end"/>
        </w:r>
      </w:hyperlink>
    </w:p>
    <w:p w14:paraId="3BA5889C" w14:textId="37D09F7E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4" w:history="1">
        <w:r w:rsidR="0025290C" w:rsidRPr="002159A3">
          <w:rPr>
            <w:rStyle w:val="a6"/>
            <w:noProof/>
          </w:rPr>
          <w:t>3.3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인식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결과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수정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40</w:t>
        </w:r>
        <w:r w:rsidR="0025290C">
          <w:rPr>
            <w:noProof/>
            <w:webHidden/>
          </w:rPr>
          <w:fldChar w:fldCharType="end"/>
        </w:r>
      </w:hyperlink>
    </w:p>
    <w:p w14:paraId="5876A68E" w14:textId="002E5505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5" w:history="1">
        <w:r w:rsidR="0025290C" w:rsidRPr="002159A3">
          <w:rPr>
            <w:rStyle w:val="a6"/>
            <w:noProof/>
          </w:rPr>
          <w:t>3.4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44</w:t>
        </w:r>
        <w:r w:rsidR="0025290C">
          <w:rPr>
            <w:noProof/>
            <w:webHidden/>
          </w:rPr>
          <w:fldChar w:fldCharType="end"/>
        </w:r>
      </w:hyperlink>
    </w:p>
    <w:p w14:paraId="5AE08647" w14:textId="6ADCD0D0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6" w:history="1">
        <w:r w:rsidR="0025290C" w:rsidRPr="002159A3">
          <w:rPr>
            <w:rStyle w:val="a6"/>
            <w:noProof/>
          </w:rPr>
          <w:t>3.5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텍스트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찾기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바꾸기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728C32D3" w14:textId="10D202FD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7" w:history="1">
        <w:r w:rsidR="0025290C" w:rsidRPr="002159A3">
          <w:rPr>
            <w:rStyle w:val="a6"/>
            <w:noProof/>
          </w:rPr>
          <w:t>3.6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Text Data List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0786AB1D" w14:textId="3F383F70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8" w:history="1">
        <w:r w:rsidR="0025290C" w:rsidRPr="002159A3">
          <w:rPr>
            <w:rStyle w:val="a6"/>
            <w:noProof/>
          </w:rPr>
          <w:t>3.7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바꾸기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삽입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48</w:t>
        </w:r>
        <w:r w:rsidR="0025290C">
          <w:rPr>
            <w:noProof/>
            <w:webHidden/>
          </w:rPr>
          <w:fldChar w:fldCharType="end"/>
        </w:r>
      </w:hyperlink>
    </w:p>
    <w:p w14:paraId="545F1EB9" w14:textId="50B38372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9" w:history="1">
        <w:r w:rsidR="0025290C" w:rsidRPr="002159A3">
          <w:rPr>
            <w:rStyle w:val="a6"/>
            <w:noProof/>
          </w:rPr>
          <w:t>3.8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OPC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49</w:t>
        </w:r>
        <w:r w:rsidR="0025290C">
          <w:rPr>
            <w:noProof/>
            <w:webHidden/>
          </w:rPr>
          <w:fldChar w:fldCharType="end"/>
        </w:r>
      </w:hyperlink>
    </w:p>
    <w:p w14:paraId="602A78F8" w14:textId="301519FA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0" w:history="1">
        <w:r w:rsidR="0025290C" w:rsidRPr="002159A3">
          <w:rPr>
            <w:rStyle w:val="a6"/>
            <w:noProof/>
          </w:rPr>
          <w:t>3.9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Streamline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50</w:t>
        </w:r>
        <w:r w:rsidR="0025290C">
          <w:rPr>
            <w:noProof/>
            <w:webHidden/>
          </w:rPr>
          <w:fldChar w:fldCharType="end"/>
        </w:r>
      </w:hyperlink>
    </w:p>
    <w:p w14:paraId="586FB329" w14:textId="772699F8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1" w:history="1">
        <w:r w:rsidR="0025290C" w:rsidRPr="002159A3">
          <w:rPr>
            <w:rStyle w:val="a6"/>
          </w:rPr>
          <w:t>4.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리포트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51</w:t>
        </w:r>
        <w:r w:rsidR="0025290C">
          <w:rPr>
            <w:webHidden/>
          </w:rPr>
          <w:fldChar w:fldCharType="end"/>
        </w:r>
      </w:hyperlink>
    </w:p>
    <w:p w14:paraId="50390968" w14:textId="6C88DE52" w:rsidR="0025290C" w:rsidRDefault="00A11F8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2" w:history="1">
        <w:r w:rsidR="0025290C" w:rsidRPr="002159A3">
          <w:rPr>
            <w:rStyle w:val="a6"/>
            <w:noProof/>
          </w:rPr>
          <w:t>4.1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설계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정보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리스트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51</w:t>
        </w:r>
        <w:r w:rsidR="0025290C">
          <w:rPr>
            <w:noProof/>
            <w:webHidden/>
          </w:rPr>
          <w:fldChar w:fldCharType="end"/>
        </w:r>
      </w:hyperlink>
    </w:p>
    <w:p w14:paraId="372AA8A2" w14:textId="3C02243B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3" w:history="1">
        <w:r w:rsidR="0025290C" w:rsidRPr="002159A3">
          <w:rPr>
            <w:rStyle w:val="a6"/>
          </w:rPr>
          <w:t>5.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_Toc55316293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54</w:t>
        </w:r>
        <w:r w:rsidR="0025290C">
          <w:rPr>
            <w:webHidden/>
          </w:rPr>
          <w:fldChar w:fldCharType="end"/>
        </w:r>
      </w:hyperlink>
    </w:p>
    <w:p w14:paraId="7A941E1F" w14:textId="15AA6D6F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4" w:history="1">
        <w:r w:rsidR="0025290C" w:rsidRPr="002159A3">
          <w:rPr>
            <w:rStyle w:val="a6"/>
          </w:rPr>
          <w:t>6.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Convert PDF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1F549236" w14:textId="7BDB5A58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5" w:history="1">
        <w:r w:rsidR="0025290C" w:rsidRPr="002159A3">
          <w:rPr>
            <w:rStyle w:val="a6"/>
          </w:rPr>
          <w:t>7.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CAD에서 데이터(라인, 텍스트) 가져오기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_Toc55316295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0A79DA57" w14:textId="251314FF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6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PDF에서 텍스트 가져오기(계장 확장)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_Toc55316296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7FBA0256" w14:textId="330EE0AE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7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심볼 굵기 강화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_Toc55316297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1DF88911" w14:textId="4F76C36B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8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데이터 이관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_Toc55316298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57</w:t>
        </w:r>
        <w:r w:rsidR="0025290C">
          <w:rPr>
            <w:webHidden/>
          </w:rPr>
          <w:fldChar w:fldCharType="end"/>
        </w:r>
      </w:hyperlink>
    </w:p>
    <w:p w14:paraId="62AF1356" w14:textId="7887F5AC" w:rsidR="0025290C" w:rsidRDefault="00A11F8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9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내보내기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_Toc55316299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58</w:t>
        </w:r>
        <w:r w:rsidR="0025290C">
          <w:rPr>
            <w:webHidden/>
          </w:rPr>
          <w:fldChar w:fldCharType="end"/>
        </w:r>
      </w:hyperlink>
    </w:p>
    <w:p w14:paraId="7185B2FD" w14:textId="62547F5D" w:rsidR="0025290C" w:rsidRDefault="00A11F8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300" w:history="1">
        <w:r w:rsidR="0025290C" w:rsidRPr="002159A3">
          <w:rPr>
            <w:rStyle w:val="a6"/>
          </w:rPr>
          <w:t>10.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문제 해결 절차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_Toc55316300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59</w:t>
        </w:r>
        <w:r w:rsidR="0025290C">
          <w:rPr>
            <w:webHidden/>
          </w:rPr>
          <w:fldChar w:fldCharType="end"/>
        </w:r>
      </w:hyperlink>
    </w:p>
    <w:p w14:paraId="4FB2C18E" w14:textId="31309191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5531626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5531626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5531626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0386ADCB" w:rsidR="000F586D" w:rsidRDefault="000F586D" w:rsidP="000F586D">
      <w:pPr>
        <w:pStyle w:val="a8"/>
        <w:rPr>
          <w:rFonts w:hint="eastAsia"/>
        </w:rPr>
      </w:pPr>
      <w:r>
        <w:rPr>
          <w:noProof/>
        </w:rPr>
        <w:drawing>
          <wp:inline distT="0" distB="0" distL="0" distR="0" wp14:anchorId="60C5EC3B" wp14:editId="3514C70D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발급 받은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6C669E45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11641091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5531626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5531626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5531626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r>
        <w:rPr>
          <w:rFonts w:hint="eastAsia"/>
        </w:rPr>
        <w:t>출력창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40DE1FD0" w:rsidR="0066303F" w:rsidRDefault="008B07A9" w:rsidP="002A3D16">
      <w:pPr>
        <w:pStyle w:val="a8"/>
      </w:pPr>
      <w:r>
        <w:t xml:space="preserve">그림 </w:t>
      </w:r>
      <w:r w:rsidR="00A11F8B">
        <w:fldChar w:fldCharType="begin"/>
      </w:r>
      <w:r w:rsidR="00A11F8B">
        <w:instrText xml:space="preserve"> SEQ </w:instrText>
      </w:r>
      <w:r w:rsidR="00A11F8B">
        <w:instrText>그림</w:instrText>
      </w:r>
      <w:r w:rsidR="00A11F8B">
        <w:instrText xml:space="preserve"> \* ARABIC </w:instrText>
      </w:r>
      <w:r w:rsidR="00A11F8B">
        <w:fldChar w:fldCharType="separate"/>
      </w:r>
      <w:r w:rsidR="00496671">
        <w:rPr>
          <w:noProof/>
        </w:rPr>
        <w:t>1</w:t>
      </w:r>
      <w:r w:rsidR="00A11F8B">
        <w:rPr>
          <w:noProof/>
        </w:rPr>
        <w:fldChar w:fldCharType="end"/>
      </w:r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r w:rsidR="00A11F8B">
        <w:fldChar w:fldCharType="begin"/>
      </w:r>
      <w:r w:rsidR="00A11F8B">
        <w:instrText xml:space="preserve"> SEQ </w:instrText>
      </w:r>
      <w:r w:rsidR="00A11F8B">
        <w:instrText>그림</w:instrText>
      </w:r>
      <w:r w:rsidR="00A11F8B">
        <w:instrText xml:space="preserve"> \* ARABIC </w:instrText>
      </w:r>
      <w:r w:rsidR="00A11F8B">
        <w:fldChar w:fldCharType="separate"/>
      </w:r>
      <w:r w:rsidR="00496671">
        <w:rPr>
          <w:noProof/>
        </w:rPr>
        <w:t>2</w:t>
      </w:r>
      <w:r w:rsidR="00A11F8B">
        <w:rPr>
          <w:noProof/>
        </w:rPr>
        <w:fldChar w:fldCharType="end"/>
      </w:r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r w:rsidR="00F621A6" w:rsidRPr="00BE5B16">
        <w:rPr>
          <w:rFonts w:hint="eastAsia"/>
          <w:color w:val="000000" w:themeColor="text1"/>
        </w:rPr>
        <w:t>드랍하여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 xml:space="preserve">Library :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 xml:space="preserve">심볼 탐색기에서 드래그-드랍하여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드래그-드랍하여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 xml:space="preserve">roperty :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머릿부분을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55316267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modes :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Mode :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1</w:t>
      </w:r>
      <w:r>
        <w:t xml:space="preserve"> :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2</w:t>
      </w:r>
      <w:r>
        <w:t xml:space="preserve"> :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3</w:t>
      </w:r>
      <w:r>
        <w:t xml:space="preserve"> :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Text :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Pair :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1Il,0OoD,8B,2Zz,Ss5,Cc,Pp,Uu,Vv,Ww,Jj,Yy,Xx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>Threshold :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No :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r w:rsidRPr="00F13509">
        <w:t>OTSU : OTSU 방법을 이용하여 도면을 이진화(</w:t>
      </w:r>
      <w:r w:rsidR="00445CC6">
        <w:t xml:space="preserve">자동으로 </w:t>
      </w:r>
      <w:r w:rsidRPr="00F13509">
        <w:t>임계값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Binary : 임계값을 지정하여 도면을 이진화</w:t>
      </w:r>
      <w:r w:rsidR="00445CC6">
        <w:br/>
      </w:r>
      <w:r w:rsidR="00445CC6">
        <w:rPr>
          <w:rFonts w:hint="eastAsia"/>
        </w:rPr>
        <w:t>(임계값보다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>Gaussian Blur : 가우시안 블러를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Symbol :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Detection :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Package :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Flange :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Flange :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번호</w:t>
      </w:r>
      <w:r w:rsidR="00AA22CD">
        <w:rPr>
          <w:szCs w:val="20"/>
        </w:rPr>
        <w:t xml:space="preserve"> :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>ag No</w:t>
      </w:r>
      <w:r w:rsidR="005320FB">
        <w:rPr>
          <w:szCs w:val="20"/>
        </w:rPr>
        <w:t xml:space="preserve"> :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>
        <w:rPr>
          <w:szCs w:val="20"/>
        </w:rPr>
        <w:t xml:space="preserve"> :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r w:rsidR="0055435C">
        <w:t>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ave Alarm(min) :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Only :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>ML First :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Only :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미인식 객체 </w:t>
      </w:r>
      <w:r>
        <w:t xml:space="preserve">XML에만 </w:t>
      </w:r>
      <w:r>
        <w:rPr>
          <w:rFonts w:hint="eastAsia"/>
        </w:rPr>
        <w:t xml:space="preserve">저장 </w:t>
      </w:r>
      <w:r>
        <w:t xml:space="preserve">: </w:t>
      </w:r>
      <w:r>
        <w:rPr>
          <w:rFonts w:hint="eastAsia"/>
        </w:rPr>
        <w:t xml:space="preserve">미인식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초기화 </w:t>
      </w:r>
      <w:r>
        <w:t xml:space="preserve">: </w:t>
      </w:r>
      <w:r>
        <w:rPr>
          <w:rFonts w:hint="eastAsia"/>
        </w:rPr>
        <w:t>도면에 접속한 사용자 정보를 초기화시킵니다.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지움 </w:t>
      </w:r>
      <w:r>
        <w:t xml:space="preserve">: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Address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ymbol(Server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Mode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55316268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 :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 xml:space="preserve">ame :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 xml:space="preserve">rea :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Text :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>Equipment Desc</w:t>
      </w:r>
      <w:r w:rsidR="00705AC5">
        <w:rPr>
          <w:color w:val="000000" w:themeColor="text1"/>
          <w:szCs w:val="20"/>
        </w:rPr>
        <w:t xml:space="preserve"> :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 xml:space="preserve">: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55316269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55316270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r>
        <w:rPr>
          <w:rFonts w:hint="eastAsia"/>
          <w:color w:val="FF0000"/>
        </w:rPr>
        <w:t>주의</w:t>
      </w:r>
      <w:r>
        <w:rPr>
          <w:color w:val="FF0000"/>
        </w:rPr>
        <w:t xml:space="preserve"> :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2FF83CAF" w:rsidR="001E5A9F" w:rsidRDefault="00B730A7" w:rsidP="001E5A9F">
      <w:pPr>
        <w:pStyle w:val="a8"/>
      </w:pPr>
      <w:r>
        <w:t xml:space="preserve">그림 </w:t>
      </w:r>
      <w:r w:rsidR="00A11F8B">
        <w:fldChar w:fldCharType="begin"/>
      </w:r>
      <w:r w:rsidR="00A11F8B">
        <w:instrText xml:space="preserve"> SEQ </w:instrText>
      </w:r>
      <w:r w:rsidR="00A11F8B">
        <w:instrText>그림</w:instrText>
      </w:r>
      <w:r w:rsidR="00A11F8B">
        <w:instrText xml:space="preserve"> \* ARABIC </w:instrText>
      </w:r>
      <w:r w:rsidR="00A11F8B">
        <w:fldChar w:fldCharType="separate"/>
      </w:r>
      <w:r w:rsidR="00496671">
        <w:rPr>
          <w:noProof/>
        </w:rPr>
        <w:t>3</w:t>
      </w:r>
      <w:r w:rsidR="00A11F8B">
        <w:rPr>
          <w:noProof/>
        </w:rPr>
        <w:fldChar w:fldCharType="end"/>
      </w:r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>uto Allowable :</w:t>
      </w:r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55316271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400E352A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55316272"/>
      <w:r>
        <w:rPr>
          <w:rFonts w:hint="eastAsia"/>
        </w:rPr>
        <w:lastRenderedPageBreak/>
        <w:t>C</w:t>
      </w:r>
      <w:r>
        <w:t>ustom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>
        <w:rPr>
          <w:rFonts w:hint="eastAsia"/>
        </w:rPr>
        <w:t xml:space="preserve"> 에서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55316273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정규식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5" w:name="_Toc55316274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55316275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>이미지 삭제</w:t>
      </w:r>
      <w:r w:rsidR="00384136" w:rsidRPr="006179ED">
        <w:rPr>
          <w:rFonts w:hint="eastAsia"/>
        </w:rPr>
        <w:t xml:space="preserve"> </w:t>
      </w:r>
      <w:r w:rsidR="00384136" w:rsidRPr="006179ED">
        <w:t xml:space="preserve">: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삭제 </w:t>
      </w:r>
      <w:r w:rsidRPr="006179ED">
        <w:t xml:space="preserve">: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 xml:space="preserve">Generate Training Data)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55316276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Label 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>dit 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>enerate Training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55316277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55316278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검색란에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>Symbol for display :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>isplay Symbol</w:t>
      </w:r>
      <w:r w:rsidR="00080FF1">
        <w:t xml:space="preserve"> :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Symbol :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55316279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: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55316280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55316281"/>
      <w:r>
        <w:rPr>
          <w:rFonts w:hint="eastAsia"/>
        </w:rPr>
        <w:lastRenderedPageBreak/>
        <w:t>인식</w:t>
      </w:r>
      <w:bookmarkEnd w:id="22"/>
    </w:p>
    <w:bookmarkStart w:id="23" w:name="_Toc55316282"/>
    <w:p w14:paraId="53B67138" w14:textId="6BC26899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C33B30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6F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518176E3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7B1D7A14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385E56F0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084EBA6E" w:rsidR="00A46C95" w:rsidRDefault="00A46C95" w:rsidP="00A46C95">
      <w:pPr>
        <w:jc w:val="center"/>
      </w:pPr>
    </w:p>
    <w:p w14:paraId="0923965E" w14:textId="0FF0BE6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6C4564CC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3CF51697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4CACBF3D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5BFBC33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6A9BF98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Copy :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i w:val="0"/>
          <w:iCs w:val="0"/>
          <w:color w:val="000000" w:themeColor="text1"/>
        </w:rPr>
        <w:t xml:space="preserve">Separate :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Image :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5070A947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55316283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>심볼 학습 참조</w:t>
      </w:r>
      <w:r w:rsidR="001C3D70">
        <w:rPr>
          <w:szCs w:val="20"/>
        </w:rPr>
        <w:t xml:space="preserve"> )</w:t>
      </w:r>
    </w:p>
    <w:p w14:paraId="26F1CF29" w14:textId="31816ACD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6F5663C1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6D12FB40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379E8140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69FBB53B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 xml:space="preserve">: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205013ED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2E62D347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6FAA209D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0E429DBB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3F193407" w:rsidR="00496671" w:rsidRDefault="008801A3" w:rsidP="00496671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47EDEA89" w:rsidR="008801A3" w:rsidRDefault="00496671" w:rsidP="00496671">
      <w:pPr>
        <w:pStyle w:val="a8"/>
      </w:pPr>
      <w:r>
        <w:t xml:space="preserve">그림 </w:t>
      </w:r>
      <w:r w:rsidR="00A11F8B">
        <w:fldChar w:fldCharType="begin"/>
      </w:r>
      <w:r w:rsidR="00A11F8B">
        <w:instrText xml:space="preserve"> SEQ </w:instrText>
      </w:r>
      <w:r w:rsidR="00A11F8B">
        <w:instrText>그림</w:instrText>
      </w:r>
      <w:r w:rsidR="00A11F8B">
        <w:instrText xml:space="preserve"> \* ARABIC </w:instrText>
      </w:r>
      <w:r w:rsidR="00A11F8B">
        <w:fldChar w:fldCharType="separate"/>
      </w:r>
      <w:r>
        <w:rPr>
          <w:noProof/>
        </w:rPr>
        <w:t>4</w:t>
      </w:r>
      <w:r w:rsidR="00A11F8B">
        <w:rPr>
          <w:noProof/>
        </w:rPr>
        <w:fldChar w:fldCharType="end"/>
      </w:r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Flow)</w:t>
      </w:r>
      <w:r>
        <w:rPr>
          <w:rFonts w:hint="eastAsia"/>
        </w:rPr>
        <w:t xml:space="preserve"> </w:t>
      </w:r>
      <w:r>
        <w:t xml:space="preserve">: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70031DEB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55316284"/>
      <w:r>
        <w:rPr>
          <w:rFonts w:hint="eastAsia"/>
        </w:rPr>
        <w:lastRenderedPageBreak/>
        <w:t>인식 결과 수정</w:t>
      </w:r>
      <w:bookmarkEnd w:id="25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71B853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799CBBF3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41EDB391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636E8B48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r w:rsidR="00446020" w:rsidRPr="003965A7">
        <w:rPr>
          <w:rFonts w:hint="eastAsia"/>
        </w:rPr>
        <w:t>단축키 :</w:t>
      </w:r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423DB8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0058CB7C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0C7B3026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649796D2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3428C9EA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2C702F54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36D141EB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5904E78B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5DDBCBC3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="00446020" w:rsidRPr="003965A7">
        <w:t xml:space="preserve">validation </w:t>
      </w:r>
      <w:r w:rsidR="00446020">
        <w:t>check</w:t>
      </w:r>
    </w:p>
    <w:p w14:paraId="2C3392E5" w14:textId="5D7FC7EE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6BDE5CFB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Rules : 검증 </w:t>
      </w:r>
      <w:r>
        <w:rPr>
          <w:rFonts w:hint="eastAsia"/>
        </w:rPr>
        <w:t>항목들을 확인할 수 있습니다.</w:t>
      </w:r>
    </w:p>
    <w:p w14:paraId="6A411EB5" w14:textId="30BF63B2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77777777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4B32095D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63ABD37A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50B05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22ACDF42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64CD4D13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73D10A74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1A931DEE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256D030D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2AB396B6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2A1778E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16FA8930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47719E1F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55316285"/>
      <w:r>
        <w:rPr>
          <w:rFonts w:hint="eastAsia"/>
        </w:rPr>
        <w:lastRenderedPageBreak/>
        <w:t>속성 연계</w:t>
      </w:r>
      <w:bookmarkEnd w:id="26"/>
    </w:p>
    <w:p w14:paraId="1BBF8032" w14:textId="4EF992FB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2B828C94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94D77A0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2437190E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2361296D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7CF4024B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0D77D73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02348A8A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876424E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To :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3326D8B3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r>
        <w:rPr>
          <w:rFonts w:hint="eastAsia"/>
        </w:rPr>
        <w:t>우클릭]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42F94413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1CCEBD39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2399EA43" w:rsidR="00724838" w:rsidRDefault="00724838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 xml:space="preserve">xplode :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 xml:space="preserve">p from, to) :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Flow :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391216F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1BCE5E42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37F82E1E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2196F49B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5DFF2E10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5ADCFDE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tream, 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29EF1D9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how :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4F8162C0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Specs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402761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C0FD218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55FFFF8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74C27B87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>nd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2D5CEAA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786AA707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298B9E6B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66159777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 xml:space="preserve">WNER :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7B32ABF1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Item :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0F1EBB94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6A16CD3F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55316286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6381C04B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33080B16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4F31A491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789F081C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55316287"/>
      <w:r>
        <w:rPr>
          <w:rFonts w:hint="eastAsia"/>
        </w:rPr>
        <w:t>T</w:t>
      </w:r>
      <w:r>
        <w:t>ext Data List</w:t>
      </w:r>
      <w:bookmarkEnd w:id="28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076854CF" w:rsidR="004C3232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77777777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29" w:name="_Toc55316288"/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59EA8700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04FAD18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교체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ind :</w:t>
      </w:r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교체할 심볼을 선택합니다.</w:t>
      </w:r>
    </w:p>
    <w:p w14:paraId="09CF913E" w14:textId="76AEBF00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7F4099C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4D1AAA02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삽입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674451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70289A8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 xml:space="preserve">ind : </w:t>
      </w:r>
      <w:r>
        <w:rPr>
          <w:rFonts w:hint="eastAsia"/>
        </w:rPr>
        <w:t>심볼이 삽입될 대상 심볼을 선택합니다.</w:t>
      </w:r>
    </w:p>
    <w:p w14:paraId="60BCB210" w14:textId="6A8632C7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삽입할 심볼을 선택합니다.</w:t>
      </w:r>
    </w:p>
    <w:p w14:paraId="3956FD2C" w14:textId="28E249F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677FA99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연결점에 삽입</w:t>
      </w:r>
    </w:p>
    <w:p w14:paraId="3432B4C8" w14:textId="4437FD1F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B3CBEDD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Preset : </w:t>
      </w:r>
      <w:r>
        <w:rPr>
          <w:rFonts w:hint="eastAsia"/>
        </w:rPr>
        <w:t>자동으로 수행할 명령을 저장합니다.</w:t>
      </w:r>
    </w:p>
    <w:p w14:paraId="26AB94C5" w14:textId="5BD3DE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114C6184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r>
        <w:t xml:space="preserve">flange_blind </w:t>
      </w:r>
      <w:r>
        <w:rPr>
          <w:rFonts w:hint="eastAsia"/>
        </w:rPr>
        <w:t>볼을 삽입합니다.</w:t>
      </w:r>
    </w:p>
    <w:p w14:paraId="72017198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r>
        <w:rPr>
          <w:rFonts w:hint="eastAsia"/>
        </w:rPr>
        <w:t xml:space="preserve">번 </w:t>
      </w:r>
      <w:r>
        <w:t xml:space="preserve">: single_fuction </w:t>
      </w:r>
      <w:r>
        <w:rPr>
          <w:rFonts w:hint="eastAsia"/>
        </w:rPr>
        <w:t xml:space="preserve">심볼에 연결된 다른 아이템이 없을 경우 </w:t>
      </w:r>
      <w:r>
        <w:t>tag_balloon</w:t>
      </w:r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4번 </w:t>
      </w:r>
      <w:r>
        <w:t>: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77777777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30" w:name="_Toc55316289"/>
      <w:r>
        <w:br w:type="page"/>
      </w:r>
    </w:p>
    <w:p w14:paraId="5BF28296" w14:textId="77A275F6" w:rsidR="00756C99" w:rsidRDefault="00756C99" w:rsidP="00603006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77777777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55316290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툴바</w:t>
      </w:r>
      <w:r>
        <w:t xml:space="preserve">의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24E88259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3DDEBC3F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2F1C90C9" w:rsid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rom :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>o</w:t>
      </w:r>
      <w:r w:rsidR="00675CD9">
        <w:t xml:space="preserve"> :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77777777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3FEBD8A8" w:rsidR="005843A8" w:rsidRDefault="005843A8" w:rsidP="005843A8">
      <w:pPr>
        <w:pStyle w:val="1"/>
        <w:numPr>
          <w:ilvl w:val="0"/>
          <w:numId w:val="31"/>
        </w:numPr>
      </w:pPr>
      <w:bookmarkStart w:id="32" w:name="_Toc55316291"/>
      <w:r>
        <w:rPr>
          <w:rFonts w:hint="eastAsia"/>
        </w:rPr>
        <w:lastRenderedPageBreak/>
        <w:t>리포트</w:t>
      </w:r>
      <w:bookmarkEnd w:id="32"/>
    </w:p>
    <w:p w14:paraId="2AD47F21" w14:textId="2AC30EC6" w:rsidR="00EE1C2B" w:rsidRDefault="005843A8" w:rsidP="00D45BEC">
      <w:pPr>
        <w:pStyle w:val="2"/>
        <w:numPr>
          <w:ilvl w:val="1"/>
          <w:numId w:val="37"/>
        </w:numPr>
        <w:ind w:firstLineChars="0"/>
      </w:pPr>
      <w:bookmarkStart w:id="33" w:name="_Toc55316292"/>
      <w:r>
        <w:rPr>
          <w:rFonts w:hint="eastAsia"/>
        </w:rPr>
        <w:t>설계 정보 리스트</w:t>
      </w:r>
      <w:bookmarkEnd w:id="33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7774364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134C4EDD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0E78A822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3B3FD534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All :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All : </w:t>
      </w:r>
      <w:r>
        <w:rPr>
          <w:rFonts w:hint="eastAsia"/>
        </w:rPr>
        <w:t>선택한 도면들을 선택 해제합니다.</w:t>
      </w:r>
    </w:p>
    <w:p w14:paraId="4ECEF993" w14:textId="22C22E58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0BB27CB5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60CA4E2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25B0CBE1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0F355DEF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568A955C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34" w:name="_Toc55316293"/>
      <w:r>
        <w:rPr>
          <w:rFonts w:hint="eastAsia"/>
        </w:rPr>
        <w:lastRenderedPageBreak/>
        <w:t>보기</w:t>
      </w:r>
      <w:bookmarkEnd w:id="34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7D05E738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3A0E30F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툴바]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E8120D7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678BAA76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툴바]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1AEFE9AE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35" w:name="_Toc55316294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35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34B41D03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4069E741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311FFAE6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77777777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7777777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513ED11B" w:rsidR="00395968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0A5E71A4" w14:textId="7B09F6A5" w:rsidR="00395968" w:rsidRDefault="00395968" w:rsidP="005B3310">
      <w:pPr>
        <w:pStyle w:val="1"/>
        <w:numPr>
          <w:ilvl w:val="0"/>
          <w:numId w:val="31"/>
        </w:numPr>
      </w:pPr>
      <w:bookmarkStart w:id="36" w:name="_Toc55316295"/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0DADE328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="00C645D6">
        <w:t>Import Data from CAD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C1A95EE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6D93D9E2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3099C457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0967D4D6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lastRenderedPageBreak/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3FB4E374" w14:textId="77777777" w:rsidR="006207F5" w:rsidRDefault="006207F5" w:rsidP="005B3310">
      <w:pPr>
        <w:jc w:val="center"/>
      </w:pPr>
    </w:p>
    <w:p w14:paraId="41D9F7E2" w14:textId="1E7F700A" w:rsidR="00AC0331" w:rsidRDefault="00AC0331" w:rsidP="00BA74F0">
      <w:pPr>
        <w:pStyle w:val="1"/>
        <w:numPr>
          <w:ilvl w:val="0"/>
          <w:numId w:val="31"/>
        </w:numPr>
      </w:pPr>
      <w:bookmarkStart w:id="37" w:name="_Toc55316296"/>
      <w:r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25868EE5" w:rsidR="00C645D6" w:rsidRDefault="00C645D6" w:rsidP="00C645D6">
      <w:pPr>
        <w:pStyle w:val="aa"/>
        <w:numPr>
          <w:ilvl w:val="1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t>Import Text from PDF for Instrument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3624AD07" w14:textId="7CDAE32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DECBA0C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7AA1B190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6D1357D1" w:rsidR="008D1ECB" w:rsidRP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75626487" w14:textId="1A90D8CD" w:rsidR="005B3310" w:rsidRDefault="005B3310" w:rsidP="005B3310">
      <w:pPr>
        <w:pStyle w:val="1"/>
        <w:numPr>
          <w:ilvl w:val="0"/>
          <w:numId w:val="31"/>
        </w:numPr>
      </w:pPr>
      <w:bookmarkStart w:id="38" w:name="_Toc55316297"/>
      <w:r>
        <w:rPr>
          <w:rFonts w:hint="eastAsia"/>
        </w:rPr>
        <w:t>심볼 굵기 강화</w:t>
      </w:r>
      <w:bookmarkEnd w:id="3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9" w:name="_Toc55316298"/>
      <w:r w:rsidRPr="00E51957">
        <w:rPr>
          <w:rFonts w:hint="eastAsia"/>
        </w:rPr>
        <w:lastRenderedPageBreak/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40" w:name="_Toc55316299"/>
      <w:r>
        <w:rPr>
          <w:rFonts w:hint="eastAsia"/>
        </w:rPr>
        <w:t>내보내기</w:t>
      </w:r>
      <w:bookmarkEnd w:id="4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41" w:name="_Toc55316300"/>
      <w:r w:rsidR="00F219AF">
        <w:rPr>
          <w:rFonts w:hint="eastAsia"/>
        </w:rPr>
        <w:t>문제 해결 절차</w:t>
      </w:r>
      <w:bookmarkEnd w:id="41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r w:rsidR="00F9086B">
        <w:rPr>
          <w:rFonts w:hint="eastAsia"/>
        </w:rPr>
        <w:t>장별로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6"/>
      <w:footerReference w:type="default" r:id="rId137"/>
      <w:footerReference w:type="first" r:id="rId13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27326" w14:textId="77777777" w:rsidR="00A11F8B" w:rsidRDefault="00A11F8B">
      <w:r>
        <w:separator/>
      </w:r>
    </w:p>
  </w:endnote>
  <w:endnote w:type="continuationSeparator" w:id="0">
    <w:p w14:paraId="51314B27" w14:textId="77777777" w:rsidR="00A11F8B" w:rsidRDefault="00A1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26132" w14:textId="77777777" w:rsidR="00A11F8B" w:rsidRDefault="00A11F8B">
      <w:bookmarkStart w:id="0" w:name="_Hlk482265958"/>
      <w:bookmarkEnd w:id="0"/>
      <w:r>
        <w:separator/>
      </w:r>
    </w:p>
  </w:footnote>
  <w:footnote w:type="continuationSeparator" w:id="0">
    <w:p w14:paraId="1EDE4077" w14:textId="77777777" w:rsidR="00A11F8B" w:rsidRDefault="00A11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393</TotalTime>
  <Pages>61</Pages>
  <Words>3828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25599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35</cp:revision>
  <cp:lastPrinted>2019-12-27T06:15:00Z</cp:lastPrinted>
  <dcterms:created xsi:type="dcterms:W3CDTF">2020-11-02T09:23:00Z</dcterms:created>
  <dcterms:modified xsi:type="dcterms:W3CDTF">2020-12-03T04:46:00Z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