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Start w:id="2" w:name="_GoBack"/>
      <w:bookmarkEnd w:id="1"/>
      <w:bookmarkEnd w:id="2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0A336FA9" w14:textId="276FEFD3" w:rsidR="00856942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6518423" w:history="1">
        <w:r w:rsidR="00856942" w:rsidRPr="00E25E93">
          <w:rPr>
            <w:rStyle w:val="a6"/>
          </w:rPr>
          <w:t>1</w:t>
        </w:r>
        <w:r w:rsidR="00856942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856942" w:rsidRPr="00E25E93">
          <w:rPr>
            <w:rStyle w:val="a6"/>
          </w:rPr>
          <w:t>설치</w:t>
        </w:r>
        <w:r w:rsidR="00856942">
          <w:rPr>
            <w:webHidden/>
          </w:rPr>
          <w:tab/>
        </w:r>
        <w:r w:rsidR="00856942">
          <w:rPr>
            <w:webHidden/>
          </w:rPr>
          <w:fldChar w:fldCharType="begin"/>
        </w:r>
        <w:r w:rsidR="00856942">
          <w:rPr>
            <w:webHidden/>
          </w:rPr>
          <w:instrText xml:space="preserve"> PAGEREF _Toc26518423 \h </w:instrText>
        </w:r>
        <w:r w:rsidR="00856942">
          <w:rPr>
            <w:webHidden/>
          </w:rPr>
        </w:r>
        <w:r w:rsidR="00856942">
          <w:rPr>
            <w:webHidden/>
          </w:rPr>
          <w:fldChar w:fldCharType="separate"/>
        </w:r>
        <w:r w:rsidR="0012383A">
          <w:rPr>
            <w:webHidden/>
          </w:rPr>
          <w:t>3</w:t>
        </w:r>
        <w:r w:rsidR="00856942">
          <w:rPr>
            <w:webHidden/>
          </w:rPr>
          <w:fldChar w:fldCharType="end"/>
        </w:r>
      </w:hyperlink>
    </w:p>
    <w:p w14:paraId="724F585E" w14:textId="05BC3D37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24" w:history="1">
        <w:r w:rsidRPr="00E25E93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프로그램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FE1445" w14:textId="0BECF9D1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25" w:history="1">
        <w:r w:rsidRPr="00E25E93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프로그램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65C7A4C" w14:textId="1935A4AE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26" w:history="1">
        <w:r w:rsidRPr="00E25E93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4CCB0A4" w14:textId="7E427C08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27" w:history="1">
        <w:r w:rsidRPr="00E25E93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프로젝트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A1674F" w14:textId="47375F29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28" w:history="1">
        <w:r w:rsidRPr="00E25E93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화면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05127A" w14:textId="6DCA8D34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29" w:history="1">
        <w:r w:rsidRPr="00E25E93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환경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FA27E73" w14:textId="73E877AE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0" w:history="1">
        <w:r w:rsidRPr="00E25E93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영역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DA0175" w14:textId="2D114665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1" w:history="1">
        <w:r w:rsidRPr="00E25E93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코드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테이블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176ACC3" w14:textId="77006B73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2" w:history="1">
        <w:r w:rsidRPr="00E25E93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 xml:space="preserve">Special Item Type </w:t>
        </w:r>
        <w:r w:rsidRPr="00E25E93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0CE84B6" w14:textId="02CD5D2F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3" w:history="1">
        <w:r w:rsidRPr="00E25E93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문자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DC62C15" w14:textId="109D3E1A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4" w:history="1">
        <w:r w:rsidRPr="00E25E93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심볼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6960608" w14:textId="4CF17F29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5" w:history="1">
        <w:r w:rsidRPr="00E25E93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심볼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속성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4724A08" w14:textId="3B19D8D4" w:rsidR="00856942" w:rsidRDefault="00856942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6" w:history="1">
        <w:r w:rsidRPr="00E25E93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심볼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F8EE8AD" w14:textId="3B7779CE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37" w:history="1">
        <w:r w:rsidRPr="00E25E93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8811189" w14:textId="20063F5B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8" w:history="1">
        <w:r w:rsidRPr="00E25E93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문자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A8A82B2" w14:textId="1F540945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39" w:history="1">
        <w:r w:rsidRPr="00E25E93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도면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EC4BCE8" w14:textId="3C95EB63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40" w:history="1">
        <w:r w:rsidRPr="00E25E93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인식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결과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C8FECBF" w14:textId="252F4919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41" w:history="1">
        <w:r w:rsidRPr="00E25E93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속성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87A1468" w14:textId="73D63191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42" w:history="1">
        <w:r w:rsidRPr="00E25E93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찾기</w:t>
        </w:r>
        <w:r w:rsidRPr="00E25E93">
          <w:rPr>
            <w:rStyle w:val="a6"/>
            <w:noProof/>
          </w:rPr>
          <w:t>/</w:t>
        </w:r>
        <w:r w:rsidRPr="00E25E93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E6DBC63" w14:textId="3FB3B7A9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43" w:history="1">
        <w:r w:rsidRPr="00E25E93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2E0FD4E" w14:textId="6016BD9A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44" w:history="1">
        <w:r w:rsidRPr="00E25E93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 xml:space="preserve">OPC </w:t>
        </w:r>
        <w:r w:rsidRPr="00E25E93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C625CEB" w14:textId="0DB4CD12" w:rsidR="00856942" w:rsidRDefault="00856942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6518445" w:history="1">
        <w:r w:rsidRPr="00E25E93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25E93">
          <w:rPr>
            <w:rStyle w:val="a6"/>
            <w:noProof/>
          </w:rPr>
          <w:t>설계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정보</w:t>
        </w:r>
        <w:r w:rsidRPr="00E25E93">
          <w:rPr>
            <w:rStyle w:val="a6"/>
            <w:noProof/>
          </w:rPr>
          <w:t xml:space="preserve"> </w:t>
        </w:r>
        <w:r w:rsidRPr="00E25E93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_Toc26518445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383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4939D6D" w14:textId="6A6DAA3E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46" w:history="1">
        <w:r w:rsidRPr="00E25E93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0E0B5AC2" w14:textId="1C811CC4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47" w:history="1">
        <w:r w:rsidRPr="00E25E93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64A57720" w14:textId="4E7432E7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48" w:history="1">
        <w:r w:rsidRPr="00E25E93">
          <w:rPr>
            <w:rStyle w:val="a6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CAD에서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3AD7FEBC" w14:textId="3531F86E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49" w:history="1">
        <w:r w:rsidRPr="00E25E93">
          <w:rPr>
            <w:rStyle w:val="a6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0B5452A8" w14:textId="7BE28FE3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50" w:history="1">
        <w:r w:rsidRPr="00E25E93">
          <w:rPr>
            <w:rStyle w:val="a6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3CF3C123" w14:textId="302E2286" w:rsidR="00856942" w:rsidRDefault="00856942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6518451" w:history="1">
        <w:r w:rsidRPr="00E25E93">
          <w:rPr>
            <w:rStyle w:val="a6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25E93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_Toc26518451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2383A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4FB2C18E" w14:textId="6E4527D7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3" w:name="_Toc26518423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3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4" w:name="_Toc26518424"/>
      <w:r>
        <w:rPr>
          <w:rFonts w:hint="eastAsia"/>
        </w:rPr>
        <w:t>프로그램 설치</w:t>
      </w:r>
      <w:bookmarkEnd w:id="4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5" w:name="_Toc26518425"/>
      <w:r>
        <w:rPr>
          <w:rFonts w:hint="eastAsia"/>
        </w:rPr>
        <w:t>프로그램 실행</w:t>
      </w:r>
      <w:bookmarkEnd w:id="5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6" w:name="_Toc26518426"/>
      <w:r>
        <w:rPr>
          <w:rFonts w:hint="eastAsia"/>
          <w:szCs w:val="20"/>
        </w:rPr>
        <w:lastRenderedPageBreak/>
        <w:t>사전 설정</w:t>
      </w:r>
      <w:bookmarkEnd w:id="6"/>
    </w:p>
    <w:bookmarkStart w:id="7" w:name="_Toc26518427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7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26518428"/>
      <w:r>
        <w:rPr>
          <w:rFonts w:hint="eastAsia"/>
        </w:rPr>
        <w:lastRenderedPageBreak/>
        <w:t>화면 구성</w:t>
      </w:r>
      <w:bookmarkEnd w:id="8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4BF5009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 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26518429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</w:t>
      </w:r>
      <w:proofErr w:type="gramStart"/>
      <w:r>
        <w:t>Size :</w:t>
      </w:r>
      <w:proofErr w:type="gramEnd"/>
      <w:r>
        <w:t xml:space="preserve">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26518430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26518431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  <w:rPr>
          <w:rFonts w:hint="eastAsia"/>
        </w:rPr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26618B2B" w:rsidR="00BE5FBD" w:rsidRPr="00C65754" w:rsidRDefault="00BE5FBD" w:rsidP="00BE5FBD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63CF4ED0" w14:textId="77777777" w:rsidR="00EE1C1C" w:rsidRDefault="00EE1C1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944563" w14:textId="56022954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2" w:name="_Toc26518432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3" w:name="_Toc26518433"/>
      <w:r>
        <w:rPr>
          <w:rFonts w:hint="eastAsia"/>
        </w:rPr>
        <w:lastRenderedPageBreak/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60F01DFA" w:rsidR="0077015A" w:rsidRPr="00384136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384136">
        <w:rPr>
          <w:rFonts w:hint="eastAsia"/>
          <w:color w:val="FF0000"/>
        </w:rPr>
        <w:t>D</w:t>
      </w:r>
      <w:r w:rsidRPr="00384136">
        <w:rPr>
          <w:color w:val="FF0000"/>
        </w:rPr>
        <w:t xml:space="preserve">elete Batch </w:t>
      </w:r>
      <w:proofErr w:type="gramStart"/>
      <w:r w:rsidRPr="00384136">
        <w:rPr>
          <w:color w:val="FF0000"/>
        </w:rPr>
        <w:t>Character :</w:t>
      </w:r>
      <w:proofErr w:type="gramEnd"/>
      <w:r w:rsidRPr="00384136">
        <w:rPr>
          <w:color w:val="FF0000"/>
        </w:rPr>
        <w:t xml:space="preserve"> 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4" w:name="_Toc26518434"/>
      <w:r>
        <w:rPr>
          <w:rFonts w:hint="eastAsia"/>
        </w:rPr>
        <w:lastRenderedPageBreak/>
        <w:t>심볼 등록</w:t>
      </w:r>
      <w:bookmarkEnd w:id="14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  <w:rPr>
          <w:rFonts w:hint="eastAsia"/>
        </w:rPr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lastRenderedPageBreak/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039D25C0" w14:textId="48A3A29F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선택합니다.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rFonts w:hint="eastAsia"/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26518435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26518436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  <w:rPr>
          <w:rFonts w:hint="eastAsia"/>
        </w:rPr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B80F" w14:textId="1F2C0274" w:rsidR="00C16086" w:rsidRDefault="00C16086" w:rsidP="00C16086">
      <w:pPr>
        <w:pStyle w:val="aa"/>
        <w:numPr>
          <w:ilvl w:val="2"/>
          <w:numId w:val="20"/>
        </w:numPr>
        <w:ind w:leftChars="0"/>
        <w:rPr>
          <w:rFonts w:hint="eastAsia"/>
        </w:rPr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26518437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26518438"/>
      <w:r>
        <w:rPr>
          <w:rFonts w:hint="eastAsia"/>
        </w:rPr>
        <w:t>문자 인식</w:t>
      </w:r>
      <w:bookmarkEnd w:id="18"/>
    </w:p>
    <w:p w14:paraId="19224CFC" w14:textId="48F3870A" w:rsidR="00FD0ECD" w:rsidRDefault="00FD0ECD" w:rsidP="001045E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53F018A4" w14:textId="32EC26A1" w:rsidR="001045ED" w:rsidRDefault="00A76B17" w:rsidP="001045ED">
      <w:pPr>
        <w:jc w:val="center"/>
      </w:pPr>
      <w:r>
        <w:rPr>
          <w:noProof/>
        </w:rPr>
        <w:drawing>
          <wp:inline distT="0" distB="0" distL="0" distR="0" wp14:anchorId="2892C81B" wp14:editId="52FA58E7">
            <wp:extent cx="5598899" cy="3529136"/>
            <wp:effectExtent l="0" t="0" r="1905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6088" cy="35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2A427474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26518439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6518440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 xml:space="preserve">Owner를 클릭하면 캔버스에서 해당 항목으로 </w:t>
      </w:r>
      <w:proofErr w:type="gramStart"/>
      <w:r w:rsidR="00B01F5E" w:rsidRPr="00B35A46">
        <w:rPr>
          <w:rFonts w:hint="eastAsia"/>
        </w:rPr>
        <w:t>이동 합니다</w:t>
      </w:r>
      <w:proofErr w:type="gramEnd"/>
      <w:r w:rsidR="00B01F5E" w:rsidRPr="00B35A46">
        <w:rPr>
          <w:rFonts w:hint="eastAsia"/>
        </w:rPr>
        <w:t>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1C49899B" w:rsidR="006207F5" w:rsidRPr="00446020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F1754" w14:textId="77777777" w:rsidR="00CD5FE0" w:rsidRDefault="00CD5FE0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26518441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26518442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26518443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26518444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26518445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  <w:rPr>
          <w:rFonts w:hint="eastAsia"/>
        </w:rPr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  <w:rPr>
          <w:rFonts w:hint="eastAsia"/>
        </w:rPr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lastRenderedPageBreak/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26518446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26518447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26518448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26518449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26518450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26518451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86"/>
      <w:footerReference w:type="default" r:id="rId87"/>
      <w:footerReference w:type="first" r:id="rId88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E760F" w14:textId="77777777" w:rsidR="00EA0C27" w:rsidRDefault="00EA0C27">
      <w:r>
        <w:separator/>
      </w:r>
    </w:p>
  </w:endnote>
  <w:endnote w:type="continuationSeparator" w:id="0">
    <w:p w14:paraId="503B6A6D" w14:textId="77777777" w:rsidR="00EA0C27" w:rsidRDefault="00EA0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BB68B2" w:rsidRPr="002D7A1E" w:rsidRDefault="00BB68B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BB68B2" w:rsidRDefault="00BB68B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0233C" w14:textId="77777777" w:rsidR="00EA0C27" w:rsidRDefault="00EA0C27">
      <w:bookmarkStart w:id="0" w:name="_Hlk482265958"/>
      <w:bookmarkEnd w:id="0"/>
      <w:r>
        <w:separator/>
      </w:r>
    </w:p>
  </w:footnote>
  <w:footnote w:type="continuationSeparator" w:id="0">
    <w:p w14:paraId="5FD761E0" w14:textId="77777777" w:rsidR="00EA0C27" w:rsidRDefault="00EA0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BB68B2" w:rsidRPr="00EB508A" w:rsidRDefault="00BB68B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5AC47BD2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3445"/>
    <w:rsid w:val="000A3A9A"/>
    <w:rsid w:val="000A51EA"/>
    <w:rsid w:val="000A66A3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57B5"/>
    <w:rsid w:val="001A69BA"/>
    <w:rsid w:val="001A6EF9"/>
    <w:rsid w:val="001B11E3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5CDD"/>
    <w:rsid w:val="00570872"/>
    <w:rsid w:val="0057198D"/>
    <w:rsid w:val="00573BD4"/>
    <w:rsid w:val="00576460"/>
    <w:rsid w:val="00577729"/>
    <w:rsid w:val="00580C4D"/>
    <w:rsid w:val="00581969"/>
    <w:rsid w:val="00582524"/>
    <w:rsid w:val="005839AA"/>
    <w:rsid w:val="00584447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4962"/>
    <w:rsid w:val="00644FBD"/>
    <w:rsid w:val="006477D0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3AD"/>
    <w:rsid w:val="00D4280F"/>
    <w:rsid w:val="00D44FBB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7C28F-287B-4BBD-BB46-9BB80991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225</TotalTime>
  <Pages>1</Pages>
  <Words>1983</Words>
  <Characters>11306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13263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74</cp:revision>
  <cp:lastPrinted>2019-12-06T01:04:00Z</cp:lastPrinted>
  <dcterms:created xsi:type="dcterms:W3CDTF">2019-09-05T09:30:00Z</dcterms:created>
  <dcterms:modified xsi:type="dcterms:W3CDTF">2019-12-06T01:04:00Z</dcterms:modified>
</cp:coreProperties>
</file>