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16EF3168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532BA6">
        <w:rPr>
          <w:szCs w:val="20"/>
        </w:rPr>
        <w:t>3</w:t>
      </w:r>
      <w:r w:rsidRPr="00A61F05">
        <w:rPr>
          <w:rFonts w:hint="eastAsia"/>
          <w:szCs w:val="20"/>
        </w:rPr>
        <w:t xml:space="preserve">년 </w:t>
      </w:r>
      <w:r w:rsidR="00015997">
        <w:rPr>
          <w:szCs w:val="20"/>
        </w:rPr>
        <w:t>0</w:t>
      </w:r>
      <w:r w:rsidR="00532BA6">
        <w:rPr>
          <w:szCs w:val="20"/>
        </w:rPr>
        <w:t>7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5B4BF0" wp14:editId="35F724A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A6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KW7FhTaAAAABQEAAA8AAABkcnMvZG93bnJl&#10;di54bWxMj8FuwjAQRO+V+AdrkXqpip1IIJpmg1ClHnosIHE18TZJG6+j2CEpX1/TCxx3ZjTzNt9M&#10;thVn6n3jGCFZKBDEpTMNVwiH/fvzGoQPmo1uHRPCL3nYFLOHXGfGjfxJ512oRCxhn2mEOoQuk9KX&#10;NVntF64jjt6X660O8ewraXo9xnLbylSplbS64bhQ647eaip/doNFID8sE7V9sdXh4zI+HdPL99jt&#10;ER/n0/YVRKAp3MJwxY/oUESmkxvYeNEixEcCQroCcTXVcp2AOP0LssjlPX3x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KW7FhTaAAAABQEAAA8AAAAAAAAAAAAAAAAAEwQAAGRycy9k&#10;b3ducmV2LnhtbFBLBQYAAAAABAAEAPMAAAAaBQAAAAA=&#10;"/>
            </w:pict>
          </mc:Fallback>
        </mc:AlternateContent>
      </w:r>
    </w:p>
    <w:p w14:paraId="2493F0CF" w14:textId="02EB0C09" w:rsidR="00532BA6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39464687" w:history="1">
        <w:r w:rsidR="00532BA6" w:rsidRPr="00D27449">
          <w:rPr>
            <w:rStyle w:val="a6"/>
          </w:rPr>
          <w:t>1</w:t>
        </w:r>
        <w:r w:rsidR="00532BA6"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="00532BA6" w:rsidRPr="00D27449">
          <w:rPr>
            <w:rStyle w:val="a6"/>
          </w:rPr>
          <w:t>설치</w:t>
        </w:r>
        <w:r w:rsidR="00532BA6">
          <w:rPr>
            <w:webHidden/>
          </w:rPr>
          <w:tab/>
        </w:r>
        <w:r w:rsidR="00532BA6">
          <w:rPr>
            <w:webHidden/>
          </w:rPr>
          <w:fldChar w:fldCharType="begin"/>
        </w:r>
        <w:r w:rsidR="00532BA6">
          <w:rPr>
            <w:webHidden/>
          </w:rPr>
          <w:instrText xml:space="preserve"> PAGEREF _Toc139464687 \h </w:instrText>
        </w:r>
        <w:r w:rsidR="00532BA6">
          <w:rPr>
            <w:webHidden/>
          </w:rPr>
        </w:r>
        <w:r w:rsidR="00532BA6">
          <w:rPr>
            <w:webHidden/>
          </w:rPr>
          <w:fldChar w:fldCharType="separate"/>
        </w:r>
        <w:r w:rsidR="00532BA6">
          <w:rPr>
            <w:webHidden/>
          </w:rPr>
          <w:t>3</w:t>
        </w:r>
        <w:r w:rsidR="00532BA6">
          <w:rPr>
            <w:webHidden/>
          </w:rPr>
          <w:fldChar w:fldCharType="end"/>
        </w:r>
      </w:hyperlink>
    </w:p>
    <w:p w14:paraId="5A8A08E5" w14:textId="7029F8A2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88" w:history="1">
        <w:r w:rsidRPr="00D27449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프로그램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840EE8" w14:textId="599E45C7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89" w:history="1">
        <w:r w:rsidRPr="00D27449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프로그램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CD2B0" w14:textId="77D6576A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690" w:history="1">
        <w:r w:rsidRPr="00D27449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56BA63E" w14:textId="07605A1A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1" w:history="1">
        <w:r w:rsidRPr="00D27449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프로젝트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DD57F8D" w14:textId="10873F1C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2" w:history="1">
        <w:r w:rsidRPr="00D27449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화면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8B14B3" w14:textId="624BE8BC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3" w:history="1">
        <w:r w:rsidRPr="00D27449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환경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A5CDA6" w14:textId="242681F9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4" w:history="1">
        <w:r w:rsidRPr="00D27449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영역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FCF431A" w14:textId="770F8DAE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5" w:history="1">
        <w:r w:rsidRPr="00D27449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코드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테이블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D4E2891" w14:textId="1E951476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6" w:history="1">
        <w:r w:rsidRPr="00D27449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HMB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A7720B6" w14:textId="4CF06370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7" w:history="1">
        <w:r w:rsidRPr="00D27449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Custom Code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72EBE62" w14:textId="76C36110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8" w:history="1">
        <w:r w:rsidRPr="00D27449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 xml:space="preserve">Replace Code Table </w:t>
        </w:r>
        <w:r w:rsidRPr="00D27449">
          <w:rPr>
            <w:rStyle w:val="a6"/>
            <w:noProof/>
            <w:highlight w:val="yellow"/>
          </w:rPr>
          <w:t xml:space="preserve">(Mainly for Instrument Module, ID2 Attribute Manual </w:t>
        </w:r>
        <w:r w:rsidRPr="00D27449">
          <w:rPr>
            <w:rStyle w:val="a6"/>
            <w:noProof/>
            <w:highlight w:val="yellow"/>
          </w:rPr>
          <w:t>참조</w:t>
        </w:r>
        <w:r w:rsidRPr="00D27449">
          <w:rPr>
            <w:rStyle w:val="a6"/>
            <w:noProof/>
            <w:highlight w:val="yellow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74A8E64" w14:textId="7B17E8E7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699" w:history="1">
        <w:r w:rsidRPr="00D27449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 xml:space="preserve">Special Item Type </w:t>
        </w:r>
        <w:r w:rsidRPr="00D27449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2457589" w14:textId="198DF27D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0" w:history="1">
        <w:r w:rsidRPr="00D27449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문자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학습</w:t>
        </w:r>
        <w:r w:rsidRPr="00D27449">
          <w:rPr>
            <w:rStyle w:val="a6"/>
            <w:noProof/>
          </w:rPr>
          <w:t>(OCR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DBACF20" w14:textId="6D2D6741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1" w:history="1">
        <w:r w:rsidRPr="00D27449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심볼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학습</w:t>
        </w:r>
        <w:r w:rsidRPr="00D27449">
          <w:rPr>
            <w:rStyle w:val="a6"/>
            <w:noProof/>
          </w:rPr>
          <w:t>(Symbol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2A8EDF9" w14:textId="3DDA0D52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2" w:history="1">
        <w:r w:rsidRPr="00D27449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Make Label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5BE19F0" w14:textId="0D5ED1CE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3" w:history="1">
        <w:r w:rsidRPr="00D27449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심볼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8F5D3AD" w14:textId="7F1E28BD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4" w:history="1">
        <w:r w:rsidRPr="00D27449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심볼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속성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관리</w:t>
        </w:r>
        <w:r w:rsidRPr="00D27449">
          <w:rPr>
            <w:rStyle w:val="a6"/>
            <w:noProof/>
          </w:rPr>
          <w:t xml:space="preserve"> (ID2 Attribute Manual </w:t>
        </w:r>
        <w:r w:rsidRPr="00D27449">
          <w:rPr>
            <w:rStyle w:val="a6"/>
            <w:noProof/>
          </w:rPr>
          <w:t>참조</w:t>
        </w:r>
        <w:r w:rsidRPr="00D27449">
          <w:rPr>
            <w:rStyle w:val="a6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9C642E7" w14:textId="2315AE73" w:rsidR="00532BA6" w:rsidRDefault="00532BA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5" w:history="1">
        <w:r w:rsidRPr="00D27449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심볼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6017475" w14:textId="4232C2D5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06" w:history="1">
        <w:r w:rsidRPr="00D27449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20DD6C7F" w14:textId="70D52751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7" w:history="1">
        <w:r w:rsidRPr="00D27449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문자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997FC41" w14:textId="44389685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8" w:history="1">
        <w:r w:rsidRPr="00D27449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도면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6B54BB1" w14:textId="4A1E771E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09" w:history="1">
        <w:r w:rsidRPr="00D27449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인식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결과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425855D" w14:textId="44C50872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0" w:history="1">
        <w:r w:rsidRPr="00D27449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속성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E7A263D" w14:textId="474166B7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1" w:history="1">
        <w:r w:rsidRPr="00D27449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텍스트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찾기</w:t>
        </w:r>
        <w:r w:rsidRPr="00D27449">
          <w:rPr>
            <w:rStyle w:val="a6"/>
            <w:noProof/>
          </w:rPr>
          <w:t>/</w:t>
        </w:r>
        <w:r w:rsidRPr="00D27449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F19C9E8" w14:textId="63FD0445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2" w:history="1">
        <w:r w:rsidRPr="00D27449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B63714A" w14:textId="54E09713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3" w:history="1">
        <w:r w:rsidRPr="00D27449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심볼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바꾸기</w:t>
        </w:r>
        <w:r w:rsidRPr="00D27449">
          <w:rPr>
            <w:rStyle w:val="a6"/>
            <w:noProof/>
          </w:rPr>
          <w:t>/</w:t>
        </w:r>
        <w:r w:rsidRPr="00D27449">
          <w:rPr>
            <w:rStyle w:val="a6"/>
            <w:noProof/>
          </w:rPr>
          <w:t>삽입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0FE23EF" w14:textId="3AF9102D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4" w:history="1">
        <w:r w:rsidRPr="00D27449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 xml:space="preserve">OPC </w:t>
        </w:r>
        <w:r w:rsidRPr="00D27449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0B57200" w14:textId="1C581536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5" w:history="1">
        <w:r w:rsidRPr="00D27449">
          <w:rPr>
            <w:rStyle w:val="a6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 xml:space="preserve">Streamline </w:t>
        </w:r>
        <w:r w:rsidRPr="00D27449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E32C3D" w14:textId="30BB9CDF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16" w:history="1">
        <w:r w:rsidRPr="00D27449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524E983" w14:textId="242B6B89" w:rsidR="00532BA6" w:rsidRDefault="00532BA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464717" w:history="1">
        <w:r w:rsidRPr="00D27449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D27449">
          <w:rPr>
            <w:rStyle w:val="a6"/>
            <w:noProof/>
          </w:rPr>
          <w:t>설계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정보</w:t>
        </w:r>
        <w:r w:rsidRPr="00D27449">
          <w:rPr>
            <w:rStyle w:val="a6"/>
            <w:noProof/>
          </w:rPr>
          <w:t xml:space="preserve"> </w:t>
        </w:r>
        <w:r w:rsidRPr="00D27449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_Toc139464717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41F4020" w14:textId="26CF71F2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18" w:history="1">
        <w:r w:rsidRPr="00D27449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14:paraId="5DEBD714" w14:textId="09A2B10E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19" w:history="1">
        <w:r w:rsidRPr="00D27449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3BA6F0BC" w14:textId="2026B5E5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0" w:history="1">
        <w:r w:rsidRPr="00D27449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Import AutoCAD (ID2 CAD Importing Manual 참조)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0E6E274E" w14:textId="0834C4DF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1" w:history="1">
        <w:r w:rsidRPr="00D27449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PDF에서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32E687FF" w14:textId="423201A5" w:rsidR="00532BA6" w:rsidRDefault="00532BA6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2" w:history="1">
        <w:r w:rsidRPr="00D27449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50FBFF01" w14:textId="7CF3444C" w:rsidR="00532BA6" w:rsidRDefault="00532BA6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3" w:history="1">
        <w:r w:rsidRPr="00D27449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6E729A22" w14:textId="4F47D5E9" w:rsidR="00532BA6" w:rsidRDefault="00532BA6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4" w:history="1">
        <w:r w:rsidRPr="00D27449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데이터 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3D900336" w14:textId="37BA8D72" w:rsidR="00532BA6" w:rsidRDefault="00532BA6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5" w:history="1">
        <w:r w:rsidRPr="00D27449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>Export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58D80801" w14:textId="7CCECA2E" w:rsidR="00532BA6" w:rsidRDefault="00532BA6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  <w14:ligatures w14:val="standardContextual"/>
        </w:rPr>
      </w:pPr>
      <w:hyperlink w:anchor="_Toc139464726" w:history="1">
        <w:r w:rsidRPr="00D27449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14:ligatures w14:val="standardContextual"/>
          </w:rPr>
          <w:tab/>
        </w:r>
        <w:r w:rsidRPr="00D27449">
          <w:rPr>
            <w:rStyle w:val="a6"/>
          </w:rPr>
          <w:t xml:space="preserve"> 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_Toc139464726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4FB2C18E" w14:textId="72B802F3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39464687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106BE3" wp14:editId="654593C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70D0" id="AutoShape 76" o:spid="_x0000_s1026" type="#_x0000_t32" style="position:absolute;left:0;text-align:left;margin-left:0;margin-top:20pt;width:529.05pt;height:0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39464688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3942F7DC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92B8019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74DE1C5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39464689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07F32176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15576125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발급 받은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5436818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39464690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39464691"/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58A9F5" wp14:editId="4A144E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C14A" id="AutoShape 77" o:spid="_x0000_s1026" type="#_x0000_t32" style="position:absolute;left:0;text-align:left;margin-left:0;margin-top:1pt;width:529.05pt;height:0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597E10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 w:rsidR="008D455A">
        <w:rPr>
          <w:rFonts w:hint="eastAsia"/>
        </w:rPr>
        <w:t>생성할 프로젝트 명으로 새 폴더를 생성 후 선택하거나 기존에 생성된 프로젝트 폴더를 선택합니다.</w:t>
      </w:r>
    </w:p>
    <w:p w14:paraId="23F639F2" w14:textId="362757EC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="00BC74CC">
        <w:rPr>
          <w:rFonts w:hint="eastAsia"/>
          <w:b/>
          <w:bCs/>
          <w:color w:val="FF0000"/>
        </w:rPr>
        <w:t xml:space="preserve">경로 및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1862ECBF" w:rsidR="00097BAB" w:rsidRPr="00BC74CC" w:rsidRDefault="00BC74CC" w:rsidP="00BC74CC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BC74CC">
        <w:rPr>
          <w:noProof/>
        </w:rPr>
        <w:drawing>
          <wp:anchor distT="0" distB="0" distL="114300" distR="114300" simplePos="0" relativeHeight="251643391" behindDoc="0" locked="0" layoutInCell="1" allowOverlap="1" wp14:anchorId="5B058883" wp14:editId="5B960C27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773420" cy="3238500"/>
            <wp:effectExtent l="0" t="0" r="0" b="0"/>
            <wp:wrapTopAndBottom/>
            <wp:docPr id="8004825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825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194" w:rsidRPr="00C61194">
        <w:rPr>
          <w:rFonts w:hint="eastAsia"/>
          <w:color w:val="000000" w:themeColor="text1"/>
        </w:rPr>
        <w:t>P</w:t>
      </w:r>
      <w:r w:rsidR="00C61194" w:rsidRPr="00C61194">
        <w:rPr>
          <w:color w:val="000000" w:themeColor="text1"/>
        </w:rPr>
        <w:t xml:space="preserve">roject Desc: </w:t>
      </w:r>
      <w:r w:rsidR="00C61194">
        <w:rPr>
          <w:rFonts w:hint="eastAsia"/>
          <w:color w:val="000000" w:themeColor="text1"/>
        </w:rPr>
        <w:t xml:space="preserve">프로젝트 설명을 </w:t>
      </w:r>
      <w:r w:rsidR="008D455A">
        <w:rPr>
          <w:rFonts w:hint="eastAsia"/>
          <w:color w:val="000000" w:themeColor="text1"/>
        </w:rPr>
        <w:t>입력</w:t>
      </w:r>
      <w:r w:rsidR="00C61194">
        <w:rPr>
          <w:rFonts w:hint="eastAsia"/>
          <w:color w:val="000000" w:themeColor="text1"/>
        </w:rPr>
        <w:t>합니다.</w:t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7DFC2EBD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SQLite: </w:t>
      </w:r>
      <w:r w:rsidR="00BC74CC">
        <w:rPr>
          <w:rFonts w:hint="eastAsia"/>
        </w:rPr>
        <w:t xml:space="preserve">로컬 기반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7F01AAA3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erver: MSSQL </w:t>
      </w:r>
      <w:r>
        <w:rPr>
          <w:rFonts w:hint="eastAsia"/>
        </w:rPr>
        <w:t>서버가 설치되어 있는 아이피를 입력합니다.</w:t>
      </w:r>
    </w:p>
    <w:p w14:paraId="55BE0903" w14:textId="391BEA8B" w:rsidR="00BC74CC" w:rsidRDefault="00BC74CC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ort: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접속 포트를 입력합니다.</w:t>
      </w:r>
    </w:p>
    <w:p w14:paraId="40E83155" w14:textId="58726F1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2E2B9150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06BBA7BA" w:rsidR="00F2480C" w:rsidRDefault="00D35BF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프로젝트 </w:t>
      </w:r>
      <w:r w:rsidR="00097BAB">
        <w:t xml:space="preserve">drawings </w:t>
      </w:r>
      <w:r w:rsidR="00097BAB">
        <w:rPr>
          <w:rFonts w:hint="eastAsia"/>
        </w:rPr>
        <w:t>폴더 안으로 도면 이미지</w:t>
      </w:r>
      <w:r>
        <w:rPr>
          <w:rFonts w:hint="eastAsia"/>
        </w:rPr>
        <w:t xml:space="preserve"> 파일을</w:t>
      </w:r>
      <w:r w:rsidR="00097BAB">
        <w:rPr>
          <w:rFonts w:hint="eastAsia"/>
        </w:rPr>
        <w:t xml:space="preserve"> 이동</w:t>
      </w:r>
      <w:r>
        <w:rPr>
          <w:rFonts w:hint="eastAsia"/>
        </w:rPr>
        <w:t>하거나</w:t>
      </w:r>
      <w:r w:rsidR="00B17738">
        <w:rPr>
          <w:rFonts w:hint="eastAsia"/>
        </w:rPr>
        <w:t xml:space="preserve"> 프로그램의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[</w:t>
      </w:r>
      <w:r>
        <w:rPr>
          <w:rFonts w:hint="eastAsia"/>
          <w:b/>
        </w:rPr>
        <w:t>T</w:t>
      </w:r>
      <w:r>
        <w:rPr>
          <w:b/>
        </w:rPr>
        <w:t>ool]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–</w:t>
      </w:r>
      <w:r w:rsidR="00B17738" w:rsidRPr="00395968">
        <w:rPr>
          <w:b/>
        </w:rPr>
        <w:t xml:space="preserve"> </w:t>
      </w:r>
      <w:r>
        <w:rPr>
          <w:b/>
        </w:rPr>
        <w:t xml:space="preserve">[Convert PDF], [Import AutoCAD] </w:t>
      </w:r>
      <w:r>
        <w:rPr>
          <w:rFonts w:hint="eastAsia"/>
          <w:b/>
        </w:rPr>
        <w:t>기능</w:t>
      </w:r>
      <w:r w:rsidR="00B17738" w:rsidRPr="00395968">
        <w:rPr>
          <w:rFonts w:hint="eastAsia"/>
          <w:b/>
        </w:rPr>
        <w:t xml:space="preserve">을 통하여 </w:t>
      </w:r>
      <w:r>
        <w:rPr>
          <w:rFonts w:hint="eastAsia"/>
          <w:b/>
        </w:rPr>
        <w:t>도</w:t>
      </w:r>
      <w:r w:rsidR="00B17738" w:rsidRPr="00395968">
        <w:rPr>
          <w:rFonts w:hint="eastAsia"/>
          <w:b/>
        </w:rPr>
        <w:t>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>
        <w:t xml:space="preserve">, [7. </w:t>
      </w:r>
      <w:r>
        <w:rPr>
          <w:rFonts w:hint="eastAsia"/>
        </w:rPr>
        <w:t>I</w:t>
      </w:r>
      <w:r>
        <w:t>mport AutoCAD]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275F04E0" w:rsidR="00044A88" w:rsidRDefault="00044A88" w:rsidP="00F2480C">
      <w:pPr>
        <w:pStyle w:val="aa"/>
        <w:ind w:leftChars="0" w:left="760"/>
      </w:pP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1F9D0A7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139464692"/>
      <w:r>
        <w:rPr>
          <w:rFonts w:hint="eastAsia"/>
        </w:rPr>
        <w:lastRenderedPageBreak/>
        <w:t>화면 구성</w:t>
      </w:r>
      <w:bookmarkEnd w:id="7"/>
    </w:p>
    <w:p w14:paraId="6C4F4E19" w14:textId="64409686" w:rsidR="00407B7B" w:rsidRDefault="00C74769" w:rsidP="00C74769">
      <w:pPr>
        <w:pStyle w:val="aa"/>
        <w:numPr>
          <w:ilvl w:val="0"/>
          <w:numId w:val="20"/>
        </w:numPr>
        <w:ind w:leftChars="0"/>
      </w:pPr>
      <w:r w:rsidRPr="00C74769">
        <w:rPr>
          <w:noProof/>
        </w:rPr>
        <w:drawing>
          <wp:anchor distT="0" distB="0" distL="114300" distR="114300" simplePos="0" relativeHeight="251685888" behindDoc="0" locked="0" layoutInCell="1" allowOverlap="1" wp14:anchorId="23C29694" wp14:editId="27FD7CF7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6645910" cy="3736340"/>
            <wp:effectExtent l="0" t="0" r="2540" b="0"/>
            <wp:wrapTopAndBottom/>
            <wp:docPr id="19081296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296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7B">
        <w:t>I</w:t>
      </w:r>
      <w:r w:rsidR="00D85080">
        <w:rPr>
          <w:rFonts w:hint="eastAsia"/>
        </w:rPr>
        <w:t>D</w:t>
      </w:r>
      <w:r w:rsidR="00407B7B">
        <w:rPr>
          <w:rFonts w:hint="eastAsia"/>
        </w:rPr>
        <w:t>2의 메인 화면 구성입니다</w:t>
      </w:r>
    </w:p>
    <w:p w14:paraId="7B0AC164" w14:textId="77777777" w:rsidR="004C44C1" w:rsidRDefault="004C44C1" w:rsidP="004C44C1">
      <w:pPr>
        <w:ind w:left="400"/>
      </w:pPr>
    </w:p>
    <w:p w14:paraId="106B8B9E" w14:textId="2EC53769" w:rsidR="0050783A" w:rsidRDefault="00C74769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>bject 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S</w:t>
      </w:r>
      <w:r>
        <w:t>ymbol 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O</w:t>
      </w:r>
      <w:r>
        <w:t>utput Window</w:t>
      </w:r>
      <w:r w:rsidR="002E00D8">
        <w:rPr>
          <w:rFonts w:hint="eastAsia"/>
        </w:rPr>
        <w:t xml:space="preserve"> 등은 마우스로 크기 및 위치를 조정할 수 있습니다.</w:t>
      </w:r>
    </w:p>
    <w:p w14:paraId="0578DA5F" w14:textId="6E9D9760" w:rsidR="008B07A9" w:rsidRDefault="008B07A9" w:rsidP="0050783A">
      <w:pPr>
        <w:ind w:left="1200" w:firstLine="400"/>
      </w:pPr>
      <w:r>
        <w:rPr>
          <w:noProof/>
        </w:rPr>
        <w:drawing>
          <wp:inline distT="0" distB="0" distL="0" distR="0" wp14:anchorId="38E97BCD" wp14:editId="04446879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3365" cy="17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7337CA0B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9701" cy="17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2BDDF78E" w:rsidR="0066303F" w:rsidRDefault="008B07A9" w:rsidP="002A3D16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B653DA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2A667684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653E3647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5524" w14:textId="157CB143" w:rsidR="00D9531D" w:rsidRPr="00D9531D" w:rsidRDefault="00D9531D" w:rsidP="0076321F">
      <w:pPr>
        <w:pStyle w:val="a8"/>
      </w:pPr>
      <w:r>
        <w:rPr>
          <w:rFonts w:hint="eastAsia"/>
        </w:rPr>
        <w:t xml:space="preserve">옆 버튼을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 xml:space="preserve">하거나 눌러서 </w:t>
      </w:r>
      <w:r w:rsidR="004C44C1">
        <w:rPr>
          <w:rFonts w:hint="eastAsia"/>
        </w:rPr>
        <w:t>이동</w:t>
      </w:r>
    </w:p>
    <w:p w14:paraId="09E35D60" w14:textId="36BF12D0" w:rsidR="001A30D3" w:rsidRPr="001A30D3" w:rsidRDefault="0042219F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EEE2085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>2 기능</w:t>
      </w:r>
      <w:r w:rsidR="0076321F">
        <w:rPr>
          <w:rFonts w:hint="eastAsia"/>
        </w:rPr>
        <w:t>이</w:t>
      </w:r>
      <w:r>
        <w:rPr>
          <w:rFonts w:hint="eastAsia"/>
        </w:rPr>
        <w:t xml:space="preserve"> </w:t>
      </w:r>
      <w:r w:rsidR="002B045E">
        <w:rPr>
          <w:rFonts w:hint="eastAsia"/>
        </w:rPr>
        <w:t xml:space="preserve">탭과 </w:t>
      </w:r>
      <w:r>
        <w:rPr>
          <w:rFonts w:hint="eastAsia"/>
        </w:rPr>
        <w:t>아이콘 형태</w:t>
      </w:r>
      <w:r w:rsidR="002B045E">
        <w:rPr>
          <w:rFonts w:hint="eastAsia"/>
        </w:rPr>
        <w:t>로</w:t>
      </w:r>
      <w:r>
        <w:rPr>
          <w:rFonts w:hint="eastAsia"/>
        </w:rPr>
        <w:t xml:space="preserve"> </w:t>
      </w:r>
      <w:r w:rsidR="002B045E">
        <w:rPr>
          <w:rFonts w:hint="eastAsia"/>
        </w:rPr>
        <w:t>정렬</w:t>
      </w:r>
      <w:r>
        <w:rPr>
          <w:rFonts w:hint="eastAsia"/>
        </w:rPr>
        <w:t>되어 있습니다.</w:t>
      </w:r>
    </w:p>
    <w:p w14:paraId="71A5A7BD" w14:textId="1DBB5AB9" w:rsidR="0076321F" w:rsidRDefault="004C44C1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>bject Explorer</w:t>
      </w:r>
    </w:p>
    <w:p w14:paraId="30917D56" w14:textId="73480D1A" w:rsidR="00746059" w:rsidRDefault="004C44C1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rawing List</w:t>
      </w:r>
      <w:r w:rsidR="00746059">
        <w:rPr>
          <w:rFonts w:hint="eastAsia"/>
        </w:rPr>
        <w:t>: 프로젝트에 포함된 도면들이 목록</w:t>
      </w:r>
      <w:r w:rsidR="00746059">
        <w:t xml:space="preserve"> </w:t>
      </w:r>
      <w:r w:rsidR="00746059">
        <w:rPr>
          <w:rFonts w:hint="eastAsia"/>
        </w:rPr>
        <w:t>형태로 되어 있습니다.</w:t>
      </w:r>
    </w:p>
    <w:p w14:paraId="107C55FC" w14:textId="2C5FD3AB" w:rsidR="00407B7B" w:rsidRDefault="004C44C1" w:rsidP="0076321F">
      <w:pPr>
        <w:pStyle w:val="aa"/>
        <w:numPr>
          <w:ilvl w:val="2"/>
          <w:numId w:val="20"/>
        </w:numPr>
        <w:ind w:leftChars="0"/>
      </w:pPr>
      <w:r>
        <w:t>Topology Manager</w:t>
      </w:r>
      <w:r w:rsidR="00746059">
        <w:t xml:space="preserve">: </w:t>
      </w:r>
      <w:r w:rsidR="00746059">
        <w:rPr>
          <w:rFonts w:hint="eastAsia"/>
        </w:rPr>
        <w:t>인식한 심볼,</w:t>
      </w:r>
      <w:r w:rsidR="00746059">
        <w:t xml:space="preserve"> </w:t>
      </w:r>
      <w:r w:rsidR="00746059">
        <w:rPr>
          <w:rFonts w:hint="eastAsia"/>
        </w:rPr>
        <w:t>라인 등을 계층적 목록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75150E5C" w:rsidR="00407B7B" w:rsidRPr="00BE5B16" w:rsidRDefault="004C44C1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Explorer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76321F">
        <w:rPr>
          <w:rFonts w:hint="eastAsia"/>
          <w:color w:val="000000" w:themeColor="text1"/>
        </w:rPr>
        <w:t>목록으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>
        <w:rPr>
          <w:color w:val="000000" w:themeColor="text1"/>
        </w:rPr>
        <w:t>Drag-</w:t>
      </w:r>
      <w:r>
        <w:rPr>
          <w:rFonts w:hint="eastAsia"/>
          <w:color w:val="000000" w:themeColor="text1"/>
        </w:rPr>
        <w:lastRenderedPageBreak/>
        <w:t>D</w:t>
      </w:r>
      <w:r>
        <w:rPr>
          <w:color w:val="000000" w:themeColor="text1"/>
        </w:rPr>
        <w:t>rop</w:t>
      </w:r>
      <w:r w:rsidR="00F621A6" w:rsidRPr="00BE5B16">
        <w:rPr>
          <w:rFonts w:hint="eastAsia"/>
          <w:color w:val="000000" w:themeColor="text1"/>
        </w:rPr>
        <w:t xml:space="preserve">하여 캔버스의 해당 위치에 </w:t>
      </w:r>
      <w:r w:rsidR="0076321F">
        <w:rPr>
          <w:rFonts w:hint="eastAsia"/>
          <w:color w:val="000000" w:themeColor="text1"/>
        </w:rPr>
        <w:t>배치</w:t>
      </w:r>
      <w:r w:rsidR="00F621A6" w:rsidRPr="00BE5B16">
        <w:rPr>
          <w:rFonts w:hint="eastAsia"/>
          <w:color w:val="000000" w:themeColor="text1"/>
        </w:rPr>
        <w:t>합니다.</w:t>
      </w:r>
    </w:p>
    <w:p w14:paraId="177D9E09" w14:textId="77777777" w:rsidR="0076321F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>Library</w:t>
      </w:r>
    </w:p>
    <w:p w14:paraId="167295B7" w14:textId="32F779D1" w:rsidR="00E05E02" w:rsidRPr="00BE5B16" w:rsidRDefault="00E05E02" w:rsidP="0076321F">
      <w:pPr>
        <w:pStyle w:val="aa"/>
        <w:ind w:leftChars="0" w:left="120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 xml:space="preserve">심볼 탐색기에서 </w:t>
      </w:r>
      <w:r w:rsidR="004C44C1">
        <w:rPr>
          <w:color w:val="000000" w:themeColor="text1"/>
        </w:rPr>
        <w:t>Drag</w:t>
      </w:r>
      <w:r w:rsidR="004162B5">
        <w:rPr>
          <w:color w:val="000000" w:themeColor="text1"/>
        </w:rPr>
        <w:t>-</w:t>
      </w:r>
      <w:r w:rsidR="004C44C1">
        <w:rPr>
          <w:rFonts w:hint="eastAsia"/>
          <w:color w:val="000000" w:themeColor="text1"/>
        </w:rPr>
        <w:t>D</w:t>
      </w:r>
      <w:r w:rsidR="004C44C1">
        <w:rPr>
          <w:color w:val="000000" w:themeColor="text1"/>
        </w:rPr>
        <w:t>rop</w:t>
      </w:r>
      <w:r w:rsidR="00FB615F" w:rsidRPr="00BE5B16">
        <w:rPr>
          <w:rFonts w:hint="eastAsia"/>
          <w:color w:val="000000" w:themeColor="text1"/>
        </w:rPr>
        <w:t xml:space="preserve">하여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63B39E4D" wp14:editId="2B2F42AF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6A2A33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 xml:space="preserve">에 있는 심볼을 </w:t>
      </w:r>
      <w:r w:rsidR="0011461D">
        <w:rPr>
          <w:color w:val="000000" w:themeColor="text1"/>
        </w:rPr>
        <w:t>Drag</w:t>
      </w:r>
      <w:r w:rsidR="004162B5">
        <w:rPr>
          <w:color w:val="000000" w:themeColor="text1"/>
        </w:rPr>
        <w:t>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>
        <w:rPr>
          <w:rFonts w:hint="eastAsia"/>
        </w:rPr>
        <w:t>하여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17DA4A44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 xml:space="preserve">roperty: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F1E101C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E125" w14:textId="77777777" w:rsidR="00746059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</w:t>
      </w:r>
      <w:r w:rsidR="00746059">
        <w:rPr>
          <w:rFonts w:hint="eastAsia"/>
        </w:rPr>
        <w:t xml:space="preserve"> </w:t>
      </w:r>
      <w:r>
        <w:rPr>
          <w:rFonts w:hint="eastAsia"/>
        </w:rPr>
        <w:t>창</w:t>
      </w:r>
    </w:p>
    <w:p w14:paraId="7474559B" w14:textId="4FEED125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>utput</w:t>
      </w:r>
      <w:r w:rsidR="00F621A6">
        <w:t xml:space="preserve">: </w:t>
      </w:r>
      <w:r w:rsidR="00F621A6">
        <w:rPr>
          <w:rFonts w:hint="eastAsia"/>
        </w:rPr>
        <w:t>오류 로그</w:t>
      </w:r>
      <w:r>
        <w:t xml:space="preserve">를 </w:t>
      </w:r>
      <w:r>
        <w:rPr>
          <w:rFonts w:hint="eastAsia"/>
        </w:rPr>
        <w:t>나타냅니다.</w:t>
      </w:r>
    </w:p>
    <w:p w14:paraId="5A37AEF7" w14:textId="1AA1E585" w:rsidR="00407B7B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 xml:space="preserve">nconsistency: </w:t>
      </w:r>
      <w:r w:rsidR="004C44C1">
        <w:t xml:space="preserve">Validate </w:t>
      </w:r>
      <w:r w:rsidR="004C44C1">
        <w:rPr>
          <w:rFonts w:hint="eastAsia"/>
        </w:rPr>
        <w:t>기능 수행 시</w:t>
      </w:r>
      <w:r w:rsidR="00F621A6">
        <w:rPr>
          <w:rFonts w:hint="eastAsia"/>
        </w:rPr>
        <w:t xml:space="preserve"> </w:t>
      </w:r>
      <w:r w:rsidR="004C44C1">
        <w:rPr>
          <w:rFonts w:hint="eastAsia"/>
        </w:rPr>
        <w:t>오류</w:t>
      </w:r>
      <w:r w:rsidR="00F621A6">
        <w:rPr>
          <w:rFonts w:hint="eastAsia"/>
        </w:rPr>
        <w:t xml:space="preserve"> 항목들을 나타냅니다.</w:t>
      </w:r>
    </w:p>
    <w:p w14:paraId="59421A4A" w14:textId="6EDC75D9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 xml:space="preserve">emo(Global): </w:t>
      </w:r>
      <w:r>
        <w:rPr>
          <w:rFonts w:hint="eastAsia"/>
        </w:rPr>
        <w:t>모든 사용자가 공유하는 프로젝트 전체에 대한 메모를 작성합니다.</w:t>
      </w:r>
    </w:p>
    <w:p w14:paraId="2D00E804" w14:textId="7935EE17" w:rsidR="00D706EC" w:rsidRDefault="004C44C1" w:rsidP="004C44C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29E28E28" w14:textId="3F2240D8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139464693"/>
      <w:r>
        <w:rPr>
          <w:rFonts w:hint="eastAsia"/>
        </w:rPr>
        <w:lastRenderedPageBreak/>
        <w:t>환경 설정</w:t>
      </w:r>
      <w:bookmarkEnd w:id="8"/>
    </w:p>
    <w:p w14:paraId="6ED26234" w14:textId="311BF292" w:rsidR="00407B7B" w:rsidRPr="00407B7B" w:rsidRDefault="0072733C" w:rsidP="00407B7B">
      <w:pPr>
        <w:pStyle w:val="aa"/>
        <w:numPr>
          <w:ilvl w:val="0"/>
          <w:numId w:val="20"/>
        </w:numPr>
        <w:ind w:leftChars="0"/>
      </w:pPr>
      <w:r w:rsidRPr="0072733C">
        <w:rPr>
          <w:noProof/>
        </w:rPr>
        <w:drawing>
          <wp:anchor distT="0" distB="0" distL="114300" distR="114300" simplePos="0" relativeHeight="251686912" behindDoc="0" locked="0" layoutInCell="1" allowOverlap="1" wp14:anchorId="24333D05" wp14:editId="419E6CB3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343400" cy="5251450"/>
            <wp:effectExtent l="0" t="0" r="0" b="6350"/>
            <wp:wrapTopAndBottom/>
            <wp:docPr id="41831884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1884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7B">
        <w:t>[</w:t>
      </w:r>
      <w:r>
        <w:rPr>
          <w:rFonts w:hint="eastAsia"/>
        </w:rPr>
        <w:t>F</w:t>
      </w:r>
      <w:r>
        <w:t>ile</w:t>
      </w:r>
      <w:r w:rsidR="00407B7B">
        <w:rPr>
          <w:rFonts w:hint="eastAsia"/>
        </w:rPr>
        <w:t>]</w:t>
      </w:r>
      <w:r w:rsidR="00407B7B">
        <w:t xml:space="preserve"> </w:t>
      </w:r>
      <w:r w:rsidR="004162B5">
        <w:t>-</w:t>
      </w:r>
      <w:r w:rsidR="00407B7B">
        <w:t xml:space="preserve"> [</w:t>
      </w:r>
      <w:r>
        <w:rPr>
          <w:rFonts w:hint="eastAsia"/>
        </w:rPr>
        <w:t>C</w:t>
      </w:r>
      <w:r>
        <w:t>onfiguration</w:t>
      </w:r>
      <w:r w:rsidR="00407B7B">
        <w:rPr>
          <w:rFonts w:hint="eastAsia"/>
        </w:rPr>
        <w:t>]</w:t>
      </w:r>
      <w:r w:rsidR="00033B05">
        <w:t xml:space="preserve"> </w:t>
      </w:r>
      <w:r w:rsidR="00033B05">
        <w:rPr>
          <w:rFonts w:hint="eastAsia"/>
        </w:rPr>
        <w:t>메뉴를</w:t>
      </w:r>
      <w:r w:rsidR="00407B7B">
        <w:rPr>
          <w:rFonts w:hint="eastAsia"/>
        </w:rPr>
        <w:t xml:space="preserve"> 클릭합니다.</w:t>
      </w:r>
    </w:p>
    <w:p w14:paraId="2FC66E36" w14:textId="75FEF56C" w:rsidR="000F7EE1" w:rsidRDefault="000F7EE1" w:rsidP="007B0F7A">
      <w:pPr>
        <w:pStyle w:val="a8"/>
      </w:pP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62C3067B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r w:rsidR="0072733C">
        <w:rPr>
          <w:rFonts w:hint="eastAsia"/>
          <w:szCs w:val="20"/>
        </w:rPr>
        <w:t>S</w:t>
      </w:r>
      <w:r w:rsidR="0072733C">
        <w:rPr>
          <w:szCs w:val="20"/>
        </w:rPr>
        <w:t>ource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72733C">
        <w:rPr>
          <w:szCs w:val="20"/>
        </w:rPr>
        <w:t>eng</w:t>
      </w:r>
      <w:r w:rsidR="00465FF8">
        <w:rPr>
          <w:szCs w:val="20"/>
        </w:rPr>
        <w:t>(</w:t>
      </w:r>
      <w:r w:rsidR="0072733C">
        <w:rPr>
          <w:szCs w:val="20"/>
        </w:rPr>
        <w:t>English</w:t>
      </w:r>
      <w:r w:rsidR="00465FF8">
        <w:rPr>
          <w:szCs w:val="20"/>
        </w:rPr>
        <w:t>)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0A686A4F" w:rsidR="0040184F" w:rsidRPr="0040184F" w:rsidRDefault="00311256" w:rsidP="00086B82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Character Whitelist</w:t>
      </w:r>
      <w:r w:rsidR="00086B82"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>이 문자열에 포함되지 않는 문자는 인식되지 않습니다.</w:t>
      </w:r>
    </w:p>
    <w:p w14:paraId="65877B77" w14:textId="34570BB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modes: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465FF8">
        <w:t>3</w:t>
      </w:r>
      <w:r w:rsidR="00D539A3">
        <w:rPr>
          <w:rFonts w:hint="eastAsia"/>
        </w:rPr>
        <w:t>입니다.</w:t>
      </w:r>
    </w:p>
    <w:p w14:paraId="6B2DB001" w14:textId="2FE9B87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Mode: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 w:rsidR="008A5E68">
        <w:t>3</w:t>
      </w:r>
      <w:r>
        <w:rPr>
          <w:rFonts w:hint="eastAsia"/>
        </w:rPr>
        <w:t>입니다.</w:t>
      </w:r>
    </w:p>
    <w:p w14:paraId="587F4E06" w14:textId="47089931" w:rsidR="00D14A27" w:rsidRPr="00400F85" w:rsidRDefault="00D14A27" w:rsidP="00D14A27">
      <w:pPr>
        <w:pStyle w:val="aa"/>
        <w:numPr>
          <w:ilvl w:val="3"/>
          <w:numId w:val="20"/>
        </w:numPr>
        <w:ind w:leftChars="0"/>
      </w:pPr>
      <w:r w:rsidRPr="00400F85">
        <w:rPr>
          <w:rFonts w:hint="eastAsia"/>
        </w:rPr>
        <w:t>0</w:t>
      </w:r>
      <w:r w:rsidRPr="00400F85">
        <w:t>: Legacy engine only</w:t>
      </w:r>
    </w:p>
    <w:p w14:paraId="6323C34C" w14:textId="4B1D887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1</w:t>
      </w:r>
      <w:r>
        <w:t>: Neural nets LSTM engine only</w:t>
      </w:r>
    </w:p>
    <w:p w14:paraId="2E1E1DEC" w14:textId="76F5B49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2</w:t>
      </w:r>
      <w:r>
        <w:t>: Legacy + LSTM engines</w:t>
      </w:r>
    </w:p>
    <w:p w14:paraId="29BD18C5" w14:textId="5CBA6D08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3</w:t>
      </w:r>
      <w:r>
        <w:t>: Default, based on what is available</w:t>
      </w:r>
    </w:p>
    <w:p w14:paraId="55352F55" w14:textId="7C62288C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Text: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입</w:t>
      </w:r>
      <w:r w:rsidR="00027871">
        <w:rPr>
          <w:rFonts w:hint="eastAsia"/>
        </w:rPr>
        <w:t>력</w:t>
      </w:r>
      <w:r w:rsidR="001C0C1B">
        <w:rPr>
          <w:rFonts w:hint="eastAsia"/>
        </w:rPr>
        <w:t>합니다.</w:t>
      </w:r>
    </w:p>
    <w:p w14:paraId="18625A67" w14:textId="123E557C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Pair: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사용할 문자 쌍을 콤마로 분리하여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lastRenderedPageBreak/>
        <w:t>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400F85">
        <w:rPr>
          <w:rStyle w:val="ad"/>
          <w:rFonts w:hint="eastAsia"/>
          <w:i w:val="0"/>
          <w:iCs w:val="0"/>
          <w:color w:val="000000" w:themeColor="text1"/>
        </w:rPr>
        <w:t>예)</w:t>
      </w:r>
      <w:r w:rsidR="00B250C1" w:rsidRPr="00400F85">
        <w:rPr>
          <w:rStyle w:val="ad"/>
          <w:i w:val="0"/>
          <w:iCs w:val="0"/>
          <w:color w:val="000000" w:themeColor="text1"/>
        </w:rPr>
        <w:t xml:space="preserve"> 1Il,0OoD,8B,2Zz,Ss5,Cc,Pp,Uu,Vv,Ww,Jj,Yy,Xx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14EF1B2A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</w:t>
      </w:r>
      <w:r w:rsidR="00F80FA2">
        <w:t>] -</w:t>
      </w:r>
      <w:r w:rsidR="00E719C3">
        <w:t xml:space="preserve"> </w:t>
      </w:r>
      <w:r>
        <w:rPr>
          <w:rFonts w:hint="eastAsia"/>
        </w:rPr>
        <w:t>A</w:t>
      </w:r>
      <w:r>
        <w:t xml:space="preserve">uto Allowable </w:t>
      </w:r>
      <w:r>
        <w:rPr>
          <w:rFonts w:hint="eastAsia"/>
        </w:rPr>
        <w:t>참조</w:t>
      </w:r>
    </w:p>
    <w:p w14:paraId="2F0F3D5F" w14:textId="50F64192" w:rsidR="0040184F" w:rsidRPr="0040184F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Expansion</w:t>
      </w:r>
      <w:r w:rsidR="0040184F">
        <w:rPr>
          <w:rFonts w:hint="eastAsia"/>
          <w:szCs w:val="20"/>
        </w:rPr>
        <w:t>,</w:t>
      </w:r>
      <w:r w:rsidR="0040184F">
        <w:rPr>
          <w:szCs w:val="20"/>
        </w:rPr>
        <w:t xml:space="preserve"> </w:t>
      </w:r>
      <w:r>
        <w:rPr>
          <w:szCs w:val="20"/>
        </w:rPr>
        <w:t>Erosion</w:t>
      </w:r>
      <w:r w:rsidR="0040184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S</w:t>
      </w:r>
      <w:r>
        <w:rPr>
          <w:szCs w:val="20"/>
        </w:rPr>
        <w:t>ize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단어 단위의 인식에 영향을 줍니다.</w:t>
      </w:r>
    </w:p>
    <w:p w14:paraId="023C325B" w14:textId="76E52CD8" w:rsidR="0040184F" w:rsidRPr="0040184F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inimum</w:t>
      </w:r>
      <w:r w:rsidR="0040184F">
        <w:rPr>
          <w:rFonts w:hint="eastAsia"/>
          <w:szCs w:val="20"/>
        </w:rPr>
        <w:t>,</w:t>
      </w:r>
      <w:r w:rsidR="0040184F">
        <w:rPr>
          <w:szCs w:val="20"/>
        </w:rPr>
        <w:t xml:space="preserve"> </w:t>
      </w:r>
      <w:r>
        <w:rPr>
          <w:szCs w:val="20"/>
        </w:rPr>
        <w:t>Maximum</w:t>
      </w:r>
      <w:r w:rsidR="0040184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T</w:t>
      </w:r>
      <w:r>
        <w:rPr>
          <w:szCs w:val="20"/>
        </w:rPr>
        <w:t>ext Size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>
        <w:rPr>
          <w:rFonts w:hint="eastAsia"/>
          <w:szCs w:val="20"/>
        </w:rPr>
        <w:t>설정</w:t>
      </w:r>
      <w:r w:rsidR="00A616F6">
        <w:rPr>
          <w:rFonts w:hint="eastAsia"/>
          <w:szCs w:val="20"/>
        </w:rPr>
        <w:t xml:space="preserve"> 크기를 벗어나</w:t>
      </w:r>
      <w:r>
        <w:rPr>
          <w:rFonts w:hint="eastAsia"/>
          <w:szCs w:val="20"/>
        </w:rPr>
        <w:t xml:space="preserve">는 </w:t>
      </w:r>
      <w:r w:rsidR="00A616F6">
        <w:rPr>
          <w:rFonts w:hint="eastAsia"/>
          <w:szCs w:val="20"/>
        </w:rPr>
        <w:t>텍스트는 무시됩니다.</w:t>
      </w:r>
    </w:p>
    <w:p w14:paraId="1185CABA" w14:textId="356B77F1" w:rsidR="00EF4D90" w:rsidRPr="00EF4D90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erge Size</w:t>
      </w:r>
      <w:r w:rsidR="0040184F"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 xml:space="preserve">인식한 </w:t>
      </w:r>
      <w:r>
        <w:rPr>
          <w:rFonts w:hint="eastAsia"/>
          <w:szCs w:val="20"/>
        </w:rPr>
        <w:t>단어</w:t>
      </w:r>
      <w:r w:rsidR="006A5120">
        <w:rPr>
          <w:rFonts w:hint="eastAsia"/>
          <w:szCs w:val="20"/>
        </w:rPr>
        <w:t>들을 연결하기 위한 병합 크기를 설정합니다.</w:t>
      </w:r>
      <w:r w:rsidR="00643DD2">
        <w:rPr>
          <w:szCs w:val="20"/>
        </w:rPr>
        <w:br/>
      </w:r>
      <w:r>
        <w:rPr>
          <w:rFonts w:hint="eastAsia"/>
          <w:szCs w:val="20"/>
        </w:rPr>
        <w:t>문장 단위의 인식에 영향을 줍니다.</w:t>
      </w:r>
    </w:p>
    <w:p w14:paraId="54BF0D66" w14:textId="2C071769" w:rsidR="00EF4D90" w:rsidRPr="0012342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1C6FB391" w14:textId="173C719B" w:rsidR="00123425" w:rsidRPr="006071E5" w:rsidRDefault="00123425" w:rsidP="0012342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Unit: </w:t>
      </w:r>
      <w:r>
        <w:rPr>
          <w:rFonts w:hint="eastAsia"/>
          <w:szCs w:val="20"/>
        </w:rPr>
        <w:t>프로젝트의 단위계를 선택합니다.</w:t>
      </w:r>
    </w:p>
    <w:p w14:paraId="3AD1445F" w14:textId="366D3950" w:rsidR="006071E5" w:rsidRPr="00123425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 w:rsidR="00123425">
        <w:rPr>
          <w:szCs w:val="20"/>
        </w:rPr>
        <w:t xml:space="preserve">, </w:t>
      </w:r>
      <w:r w:rsidR="00123425">
        <w:rPr>
          <w:rFonts w:hint="eastAsia"/>
          <w:szCs w:val="20"/>
        </w:rPr>
        <w:t>R</w:t>
      </w:r>
      <w:r w:rsidR="00123425">
        <w:rPr>
          <w:szCs w:val="20"/>
        </w:rPr>
        <w:t xml:space="preserve">elief Valve </w:t>
      </w:r>
      <w:r w:rsidR="00123425">
        <w:rPr>
          <w:rFonts w:hint="eastAsia"/>
          <w:szCs w:val="20"/>
        </w:rPr>
        <w:t>등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 w:rsidR="00123425">
        <w:rPr>
          <w:rFonts w:hint="eastAsia"/>
          <w:szCs w:val="20"/>
        </w:rPr>
        <w:t>의</w:t>
      </w:r>
      <w:r>
        <w:rPr>
          <w:rFonts w:hint="eastAsia"/>
          <w:szCs w:val="20"/>
        </w:rPr>
        <w:t xml:space="preserve"> 구분자를 설정합니다.</w:t>
      </w:r>
    </w:p>
    <w:p w14:paraId="0F3744E1" w14:textId="06FEBF24" w:rsidR="00123425" w:rsidRPr="00A456D3" w:rsidRDefault="0012342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 Symbol: </w:t>
      </w:r>
      <w:r>
        <w:rPr>
          <w:rFonts w:hint="eastAsia"/>
        </w:rPr>
        <w:t xml:space="preserve">프로젝트 단위계가 </w:t>
      </w:r>
      <w:r>
        <w:t>Imperial</w:t>
      </w:r>
      <w:r>
        <w:rPr>
          <w:rFonts w:hint="eastAsia"/>
        </w:rPr>
        <w:t>일 경우 인치</w:t>
      </w:r>
      <w:r>
        <w:t xml:space="preserve"> </w:t>
      </w:r>
      <w:r>
        <w:rPr>
          <w:rFonts w:hint="eastAsia"/>
        </w:rPr>
        <w:t>기호를 설정합니다.</w:t>
      </w:r>
      <w:r>
        <w:t xml:space="preserve"> </w:t>
      </w:r>
      <w:r w:rsidR="00E719C3">
        <w:rPr>
          <w:rFonts w:hint="eastAsia"/>
        </w:rPr>
        <w:t xml:space="preserve">필요 시 </w:t>
      </w:r>
      <w:r w:rsidR="00E719C3">
        <w:t xml:space="preserve">Code Table </w:t>
      </w:r>
      <w:r w:rsidR="00E719C3">
        <w:rPr>
          <w:rFonts w:hint="eastAsia"/>
        </w:rPr>
        <w:t>도 수정합니다.</w:t>
      </w:r>
      <w:r w:rsidR="00E719C3">
        <w:t xml:space="preserve"> </w:t>
      </w:r>
      <w:r>
        <w:rPr>
          <w:rFonts w:hint="eastAsia"/>
        </w:rPr>
        <w:t>예</w:t>
      </w:r>
      <w:r>
        <w:t>) “,</w:t>
      </w:r>
      <w:r w:rsidRPr="00123425">
        <w:rPr>
          <w:rFonts w:hint="eastAsia"/>
        </w:rPr>
        <w:t>Ø</w:t>
      </w:r>
      <w:r>
        <w:t>,B</w:t>
      </w:r>
      <w:r w:rsidR="00E719C3">
        <w:t xml:space="preserve"> [2.5 </w:t>
      </w:r>
      <w:r w:rsidR="00F80FA2">
        <w:rPr>
          <w:rFonts w:hint="eastAsia"/>
        </w:rPr>
        <w:t>코드 테이블 설정</w:t>
      </w:r>
      <w:r w:rsidR="00E719C3">
        <w:t xml:space="preserve">] </w:t>
      </w:r>
      <w:r w:rsidR="00E719C3">
        <w:rPr>
          <w:rFonts w:hint="eastAsia"/>
        </w:rPr>
        <w:t>참조</w:t>
      </w:r>
    </w:p>
    <w:p w14:paraId="3B3876CE" w14:textId="4E487269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 xml:space="preserve">연결 시 </w:t>
      </w:r>
      <w:r w:rsidR="00123425">
        <w:rPr>
          <w:rFonts w:hint="eastAsia"/>
          <w:color w:val="000000" w:themeColor="text1"/>
          <w:szCs w:val="20"/>
        </w:rPr>
        <w:t xml:space="preserve">최대 </w:t>
      </w:r>
      <w:r w:rsidR="00BF20EF" w:rsidRPr="00B806A2">
        <w:rPr>
          <w:rFonts w:hint="eastAsia"/>
          <w:color w:val="000000" w:themeColor="text1"/>
          <w:szCs w:val="20"/>
        </w:rPr>
        <w:t>범위를 설정합니다.</w:t>
      </w:r>
    </w:p>
    <w:p w14:paraId="7C862977" w14:textId="7975C09E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7B5990CA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Line Flow Mark Minimum Line Length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</w:t>
      </w:r>
      <w:r w:rsidR="00123425">
        <w:rPr>
          <w:rFonts w:hint="eastAsia"/>
          <w:szCs w:val="20"/>
        </w:rPr>
        <w:t xml:space="preserve"> 자동</w:t>
      </w:r>
      <w:r w:rsidR="00CF0CDA">
        <w:rPr>
          <w:rFonts w:hint="eastAsia"/>
          <w:szCs w:val="20"/>
        </w:rPr>
        <w:t xml:space="preserve"> 생성할 수 있는 최소 라인 길이</w:t>
      </w:r>
      <w:r w:rsidR="00123425">
        <w:rPr>
          <w:rFonts w:hint="eastAsia"/>
          <w:szCs w:val="20"/>
        </w:rPr>
        <w:t>를 설정합니다.</w:t>
      </w:r>
    </w:p>
    <w:p w14:paraId="16C1A6C6" w14:textId="11C96BC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  <w:r w:rsidR="00123425">
        <w:rPr>
          <w:rFonts w:hint="eastAsia"/>
        </w:rPr>
        <w:t>(</w:t>
      </w:r>
      <w:r w:rsidR="00123425">
        <w:t>Filter)</w:t>
      </w:r>
    </w:p>
    <w:p w14:paraId="4812DA49" w14:textId="68A53D43" w:rsidR="00AD6185" w:rsidRDefault="0012342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>inimum Detection Size</w:t>
      </w:r>
      <w:r w:rsidR="001E25B0">
        <w:t xml:space="preserve">: </w:t>
      </w:r>
      <w:r w:rsidR="001E25B0">
        <w:rPr>
          <w:rFonts w:hint="eastAsia"/>
        </w:rPr>
        <w:t>검출</w:t>
      </w:r>
      <w:r>
        <w:rPr>
          <w:rFonts w:hint="eastAsia"/>
        </w:rPr>
        <w:t>되는</w:t>
      </w:r>
      <w:r w:rsidR="001E25B0">
        <w:rPr>
          <w:rFonts w:hint="eastAsia"/>
        </w:rPr>
        <w:t xml:space="preserve"> 객체의 최소 크기</w:t>
      </w:r>
      <w:r>
        <w:rPr>
          <w:rFonts w:hint="eastAsia"/>
        </w:rPr>
        <w:t>입니다.</w:t>
      </w:r>
    </w:p>
    <w:p w14:paraId="61F7C19E" w14:textId="4E9A0ED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: </w:t>
      </w:r>
      <w:r>
        <w:rPr>
          <w:rFonts w:hint="eastAsia"/>
        </w:rPr>
        <w:t>미</w:t>
      </w:r>
      <w:r w:rsidR="0011461D">
        <w:rPr>
          <w:rFonts w:hint="eastAsia"/>
        </w:rPr>
        <w:t xml:space="preserve"> </w:t>
      </w:r>
      <w:r>
        <w:rPr>
          <w:rFonts w:hint="eastAsia"/>
        </w:rPr>
        <w:t>인식 객체 생성 시 노이즈 제거 단계</w:t>
      </w:r>
      <w:r w:rsidR="00123425">
        <w:rPr>
          <w:rFonts w:hint="eastAsia"/>
        </w:rPr>
        <w:t>입니다.</w:t>
      </w:r>
    </w:p>
    <w:p w14:paraId="05D1B460" w14:textId="0221D15A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 xml:space="preserve">Threshold: </w:t>
      </w:r>
      <w:r w:rsidR="00123425">
        <w:rPr>
          <w:rFonts w:hint="eastAsia"/>
        </w:rPr>
        <w:t>원본 이미지 도면에 적용되는 필터의 강도를 조정합니다.</w:t>
      </w:r>
    </w:p>
    <w:p w14:paraId="0A53997E" w14:textId="256A829F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 xml:space="preserve">No: </w:t>
      </w:r>
      <w:r w:rsidR="00123425">
        <w:rPr>
          <w:rFonts w:hint="eastAsia"/>
        </w:rPr>
        <w:t>원본</w:t>
      </w:r>
      <w:r w:rsidRPr="00F13509">
        <w:t xml:space="preserve"> 도면 유지</w:t>
      </w:r>
    </w:p>
    <w:p w14:paraId="1A537BAA" w14:textId="5670E87E" w:rsidR="001834EC" w:rsidRDefault="00F13509" w:rsidP="00215E2B">
      <w:pPr>
        <w:pStyle w:val="aa"/>
        <w:numPr>
          <w:ilvl w:val="3"/>
          <w:numId w:val="20"/>
        </w:numPr>
        <w:ind w:leftChars="0"/>
      </w:pPr>
      <w:r w:rsidRPr="00F13509">
        <w:t xml:space="preserve">OTSU: </w:t>
      </w:r>
      <w:r w:rsidR="00445CC6">
        <w:t xml:space="preserve">자동으로 </w:t>
      </w:r>
      <w:r w:rsidRPr="00F13509">
        <w:t>임</w:t>
      </w:r>
      <w:r w:rsidR="0011461D">
        <w:rPr>
          <w:rFonts w:hint="eastAsia"/>
        </w:rPr>
        <w:t>곗</w:t>
      </w:r>
      <w:r w:rsidRPr="00F13509">
        <w:t>값 지정</w:t>
      </w:r>
    </w:p>
    <w:p w14:paraId="26666DE5" w14:textId="4E36A8F9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 xml:space="preserve">Binary: </w:t>
      </w:r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Pr="00F13509">
        <w:t>을</w:t>
      </w:r>
      <w:r w:rsidR="00123425">
        <w:rPr>
          <w:rFonts w:hint="eastAsia"/>
        </w:rPr>
        <w:t xml:space="preserve"> 수동으로</w:t>
      </w:r>
      <w:r w:rsidRPr="00F13509">
        <w:t xml:space="preserve"> 지정</w:t>
      </w:r>
      <w:r w:rsidR="00123425">
        <w:rPr>
          <w:rFonts w:hint="eastAsia"/>
        </w:rPr>
        <w:t xml:space="preserve"> </w:t>
      </w:r>
      <w:r w:rsidR="00445CC6">
        <w:rPr>
          <w:rFonts w:hint="eastAsia"/>
        </w:rPr>
        <w:t>(</w:t>
      </w:r>
      <w:r w:rsidR="00123425">
        <w:t>0 ~ 255</w:t>
      </w:r>
      <w:r w:rsidR="00F75A1E">
        <w:t xml:space="preserve">, </w:t>
      </w:r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="00445CC6">
        <w:rPr>
          <w:rFonts w:hint="eastAsia"/>
        </w:rPr>
        <w:t>보다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7B0ED4D1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Blur: </w:t>
      </w:r>
      <w:r w:rsidR="00602383">
        <w:rPr>
          <w:rFonts w:hint="eastAsia"/>
        </w:rPr>
        <w:t>도면 이미지에 가</w:t>
      </w:r>
      <w:r w:rsidRPr="00F13509">
        <w:t>우시안 블러 적용</w:t>
      </w:r>
      <w:r w:rsidR="0079259F">
        <w:rPr>
          <w:rFonts w:hint="eastAsia"/>
        </w:rPr>
        <w:t xml:space="preserve"> </w:t>
      </w:r>
      <w:r w:rsidRPr="00F13509">
        <w:t>여부 설정</w:t>
      </w:r>
      <w:r w:rsidR="0079259F">
        <w:rPr>
          <w:rFonts w:hint="eastAsia"/>
        </w:rPr>
        <w:t>합니다.</w:t>
      </w:r>
    </w:p>
    <w:p w14:paraId="4B9EB68E" w14:textId="1452B29C" w:rsidR="005C07D9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  <w:r w:rsidR="0079259F">
        <w:rPr>
          <w:rFonts w:hint="eastAsia"/>
        </w:rPr>
        <w:t>를 설정합니다.</w:t>
      </w:r>
    </w:p>
    <w:p w14:paraId="67707255" w14:textId="682892A8" w:rsidR="005C07D9" w:rsidRDefault="005C07D9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Step: </w:t>
      </w:r>
      <w:r>
        <w:rPr>
          <w:rFonts w:hint="eastAsia"/>
        </w:rPr>
        <w:t>도면 이미지 평탄화 단계</w:t>
      </w:r>
      <w:r w:rsidR="0079259F">
        <w:rPr>
          <w:rFonts w:hint="eastAsia"/>
        </w:rPr>
        <w:t>를 설정합니다.</w:t>
      </w:r>
      <w:r>
        <w:t xml:space="preserve"> (</w:t>
      </w:r>
      <w:r w:rsidR="008A6A15">
        <w:rPr>
          <w:rFonts w:hint="eastAsia"/>
        </w:rPr>
        <w:t>거친</w:t>
      </w:r>
      <w:r>
        <w:rPr>
          <w:rFonts w:hint="eastAsia"/>
        </w:rPr>
        <w:t xml:space="preserve"> 면이 평평해짐)</w:t>
      </w:r>
    </w:p>
    <w:p w14:paraId="6605E66E" w14:textId="6814D7FF" w:rsidR="00AD6185" w:rsidRDefault="005C07D9" w:rsidP="005C07D9">
      <w:pPr>
        <w:widowControl/>
        <w:wordWrap/>
        <w:autoSpaceDE/>
        <w:autoSpaceDN/>
        <w:jc w:val="left"/>
      </w:pPr>
      <w:r>
        <w:br w:type="page"/>
      </w:r>
    </w:p>
    <w:p w14:paraId="444999FC" w14:textId="1325C429" w:rsidR="005C07D9" w:rsidRPr="004E16BE" w:rsidRDefault="00AA0462" w:rsidP="005C07D9">
      <w:r w:rsidRPr="00AA0462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AE30D92" wp14:editId="77A464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41600" cy="5252400"/>
            <wp:effectExtent l="0" t="0" r="1905" b="5715"/>
            <wp:wrapTopAndBottom/>
            <wp:docPr id="5017531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319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A73D" w14:textId="0E1B6F1D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  <w:r w:rsidR="00AA0462">
        <w:rPr>
          <w:rFonts w:hint="eastAsia"/>
          <w:szCs w:val="20"/>
        </w:rPr>
        <w:t>(L</w:t>
      </w:r>
      <w:r w:rsidR="00AA0462">
        <w:rPr>
          <w:szCs w:val="20"/>
        </w:rPr>
        <w:t>ine Detection)</w:t>
      </w:r>
    </w:p>
    <w:p w14:paraId="56E81025" w14:textId="3F1036B1" w:rsidR="00FA3E31" w:rsidRPr="00FA3E31" w:rsidRDefault="00AA0462" w:rsidP="00FA3E31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Small Object </w:t>
      </w:r>
      <w:r w:rsidR="003C73CC">
        <w:rPr>
          <w:rFonts w:hint="eastAsia"/>
          <w:szCs w:val="20"/>
        </w:rPr>
        <w:t>I</w:t>
      </w:r>
      <w:r w:rsidR="003C73CC">
        <w:rPr>
          <w:szCs w:val="20"/>
        </w:rPr>
        <w:t xml:space="preserve">gnore </w:t>
      </w:r>
      <w:r>
        <w:rPr>
          <w:szCs w:val="20"/>
        </w:rPr>
        <w:t>Size</w:t>
      </w:r>
      <w:r w:rsidR="00156BE2">
        <w:rPr>
          <w:szCs w:val="20"/>
        </w:rPr>
        <w:t xml:space="preserve">: </w:t>
      </w:r>
      <w:r w:rsidR="003C73CC">
        <w:rPr>
          <w:rFonts w:hint="eastAsia"/>
          <w:szCs w:val="20"/>
        </w:rPr>
        <w:t>라인 검출 시 설정된 범위에 속하는 크기를 갖는 객체를 제외합니다.</w:t>
      </w:r>
    </w:p>
    <w:p w14:paraId="2F31B3DF" w14:textId="6A25969F" w:rsidR="00FA3E31" w:rsidRPr="00FA3E31" w:rsidRDefault="003C73CC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>liding Window Size(WxH)</w:t>
      </w:r>
      <w:r w:rsidR="00FA3E31"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 사</w:t>
      </w:r>
      <w:r w:rsidR="00396392">
        <w:rPr>
          <w:rFonts w:hint="eastAsia"/>
          <w:szCs w:val="20"/>
        </w:rPr>
        <w:t>용되는</w:t>
      </w:r>
      <w:r w:rsidR="00FA3E31">
        <w:rPr>
          <w:rFonts w:hint="eastAsia"/>
          <w:szCs w:val="20"/>
        </w:rPr>
        <w:t xml:space="preserve"> 윈도우</w:t>
      </w:r>
      <w:r>
        <w:rPr>
          <w:szCs w:val="20"/>
        </w:rPr>
        <w:t xml:space="preserve">의 </w:t>
      </w:r>
      <w:r>
        <w:rPr>
          <w:rFonts w:hint="eastAsia"/>
          <w:szCs w:val="20"/>
        </w:rPr>
        <w:t>크기를 설정합니다.</w:t>
      </w:r>
    </w:p>
    <w:p w14:paraId="7EA0197F" w14:textId="1E883352" w:rsidR="00FA3E31" w:rsidRPr="008174A0" w:rsidRDefault="003C73CC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inimum Line Length</w:t>
      </w:r>
      <w:r w:rsidR="00FA3E31">
        <w:rPr>
          <w:szCs w:val="20"/>
        </w:rPr>
        <w:t xml:space="preserve">: </w:t>
      </w:r>
      <w:r>
        <w:rPr>
          <w:rFonts w:hint="eastAsia"/>
          <w:szCs w:val="20"/>
        </w:rPr>
        <w:t>검출할 최소 라인 길이를 설정합니다</w:t>
      </w:r>
      <w:r w:rsidR="00D1489A">
        <w:rPr>
          <w:rFonts w:hint="eastAsia"/>
          <w:szCs w:val="20"/>
        </w:rPr>
        <w:t>.</w:t>
      </w:r>
    </w:p>
    <w:p w14:paraId="53204467" w14:textId="13A51027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color w:val="000000" w:themeColor="text1"/>
          <w:szCs w:val="20"/>
        </w:rPr>
        <w:t>Line</w:t>
      </w:r>
      <w:r w:rsidR="003C73CC">
        <w:rPr>
          <w:color w:val="000000" w:themeColor="text1"/>
          <w:szCs w:val="20"/>
        </w:rPr>
        <w:t xml:space="preserve"> </w:t>
      </w:r>
      <w:r w:rsidR="003C73CC" w:rsidRPr="00B806A2">
        <w:rPr>
          <w:color w:val="000000" w:themeColor="text1"/>
          <w:szCs w:val="20"/>
        </w:rPr>
        <w:t>Connect</w:t>
      </w:r>
      <w:r w:rsidR="003C73CC">
        <w:rPr>
          <w:rFonts w:hint="eastAsia"/>
          <w:color w:val="000000" w:themeColor="text1"/>
          <w:szCs w:val="20"/>
        </w:rPr>
        <w:t>i</w:t>
      </w:r>
      <w:r w:rsidR="003C73CC">
        <w:rPr>
          <w:color w:val="000000" w:themeColor="text1"/>
          <w:szCs w:val="20"/>
        </w:rPr>
        <w:t>on</w:t>
      </w:r>
      <w:r w:rsidRPr="00B806A2">
        <w:rPr>
          <w:color w:val="000000" w:themeColor="text1"/>
          <w:szCs w:val="20"/>
        </w:rPr>
        <w:t xml:space="preserve"> </w:t>
      </w:r>
      <w:r w:rsidR="003C73CC" w:rsidRPr="00B806A2">
        <w:rPr>
          <w:rFonts w:hint="eastAsia"/>
          <w:color w:val="000000" w:themeColor="text1"/>
          <w:szCs w:val="20"/>
        </w:rPr>
        <w:t>L</w:t>
      </w:r>
      <w:r w:rsidR="003C73CC" w:rsidRPr="00B806A2">
        <w:rPr>
          <w:color w:val="000000" w:themeColor="text1"/>
          <w:szCs w:val="20"/>
        </w:rPr>
        <w:t>ength</w:t>
      </w:r>
      <w:r w:rsidRPr="00B806A2">
        <w:rPr>
          <w:color w:val="000000" w:themeColor="text1"/>
          <w:szCs w:val="20"/>
        </w:rPr>
        <w:t xml:space="preserve">: </w:t>
      </w:r>
      <w:r w:rsidR="003C73CC">
        <w:rPr>
          <w:rFonts w:hint="eastAsia"/>
          <w:color w:val="000000" w:themeColor="text1"/>
        </w:rPr>
        <w:t>검출된 라인들을 연결하는 간격을 설정합니다.</w:t>
      </w:r>
    </w:p>
    <w:p w14:paraId="0F29CA0D" w14:textId="778F2D57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Type: </w:t>
      </w:r>
      <w:r w:rsidR="003C73CC">
        <w:rPr>
          <w:rFonts w:hint="eastAsia"/>
          <w:szCs w:val="20"/>
        </w:rPr>
        <w:t xml:space="preserve">프로젝트의 기본 </w:t>
      </w:r>
      <w:r w:rsidR="00491C07">
        <w:rPr>
          <w:rFonts w:hint="eastAsia"/>
          <w:szCs w:val="20"/>
        </w:rPr>
        <w:t>라인 타입</w:t>
      </w:r>
      <w:r w:rsidR="003C73CC">
        <w:rPr>
          <w:rFonts w:hint="eastAsia"/>
          <w:szCs w:val="20"/>
        </w:rPr>
        <w:t>을 설정합니다.</w:t>
      </w:r>
    </w:p>
    <w:p w14:paraId="4EC10690" w14:textId="4ACB5B8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Symbol: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76839D90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Detection: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수직 라인이 아닌 </w:t>
      </w:r>
      <w:r w:rsidR="00396392">
        <w:rPr>
          <w:rFonts w:hint="eastAsia"/>
          <w:szCs w:val="20"/>
        </w:rPr>
        <w:t>대각선 라인</w:t>
      </w:r>
      <w:r>
        <w:rPr>
          <w:rFonts w:hint="eastAsia"/>
          <w:szCs w:val="20"/>
        </w:rPr>
        <w:t>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0CBE513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Package: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</w:t>
      </w:r>
      <w:r w:rsidR="00982B07">
        <w:rPr>
          <w:rFonts w:hint="eastAsia"/>
        </w:rPr>
        <w:t>의 심볼</w:t>
      </w:r>
      <w:r>
        <w:rPr>
          <w:rFonts w:hint="eastAsia"/>
        </w:rPr>
        <w:t xml:space="preserve"> 인식 여부를 설정합니다.</w:t>
      </w:r>
    </w:p>
    <w:p w14:paraId="5DF19BFD" w14:textId="151F0399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Flange</w:t>
      </w:r>
      <w:r w:rsidR="00982B07">
        <w:t xml:space="preserve"> </w:t>
      </w:r>
      <w:r w:rsidR="00982B07">
        <w:rPr>
          <w:rFonts w:hint="eastAsia"/>
        </w:rPr>
        <w:t>N</w:t>
      </w:r>
      <w:r w:rsidR="00982B07">
        <w:t>ame</w:t>
      </w:r>
      <w:r>
        <w:t>: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1367B167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Blind Flange</w:t>
      </w:r>
      <w:r w:rsidR="00982B07">
        <w:t xml:space="preserve"> Name</w:t>
      </w:r>
      <w:r>
        <w:t xml:space="preserve">: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5EBB53D0" w:rsidR="00EF4D90" w:rsidRPr="005C07D9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r w:rsidR="00982B07">
        <w:rPr>
          <w:rFonts w:hint="eastAsia"/>
          <w:szCs w:val="20"/>
        </w:rPr>
        <w:t>넘버(</w:t>
      </w:r>
      <w:r w:rsidR="00982B07">
        <w:rPr>
          <w:szCs w:val="20"/>
        </w:rPr>
        <w:t>Line No)</w:t>
      </w:r>
      <w:r w:rsidR="00AA22CD">
        <w:rPr>
          <w:szCs w:val="20"/>
        </w:rPr>
        <w:t xml:space="preserve">: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 xml:space="preserve">로 </w:t>
      </w:r>
      <w:r w:rsidR="00982B07">
        <w:rPr>
          <w:rFonts w:hint="eastAsia"/>
          <w:szCs w:val="20"/>
        </w:rPr>
        <w:t>인식</w:t>
      </w:r>
      <w:r w:rsidR="00AA22CD">
        <w:rPr>
          <w:rFonts w:hint="eastAsia"/>
          <w:szCs w:val="20"/>
        </w:rPr>
        <w:t>됩니다.</w:t>
      </w:r>
    </w:p>
    <w:p w14:paraId="14365045" w14:textId="55C43798" w:rsidR="005C07D9" w:rsidRPr="00AD7356" w:rsidRDefault="00982B07" w:rsidP="005C07D9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조건을</w:t>
      </w:r>
      <w:r w:rsidR="005C07D9">
        <w:rPr>
          <w:rFonts w:hint="eastAsia"/>
          <w:szCs w:val="20"/>
        </w:rPr>
        <w:t xml:space="preserve"> 복사</w:t>
      </w:r>
      <w:r w:rsidR="005C07D9">
        <w:rPr>
          <w:szCs w:val="20"/>
        </w:rPr>
        <w:t xml:space="preserve">, </w:t>
      </w:r>
      <w:r w:rsidR="005C07D9">
        <w:rPr>
          <w:rFonts w:hint="eastAsia"/>
          <w:szCs w:val="20"/>
        </w:rPr>
        <w:t>추가,</w:t>
      </w:r>
      <w:r w:rsidR="005C07D9">
        <w:rPr>
          <w:szCs w:val="20"/>
        </w:rPr>
        <w:t xml:space="preserve"> </w:t>
      </w:r>
      <w:r w:rsidR="005C07D9">
        <w:rPr>
          <w:rFonts w:hint="eastAsia"/>
          <w:szCs w:val="20"/>
        </w:rPr>
        <w:t>삭제할 수 있습니다.</w:t>
      </w:r>
    </w:p>
    <w:p w14:paraId="053D7A07" w14:textId="6F907DBC" w:rsidR="00800E8D" w:rsidRPr="00800E8D" w:rsidRDefault="00982B07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A</w:t>
      </w:r>
      <w:r>
        <w:rPr>
          <w:szCs w:val="20"/>
        </w:rPr>
        <w:t>ttribute</w:t>
      </w:r>
      <w:r w:rsidR="007630D0">
        <w:rPr>
          <w:szCs w:val="20"/>
        </w:rPr>
        <w:t>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0FA57D29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4521ACCF" w:rsidR="00F4652F" w:rsidRPr="00F4652F" w:rsidRDefault="00982B07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[</w:t>
      </w:r>
      <w:r w:rsidR="00800E8D">
        <w:rPr>
          <w:szCs w:val="20"/>
        </w:rPr>
        <w:t>+</w:t>
      </w:r>
      <w:r>
        <w:rPr>
          <w:szCs w:val="20"/>
        </w:rPr>
        <w:t>], [-]</w:t>
      </w:r>
      <w:r w:rsidR="00800E8D">
        <w:rPr>
          <w:szCs w:val="20"/>
        </w:rPr>
        <w:t xml:space="preserve"> </w:t>
      </w:r>
      <w:r w:rsidR="00800E8D">
        <w:rPr>
          <w:rFonts w:hint="eastAsia"/>
          <w:szCs w:val="20"/>
        </w:rPr>
        <w:t>버튼으로 속성들을 추가</w:t>
      </w:r>
      <w:r>
        <w:rPr>
          <w:szCs w:val="20"/>
        </w:rPr>
        <w:t xml:space="preserve">, </w:t>
      </w:r>
      <w:r w:rsidR="00800E8D">
        <w:rPr>
          <w:rFonts w:hint="eastAsia"/>
          <w:szCs w:val="20"/>
        </w:rPr>
        <w:t>삭제할 수 있습니다.</w:t>
      </w:r>
    </w:p>
    <w:p w14:paraId="090170A1" w14:textId="164742B9" w:rsidR="00AD7356" w:rsidRPr="00F1447F" w:rsidRDefault="00982B07" w:rsidP="00800E8D">
      <w:pPr>
        <w:pStyle w:val="aa"/>
        <w:numPr>
          <w:ilvl w:val="3"/>
          <w:numId w:val="20"/>
        </w:numPr>
        <w:ind w:leftChars="0"/>
      </w:pPr>
      <w:r>
        <w:rPr>
          <w:rFonts w:hint="eastAsia"/>
          <w:szCs w:val="20"/>
        </w:rPr>
        <w:t xml:space="preserve">추가한 속성의 </w:t>
      </w:r>
      <w:r w:rsidR="00F4652F">
        <w:rPr>
          <w:szCs w:val="20"/>
        </w:rPr>
        <w:t>Type</w:t>
      </w:r>
      <w:r w:rsidR="00F4652F">
        <w:rPr>
          <w:rFonts w:hint="eastAsia"/>
          <w:szCs w:val="20"/>
        </w:rPr>
        <w:t xml:space="preserve">을 </w:t>
      </w:r>
      <w:r w:rsidR="00F4652F">
        <w:rPr>
          <w:szCs w:val="20"/>
        </w:rPr>
        <w:t>Code Table</w:t>
      </w:r>
      <w:r w:rsidR="00F4652F">
        <w:rPr>
          <w:rFonts w:hint="eastAsia"/>
          <w:szCs w:val="20"/>
        </w:rPr>
        <w:t xml:space="preserve">로 사용할 경우 </w:t>
      </w:r>
      <w:r w:rsidR="00F4652F">
        <w:rPr>
          <w:szCs w:val="20"/>
        </w:rPr>
        <w:t xml:space="preserve">Name </w:t>
      </w:r>
      <w:r w:rsidR="00F4652F"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 w:rsidR="00F4652F">
        <w:rPr>
          <w:rFonts w:hint="eastAsia"/>
          <w:szCs w:val="20"/>
        </w:rPr>
        <w:t xml:space="preserve">을 사용할 </w:t>
      </w:r>
      <w:r w:rsidR="00F4652F">
        <w:rPr>
          <w:szCs w:val="20"/>
        </w:rPr>
        <w:t>Code Table</w:t>
      </w:r>
      <w:r w:rsidR="00F4652F"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 w:rsidR="00F4652F">
        <w:rPr>
          <w:rFonts w:hint="eastAsia"/>
          <w:szCs w:val="20"/>
        </w:rPr>
        <w:t>합니다.</w:t>
      </w:r>
    </w:p>
    <w:p w14:paraId="3995636C" w14:textId="27C546F0" w:rsidR="00F1447F" w:rsidRDefault="00982B07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조건 </w:t>
      </w:r>
      <w:r w:rsidR="0085518A">
        <w:rPr>
          <w:rFonts w:hint="eastAsia"/>
        </w:rPr>
        <w:t>추가</w:t>
      </w:r>
      <w:r w:rsidR="0085518A">
        <w:t xml:space="preserve">: </w:t>
      </w:r>
      <w:r>
        <w:rPr>
          <w:rFonts w:hint="eastAsia"/>
        </w:rPr>
        <w:t>[</w:t>
      </w:r>
      <w:r>
        <w:t>+]</w:t>
      </w:r>
      <w:r w:rsidR="0085518A">
        <w:rPr>
          <w:rFonts w:hint="eastAsia"/>
        </w:rPr>
        <w:t xml:space="preserve"> 버튼을 눌러 새로운 </w:t>
      </w:r>
      <w:r>
        <w:rPr>
          <w:rFonts w:hint="eastAsia"/>
        </w:rPr>
        <w:t>L</w:t>
      </w:r>
      <w:r>
        <w:t xml:space="preserve">ine No </w:t>
      </w:r>
      <w:r>
        <w:rPr>
          <w:rFonts w:hint="eastAsia"/>
        </w:rPr>
        <w:t>조건</w:t>
      </w:r>
      <w:r w:rsidR="000C1227">
        <w:rPr>
          <w:rFonts w:hint="eastAsia"/>
        </w:rPr>
        <w:t>을</w:t>
      </w:r>
      <w:r w:rsidR="0085518A"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5ABF4E55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495EEF18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</w:t>
      </w:r>
      <w:r w:rsidR="00982B07">
        <w:rPr>
          <w:rFonts w:hint="eastAsia"/>
        </w:rPr>
        <w:t>o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782CF4CF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A074A5A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74B5FBEB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Delimiter: </w:t>
      </w:r>
      <w:r w:rsidR="00982B07">
        <w:rPr>
          <w:rFonts w:hint="eastAsia"/>
        </w:rPr>
        <w:t>L</w:t>
      </w:r>
      <w:r w:rsidR="00982B07">
        <w:t xml:space="preserve">ine No </w:t>
      </w:r>
      <w:r>
        <w:rPr>
          <w:rFonts w:hint="eastAsia"/>
        </w:rPr>
        <w:t>속성</w:t>
      </w:r>
      <w:r w:rsidR="00982B07">
        <w:rPr>
          <w:rFonts w:hint="eastAsia"/>
        </w:rPr>
        <w:t xml:space="preserve"> 간</w:t>
      </w:r>
      <w:r>
        <w:rPr>
          <w:rFonts w:hint="eastAsia"/>
        </w:rPr>
        <w:t xml:space="preserve">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 w:rsidR="00982B07">
        <w:t xml:space="preserve"> </w:t>
      </w:r>
      <w:r w:rsidR="00982B07">
        <w:rPr>
          <w:rFonts w:hint="eastAsia"/>
        </w:rPr>
        <w:t>[</w:t>
      </w:r>
      <w:r w:rsidR="00982B07">
        <w:t>+]</w:t>
      </w:r>
      <w:r>
        <w:rPr>
          <w:rFonts w:hint="eastAsia"/>
        </w:rPr>
        <w:t xml:space="preserve"> 버튼을 눌러 추가합니다.</w:t>
      </w:r>
    </w:p>
    <w:p w14:paraId="6633167C" w14:textId="5E18FE1F" w:rsidR="002A1EA5" w:rsidRPr="00982B07" w:rsidRDefault="002A1EA5" w:rsidP="00982B07">
      <w:pPr>
        <w:pStyle w:val="aa"/>
        <w:numPr>
          <w:ilvl w:val="3"/>
          <w:numId w:val="20"/>
        </w:numPr>
        <w:ind w:leftChars="0"/>
      </w:pPr>
      <w:r>
        <w:t xml:space="preserve">Properties: </w:t>
      </w:r>
      <w:r w:rsidR="00982B07">
        <w:rPr>
          <w:rFonts w:hint="eastAsia"/>
        </w:rPr>
        <w:t>L</w:t>
      </w:r>
      <w:r w:rsidR="00982B07">
        <w:t xml:space="preserve">ine No </w:t>
      </w:r>
      <w:r w:rsidR="00982B07">
        <w:rPr>
          <w:rFonts w:hint="eastAsia"/>
        </w:rPr>
        <w:t>속성</w:t>
      </w:r>
      <w:r>
        <w:rPr>
          <w:rFonts w:hint="eastAsia"/>
        </w:rPr>
        <w:t>을 선택합니다.</w:t>
      </w:r>
      <w:r w:rsidR="00982B07">
        <w:t xml:space="preserve"> </w:t>
      </w:r>
      <w:r w:rsidR="00982B07">
        <w:rPr>
          <w:rFonts w:hint="eastAsia"/>
        </w:rPr>
        <w:t>[</w:t>
      </w:r>
      <w:r w:rsidR="00982B07">
        <w:t>+], [-]</w:t>
      </w:r>
      <w:r w:rsidR="00982B07">
        <w:rPr>
          <w:rFonts w:hint="eastAsia"/>
        </w:rPr>
        <w:t xml:space="preserve"> 버튼을 눌러 추가,</w:t>
      </w:r>
      <w:r w:rsidR="00982B07">
        <w:t xml:space="preserve"> </w:t>
      </w:r>
      <w:r w:rsidR="00982B07">
        <w:rPr>
          <w:rFonts w:hint="eastAsia"/>
        </w:rPr>
        <w:t>삭제합니다.</w:t>
      </w:r>
    </w:p>
    <w:p w14:paraId="54846DE5" w14:textId="1E8A07DC" w:rsidR="00F4652F" w:rsidRDefault="00982B07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조건 </w:t>
      </w:r>
      <w:r w:rsidR="000E19CD">
        <w:rPr>
          <w:rFonts w:hint="eastAsia"/>
        </w:rPr>
        <w:t>삭제</w:t>
      </w:r>
      <w:r w:rsidR="000E19CD">
        <w:t xml:space="preserve">: </w:t>
      </w:r>
      <w:r>
        <w:rPr>
          <w:rFonts w:hint="eastAsia"/>
        </w:rPr>
        <w:t>[</w:t>
      </w:r>
      <w:r>
        <w:t>-]</w:t>
      </w:r>
      <w:r w:rsidR="000E19CD">
        <w:rPr>
          <w:rFonts w:hint="eastAsia"/>
        </w:rPr>
        <w:t xml:space="preserve"> 버튼을 눌러 선택한 </w:t>
      </w:r>
      <w:r>
        <w:rPr>
          <w:rFonts w:hint="eastAsia"/>
        </w:rPr>
        <w:t>L</w:t>
      </w:r>
      <w:r>
        <w:t xml:space="preserve">ine No </w:t>
      </w:r>
      <w:r>
        <w:rPr>
          <w:rFonts w:hint="eastAsia"/>
        </w:rPr>
        <w:t>조건</w:t>
      </w:r>
      <w:r w:rsidR="000C1227">
        <w:rPr>
          <w:rFonts w:hint="eastAsia"/>
        </w:rPr>
        <w:t>을</w:t>
      </w:r>
      <w:r w:rsidR="000E19CD">
        <w:rPr>
          <w:rFonts w:hint="eastAsia"/>
        </w:rPr>
        <w:t xml:space="preserve"> 삭제합니다.</w:t>
      </w:r>
    </w:p>
    <w:p w14:paraId="022D1ABC" w14:textId="3679ED06" w:rsidR="00513C82" w:rsidRPr="005C07D9" w:rsidRDefault="00982B07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태그 넘버(</w:t>
      </w:r>
      <w:r w:rsidR="00513C82">
        <w:rPr>
          <w:rFonts w:hint="eastAsia"/>
          <w:szCs w:val="20"/>
        </w:rPr>
        <w:t>T</w:t>
      </w:r>
      <w:r w:rsidR="00513C82">
        <w:rPr>
          <w:szCs w:val="20"/>
        </w:rPr>
        <w:t>ag No</w:t>
      </w:r>
      <w:r>
        <w:rPr>
          <w:szCs w:val="20"/>
        </w:rPr>
        <w:t>)</w:t>
      </w:r>
      <w:r w:rsidR="005320FB">
        <w:rPr>
          <w:szCs w:val="20"/>
        </w:rPr>
        <w:t xml:space="preserve">: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 xml:space="preserve">o로 </w:t>
      </w:r>
      <w:r>
        <w:rPr>
          <w:rFonts w:hint="eastAsia"/>
          <w:szCs w:val="20"/>
        </w:rPr>
        <w:t>인식</w:t>
      </w:r>
      <w:r w:rsidR="005320FB">
        <w:rPr>
          <w:rFonts w:hint="eastAsia"/>
          <w:szCs w:val="20"/>
        </w:rPr>
        <w:t>됩니다.</w:t>
      </w:r>
    </w:p>
    <w:p w14:paraId="3D5F4B43" w14:textId="72661164" w:rsidR="005C07D9" w:rsidRPr="00AD7356" w:rsidRDefault="00982B07" w:rsidP="00A2116F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조건</w:t>
      </w:r>
      <w:r w:rsidR="00A2116F">
        <w:rPr>
          <w:rFonts w:hint="eastAsia"/>
          <w:szCs w:val="20"/>
        </w:rPr>
        <w:t>을 복사</w:t>
      </w:r>
      <w:r w:rsidR="00A2116F">
        <w:rPr>
          <w:szCs w:val="20"/>
        </w:rPr>
        <w:t xml:space="preserve">, </w:t>
      </w:r>
      <w:r w:rsidR="00A2116F">
        <w:rPr>
          <w:rFonts w:hint="eastAsia"/>
          <w:szCs w:val="20"/>
        </w:rPr>
        <w:t>추가,</w:t>
      </w:r>
      <w:r w:rsidR="00A2116F">
        <w:rPr>
          <w:szCs w:val="20"/>
        </w:rPr>
        <w:t xml:space="preserve"> </w:t>
      </w:r>
      <w:r w:rsidR="00A2116F">
        <w:rPr>
          <w:rFonts w:hint="eastAsia"/>
          <w:szCs w:val="20"/>
        </w:rPr>
        <w:t>삭제할 수 있습니다.</w:t>
      </w:r>
    </w:p>
    <w:p w14:paraId="17674AE2" w14:textId="7A6C1CA4" w:rsidR="00513C82" w:rsidRPr="00800E8D" w:rsidRDefault="00982B07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A</w:t>
      </w:r>
      <w:r>
        <w:rPr>
          <w:szCs w:val="20"/>
        </w:rPr>
        <w:t>ttribute: Tag No</w:t>
      </w:r>
      <w:r>
        <w:rPr>
          <w:rFonts w:hint="eastAsia"/>
          <w:szCs w:val="20"/>
        </w:rPr>
        <w:t>를 구성할 속성들을 설정합니다.</w:t>
      </w:r>
      <w:r>
        <w:rPr>
          <w:szCs w:val="20"/>
        </w:rPr>
        <w:t xml:space="preserve"> (Line No</w:t>
      </w:r>
      <w:r>
        <w:rPr>
          <w:rFonts w:hint="eastAsia"/>
          <w:szCs w:val="20"/>
        </w:rPr>
        <w:t>와 공유합니다.</w:t>
      </w:r>
      <w:r>
        <w:rPr>
          <w:szCs w:val="20"/>
        </w:rPr>
        <w:t>)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6FB8928C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6828FF16" w:rsidR="00513C82" w:rsidRPr="00F4652F" w:rsidRDefault="00982B07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[+], [-] </w:t>
      </w:r>
      <w:r>
        <w:rPr>
          <w:rFonts w:hint="eastAsia"/>
          <w:szCs w:val="20"/>
        </w:rPr>
        <w:t>버튼으로 속성들을 추가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삭제할 수 있습니다.</w:t>
      </w:r>
    </w:p>
    <w:p w14:paraId="054C2A1D" w14:textId="6F545A89" w:rsidR="00513C82" w:rsidRPr="00F1447F" w:rsidRDefault="00982B07" w:rsidP="00513C82">
      <w:pPr>
        <w:pStyle w:val="aa"/>
        <w:numPr>
          <w:ilvl w:val="3"/>
          <w:numId w:val="20"/>
        </w:numPr>
        <w:ind w:leftChars="0"/>
      </w:pPr>
      <w:r>
        <w:rPr>
          <w:rFonts w:hint="eastAsia"/>
          <w:szCs w:val="20"/>
        </w:rPr>
        <w:t xml:space="preserve">추가한 속성의 </w:t>
      </w: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536B3315" w:rsidR="00513C82" w:rsidRDefault="00C73C4A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조건 추가</w:t>
      </w:r>
      <w:r>
        <w:t xml:space="preserve">: </w:t>
      </w:r>
      <w:r>
        <w:rPr>
          <w:rFonts w:hint="eastAsia"/>
        </w:rPr>
        <w:t>[</w:t>
      </w:r>
      <w:r>
        <w:t>+]</w:t>
      </w:r>
      <w:r>
        <w:rPr>
          <w:rFonts w:hint="eastAsia"/>
        </w:rPr>
        <w:t xml:space="preserve"> 버튼을 눌러 새로운 L</w:t>
      </w:r>
      <w:r>
        <w:t xml:space="preserve">ine No </w:t>
      </w:r>
      <w:r>
        <w:rPr>
          <w:rFonts w:hint="eastAsia"/>
        </w:rPr>
        <w:t>조건을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16DAEDB0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D59DB71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</w:t>
      </w:r>
      <w:r w:rsidR="00C73C4A">
        <w:rPr>
          <w:rFonts w:hint="eastAsia"/>
        </w:rPr>
        <w:t>o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67DD30E8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3003F6EB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Delimiter: </w:t>
      </w:r>
      <w:r w:rsidR="00C73C4A">
        <w:rPr>
          <w:rFonts w:hint="eastAsia"/>
        </w:rPr>
        <w:t>T</w:t>
      </w:r>
      <w:r w:rsidR="00C73C4A">
        <w:t xml:space="preserve">ag No </w:t>
      </w:r>
      <w:r w:rsidR="00C73C4A">
        <w:rPr>
          <w:rFonts w:hint="eastAsia"/>
        </w:rPr>
        <w:t>속성 간 구분자를 설정할 수 있습니다.</w:t>
      </w:r>
      <w:r w:rsidR="00C73C4A">
        <w:t xml:space="preserve"> </w:t>
      </w:r>
      <w:r w:rsidR="00C73C4A">
        <w:rPr>
          <w:rFonts w:hint="eastAsia"/>
        </w:rPr>
        <w:t>[</w:t>
      </w:r>
      <w:r w:rsidR="00C73C4A">
        <w:t>+]</w:t>
      </w:r>
      <w:r w:rsidR="00C73C4A">
        <w:rPr>
          <w:rFonts w:hint="eastAsia"/>
        </w:rPr>
        <w:t xml:space="preserve"> 버튼을 눌러 추가합니다.</w:t>
      </w:r>
    </w:p>
    <w:p w14:paraId="135A1BF8" w14:textId="744CE77B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Properties: </w:t>
      </w:r>
      <w:r w:rsidR="00FA43DB">
        <w:rPr>
          <w:rFonts w:hint="eastAsia"/>
        </w:rPr>
        <w:t>T</w:t>
      </w:r>
      <w:r w:rsidR="00FA43DB">
        <w:t xml:space="preserve">ag </w:t>
      </w:r>
      <w:r w:rsidR="00C73C4A">
        <w:t xml:space="preserve">No </w:t>
      </w:r>
      <w:r w:rsidR="00C73C4A">
        <w:rPr>
          <w:rFonts w:hint="eastAsia"/>
        </w:rPr>
        <w:t>속성을 선택합니다.</w:t>
      </w:r>
      <w:r w:rsidR="00C73C4A">
        <w:t xml:space="preserve"> </w:t>
      </w:r>
      <w:r w:rsidR="00C73C4A">
        <w:rPr>
          <w:rFonts w:hint="eastAsia"/>
        </w:rPr>
        <w:t>[</w:t>
      </w:r>
      <w:r w:rsidR="00C73C4A">
        <w:t>+], [-]</w:t>
      </w:r>
      <w:r w:rsidR="00C73C4A">
        <w:rPr>
          <w:rFonts w:hint="eastAsia"/>
        </w:rPr>
        <w:t xml:space="preserve"> 버튼을 눌러 추가,</w:t>
      </w:r>
      <w:r w:rsidR="00C73C4A">
        <w:t xml:space="preserve"> </w:t>
      </w:r>
      <w:r w:rsidR="00C73C4A">
        <w:rPr>
          <w:rFonts w:hint="eastAsia"/>
        </w:rPr>
        <w:t>삭제합니다.</w:t>
      </w:r>
    </w:p>
    <w:p w14:paraId="67DB0550" w14:textId="6CF4424D" w:rsidR="00B3007A" w:rsidRDefault="00C73C4A" w:rsidP="00445CC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조건 삭제</w:t>
      </w:r>
      <w:r>
        <w:t xml:space="preserve">: </w:t>
      </w:r>
      <w:r>
        <w:rPr>
          <w:rFonts w:hint="eastAsia"/>
        </w:rPr>
        <w:t>[</w:t>
      </w:r>
      <w:r>
        <w:t>-]</w:t>
      </w:r>
      <w:r>
        <w:rPr>
          <w:rFonts w:hint="eastAsia"/>
        </w:rPr>
        <w:t xml:space="preserve"> 버튼을 눌러 선택한 </w:t>
      </w:r>
      <w:r>
        <w:t xml:space="preserve">Tag No </w:t>
      </w:r>
      <w:r>
        <w:rPr>
          <w:rFonts w:hint="eastAsia"/>
        </w:rPr>
        <w:t>조건을 삭제합니다.</w:t>
      </w:r>
    </w:p>
    <w:p w14:paraId="617BFF0B" w14:textId="2AEF0A92" w:rsidR="000F7EE1" w:rsidRPr="00B3007A" w:rsidRDefault="00B3007A" w:rsidP="00B3007A">
      <w:pPr>
        <w:widowControl/>
        <w:wordWrap/>
        <w:autoSpaceDE/>
        <w:autoSpaceDN/>
        <w:jc w:val="left"/>
      </w:pPr>
      <w:r>
        <w:br w:type="page"/>
      </w:r>
    </w:p>
    <w:p w14:paraId="3A26A89E" w14:textId="1664785D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 w:rsidR="00B3007A">
        <w:rPr>
          <w:rFonts w:hint="eastAsia"/>
          <w:noProof/>
        </w:rPr>
        <w:t>(</w:t>
      </w:r>
      <w:r w:rsidR="00B3007A">
        <w:rPr>
          <w:noProof/>
        </w:rPr>
        <w:t>Tag Rule)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</w:t>
      </w:r>
      <w:r w:rsidR="00B3007A">
        <w:rPr>
          <w:rFonts w:hint="eastAsia"/>
          <w:szCs w:val="20"/>
        </w:rPr>
        <w:t xml:space="preserve">와 </w:t>
      </w:r>
      <w:r w:rsidR="00B3007A">
        <w:rPr>
          <w:szCs w:val="20"/>
        </w:rPr>
        <w:t xml:space="preserve">OPC </w:t>
      </w:r>
      <w:r w:rsidR="00B3007A">
        <w:rPr>
          <w:rFonts w:hint="eastAsia"/>
          <w:szCs w:val="20"/>
        </w:rPr>
        <w:t>등의</w:t>
      </w:r>
      <w:r w:rsidRPr="00E758ED">
        <w:rPr>
          <w:rFonts w:hint="eastAsia"/>
          <w:szCs w:val="20"/>
        </w:rPr>
        <w:t xml:space="preserve">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707219C" wp14:editId="03FEA0CB">
            <wp:extent cx="4654800" cy="5252400"/>
            <wp:effectExtent l="0" t="0" r="0" b="5715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063495D1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 w:rsidR="00B3007A">
        <w:rPr>
          <w:rFonts w:hint="eastAsia"/>
          <w:noProof/>
        </w:rPr>
        <w:t>넘버</w:t>
      </w:r>
      <w:r>
        <w:rPr>
          <w:rFonts w:hint="eastAsia"/>
          <w:noProof/>
        </w:rPr>
        <w:t xml:space="preserve"> 규칙</w:t>
      </w:r>
      <w:r w:rsidR="00B3007A">
        <w:rPr>
          <w:rFonts w:hint="eastAsia"/>
          <w:noProof/>
        </w:rPr>
        <w:t>(</w:t>
      </w:r>
      <w:r w:rsidR="00B3007A">
        <w:rPr>
          <w:noProof/>
        </w:rPr>
        <w:t>Note No Tag Rule)</w:t>
      </w:r>
    </w:p>
    <w:p w14:paraId="1F0D92DD" w14:textId="69C32719" w:rsidR="000F7EE1" w:rsidRDefault="00B3007A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ote No Symbol Name</w:t>
      </w:r>
      <w:r w:rsidR="000F7EE1">
        <w:rPr>
          <w:noProof/>
        </w:rPr>
        <w:t xml:space="preserve">: </w:t>
      </w:r>
      <w:r>
        <w:t xml:space="preserve">기본 Note </w:t>
      </w:r>
      <w:r>
        <w:rPr>
          <w:rFonts w:hint="eastAsia"/>
        </w:rPr>
        <w:t>심볼의</w:t>
      </w:r>
      <w:r>
        <w:t xml:space="preserve"> </w:t>
      </w:r>
      <w:r>
        <w:rPr>
          <w:rFonts w:hint="eastAsia"/>
        </w:rPr>
        <w:t>이름 설정합니다.</w:t>
      </w:r>
    </w:p>
    <w:p w14:paraId="210B62F8" w14:textId="70424065" w:rsidR="002C2C4C" w:rsidRDefault="00B3007A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ote No Expression</w:t>
      </w:r>
      <w:r w:rsidR="002C2C4C">
        <w:rPr>
          <w:noProof/>
        </w:rPr>
        <w:t xml:space="preserve">: </w:t>
      </w:r>
      <w:r w:rsidR="002C2C4C">
        <w:rPr>
          <w:rFonts w:hint="eastAsia"/>
          <w:noProof/>
        </w:rPr>
        <w:t xml:space="preserve">노트 </w:t>
      </w:r>
      <w:r>
        <w:rPr>
          <w:rFonts w:hint="eastAsia"/>
          <w:noProof/>
        </w:rPr>
        <w:t>넘버의</w:t>
      </w:r>
      <w:r w:rsidR="002C2C4C">
        <w:rPr>
          <w:rFonts w:hint="eastAsia"/>
          <w:noProof/>
        </w:rPr>
        <w:t xml:space="preserve"> 텍스트 정규식을 설정합니다.</w:t>
      </w:r>
      <w:r w:rsidR="002C2C4C">
        <w:rPr>
          <w:noProof/>
        </w:rPr>
        <w:br/>
      </w:r>
      <w:r w:rsidR="002C2C4C" w:rsidRPr="002C2C4C">
        <w:rPr>
          <w:rFonts w:hint="eastAsia"/>
          <w:szCs w:val="20"/>
        </w:rPr>
        <w:t>예시</w:t>
      </w:r>
      <w:r w:rsidR="002C2C4C" w:rsidRPr="002C2C4C">
        <w:rPr>
          <w:szCs w:val="20"/>
        </w:rPr>
        <w:t xml:space="preserve">) </w:t>
      </w:r>
      <w:r w:rsidR="002C2C4C" w:rsidRPr="002C2C4C">
        <w:rPr>
          <w:rFonts w:hint="eastAsia"/>
          <w:szCs w:val="20"/>
        </w:rPr>
        <w:t>^N</w:t>
      </w:r>
      <w:r w:rsidR="002C2C4C" w:rsidRPr="002C2C4C">
        <w:rPr>
          <w:szCs w:val="20"/>
        </w:rPr>
        <w:t>OTE\s\d+(,\d+)*$</w:t>
      </w:r>
      <w:r>
        <w:rPr>
          <w:szCs w:val="20"/>
        </w:rPr>
        <w:t xml:space="preserve"> </w:t>
      </w:r>
      <w:r w:rsidR="002C2C4C" w:rsidRPr="002C2C4C">
        <w:rPr>
          <w:szCs w:val="20"/>
        </w:rPr>
        <w:t xml:space="preserve">: “NOTE 3”, “NOTE 3,4”, “NOTE 3,4,5” </w:t>
      </w:r>
      <w:r w:rsidR="002C2C4C" w:rsidRPr="002C2C4C">
        <w:rPr>
          <w:rFonts w:hint="eastAsia"/>
          <w:szCs w:val="20"/>
        </w:rPr>
        <w:t>등 검출합니다.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^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 xml:space="preserve">시작 </w:t>
      </w:r>
      <w:r>
        <w:rPr>
          <w:rFonts w:hint="eastAsia"/>
          <w:szCs w:val="20"/>
        </w:rPr>
        <w:t>기호</w:t>
      </w:r>
      <w:r w:rsidR="002C2C4C" w:rsidRPr="002C2C4C">
        <w:rPr>
          <w:szCs w:val="20"/>
        </w:rPr>
        <w:br/>
        <w:t xml:space="preserve">NOTE : </w:t>
      </w:r>
      <w:r w:rsidR="002C2C4C" w:rsidRPr="002C2C4C">
        <w:rPr>
          <w:rFonts w:hint="eastAsia"/>
          <w:szCs w:val="20"/>
        </w:rPr>
        <w:t>문자열</w:t>
      </w:r>
      <w:r>
        <w:rPr>
          <w:rFonts w:hint="eastAsia"/>
          <w:szCs w:val="20"/>
        </w:rPr>
        <w:t>(N</w:t>
      </w:r>
      <w:r>
        <w:rPr>
          <w:szCs w:val="20"/>
        </w:rPr>
        <w:t>OTE)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\s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>공백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\</w:t>
      </w:r>
      <w:r w:rsidR="002C2C4C" w:rsidRPr="002C2C4C">
        <w:rPr>
          <w:szCs w:val="20"/>
        </w:rPr>
        <w:t xml:space="preserve">d : </w:t>
      </w:r>
      <w:r w:rsidR="002C2C4C" w:rsidRPr="002C2C4C">
        <w:rPr>
          <w:rFonts w:hint="eastAsia"/>
          <w:szCs w:val="20"/>
        </w:rPr>
        <w:t>숫자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+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>한</w:t>
      </w:r>
      <w:r>
        <w:rPr>
          <w:rFonts w:hint="eastAsia"/>
          <w:szCs w:val="20"/>
        </w:rPr>
        <w:t xml:space="preserve"> </w:t>
      </w:r>
      <w:r w:rsidR="002C2C4C" w:rsidRPr="002C2C4C">
        <w:rPr>
          <w:rFonts w:hint="eastAsia"/>
          <w:szCs w:val="20"/>
        </w:rPr>
        <w:t>번 반복</w:t>
      </w:r>
      <w:r w:rsidR="002C2C4C" w:rsidRPr="002C2C4C">
        <w:rPr>
          <w:szCs w:val="20"/>
        </w:rPr>
        <w:br/>
        <w:t xml:space="preserve">, : </w:t>
      </w:r>
      <w:r w:rsidR="002C2C4C" w:rsidRPr="002C2C4C">
        <w:rPr>
          <w:rFonts w:hint="eastAsia"/>
          <w:szCs w:val="20"/>
        </w:rPr>
        <w:t>문자열</w:t>
      </w:r>
      <w:r>
        <w:rPr>
          <w:rFonts w:hint="eastAsia"/>
          <w:szCs w:val="20"/>
        </w:rPr>
        <w:t>(</w:t>
      </w:r>
      <w:r>
        <w:rPr>
          <w:szCs w:val="20"/>
        </w:rPr>
        <w:t>,)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(</w:t>
      </w:r>
      <w:r w:rsidR="002C2C4C" w:rsidRPr="002C2C4C">
        <w:rPr>
          <w:szCs w:val="20"/>
        </w:rPr>
        <w:t xml:space="preserve"> )* : </w:t>
      </w:r>
      <w:r w:rsidR="002C2C4C" w:rsidRPr="002C2C4C">
        <w:rPr>
          <w:rFonts w:hint="eastAsia"/>
          <w:szCs w:val="20"/>
        </w:rPr>
        <w:t>괄호 안 내용이 반복 가능성 있음</w:t>
      </w:r>
      <w:r w:rsidR="002C2C4C" w:rsidRPr="002C2C4C">
        <w:rPr>
          <w:szCs w:val="20"/>
        </w:rPr>
        <w:br/>
        <w:t xml:space="preserve">$ : </w:t>
      </w:r>
      <w:r w:rsidR="002C2C4C" w:rsidRPr="002C2C4C">
        <w:rPr>
          <w:rFonts w:hint="eastAsia"/>
          <w:szCs w:val="20"/>
        </w:rPr>
        <w:t xml:space="preserve">종료 </w:t>
      </w:r>
      <w:r>
        <w:rPr>
          <w:rFonts w:hint="eastAsia"/>
          <w:szCs w:val="20"/>
        </w:rPr>
        <w:t>기호</w:t>
      </w:r>
    </w:p>
    <w:p w14:paraId="79B5C02A" w14:textId="26D7442D" w:rsidR="00395DD7" w:rsidRDefault="00B3007A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OPC </w:t>
      </w:r>
      <w:r>
        <w:rPr>
          <w:rFonts w:hint="eastAsia"/>
          <w:noProof/>
        </w:rPr>
        <w:t>태그 규칙(</w:t>
      </w:r>
      <w:r w:rsidR="00395DD7">
        <w:rPr>
          <w:rFonts w:hint="eastAsia"/>
          <w:noProof/>
        </w:rPr>
        <w:t>O</w:t>
      </w:r>
      <w:r w:rsidR="00395DD7">
        <w:rPr>
          <w:noProof/>
        </w:rPr>
        <w:t>PC Tag Rule</w:t>
      </w:r>
      <w:r>
        <w:rPr>
          <w:noProof/>
        </w:rPr>
        <w:t>)</w:t>
      </w:r>
    </w:p>
    <w:p w14:paraId="648FF8E9" w14:textId="65D92D62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394FDC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>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33AEAADF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</w:t>
      </w:r>
      <w:r w:rsidR="00B3007A">
        <w:rPr>
          <w:rFonts w:hint="eastAsia"/>
          <w:noProof/>
        </w:rPr>
        <w:t>심볼</w:t>
      </w:r>
      <w:r>
        <w:rPr>
          <w:rFonts w:hint="eastAsia"/>
          <w:noProof/>
        </w:rPr>
        <w:t xml:space="preserve">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D</w:t>
      </w:r>
      <w:r>
        <w:rPr>
          <w:noProof/>
        </w:rPr>
        <w:t>rain Size</w:t>
      </w:r>
    </w:p>
    <w:p w14:paraId="01BAADD6" w14:textId="6D049354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Size: Drain Pipe</w:t>
      </w:r>
      <w:r>
        <w:rPr>
          <w:rFonts w:hint="eastAsia"/>
          <w:noProof/>
        </w:rPr>
        <w:t>의 기본 크기를 설정합니다.</w:t>
      </w:r>
    </w:p>
    <w:p w14:paraId="6F8190D7" w14:textId="5BA1E029" w:rsidR="00395DD7" w:rsidRDefault="00B3007A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ozzle Name Rule</w:t>
      </w:r>
    </w:p>
    <w:p w14:paraId="7173E91A" w14:textId="5F320F5E" w:rsidR="00B3007A" w:rsidRDefault="00B3007A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ozzle Name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6C143B41" w14:textId="417E42F3" w:rsidR="00BE5B16" w:rsidRDefault="00B3007A" w:rsidP="00B3007A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7369B20A" w14:textId="1E59E3D9" w:rsidR="00EF4D90" w:rsidRDefault="00B3007A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 w:rsidRPr="00B3007A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FBAB8EF" wp14:editId="7986C063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4345200" cy="5252400"/>
            <wp:effectExtent l="0" t="0" r="0" b="5715"/>
            <wp:wrapTopAndBottom/>
            <wp:docPr id="8088929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9290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B16"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  <w:r>
        <w:rPr>
          <w:rFonts w:hint="eastAsia"/>
          <w:noProof/>
        </w:rPr>
        <w:t>(</w:t>
      </w:r>
      <w:r>
        <w:rPr>
          <w:noProof/>
        </w:rPr>
        <w:t>Style)</w:t>
      </w:r>
    </w:p>
    <w:p w14:paraId="6B281CE0" w14:textId="12749A8E" w:rsidR="001E1D7C" w:rsidRDefault="001E1D7C" w:rsidP="00EC30E8">
      <w:pPr>
        <w:pStyle w:val="a8"/>
        <w:rPr>
          <w:noProof/>
        </w:rPr>
      </w:pPr>
    </w:p>
    <w:p w14:paraId="38E02FD5" w14:textId="579787FA" w:rsidR="00EF4D90" w:rsidRPr="00311B58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311B58">
        <w:rPr>
          <w:rFonts w:hint="eastAsia"/>
          <w:noProof/>
        </w:rPr>
        <w:t>설정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</w:t>
      </w:r>
      <w:r w:rsidR="00311B58">
        <w:rPr>
          <w:rFonts w:hint="eastAsia"/>
          <w:noProof/>
        </w:rPr>
        <w:t>e</w:t>
      </w:r>
      <w:r w:rsidR="00311B58">
        <w:rPr>
          <w:noProof/>
        </w:rPr>
        <w:t>tting</w:t>
      </w:r>
      <w:r w:rsidR="00EC30E8">
        <w:rPr>
          <w:noProof/>
        </w:rPr>
        <w:t>)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라인</w:t>
      </w:r>
      <w:r w:rsidR="00311B58">
        <w:rPr>
          <w:rFonts w:hint="eastAsia"/>
          <w:szCs w:val="20"/>
        </w:rPr>
        <w:t xml:space="preserve"> 타입 별</w:t>
      </w:r>
      <w:r w:rsidR="00EF4D90">
        <w:rPr>
          <w:rFonts w:hint="eastAsia"/>
          <w:szCs w:val="20"/>
        </w:rPr>
        <w:t xml:space="preserve">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51C8F5E0" w14:textId="55C977F3" w:rsidR="00311B58" w:rsidRPr="00311B58" w:rsidRDefault="00311B58" w:rsidP="00311B58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P</w:t>
      </w:r>
      <w:r>
        <w:rPr>
          <w:szCs w:val="20"/>
        </w:rPr>
        <w:t xml:space="preserve">iping Type: </w:t>
      </w:r>
      <w:r>
        <w:rPr>
          <w:rFonts w:hint="eastAsia"/>
          <w:szCs w:val="20"/>
        </w:rPr>
        <w:t xml:space="preserve">프로젝트에서 </w:t>
      </w:r>
      <w:r>
        <w:rPr>
          <w:szCs w:val="20"/>
        </w:rPr>
        <w:t xml:space="preserve">Piping </w:t>
      </w:r>
      <w:r>
        <w:rPr>
          <w:rFonts w:hint="eastAsia"/>
          <w:szCs w:val="20"/>
        </w:rPr>
        <w:t>라인으로 쓰이는 라인 타입을 입력합니다.</w:t>
      </w:r>
    </w:p>
    <w:p w14:paraId="2DB96C54" w14:textId="47A63495" w:rsidR="00311B58" w:rsidRPr="008C5C51" w:rsidRDefault="00311B58" w:rsidP="00311B58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라인 타입 추가,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삭제:</w:t>
      </w:r>
      <w:r>
        <w:rPr>
          <w:szCs w:val="20"/>
        </w:rPr>
        <w:t xml:space="preserve"> [+], [-] </w:t>
      </w:r>
      <w:r>
        <w:rPr>
          <w:rFonts w:hint="eastAsia"/>
          <w:szCs w:val="20"/>
        </w:rPr>
        <w:t>버튼으로 프로젝트 라인 타입을 추가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삭제할 수 있습니다.</w:t>
      </w:r>
    </w:p>
    <w:p w14:paraId="75857020" w14:textId="7095D3C1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3EE997E3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274B436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172B5D7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</w:t>
      </w:r>
      <w:r w:rsidR="00311B58">
        <w:rPr>
          <w:rFonts w:hint="eastAsia"/>
          <w:noProof/>
        </w:rPr>
        <w:t xml:space="preserve"> </w:t>
      </w:r>
      <w:r w:rsidR="005C483E">
        <w:rPr>
          <w:rFonts w:hint="eastAsia"/>
          <w:noProof/>
        </w:rPr>
        <w:t>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72323FCD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>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1F17C69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: </w:t>
      </w:r>
      <w:r w:rsidR="00311B58">
        <w:rPr>
          <w:rFonts w:hint="eastAsia"/>
          <w:noProof/>
        </w:rPr>
        <w:t>E</w:t>
      </w:r>
      <w:r w:rsidR="00311B58">
        <w:rPr>
          <w:noProof/>
        </w:rPr>
        <w:t>quipment</w:t>
      </w:r>
      <w:r w:rsidR="008D5A95">
        <w:rPr>
          <w:rFonts w:hint="eastAsia"/>
          <w:noProof/>
        </w:rPr>
        <w:t xml:space="preserve"> 심볼의 색상을 설정합니다.</w:t>
      </w:r>
    </w:p>
    <w:p w14:paraId="71EA2D17" w14:textId="7C1AAC05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2646420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581159A6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311B58">
        <w:rPr>
          <w:rFonts w:hint="eastAsia"/>
          <w:noProof/>
        </w:rPr>
        <w:t>A</w:t>
      </w:r>
      <w:r w:rsidR="00311B58">
        <w:rPr>
          <w:noProof/>
        </w:rPr>
        <w:t>uto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311B58">
        <w:rPr>
          <w:rFonts w:hint="eastAsia"/>
          <w:noProof/>
        </w:rPr>
        <w:t>F</w:t>
      </w:r>
      <w:r w:rsidR="00311B58">
        <w:rPr>
          <w:noProof/>
        </w:rPr>
        <w:t>ixed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98E4782" w14:textId="425A3366" w:rsidR="00FB4BAF" w:rsidRDefault="00F00D22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0CBEB6E5" w14:textId="19729C7C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라인 </w:t>
      </w:r>
      <w:r w:rsidR="00F00D22">
        <w:rPr>
          <w:rFonts w:hint="eastAsia"/>
          <w:noProof/>
        </w:rPr>
        <w:t>넘버</w:t>
      </w:r>
      <w:r w:rsidR="009457FC">
        <w:rPr>
          <w:noProof/>
        </w:rPr>
        <w:t xml:space="preserve"> </w:t>
      </w:r>
      <w:r>
        <w:rPr>
          <w:rFonts w:hint="eastAsia"/>
          <w:noProof/>
        </w:rPr>
        <w:t>색상</w:t>
      </w:r>
      <w:r w:rsidR="00F00D22">
        <w:rPr>
          <w:rFonts w:hint="eastAsia"/>
          <w:noProof/>
        </w:rPr>
        <w:t>(L</w:t>
      </w:r>
      <w:r w:rsidR="00F00D22">
        <w:rPr>
          <w:noProof/>
        </w:rPr>
        <w:t>ine No Color)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28B6B16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5CE9FF03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andom: </w:t>
      </w:r>
      <w:r>
        <w:rPr>
          <w:rFonts w:hint="eastAsia"/>
          <w:noProof/>
        </w:rPr>
        <w:t>랜덤으로 색상을 설정합니다</w:t>
      </w:r>
    </w:p>
    <w:p w14:paraId="6C54A2EB" w14:textId="206CA1C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33D60BB3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 w:rsidR="00F00D22">
        <w:rPr>
          <w:rFonts w:hint="eastAsia"/>
          <w:noProof/>
        </w:rPr>
        <w:t>열</w:t>
      </w:r>
      <w:r>
        <w:rPr>
          <w:rFonts w:hint="eastAsia"/>
          <w:noProof/>
        </w:rPr>
        <w:t>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64738B8" wp14:editId="03BF9987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D42D84B" w:rsidR="009457FC" w:rsidRDefault="003317E5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 w:rsidRPr="003317E5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D4B095C" wp14:editId="787078E7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4345200" cy="5252400"/>
            <wp:effectExtent l="0" t="0" r="0" b="5715"/>
            <wp:wrapTopAndBottom/>
            <wp:docPr id="20511342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3426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D22">
        <w:rPr>
          <w:rFonts w:hint="eastAsia"/>
          <w:noProof/>
        </w:rPr>
        <w:t>기타(</w:t>
      </w:r>
      <w:r w:rsidR="009457FC">
        <w:rPr>
          <w:rFonts w:hint="eastAsia"/>
          <w:noProof/>
        </w:rPr>
        <w:t>E</w:t>
      </w:r>
      <w:r w:rsidR="009457FC">
        <w:rPr>
          <w:noProof/>
        </w:rPr>
        <w:t>TC</w:t>
      </w:r>
      <w:r w:rsidR="00F00D22">
        <w:rPr>
          <w:noProof/>
        </w:rPr>
        <w:t>)</w:t>
      </w:r>
    </w:p>
    <w:p w14:paraId="0B886EED" w14:textId="777DB983" w:rsidR="009457FC" w:rsidRDefault="009457FC" w:rsidP="009457FC">
      <w:pPr>
        <w:pStyle w:val="a8"/>
        <w:rPr>
          <w:noProof/>
        </w:rPr>
      </w:pP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3AEA8F08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ave Alarm(min): </w:t>
      </w:r>
      <w:r>
        <w:rPr>
          <w:rFonts w:hint="eastAsia"/>
        </w:rPr>
        <w:t>설정</w:t>
      </w:r>
      <w:r w:rsidR="003317E5">
        <w:rPr>
          <w:rFonts w:hint="eastAsia"/>
        </w:rPr>
        <w:t>된 시간마다</w:t>
      </w:r>
      <w:r>
        <w:rPr>
          <w:rFonts w:hint="eastAsia"/>
        </w:rPr>
        <w:t xml:space="preserve"> 저장 </w:t>
      </w:r>
      <w:r w:rsidR="003317E5">
        <w:rPr>
          <w:rFonts w:hint="eastAsia"/>
        </w:rPr>
        <w:t>알림을</w:t>
      </w:r>
      <w:r>
        <w:rPr>
          <w:rFonts w:hint="eastAsia"/>
        </w:rPr>
        <w:t xml:space="preserve">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537E0B5C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Only: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40863070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First:  </w:t>
      </w:r>
      <w:r w:rsidR="003317E5">
        <w:t>XML</w:t>
      </w:r>
      <w:r w:rsidR="003317E5">
        <w:rPr>
          <w:rFonts w:hint="eastAsia"/>
        </w:rPr>
        <w:t>에서 도면 정보를 찾고 없으면 데이터베이스에서 읽어옵니다.</w:t>
      </w:r>
    </w:p>
    <w:p w14:paraId="028BFF5F" w14:textId="62DCB7D2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Only: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6344F582" w:rsidR="003C3BEF" w:rsidRDefault="003317E5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Unknow Item to XML Only</w:t>
      </w:r>
      <w:r w:rsidR="003C3BEF">
        <w:t xml:space="preserve">: </w:t>
      </w:r>
      <w:r w:rsidR="003C3BEF">
        <w:rPr>
          <w:rFonts w:hint="eastAsia"/>
        </w:rPr>
        <w:t>미</w:t>
      </w:r>
      <w:r>
        <w:rPr>
          <w:rFonts w:hint="eastAsia"/>
        </w:rPr>
        <w:t xml:space="preserve"> </w:t>
      </w:r>
      <w:r w:rsidR="003C3BEF">
        <w:rPr>
          <w:rFonts w:hint="eastAsia"/>
        </w:rPr>
        <w:t xml:space="preserve">인식 객체를 </w:t>
      </w:r>
      <w:r w:rsidR="003C3BEF">
        <w:t xml:space="preserve">XML </w:t>
      </w:r>
      <w:r w:rsidR="003C3BEF">
        <w:rPr>
          <w:rFonts w:hint="eastAsia"/>
        </w:rPr>
        <w:t>파일에만 저장할지 여부를 설정합니다.</w:t>
      </w:r>
    </w:p>
    <w:p w14:paraId="65B758A5" w14:textId="07C90F22" w:rsidR="002137FB" w:rsidRDefault="003317E5" w:rsidP="003317E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>lear Drawing Access Information</w:t>
      </w:r>
      <w:r w:rsidR="003C3BEF">
        <w:t xml:space="preserve">: </w:t>
      </w:r>
      <w:r w:rsidR="003C3BEF">
        <w:rPr>
          <w:rFonts w:hint="eastAsia"/>
        </w:rPr>
        <w:t>도면 접속 정보를 초기화</w:t>
      </w:r>
      <w:r>
        <w:rPr>
          <w:rFonts w:hint="eastAsia"/>
        </w:rPr>
        <w:t>합니다.</w:t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5DDD94F4" w:rsidR="003C3BEF" w:rsidRDefault="003317E5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B</w:t>
      </w:r>
      <w:r>
        <w:t>ackground Text Transparency</w:t>
      </w:r>
      <w:r w:rsidR="003C3BEF">
        <w:t xml:space="preserve">: </w:t>
      </w:r>
      <w:r w:rsidR="003C3BEF"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R</w:t>
      </w:r>
      <w:r>
        <w:t>ecognition Engine</w:t>
      </w:r>
    </w:p>
    <w:p w14:paraId="2EC01953" w14:textId="5F5783B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Address: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</w:t>
      </w:r>
      <w:r w:rsidR="003317E5">
        <w:rPr>
          <w:rFonts w:hint="eastAsia"/>
        </w:rPr>
        <w:t>의</w:t>
      </w:r>
      <w:r>
        <w:rPr>
          <w:rFonts w:hint="eastAsia"/>
        </w:rPr>
        <w:t xml:space="preserve"> 서버 주소를 입력합니다.</w:t>
      </w:r>
    </w:p>
    <w:p w14:paraId="4A102226" w14:textId="3C031AE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</w:t>
      </w:r>
    </w:p>
    <w:p w14:paraId="02636713" w14:textId="4FD82A93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ocal: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</w:t>
      </w:r>
      <w:r w:rsidR="003317E5">
        <w:rPr>
          <w:rFonts w:hint="eastAsia"/>
        </w:rPr>
        <w:t xml:space="preserve"> 엔진으로</w:t>
      </w:r>
      <w:r>
        <w:rPr>
          <w:rFonts w:hint="eastAsia"/>
        </w:rPr>
        <w:t xml:space="preserve"> 텍스트</w:t>
      </w:r>
      <w:r w:rsidR="003317E5">
        <w:rPr>
          <w:rFonts w:hint="eastAsia"/>
        </w:rPr>
        <w:t>를</w:t>
      </w:r>
      <w:r>
        <w:rPr>
          <w:rFonts w:hint="eastAsia"/>
        </w:rPr>
        <w:t xml:space="preserve"> 추출합니다.</w:t>
      </w:r>
    </w:p>
    <w:p w14:paraId="5956C211" w14:textId="630F7CC2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erver: 서버에 </w:t>
      </w:r>
      <w:r>
        <w:rPr>
          <w:rFonts w:hint="eastAsia"/>
        </w:rPr>
        <w:t>텍스트</w:t>
      </w:r>
      <w:r w:rsidR="00EE457C">
        <w:rPr>
          <w:rFonts w:hint="eastAsia"/>
        </w:rPr>
        <w:t xml:space="preserve"> 인식을</w:t>
      </w:r>
      <w:r w:rsidR="003317E5">
        <w:rPr>
          <w:rFonts w:hint="eastAsia"/>
        </w:rPr>
        <w:t xml:space="preserve"> 요청</w:t>
      </w:r>
      <w:r>
        <w:rPr>
          <w:rFonts w:hint="eastAsia"/>
        </w:rPr>
        <w:t>합니다.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ymbol(Server Threshold(%))</w:t>
      </w:r>
    </w:p>
    <w:p w14:paraId="77B9D463" w14:textId="366649C0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 xml:space="preserve">ocal: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</w:t>
      </w:r>
      <w:r w:rsidR="00EE457C">
        <w:rPr>
          <w:rFonts w:hint="eastAsia"/>
        </w:rPr>
        <w:t xml:space="preserve"> 엔진으로</w:t>
      </w:r>
      <w:r>
        <w:rPr>
          <w:rFonts w:hint="eastAsia"/>
        </w:rPr>
        <w:t xml:space="preserve"> 심볼 인식을 수행합니다.</w:t>
      </w:r>
    </w:p>
    <w:p w14:paraId="691F64E0" w14:textId="09304DD5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>erver: 서버</w:t>
      </w:r>
      <w:r w:rsidR="00EE457C">
        <w:rPr>
          <w:rFonts w:hint="eastAsia"/>
        </w:rPr>
        <w:t>에</w:t>
      </w:r>
      <w:r>
        <w:rPr>
          <w:rFonts w:hint="eastAsia"/>
        </w:rPr>
        <w:t xml:space="preserve"> 심볼 인식을 </w:t>
      </w:r>
      <w:r w:rsidR="00EE457C">
        <w:rPr>
          <w:rFonts w:hint="eastAsia"/>
        </w:rPr>
        <w:t>요청</w:t>
      </w:r>
      <w:r>
        <w:rPr>
          <w:rFonts w:hint="eastAsia"/>
        </w:rPr>
        <w:t>합니다.</w:t>
      </w:r>
    </w:p>
    <w:p w14:paraId="0FA59802" w14:textId="64321815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Mode: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139464694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79757D22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27992AA8" w:rsidR="00CF5FA3" w:rsidRDefault="002F199F" w:rsidP="00CF5FA3">
      <w:pPr>
        <w:pStyle w:val="aa"/>
        <w:numPr>
          <w:ilvl w:val="0"/>
          <w:numId w:val="20"/>
        </w:numPr>
        <w:ind w:leftChars="0"/>
      </w:pPr>
      <w:r>
        <w:t>Drawing List</w:t>
      </w:r>
      <w:r>
        <w:rPr>
          <w:rFonts w:hint="eastAsia"/>
        </w:rPr>
        <w:t>에서</w:t>
      </w:r>
      <w:r w:rsidR="00CF5FA3">
        <w:rPr>
          <w:rFonts w:hint="eastAsia"/>
        </w:rPr>
        <w:t xml:space="preserve"> 도면을 불러옵니다.</w:t>
      </w:r>
    </w:p>
    <w:p w14:paraId="33CF20C3" w14:textId="13D6225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 w:rsidR="002F199F">
        <w:rPr>
          <w:rFonts w:hint="eastAsia"/>
        </w:rPr>
        <w:t>F</w:t>
      </w:r>
      <w:r w:rsidR="002F199F">
        <w:t>ile</w:t>
      </w:r>
      <w:r>
        <w:rPr>
          <w:rFonts w:hint="eastAsia"/>
        </w:rPr>
        <w:t>]</w:t>
      </w:r>
      <w:r>
        <w:t xml:space="preserve"> </w:t>
      </w:r>
      <w:r w:rsidR="004162B5">
        <w:t>-</w:t>
      </w:r>
      <w:r>
        <w:t xml:space="preserve"> [</w:t>
      </w:r>
      <w:r w:rsidR="002F199F">
        <w:t>Area Setup</w:t>
      </w:r>
      <w:r>
        <w:rPr>
          <w:rFonts w:hint="eastAsia"/>
        </w:rPr>
        <w:t>]</w:t>
      </w:r>
      <w:r w:rsidR="00033B05">
        <w:rPr>
          <w:rFonts w:hint="eastAsia"/>
        </w:rPr>
        <w:t xml:space="preserve"> 메뉴를</w:t>
      </w:r>
      <w:r>
        <w:rPr>
          <w:rFonts w:hint="eastAsia"/>
        </w:rPr>
        <w:t xml:space="preserve"> 클릭합니다.</w:t>
      </w:r>
    </w:p>
    <w:p w14:paraId="2C289E00" w14:textId="10B7BD77" w:rsidR="00C65754" w:rsidRPr="00015C39" w:rsidRDefault="002F199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rea</w:t>
      </w:r>
      <w:r w:rsidR="00C65754">
        <w:t xml:space="preserve">: </w:t>
      </w:r>
      <w:r w:rsidR="00C65754" w:rsidRPr="00CF5FA3">
        <w:rPr>
          <w:rFonts w:hint="eastAsia"/>
          <w:szCs w:val="20"/>
        </w:rPr>
        <w:t>도면의 공통 영역을 설정합니다.</w:t>
      </w:r>
    </w:p>
    <w:p w14:paraId="5A26562F" w14:textId="73EC2EEE" w:rsidR="003C1EFF" w:rsidRDefault="003C1EFF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ize: 전체 </w:t>
      </w:r>
      <w:r>
        <w:rPr>
          <w:rFonts w:hint="eastAsia"/>
        </w:rPr>
        <w:t>도면 영역을 설정합니다.</w:t>
      </w:r>
    </w:p>
    <w:p w14:paraId="241419C2" w14:textId="3197BDAD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  <w:r w:rsidR="002F199F">
        <w:t xml:space="preserve">을 </w:t>
      </w:r>
      <w:r w:rsidR="002F199F">
        <w:rPr>
          <w:rFonts w:hint="eastAsia"/>
        </w:rPr>
        <w:t>설정합니다.</w:t>
      </w:r>
    </w:p>
    <w:p w14:paraId="093C83FB" w14:textId="01163D1B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 xml:space="preserve"> 영역</w:t>
      </w:r>
      <w:r w:rsidR="002F199F">
        <w:rPr>
          <w:rFonts w:hint="eastAsia"/>
        </w:rPr>
        <w:t>을 설정합니다.</w:t>
      </w:r>
    </w:p>
    <w:p w14:paraId="595FFF0A" w14:textId="7E7D3418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>: Revision History</w:t>
      </w:r>
      <w:r w:rsidR="0050216C" w:rsidRPr="00896DCE">
        <w:rPr>
          <w:rFonts w:hint="eastAsia"/>
          <w:color w:val="000000" w:themeColor="text1"/>
        </w:rPr>
        <w:t xml:space="preserve"> 영역</w:t>
      </w:r>
      <w:r w:rsidR="002F199F">
        <w:rPr>
          <w:rFonts w:hint="eastAsia"/>
        </w:rPr>
        <w:t>을 설정합니다.</w:t>
      </w:r>
    </w:p>
    <w:p w14:paraId="121BE8C5" w14:textId="4D32EF54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No: </w:t>
      </w:r>
      <w:r w:rsidR="00DE685F" w:rsidRPr="00896DCE">
        <w:rPr>
          <w:color w:val="000000" w:themeColor="text1"/>
        </w:rPr>
        <w:t>Revision No</w:t>
      </w:r>
      <w:r w:rsidR="00DE685F" w:rsidRPr="00896DCE">
        <w:rPr>
          <w:rFonts w:hint="eastAsia"/>
          <w:color w:val="000000" w:themeColor="text1"/>
        </w:rPr>
        <w:t xml:space="preserve"> 영역</w:t>
      </w:r>
      <w:r w:rsidR="002F199F">
        <w:rPr>
          <w:rFonts w:hint="eastAsia"/>
        </w:rPr>
        <w:t>을 설정합니다.</w:t>
      </w:r>
    </w:p>
    <w:p w14:paraId="17A4DB3E" w14:textId="3616C678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No: </w:t>
      </w:r>
      <w:r w:rsidR="00DE685F" w:rsidRPr="00896DCE">
        <w:rPr>
          <w:rFonts w:hint="eastAsia"/>
          <w:color w:val="000000" w:themeColor="text1"/>
        </w:rPr>
        <w:t xml:space="preserve">도면 </w:t>
      </w:r>
      <w:r w:rsidR="002F199F">
        <w:rPr>
          <w:rFonts w:hint="eastAsia"/>
          <w:color w:val="000000" w:themeColor="text1"/>
        </w:rPr>
        <w:t>넘버</w:t>
      </w:r>
      <w:r w:rsidR="00DE685F" w:rsidRPr="00896DCE">
        <w:rPr>
          <w:rFonts w:hint="eastAsia"/>
          <w:color w:val="000000" w:themeColor="text1"/>
        </w:rPr>
        <w:t xml:space="preserve">가 쓰인 </w:t>
      </w:r>
      <w:r w:rsidR="002F199F" w:rsidRPr="00896DCE">
        <w:rPr>
          <w:rFonts w:hint="eastAsia"/>
          <w:color w:val="000000" w:themeColor="text1"/>
        </w:rPr>
        <w:t>영역</w:t>
      </w:r>
      <w:r w:rsidR="002F199F">
        <w:rPr>
          <w:rFonts w:hint="eastAsia"/>
        </w:rPr>
        <w:t>을 설정합니다.</w:t>
      </w:r>
    </w:p>
    <w:p w14:paraId="222451DA" w14:textId="2494BB30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>: Unit</w:t>
      </w:r>
      <w:r w:rsidR="002F199F">
        <w:rPr>
          <w:color w:val="000000" w:themeColor="text1"/>
        </w:rPr>
        <w:t xml:space="preserve"> </w:t>
      </w:r>
      <w:r w:rsidR="002F199F" w:rsidRPr="00896DCE">
        <w:rPr>
          <w:rFonts w:hint="eastAsia"/>
          <w:color w:val="000000" w:themeColor="text1"/>
        </w:rPr>
        <w:t>영역</w:t>
      </w:r>
      <w:r w:rsidR="002F199F">
        <w:rPr>
          <w:rFonts w:hint="eastAsia"/>
        </w:rPr>
        <w:t>을 설정합니다.</w:t>
      </w:r>
    </w:p>
    <w:p w14:paraId="5A5D6619" w14:textId="7A45A023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  <w:r w:rsidR="002F199F">
        <w:rPr>
          <w:color w:val="000000" w:themeColor="text1"/>
          <w:szCs w:val="20"/>
        </w:rPr>
        <w:t xml:space="preserve">: </w:t>
      </w:r>
      <w:r w:rsidR="00F717CB" w:rsidRPr="00CF5FA3">
        <w:rPr>
          <w:rFonts w:hint="eastAsia"/>
          <w:szCs w:val="20"/>
        </w:rPr>
        <w:t>공통 영역</w:t>
      </w:r>
      <w:r w:rsidR="00F717CB">
        <w:rPr>
          <w:rFonts w:hint="eastAsia"/>
          <w:szCs w:val="20"/>
        </w:rPr>
        <w:t xml:space="preserve"> </w:t>
      </w:r>
      <w:r w:rsidR="002F199F">
        <w:rPr>
          <w:rFonts w:hint="eastAsia"/>
          <w:color w:val="000000" w:themeColor="text1"/>
          <w:szCs w:val="20"/>
        </w:rPr>
        <w:t>사용자 지정</w:t>
      </w:r>
      <w:r w:rsidR="002F199F">
        <w:rPr>
          <w:color w:val="000000" w:themeColor="text1"/>
          <w:szCs w:val="20"/>
        </w:rPr>
        <w:t xml:space="preserve"> Title </w:t>
      </w:r>
      <w:r w:rsidR="002F199F">
        <w:rPr>
          <w:rFonts w:hint="eastAsia"/>
          <w:color w:val="000000" w:themeColor="text1"/>
          <w:szCs w:val="20"/>
        </w:rPr>
        <w:t>B</w:t>
      </w:r>
      <w:r w:rsidR="002F199F">
        <w:rPr>
          <w:color w:val="000000" w:themeColor="text1"/>
          <w:szCs w:val="20"/>
        </w:rPr>
        <w:t>lock</w:t>
      </w:r>
      <w:r w:rsidR="002F199F">
        <w:rPr>
          <w:rFonts w:hint="eastAsia"/>
          <w:color w:val="000000" w:themeColor="text1"/>
          <w:szCs w:val="20"/>
        </w:rPr>
        <w:t>을 설정합니다.</w:t>
      </w:r>
    </w:p>
    <w:p w14:paraId="31042F64" w14:textId="464965A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 xml:space="preserve">ame: </w:t>
      </w:r>
      <w:r w:rsidR="002F199F">
        <w:rPr>
          <w:rFonts w:hint="eastAsia"/>
          <w:color w:val="000000" w:themeColor="text1"/>
          <w:szCs w:val="20"/>
        </w:rPr>
        <w:t>영역</w:t>
      </w:r>
      <w:r>
        <w:rPr>
          <w:rFonts w:hint="eastAsia"/>
          <w:color w:val="000000" w:themeColor="text1"/>
          <w:szCs w:val="20"/>
        </w:rPr>
        <w:t xml:space="preserve"> 이름을 입력합니다.</w:t>
      </w:r>
    </w:p>
    <w:p w14:paraId="3641E182" w14:textId="00864165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 xml:space="preserve">rea: </w:t>
      </w:r>
      <w:r>
        <w:rPr>
          <w:rFonts w:hint="eastAsia"/>
          <w:color w:val="000000" w:themeColor="text1"/>
          <w:szCs w:val="20"/>
        </w:rPr>
        <w:t>영역</w:t>
      </w:r>
      <w:r w:rsidR="002F199F">
        <w:rPr>
          <w:rFonts w:hint="eastAsia"/>
          <w:color w:val="000000" w:themeColor="text1"/>
          <w:szCs w:val="20"/>
        </w:rPr>
        <w:t xml:space="preserve"> 위치를</w:t>
      </w:r>
      <w:r>
        <w:rPr>
          <w:rFonts w:hint="eastAsia"/>
          <w:color w:val="000000" w:themeColor="text1"/>
          <w:szCs w:val="20"/>
        </w:rPr>
        <w:t xml:space="preserve"> 설정합니다.</w:t>
      </w:r>
    </w:p>
    <w:p w14:paraId="2E092548" w14:textId="2AAE8840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Text: </w:t>
      </w:r>
      <w:r w:rsidR="002F199F">
        <w:rPr>
          <w:rFonts w:hint="eastAsia"/>
          <w:color w:val="000000" w:themeColor="text1"/>
          <w:szCs w:val="20"/>
        </w:rPr>
        <w:t xml:space="preserve">해당 </w:t>
      </w:r>
      <w:r w:rsidR="002F199F">
        <w:rPr>
          <w:color w:val="000000" w:themeColor="text1"/>
          <w:szCs w:val="20"/>
        </w:rPr>
        <w:t xml:space="preserve">Title </w:t>
      </w:r>
      <w:r w:rsidR="002F199F">
        <w:rPr>
          <w:rFonts w:hint="eastAsia"/>
          <w:color w:val="000000" w:themeColor="text1"/>
          <w:szCs w:val="20"/>
        </w:rPr>
        <w:t>B</w:t>
      </w:r>
      <w:r w:rsidR="002F199F">
        <w:rPr>
          <w:color w:val="000000" w:themeColor="text1"/>
          <w:szCs w:val="20"/>
        </w:rPr>
        <w:t>lock</w:t>
      </w:r>
      <w:r w:rsidR="002F199F">
        <w:rPr>
          <w:rFonts w:hint="eastAsia"/>
          <w:color w:val="000000" w:themeColor="text1"/>
          <w:szCs w:val="20"/>
        </w:rPr>
        <w:t>의</w:t>
      </w:r>
      <w:r>
        <w:rPr>
          <w:rFonts w:hint="eastAsia"/>
          <w:color w:val="000000" w:themeColor="text1"/>
          <w:szCs w:val="20"/>
        </w:rPr>
        <w:t xml:space="preserve"> 기본값을 설정합니다.</w:t>
      </w:r>
    </w:p>
    <w:p w14:paraId="3C59224D" w14:textId="00268E8B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t>Equipment Desc</w:t>
      </w:r>
      <w:r w:rsidR="00705AC5">
        <w:rPr>
          <w:color w:val="000000" w:themeColor="text1"/>
          <w:szCs w:val="20"/>
        </w:rPr>
        <w:t>: Equipment Des</w:t>
      </w:r>
      <w:r w:rsidR="002F199F">
        <w:rPr>
          <w:rFonts w:hint="eastAsia"/>
          <w:color w:val="000000" w:themeColor="text1"/>
          <w:szCs w:val="20"/>
        </w:rPr>
        <w:t>c</w:t>
      </w:r>
      <w:r w:rsidR="00705AC5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영역을 설정합니다.</w:t>
      </w:r>
      <w:r w:rsidR="00F717CB">
        <w:rPr>
          <w:color w:val="000000" w:themeColor="text1"/>
          <w:szCs w:val="20"/>
        </w:rPr>
        <w:t xml:space="preserve"> (</w:t>
      </w:r>
      <w:r w:rsidR="00F717CB">
        <w:rPr>
          <w:rFonts w:hint="eastAsia"/>
          <w:color w:val="000000" w:themeColor="text1"/>
          <w:szCs w:val="20"/>
        </w:rPr>
        <w:t>도면 별)</w:t>
      </w:r>
    </w:p>
    <w:p w14:paraId="2D423294" w14:textId="407FF702" w:rsidR="00F717CB" w:rsidRDefault="002D5EAB" w:rsidP="00C65754">
      <w:pPr>
        <w:pStyle w:val="aa"/>
        <w:numPr>
          <w:ilvl w:val="1"/>
          <w:numId w:val="20"/>
        </w:numPr>
        <w:ind w:leftChars="0"/>
        <w:rPr>
          <w:szCs w:val="20"/>
        </w:rPr>
      </w:pPr>
      <w:r w:rsidRPr="00896DCE">
        <w:rPr>
          <w:rFonts w:hint="eastAsia"/>
          <w:color w:val="000000" w:themeColor="text1"/>
          <w:szCs w:val="20"/>
        </w:rPr>
        <w:lastRenderedPageBreak/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r w:rsidR="00C65754" w:rsidRPr="00896DCE">
        <w:rPr>
          <w:rFonts w:hint="eastAsia"/>
          <w:color w:val="000000" w:themeColor="text1"/>
          <w:szCs w:val="20"/>
        </w:rPr>
        <w:t>영역</w:t>
      </w:r>
      <w:r w:rsidR="00C65754" w:rsidRPr="00896DCE">
        <w:rPr>
          <w:color w:val="000000" w:themeColor="text1"/>
          <w:szCs w:val="20"/>
        </w:rPr>
        <w:t xml:space="preserve">: </w:t>
      </w:r>
      <w:r w:rsidR="002F199F">
        <w:rPr>
          <w:color w:val="000000" w:themeColor="text1"/>
          <w:szCs w:val="20"/>
        </w:rPr>
        <w:t>도면</w:t>
      </w:r>
      <w:r w:rsidR="00F717CB">
        <w:rPr>
          <w:rFonts w:hint="eastAsia"/>
          <w:color w:val="000000" w:themeColor="text1"/>
          <w:szCs w:val="20"/>
        </w:rPr>
        <w:t xml:space="preserve">의 검출 제외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  <w:r w:rsidR="00F717CB">
        <w:rPr>
          <w:color w:val="000000" w:themeColor="text1"/>
          <w:szCs w:val="20"/>
        </w:rPr>
        <w:t xml:space="preserve"> </w:t>
      </w:r>
      <w:r w:rsidR="00F717CB">
        <w:rPr>
          <w:rFonts w:hint="eastAsia"/>
          <w:szCs w:val="20"/>
        </w:rPr>
        <w:t>(도면 별)</w:t>
      </w:r>
    </w:p>
    <w:p w14:paraId="5DAC9293" w14:textId="0333C614" w:rsidR="00C65754" w:rsidRPr="00F717CB" w:rsidRDefault="00F717CB" w:rsidP="00F717CB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0" w:name="_Toc139464695"/>
      <w:r>
        <w:rPr>
          <w:rFonts w:hint="eastAsia"/>
        </w:rPr>
        <w:lastRenderedPageBreak/>
        <w:t>코드 테이블 설정</w:t>
      </w:r>
      <w:bookmarkEnd w:id="10"/>
    </w:p>
    <w:p w14:paraId="508418E7" w14:textId="6D50D4BE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 w:rsidR="00A507B1">
        <w:rPr>
          <w:rFonts w:hint="eastAsia"/>
        </w:rPr>
        <w:t>D</w:t>
      </w:r>
      <w:r w:rsidR="00A507B1">
        <w:t>ata</w:t>
      </w:r>
      <w:r>
        <w:rPr>
          <w:rFonts w:hint="eastAsia"/>
        </w:rPr>
        <w:t>]</w:t>
      </w:r>
      <w:r>
        <w:t xml:space="preserve"> </w:t>
      </w:r>
      <w:r w:rsidR="00C54E13">
        <w:t>-</w:t>
      </w:r>
      <w:r>
        <w:t xml:space="preserve"> [</w:t>
      </w:r>
      <w:r>
        <w:rPr>
          <w:rFonts w:hint="eastAsia"/>
        </w:rPr>
        <w:t>C</w:t>
      </w:r>
      <w:r>
        <w:t>ode Table]</w:t>
      </w:r>
      <w:r w:rsidR="00033B05">
        <w:t xml:space="preserve"> </w:t>
      </w:r>
      <w:r w:rsidR="00033B05">
        <w:rPr>
          <w:rFonts w:hint="eastAsia"/>
        </w:rPr>
        <w:t>메뉴를</w:t>
      </w:r>
      <w:r w:rsidR="001D1DEC">
        <w:rPr>
          <w:rFonts w:hint="eastAsia"/>
        </w:rPr>
        <w:t xml:space="preserve">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2347619E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2C27B2DC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: </w:t>
      </w:r>
      <w:r w:rsidRPr="00FD0ECD">
        <w:rPr>
          <w:rFonts w:hint="eastAsia"/>
          <w:szCs w:val="20"/>
        </w:rPr>
        <w:t>라인 넘버에서 인식할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</w:t>
      </w:r>
      <w:r w:rsidR="00E719C3">
        <w:rPr>
          <w:rFonts w:hint="eastAsia"/>
          <w:szCs w:val="20"/>
        </w:rPr>
        <w:t xml:space="preserve"> </w:t>
      </w:r>
      <w:r w:rsidRPr="00FD0ECD">
        <w:rPr>
          <w:rFonts w:hint="eastAsia"/>
          <w:szCs w:val="20"/>
        </w:rPr>
        <w:t>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001E379E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  <w:r w:rsidR="00E719C3">
        <w:t xml:space="preserve"> </w:t>
      </w:r>
      <w:r w:rsidR="00E719C3">
        <w:rPr>
          <w:rFonts w:hint="eastAsia"/>
        </w:rPr>
        <w:t xml:space="preserve">인치 기호가 기본 값과 다를 경우 </w:t>
      </w:r>
      <w:r w:rsidR="00E719C3">
        <w:t xml:space="preserve">InchStr </w:t>
      </w:r>
      <w:r w:rsidR="00E719C3">
        <w:rPr>
          <w:rFonts w:hint="eastAsia"/>
        </w:rPr>
        <w:t>열을 수정합니다.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2BC034C6" w:rsidR="00897DD9" w:rsidRPr="00C853B2" w:rsidRDefault="002432A6" w:rsidP="00C65754">
      <w:pPr>
        <w:pStyle w:val="aa"/>
        <w:numPr>
          <w:ilvl w:val="1"/>
          <w:numId w:val="20"/>
        </w:numPr>
        <w:ind w:leftChars="0"/>
      </w:pPr>
      <w:r>
        <w:t>Import</w:t>
      </w:r>
      <w:r w:rsidR="00927556">
        <w:t xml:space="preserve">: </w:t>
      </w:r>
      <w:r w:rsidR="00927556">
        <w:rPr>
          <w:rFonts w:hint="eastAsia"/>
        </w:rPr>
        <w:t>엑셀 파일을 이용하여 코드</w:t>
      </w:r>
      <w:r>
        <w:rPr>
          <w:rFonts w:hint="eastAsia"/>
        </w:rPr>
        <w:t>를 추가합니다.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: </w:t>
      </w:r>
      <w:r w:rsidR="00927556" w:rsidRPr="00927556">
        <w:rPr>
          <w:rFonts w:hint="eastAsia"/>
          <w:color w:val="FF0000"/>
        </w:rPr>
        <w:t>기존 코드</w:t>
      </w:r>
      <w:r>
        <w:rPr>
          <w:rFonts w:hint="eastAsia"/>
          <w:color w:val="FF0000"/>
        </w:rPr>
        <w:t>를 덮어씁니다.</w:t>
      </w:r>
      <w:r>
        <w:rPr>
          <w:color w:val="FF0000"/>
        </w:rPr>
        <w:t xml:space="preserve"> </w:t>
      </w:r>
      <w:r w:rsidR="008806D4">
        <w:rPr>
          <w:rFonts w:hint="eastAsia"/>
          <w:color w:val="FF0000"/>
        </w:rPr>
        <w:t xml:space="preserve">최초 작성할 경우 </w:t>
      </w:r>
      <w:r w:rsidR="008806D4">
        <w:rPr>
          <w:color w:val="FF0000"/>
        </w:rPr>
        <w:t xml:space="preserve">Export </w:t>
      </w:r>
      <w:r w:rsidR="008806D4">
        <w:rPr>
          <w:rFonts w:hint="eastAsia"/>
          <w:color w:val="FF0000"/>
        </w:rPr>
        <w:t>기능으로 빈 양식을 내보내 작업합니다.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0478AF43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2A391638" w:rsidR="00625865" w:rsidRDefault="008806D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>xport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24E84E0C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7F06D861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0ABA91DC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>K</w:t>
      </w:r>
      <w:r w:rsidR="0040142D">
        <w:t xml:space="preserve">: </w:t>
      </w:r>
      <w:r w:rsidR="008806D4">
        <w:rPr>
          <w:rFonts w:hint="eastAsia"/>
        </w:rPr>
        <w:t xml:space="preserve">설정 정보를 </w:t>
      </w:r>
      <w:r w:rsidR="0040142D">
        <w:rPr>
          <w:rFonts w:hint="eastAsia"/>
        </w:rPr>
        <w:t>데이터베이스에 저장합니다.</w:t>
      </w:r>
    </w:p>
    <w:p w14:paraId="5E4D0109" w14:textId="54ECE494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6B72B482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r>
        <w:rPr>
          <w:rFonts w:hint="eastAsia"/>
          <w:color w:val="FF0000"/>
        </w:rPr>
        <w:t>주의</w:t>
      </w:r>
      <w:r>
        <w:rPr>
          <w:color w:val="FF0000"/>
        </w:rPr>
        <w:t xml:space="preserve">: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color w:val="FF0000"/>
        </w:rPr>
        <w:t>)</w:t>
      </w:r>
    </w:p>
    <w:p w14:paraId="4507F3E1" w14:textId="27A0EA7E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Height: Legend</w:t>
      </w:r>
      <w:r>
        <w:rPr>
          <w:rFonts w:hint="eastAsia"/>
        </w:rPr>
        <w:t xml:space="preserve">에 </w:t>
      </w:r>
      <w:r w:rsidR="00F80FA2">
        <w:rPr>
          <w:rFonts w:hint="eastAsia"/>
        </w:rPr>
        <w:t>인식 대상</w:t>
      </w:r>
      <w:r>
        <w:rPr>
          <w:rFonts w:hint="eastAsia"/>
        </w:rPr>
        <w:t xml:space="preserve"> 코드</w:t>
      </w:r>
      <w:r w:rsidR="00F80FA2">
        <w:rPr>
          <w:rFonts w:hint="eastAsia"/>
        </w:rPr>
        <w:t xml:space="preserve">의 </w:t>
      </w:r>
      <w:r>
        <w:rPr>
          <w:rFonts w:hint="eastAsia"/>
        </w:rPr>
        <w:t>높이</w:t>
      </w:r>
      <w:r w:rsidR="00F80FA2">
        <w:rPr>
          <w:rFonts w:hint="eastAsia"/>
        </w:rPr>
        <w:t>를 설정합니다.</w:t>
      </w:r>
    </w:p>
    <w:p w14:paraId="66D6114F" w14:textId="6681B92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44A80004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7C15802D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5FE33FAC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62AC243A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2C0E971B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46C7B6AF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76B8232D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112A59C1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53AE03D4" w:rsidR="001E5A9F" w:rsidRDefault="00B730A7" w:rsidP="001E5A9F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6350ABE4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>uto Allowable:</w:t>
      </w:r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5D09B489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1" w:name="_Toc139464696"/>
      <w:r>
        <w:rPr>
          <w:rFonts w:hint="eastAsia"/>
        </w:rPr>
        <w:lastRenderedPageBreak/>
        <w:t>H</w:t>
      </w:r>
      <w:r>
        <w:t>MB Data</w:t>
      </w:r>
      <w:bookmarkEnd w:id="11"/>
    </w:p>
    <w:p w14:paraId="3790A404" w14:textId="4CCBF280" w:rsidR="00662D96" w:rsidRDefault="00033B05" w:rsidP="00662D96">
      <w:pPr>
        <w:pStyle w:val="aa"/>
        <w:numPr>
          <w:ilvl w:val="0"/>
          <w:numId w:val="20"/>
        </w:numPr>
        <w:ind w:leftChars="0"/>
      </w:pPr>
      <w:r w:rsidRPr="00033B05">
        <w:rPr>
          <w:noProof/>
        </w:rPr>
        <w:drawing>
          <wp:anchor distT="0" distB="0" distL="114300" distR="114300" simplePos="0" relativeHeight="251691008" behindDoc="0" locked="0" layoutInCell="1" allowOverlap="1" wp14:anchorId="5ECF5191" wp14:editId="1ACA0E59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6022975" cy="3687445"/>
            <wp:effectExtent l="0" t="0" r="0" b="8255"/>
            <wp:wrapTopAndBottom/>
            <wp:docPr id="1210188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886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D96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662D96">
        <w:t>]</w:t>
      </w:r>
      <w:r w:rsidR="00C54E13">
        <w:t xml:space="preserve"> </w:t>
      </w:r>
      <w:r w:rsidR="00662D96">
        <w:t>-</w:t>
      </w:r>
      <w:r w:rsidR="00C54E13">
        <w:t xml:space="preserve"> </w:t>
      </w:r>
      <w:r w:rsidR="00662D96">
        <w:t xml:space="preserve">[HMB] </w:t>
      </w:r>
      <w:r w:rsidR="00662D96">
        <w:rPr>
          <w:rFonts w:hint="eastAsia"/>
        </w:rPr>
        <w:t>메뉴를 클릭합니다.</w:t>
      </w:r>
    </w:p>
    <w:p w14:paraId="1B1D8824" w14:textId="062255A5" w:rsidR="00662D96" w:rsidRDefault="00662D96" w:rsidP="00662D96">
      <w:pPr>
        <w:pStyle w:val="a8"/>
      </w:pPr>
    </w:p>
    <w:p w14:paraId="47FE9513" w14:textId="2CA9520E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4E1B7C25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2" w:name="_Toc139464697"/>
      <w:r>
        <w:rPr>
          <w:rFonts w:hint="eastAsia"/>
        </w:rPr>
        <w:lastRenderedPageBreak/>
        <w:t>C</w:t>
      </w:r>
      <w:r>
        <w:t>ustom Code Table</w:t>
      </w:r>
      <w:bookmarkEnd w:id="12"/>
    </w:p>
    <w:p w14:paraId="317D3293" w14:textId="0721C85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 w:rsidR="00033B05">
        <w:rPr>
          <w:rFonts w:hint="eastAsia"/>
        </w:rPr>
        <w:t>D</w:t>
      </w:r>
      <w:r w:rsidR="00033B05">
        <w:t>ata</w:t>
      </w:r>
      <w:r>
        <w:rPr>
          <w:rFonts w:hint="eastAsia"/>
        </w:rPr>
        <w:t>]</w:t>
      </w:r>
      <w:r>
        <w:t xml:space="preserve"> </w:t>
      </w:r>
      <w:r w:rsidR="00C54E13">
        <w:t>-</w:t>
      </w:r>
      <w:r>
        <w:t xml:space="preserve"> [</w:t>
      </w:r>
      <w:r>
        <w:rPr>
          <w:rFonts w:hint="eastAsia"/>
        </w:rPr>
        <w:t>C</w:t>
      </w:r>
      <w:r>
        <w:t>ode Table]</w:t>
      </w:r>
      <w:r>
        <w:rPr>
          <w:rFonts w:hint="eastAsia"/>
        </w:rPr>
        <w:t>에서 제공하는 테이블</w:t>
      </w:r>
      <w:r>
        <w:t xml:space="preserve"> </w:t>
      </w:r>
      <w:r>
        <w:rPr>
          <w:rFonts w:hint="eastAsia"/>
        </w:rPr>
        <w:t>이외의 추가 테이블이 필요할 경우</w:t>
      </w:r>
      <w:r w:rsidR="00033B05">
        <w:rPr>
          <w:rFonts w:hint="eastAsia"/>
        </w:rPr>
        <w:t xml:space="preserve"> 사용자 테이블을</w:t>
      </w:r>
      <w:r>
        <w:rPr>
          <w:rFonts w:hint="eastAsia"/>
        </w:rPr>
        <w:t xml:space="preserve"> 생성합니다.</w:t>
      </w:r>
    </w:p>
    <w:p w14:paraId="3107CE69" w14:textId="2C78763E" w:rsidR="007F02BD" w:rsidRDefault="00194061" w:rsidP="007F02BD">
      <w:pPr>
        <w:pStyle w:val="aa"/>
        <w:numPr>
          <w:ilvl w:val="0"/>
          <w:numId w:val="20"/>
        </w:numPr>
        <w:ind w:leftChars="0"/>
      </w:pPr>
      <w:r w:rsidRPr="00194061">
        <w:rPr>
          <w:noProof/>
        </w:rPr>
        <w:drawing>
          <wp:anchor distT="0" distB="0" distL="114300" distR="114300" simplePos="0" relativeHeight="251692032" behindDoc="0" locked="0" layoutInCell="1" allowOverlap="1" wp14:anchorId="76AD100A" wp14:editId="000830F0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650615" cy="4114800"/>
            <wp:effectExtent l="0" t="0" r="6985" b="0"/>
            <wp:wrapTopAndBottom/>
            <wp:docPr id="45639566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9566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2BD" w:rsidRPr="007F02BD">
        <w:t xml:space="preserve">[Data] </w:t>
      </w:r>
      <w:r w:rsidR="00C54E13">
        <w:t>-</w:t>
      </w:r>
      <w:r w:rsidR="007F02BD" w:rsidRPr="007F02BD">
        <w:t xml:space="preserve"> [Custom Code Table] </w:t>
      </w:r>
      <w:r w:rsidR="007F02BD">
        <w:rPr>
          <w:rFonts w:hint="eastAsia"/>
        </w:rPr>
        <w:t>메뉴를 클릭합니다.</w:t>
      </w:r>
    </w:p>
    <w:p w14:paraId="1B672462" w14:textId="49517380" w:rsidR="007F02BD" w:rsidRDefault="007F02BD" w:rsidP="00FC1F15">
      <w:pPr>
        <w:pStyle w:val="a8"/>
      </w:pPr>
    </w:p>
    <w:p w14:paraId="661DC810" w14:textId="3AFB4C92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 w:rsidR="00194061">
        <w:rPr>
          <w:rFonts w:hint="eastAsia"/>
        </w:rPr>
        <w:t>합니다.</w:t>
      </w:r>
    </w:p>
    <w:p w14:paraId="1DC48186" w14:textId="395E1DBE" w:rsidR="007F02BD" w:rsidRDefault="00194061" w:rsidP="007F02BD">
      <w:pPr>
        <w:pStyle w:val="aa"/>
        <w:numPr>
          <w:ilvl w:val="0"/>
          <w:numId w:val="20"/>
        </w:numPr>
        <w:ind w:leftChars="0"/>
      </w:pPr>
      <w:r w:rsidRPr="00194061">
        <w:rPr>
          <w:noProof/>
        </w:rPr>
        <w:drawing>
          <wp:anchor distT="0" distB="0" distL="114300" distR="114300" simplePos="0" relativeHeight="251693056" behindDoc="0" locked="0" layoutInCell="1" allowOverlap="1" wp14:anchorId="70A1FE88" wp14:editId="4D13B3BB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4246880" cy="3171825"/>
            <wp:effectExtent l="0" t="0" r="1270" b="9525"/>
            <wp:wrapTopAndBottom/>
            <wp:docPr id="9471923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9232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Table 열</w:t>
      </w:r>
      <w:r>
        <w:rPr>
          <w:rFonts w:hint="eastAsia"/>
        </w:rPr>
        <w:t>을</w:t>
      </w:r>
      <w:r>
        <w:t xml:space="preserve"> 더블 클릭</w:t>
      </w:r>
      <w:r>
        <w:rPr>
          <w:rFonts w:hint="eastAsia"/>
        </w:rPr>
        <w:t xml:space="preserve"> 후 </w:t>
      </w:r>
      <w:r w:rsidR="003328A7">
        <w:t>[</w:t>
      </w:r>
      <w:r>
        <w:rPr>
          <w:rFonts w:hint="eastAsia"/>
        </w:rPr>
        <w:t>D</w:t>
      </w:r>
      <w:r>
        <w:t>ata</w:t>
      </w:r>
      <w:r w:rsidR="003328A7">
        <w:rPr>
          <w:rFonts w:hint="eastAsia"/>
        </w:rPr>
        <w:t>]</w:t>
      </w:r>
      <w:r w:rsidR="003328A7">
        <w:t xml:space="preserve"> </w:t>
      </w:r>
      <w:r w:rsidR="004162B5">
        <w:t xml:space="preserve">- </w:t>
      </w:r>
      <w:r w:rsidR="003328A7">
        <w:t>[</w:t>
      </w:r>
      <w:r w:rsidR="003328A7">
        <w:rPr>
          <w:rFonts w:hint="eastAsia"/>
        </w:rPr>
        <w:t>C</w:t>
      </w:r>
      <w:r w:rsidR="003328A7">
        <w:t>ode Table]</w:t>
      </w:r>
      <w:r w:rsidR="003328A7">
        <w:rPr>
          <w:rFonts w:hint="eastAsia"/>
        </w:rPr>
        <w:t>과 동일</w:t>
      </w:r>
      <w:r>
        <w:rPr>
          <w:rFonts w:hint="eastAsia"/>
        </w:rPr>
        <w:t>한 방법으로</w:t>
      </w:r>
      <w:r w:rsidR="003328A7">
        <w:rPr>
          <w:rFonts w:hint="eastAsia"/>
        </w:rPr>
        <w:t xml:space="preserve"> 작성합니다.</w:t>
      </w:r>
    </w:p>
    <w:p w14:paraId="0E5568F4" w14:textId="48744939" w:rsidR="003328A7" w:rsidRDefault="003328A7" w:rsidP="00FC1F15">
      <w:pPr>
        <w:pStyle w:val="a8"/>
      </w:pPr>
    </w:p>
    <w:p w14:paraId="1031E6DA" w14:textId="7581E543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3D76A3B9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3" w:name="_Toc139464698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</w:t>
      </w:r>
      <w:r w:rsidR="00A11B3D" w:rsidRPr="00A11B3D">
        <w:rPr>
          <w:highlight w:val="yellow"/>
        </w:rPr>
        <w:t xml:space="preserve">, ID2 Attribute Manual </w:t>
      </w:r>
      <w:r w:rsidR="00A11B3D" w:rsidRPr="00A11B3D">
        <w:rPr>
          <w:rFonts w:hint="eastAsia"/>
          <w:highlight w:val="yellow"/>
        </w:rPr>
        <w:t>참조</w:t>
      </w:r>
      <w:r w:rsidR="008E3B08" w:rsidRPr="008E3B08">
        <w:rPr>
          <w:highlight w:val="yellow"/>
        </w:rPr>
        <w:t>)</w:t>
      </w:r>
      <w:bookmarkEnd w:id="13"/>
    </w:p>
    <w:p w14:paraId="0FF7324E" w14:textId="6197E073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461A6E67" w:rsidR="00564E13" w:rsidRPr="00564E13" w:rsidRDefault="005B0C3F" w:rsidP="00564E13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DF38FFA" wp14:editId="51AF352A">
            <wp:simplePos x="0" y="0"/>
            <wp:positionH relativeFrom="margin">
              <wp:align>center</wp:align>
            </wp:positionH>
            <wp:positionV relativeFrom="paragraph">
              <wp:posOffset>252029</wp:posOffset>
            </wp:positionV>
            <wp:extent cx="3241675" cy="1717040"/>
            <wp:effectExtent l="0" t="0" r="0" b="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796" r="511" b="53158"/>
                    <a:stretch/>
                  </pic:blipFill>
                  <pic:spPr bwMode="auto">
                    <a:xfrm>
                      <a:off x="0" y="0"/>
                      <a:ext cx="324167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13" w:rsidRPr="007F02BD">
        <w:t xml:space="preserve">[Data] </w:t>
      </w:r>
      <w:r w:rsidR="004162B5">
        <w:t>-</w:t>
      </w:r>
      <w:r w:rsidR="00564E13" w:rsidRPr="007F02BD">
        <w:t xml:space="preserve"> [</w:t>
      </w:r>
      <w:r w:rsidR="00564E13">
        <w:rPr>
          <w:rFonts w:hint="eastAsia"/>
        </w:rPr>
        <w:t>R</w:t>
      </w:r>
      <w:r w:rsidR="00564E13">
        <w:t xml:space="preserve">eplace </w:t>
      </w:r>
      <w:r w:rsidR="00564E13" w:rsidRPr="007F02BD">
        <w:t xml:space="preserve">Code Table] </w:t>
      </w:r>
      <w:r w:rsidR="00564E13">
        <w:rPr>
          <w:rFonts w:hint="eastAsia"/>
        </w:rPr>
        <w:t>메뉴를 클릭합니다.</w:t>
      </w:r>
    </w:p>
    <w:p w14:paraId="30027B65" w14:textId="06E2C47D" w:rsidR="00FC1F15" w:rsidRDefault="00FC1F15" w:rsidP="00FC1F15">
      <w:pPr>
        <w:pStyle w:val="a8"/>
      </w:pP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696CEDF6" w:rsidR="00564E13" w:rsidRDefault="005B0C3F" w:rsidP="00564E13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673293B" wp14:editId="12F1E9FC">
            <wp:simplePos x="0" y="0"/>
            <wp:positionH relativeFrom="margin">
              <wp:align>center</wp:align>
            </wp:positionH>
            <wp:positionV relativeFrom="paragraph">
              <wp:posOffset>257241</wp:posOffset>
            </wp:positionV>
            <wp:extent cx="4760562" cy="2522202"/>
            <wp:effectExtent l="0" t="0" r="2540" b="0"/>
            <wp:wrapTopAndBottom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" t="747" r="813" b="35832"/>
                    <a:stretch/>
                  </pic:blipFill>
                  <pic:spPr bwMode="auto">
                    <a:xfrm>
                      <a:off x="0" y="0"/>
                      <a:ext cx="4760562" cy="252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E13">
        <w:rPr>
          <w:rFonts w:hint="eastAsia"/>
        </w:rPr>
        <w:t>C</w:t>
      </w:r>
      <w:r w:rsidR="00564E13">
        <w:t xml:space="preserve">ode </w:t>
      </w:r>
      <w:r w:rsidR="00564E13">
        <w:rPr>
          <w:rFonts w:hint="eastAsia"/>
        </w:rPr>
        <w:t xml:space="preserve">열에 등록된 단어가 조건에 따라 </w:t>
      </w:r>
      <w:r w:rsidR="00564E13">
        <w:t>New Code</w:t>
      </w:r>
      <w:r w:rsidR="00564E13">
        <w:rPr>
          <w:rFonts w:hint="eastAsia"/>
        </w:rPr>
        <w:t>의 단어로 치환됩니다.</w:t>
      </w:r>
    </w:p>
    <w:p w14:paraId="53F64566" w14:textId="68C85B8C" w:rsidR="00000F53" w:rsidRDefault="00000F53" w:rsidP="00000F53">
      <w:pPr>
        <w:pStyle w:val="a8"/>
      </w:pP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정규식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FE6F42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</w:t>
      </w:r>
      <w:r w:rsidR="003A2C6A">
        <w:rPr>
          <w:rFonts w:hint="eastAsia"/>
          <w:b w:val="0"/>
          <w:bCs w:val="0"/>
        </w:rPr>
        <w:t>이</w:t>
      </w:r>
      <w:r w:rsidRPr="00000F53">
        <w:rPr>
          <w:rFonts w:hint="eastAsia"/>
          <w:b w:val="0"/>
          <w:bCs w:val="0"/>
        </w:rPr>
        <w:t xml:space="preserve"> 가능</w:t>
      </w:r>
      <w:r w:rsidR="003A2C6A">
        <w:rPr>
          <w:rFonts w:hint="eastAsia"/>
          <w:b w:val="0"/>
          <w:bCs w:val="0"/>
        </w:rPr>
        <w:t>합니다.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4" w:name="_Toc139464699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4"/>
    </w:p>
    <w:p w14:paraId="44BBF154" w14:textId="39D7C046" w:rsidR="00662D96" w:rsidRDefault="007C52D5" w:rsidP="00662D9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4997F79" wp14:editId="24F81D44">
            <wp:simplePos x="0" y="0"/>
            <wp:positionH relativeFrom="margin">
              <wp:align>center</wp:align>
            </wp:positionH>
            <wp:positionV relativeFrom="paragraph">
              <wp:posOffset>508431</wp:posOffset>
            </wp:positionV>
            <wp:extent cx="5555869" cy="3783205"/>
            <wp:effectExtent l="0" t="0" r="6985" b="8255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" t="263" r="321" b="420"/>
                    <a:stretch/>
                  </pic:blipFill>
                  <pic:spPr bwMode="auto">
                    <a:xfrm>
                      <a:off x="0" y="0"/>
                      <a:ext cx="5555869" cy="3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00A5">
        <w:t>도면</w:t>
      </w:r>
      <w:r w:rsidR="00CB00A5">
        <w:rPr>
          <w:rFonts w:hint="eastAsia"/>
        </w:rPr>
        <w:t xml:space="preserve">에 나타나는 </w:t>
      </w:r>
      <w:r w:rsidR="00CB00A5">
        <w:t>Special Item</w:t>
      </w:r>
      <w:r w:rsidR="00CB00A5"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78784ABA" w:rsidR="00C3532C" w:rsidRDefault="00C3532C" w:rsidP="00FC1F15">
      <w:pPr>
        <w:pStyle w:val="a8"/>
      </w:pPr>
    </w:p>
    <w:p w14:paraId="35FE6A98" w14:textId="5D877964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3148DA4E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3DFB1466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3E001666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5" w:name="_Toc139464700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5"/>
    </w:p>
    <w:p w14:paraId="0D10BAD7" w14:textId="29ED78CD" w:rsidR="0077015A" w:rsidRDefault="0003600B" w:rsidP="0077015A">
      <w:pPr>
        <w:pStyle w:val="aa"/>
        <w:numPr>
          <w:ilvl w:val="0"/>
          <w:numId w:val="20"/>
        </w:numPr>
        <w:ind w:leftChars="0"/>
      </w:pPr>
      <w:r w:rsidRPr="0003600B">
        <w:rPr>
          <w:noProof/>
        </w:rPr>
        <w:drawing>
          <wp:anchor distT="0" distB="0" distL="114300" distR="114300" simplePos="0" relativeHeight="251697152" behindDoc="0" locked="0" layoutInCell="1" allowOverlap="1" wp14:anchorId="6D10D767" wp14:editId="35A43C3F">
            <wp:simplePos x="0" y="0"/>
            <wp:positionH relativeFrom="margin">
              <wp:align>center</wp:align>
            </wp:positionH>
            <wp:positionV relativeFrom="paragraph">
              <wp:posOffset>276070</wp:posOffset>
            </wp:positionV>
            <wp:extent cx="5805170" cy="2753360"/>
            <wp:effectExtent l="0" t="0" r="5080" b="8890"/>
            <wp:wrapTopAndBottom/>
            <wp:docPr id="53838093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80936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5A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77015A">
        <w:rPr>
          <w:rFonts w:hint="eastAsia"/>
        </w:rPr>
        <w:t>]</w:t>
      </w:r>
      <w:r w:rsidR="0077015A">
        <w:t xml:space="preserve"> – [</w:t>
      </w:r>
      <w:r>
        <w:rPr>
          <w:rFonts w:hint="eastAsia"/>
        </w:rPr>
        <w:t>O</w:t>
      </w:r>
      <w:r>
        <w:t>CR Training</w:t>
      </w:r>
      <w:r w:rsidR="0077015A">
        <w:rPr>
          <w:rFonts w:hint="eastAsia"/>
        </w:rPr>
        <w:t>]</w:t>
      </w:r>
      <w:r w:rsidR="0077015A">
        <w:t xml:space="preserve"> </w:t>
      </w:r>
      <w:r w:rsidR="0077015A">
        <w:rPr>
          <w:rFonts w:hint="eastAsia"/>
        </w:rPr>
        <w:t>메뉴를 클릭합니다.</w:t>
      </w:r>
    </w:p>
    <w:p w14:paraId="57B6A940" w14:textId="41451439" w:rsidR="0077015A" w:rsidRDefault="0077015A" w:rsidP="00FC1F15">
      <w:pPr>
        <w:pStyle w:val="a8"/>
      </w:pPr>
    </w:p>
    <w:p w14:paraId="4016CDAF" w14:textId="017B7063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7B7E3BE8" w:rsidR="0077015A" w:rsidRPr="006179ED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el Image</w:t>
      </w:r>
      <w:r w:rsidR="00384136" w:rsidRPr="006179ED">
        <w:t xml:space="preserve">: </w:t>
      </w:r>
      <w:r w:rsidR="00384136" w:rsidRPr="006179ED">
        <w:rPr>
          <w:rFonts w:hint="eastAsia"/>
        </w:rPr>
        <w:t>선택한 이미지</w:t>
      </w:r>
      <w:r>
        <w:rPr>
          <w:rFonts w:hint="eastAsia"/>
        </w:rPr>
        <w:t>와</w:t>
      </w:r>
      <w:r w:rsidR="00896DCE" w:rsidRPr="006179ED">
        <w:rPr>
          <w:rFonts w:hint="eastAsia"/>
        </w:rPr>
        <w:t xml:space="preserve"> 종속된 박스 데이터</w:t>
      </w:r>
      <w:r w:rsidR="00384136" w:rsidRPr="006179ED">
        <w:rPr>
          <w:rFonts w:hint="eastAsia"/>
        </w:rPr>
        <w:t>를 삭제합니다.</w:t>
      </w:r>
    </w:p>
    <w:p w14:paraId="4084C726" w14:textId="6EB311D0" w:rsidR="0077015A" w:rsidRPr="006179ED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el Box Data</w:t>
      </w:r>
      <w:r w:rsidR="0077015A" w:rsidRPr="006179ED">
        <w:t xml:space="preserve">: </w:t>
      </w:r>
      <w:r w:rsidR="00384136" w:rsidRPr="006179ED">
        <w:rPr>
          <w:rFonts w:hint="eastAsia"/>
        </w:rPr>
        <w:t xml:space="preserve">선택한 이미지의 </w:t>
      </w:r>
      <w:r w:rsidR="0077015A" w:rsidRPr="006179ED">
        <w:rPr>
          <w:rFonts w:hint="eastAsia"/>
        </w:rPr>
        <w:t>학습 박스 데이터를 삭제합니다.</w:t>
      </w:r>
    </w:p>
    <w:p w14:paraId="47FEB946" w14:textId="5625FFB6" w:rsidR="00384136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ont Attribute</w:t>
      </w:r>
      <w:r w:rsidR="00384136"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7B70D1FC" w14:textId="38475EE3" w:rsidR="00BC3869" w:rsidRDefault="00B258A8" w:rsidP="00B258A8">
      <w:pPr>
        <w:pStyle w:val="aa"/>
        <w:numPr>
          <w:ilvl w:val="1"/>
          <w:numId w:val="20"/>
        </w:numPr>
        <w:ind w:leftChars="0"/>
      </w:pPr>
      <w:r w:rsidRPr="00B258A8">
        <w:rPr>
          <w:noProof/>
        </w:rPr>
        <w:drawing>
          <wp:anchor distT="0" distB="0" distL="114300" distR="114300" simplePos="0" relativeHeight="251698176" behindDoc="0" locked="0" layoutInCell="1" allowOverlap="1" wp14:anchorId="7AC32AC1" wp14:editId="5FCD55CE">
            <wp:simplePos x="0" y="0"/>
            <wp:positionH relativeFrom="margin">
              <wp:align>center</wp:align>
            </wp:positionH>
            <wp:positionV relativeFrom="paragraph">
              <wp:posOffset>487309</wp:posOffset>
            </wp:positionV>
            <wp:extent cx="4597400" cy="3424555"/>
            <wp:effectExtent l="0" t="0" r="0" b="4445"/>
            <wp:wrapTopAndBottom/>
            <wp:docPr id="21349477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47767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8D">
        <w:rPr>
          <w:rFonts w:hint="eastAsia"/>
        </w:rPr>
        <w:t>문자 영역 편집</w:t>
      </w:r>
      <w:r w:rsidR="00500B8D">
        <w:t xml:space="preserve">: </w:t>
      </w:r>
      <w:r>
        <w:rPr>
          <w:rFonts w:hint="eastAsia"/>
        </w:rPr>
        <w:t>각 행을</w:t>
      </w:r>
      <w:r w:rsidR="00BC3869">
        <w:rPr>
          <w:rFonts w:hint="eastAsia"/>
        </w:rPr>
        <w:t xml:space="preserve"> 더블 클릭하거나 </w:t>
      </w:r>
      <w:r w:rsidR="002F6E8A">
        <w:t>[</w:t>
      </w:r>
      <w:r>
        <w:rPr>
          <w:rFonts w:hint="eastAsia"/>
        </w:rPr>
        <w:t>E</w:t>
      </w:r>
      <w:r>
        <w:t>dit Char Area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1B301285" w14:textId="508A69B0" w:rsidR="009F695B" w:rsidRDefault="009F695B" w:rsidP="00BC3869">
      <w:pPr>
        <w:jc w:val="center"/>
      </w:pPr>
    </w:p>
    <w:p w14:paraId="6E02F10D" w14:textId="5CD4FDC3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값을 설정합니다.</w:t>
      </w:r>
    </w:p>
    <w:p w14:paraId="370C47E7" w14:textId="44D379DD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Z</w:t>
      </w:r>
      <w:r>
        <w:t>oom</w:t>
      </w:r>
      <w:r w:rsidR="006F7185">
        <w:t xml:space="preserve">: </w:t>
      </w:r>
      <w:r w:rsidR="006F7185">
        <w:rPr>
          <w:rFonts w:hint="eastAsia"/>
        </w:rPr>
        <w:t>이미지를 확대합니다.</w:t>
      </w:r>
    </w:p>
    <w:p w14:paraId="2262D9FB" w14:textId="7969BA88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>dd</w:t>
      </w:r>
      <w:r w:rsidR="006F7185"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 w:rsidR="006F7185">
        <w:rPr>
          <w:rFonts w:hint="eastAsia"/>
        </w:rPr>
        <w:t>새로운 텍스트 박스를 추가합니다.</w:t>
      </w:r>
    </w:p>
    <w:p w14:paraId="66FE4499" w14:textId="6048E928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elete</w:t>
      </w:r>
      <w:r w:rsidR="006F7185">
        <w:t xml:space="preserve">: </w:t>
      </w:r>
      <w:r w:rsidR="006F7185">
        <w:rPr>
          <w:rFonts w:hint="eastAsia"/>
        </w:rPr>
        <w:t>선택한 텍스트 박스를 삭제합니다.</w:t>
      </w:r>
    </w:p>
    <w:p w14:paraId="52288D00" w14:textId="469BCE60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D</w:t>
      </w:r>
      <w:r>
        <w:t>ivide</w:t>
      </w:r>
      <w:r w:rsidR="006F7185">
        <w:t xml:space="preserve">: </w:t>
      </w:r>
      <w:r w:rsidR="006F7185">
        <w:rPr>
          <w:rFonts w:hint="eastAsia"/>
        </w:rPr>
        <w:t>선택한 텍스트 박스를 분할합니다.</w:t>
      </w:r>
    </w:p>
    <w:p w14:paraId="44E620EF" w14:textId="612FFBFE" w:rsidR="00472E06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C</w:t>
      </w:r>
      <w:r>
        <w:t>haracter</w:t>
      </w:r>
      <w:r w:rsidR="00472E06">
        <w:t xml:space="preserve">: </w:t>
      </w:r>
      <w:r w:rsidR="00472E06">
        <w:rPr>
          <w:rFonts w:hint="eastAsia"/>
        </w:rPr>
        <w:t>선택한</w:t>
      </w:r>
      <w:r>
        <w:rPr>
          <w:rFonts w:hint="eastAsia"/>
        </w:rPr>
        <w:t xml:space="preserve"> 문자 박스의</w:t>
      </w:r>
      <w:r w:rsidR="00472E06">
        <w:rPr>
          <w:rFonts w:hint="eastAsia"/>
        </w:rPr>
        <w:t xml:space="preserve"> 문자</w:t>
      </w:r>
      <w:r>
        <w:rPr>
          <w:rFonts w:hint="eastAsia"/>
        </w:rPr>
        <w:t>를 라벨링합니다.</w:t>
      </w:r>
    </w:p>
    <w:p w14:paraId="4E09E387" w14:textId="35B35999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r w:rsidR="00B258A8">
        <w:rPr>
          <w:rFonts w:hint="eastAsia"/>
        </w:rPr>
        <w:t>이동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40816A09" w:rsidR="000B4BFB" w:rsidRDefault="006179ED" w:rsidP="000B4BFB">
      <w:pPr>
        <w:pStyle w:val="aa"/>
        <w:numPr>
          <w:ilvl w:val="1"/>
          <w:numId w:val="20"/>
        </w:numPr>
        <w:ind w:leftChars="0"/>
      </w:pPr>
      <w:r>
        <w:t>Generate Training Data</w:t>
      </w:r>
      <w:r w:rsidR="000B4BFB"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데이터를 생성합니다.</w:t>
      </w:r>
    </w:p>
    <w:p w14:paraId="4F903D07" w14:textId="37D5F60C" w:rsidR="009F695B" w:rsidRPr="0077015A" w:rsidRDefault="00B258A8" w:rsidP="00B258A8">
      <w:pPr>
        <w:widowControl/>
        <w:wordWrap/>
        <w:autoSpaceDE/>
        <w:autoSpaceDN/>
        <w:jc w:val="left"/>
      </w:pPr>
      <w:r>
        <w:br w:type="page"/>
      </w:r>
    </w:p>
    <w:p w14:paraId="6FCDD0C9" w14:textId="451F4931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6" w:name="_Toc139464701"/>
      <w:r>
        <w:rPr>
          <w:rFonts w:hint="eastAsia"/>
        </w:rPr>
        <w:lastRenderedPageBreak/>
        <w:t>심볼 학습(</w:t>
      </w:r>
      <w:r>
        <w:t>Symbol Training)</w:t>
      </w:r>
      <w:bookmarkEnd w:id="16"/>
    </w:p>
    <w:p w14:paraId="55333802" w14:textId="7B251377" w:rsidR="00515766" w:rsidRDefault="00F14A8B" w:rsidP="00515766">
      <w:pPr>
        <w:pStyle w:val="aa"/>
        <w:numPr>
          <w:ilvl w:val="0"/>
          <w:numId w:val="20"/>
        </w:numPr>
        <w:ind w:leftChars="0"/>
      </w:pPr>
      <w:r w:rsidRPr="00F14A8B">
        <w:rPr>
          <w:noProof/>
        </w:rPr>
        <w:drawing>
          <wp:anchor distT="0" distB="0" distL="114300" distR="114300" simplePos="0" relativeHeight="251699200" behindDoc="0" locked="0" layoutInCell="1" allowOverlap="1" wp14:anchorId="1F1C581E" wp14:editId="45CE4527">
            <wp:simplePos x="0" y="0"/>
            <wp:positionH relativeFrom="margin">
              <wp:align>center</wp:align>
            </wp:positionH>
            <wp:positionV relativeFrom="paragraph">
              <wp:posOffset>301913</wp:posOffset>
            </wp:positionV>
            <wp:extent cx="5954395" cy="2823845"/>
            <wp:effectExtent l="0" t="0" r="8255" b="0"/>
            <wp:wrapTopAndBottom/>
            <wp:docPr id="10241368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6806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766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515766">
        <w:rPr>
          <w:rFonts w:hint="eastAsia"/>
        </w:rPr>
        <w:t>]</w:t>
      </w:r>
      <w:r w:rsidR="004162B5">
        <w:t xml:space="preserve"> - </w:t>
      </w:r>
      <w:r w:rsidR="00515766">
        <w:t>[</w:t>
      </w:r>
      <w:r>
        <w:rPr>
          <w:rFonts w:hint="eastAsia"/>
        </w:rPr>
        <w:t>S</w:t>
      </w:r>
      <w:r>
        <w:t>ymbol Training</w:t>
      </w:r>
      <w:r w:rsidR="00515766">
        <w:rPr>
          <w:rFonts w:hint="eastAsia"/>
        </w:rPr>
        <w:t>]</w:t>
      </w:r>
      <w:r w:rsidR="00515766">
        <w:t xml:space="preserve"> </w:t>
      </w:r>
      <w:r w:rsidR="00515766">
        <w:rPr>
          <w:rFonts w:hint="eastAsia"/>
        </w:rPr>
        <w:t>메뉴를 클릭합니다.</w:t>
      </w:r>
    </w:p>
    <w:p w14:paraId="7FF462BD" w14:textId="557470D6" w:rsidR="00515766" w:rsidRDefault="00515766" w:rsidP="00515766">
      <w:pPr>
        <w:pStyle w:val="a8"/>
      </w:pPr>
    </w:p>
    <w:p w14:paraId="1FEC0942" w14:textId="153FC2B6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4A1D75E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67417BE1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563A59D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Label 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1794F3DC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485BEA3B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>dit 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0935B2D4" w:rsidR="00755BF1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>enerate Training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17FFD663" w14:textId="77777777" w:rsidR="00E64452" w:rsidRPr="00E64452" w:rsidRDefault="00E64452" w:rsidP="00E64452">
      <w:pPr>
        <w:ind w:left="400"/>
        <w:rPr>
          <w:rStyle w:val="ad"/>
          <w:i w:val="0"/>
          <w:iCs w:val="0"/>
          <w:color w:val="000000" w:themeColor="text1"/>
        </w:rPr>
      </w:pPr>
    </w:p>
    <w:p w14:paraId="50A5A2D9" w14:textId="3F8DEA63" w:rsidR="00DC25FA" w:rsidRDefault="00DC25FA" w:rsidP="00B9262B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7" w:name="_Toc139464702"/>
      <w:r>
        <w:t>Make Label Data</w:t>
      </w:r>
      <w:bookmarkEnd w:id="17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1FE5A852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 w:rsidR="00E64452">
        <w:rPr>
          <w:rFonts w:hint="eastAsia"/>
        </w:rPr>
        <w:t>D</w:t>
      </w:r>
      <w:r w:rsidR="00E64452">
        <w:t>ata</w:t>
      </w:r>
      <w:r>
        <w:rPr>
          <w:rFonts w:hint="eastAsia"/>
        </w:rPr>
        <w:t>]</w:t>
      </w:r>
      <w:r w:rsidR="007469F0">
        <w:t xml:space="preserve"> </w:t>
      </w:r>
      <w:r>
        <w:t>-</w:t>
      </w:r>
      <w:r w:rsidR="007469F0">
        <w:t xml:space="preserve"> </w:t>
      </w:r>
      <w:r>
        <w:t xml:space="preserve">[Make Label Data] </w:t>
      </w:r>
      <w:r>
        <w:rPr>
          <w:rFonts w:hint="eastAsia"/>
        </w:rPr>
        <w:t>메뉴를 클릭합니다.</w:t>
      </w:r>
    </w:p>
    <w:p w14:paraId="2FBE2C84" w14:textId="1DD1BCAC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</w:t>
      </w:r>
      <w:r w:rsidR="00E64452">
        <w:rPr>
          <w:rFonts w:hint="eastAsia"/>
        </w:rPr>
        <w:t>D</w:t>
      </w:r>
      <w:r w:rsidR="00E64452">
        <w:t>ata</w:t>
      </w:r>
      <w:r w:rsidR="00E64452">
        <w:rPr>
          <w:rFonts w:hint="eastAsia"/>
        </w:rPr>
        <w:t>]</w:t>
      </w:r>
      <w:r w:rsidR="007469F0">
        <w:t xml:space="preserve"> </w:t>
      </w:r>
      <w:r w:rsidR="00E64452">
        <w:t>-</w:t>
      </w:r>
      <w:r w:rsidR="007469F0">
        <w:t xml:space="preserve"> </w:t>
      </w:r>
      <w:r w:rsidR="00E64452">
        <w:t>[</w:t>
      </w:r>
      <w:r w:rsidR="00E64452">
        <w:rPr>
          <w:rFonts w:hint="eastAsia"/>
        </w:rPr>
        <w:t>S</w:t>
      </w:r>
      <w:r w:rsidR="00E64452">
        <w:t>ymbol Training</w:t>
      </w:r>
      <w:r>
        <w:rPr>
          <w:rFonts w:hint="eastAsia"/>
        </w:rPr>
        <w:t>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17F5D932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8" w:name="_Toc139464703"/>
      <w:r>
        <w:rPr>
          <w:rFonts w:hint="eastAsia"/>
        </w:rPr>
        <w:lastRenderedPageBreak/>
        <w:t>심볼 등록</w:t>
      </w:r>
      <w:bookmarkEnd w:id="18"/>
    </w:p>
    <w:p w14:paraId="3701CD27" w14:textId="29B0BBFF" w:rsidR="00F106FB" w:rsidRDefault="006339CD" w:rsidP="007B370C">
      <w:pPr>
        <w:pStyle w:val="aa"/>
        <w:numPr>
          <w:ilvl w:val="0"/>
          <w:numId w:val="20"/>
        </w:numPr>
        <w:ind w:leftChars="0"/>
      </w:pPr>
      <w:r w:rsidRPr="006339CD">
        <w:rPr>
          <w:noProof/>
        </w:rPr>
        <w:drawing>
          <wp:anchor distT="0" distB="0" distL="114300" distR="114300" simplePos="0" relativeHeight="251700224" behindDoc="0" locked="0" layoutInCell="1" allowOverlap="1" wp14:anchorId="163A1CDA" wp14:editId="72188148">
            <wp:simplePos x="0" y="0"/>
            <wp:positionH relativeFrom="margin">
              <wp:align>center</wp:align>
            </wp:positionH>
            <wp:positionV relativeFrom="paragraph">
              <wp:posOffset>284743</wp:posOffset>
            </wp:positionV>
            <wp:extent cx="5927725" cy="3812540"/>
            <wp:effectExtent l="0" t="0" r="0" b="0"/>
            <wp:wrapTopAndBottom/>
            <wp:docPr id="168240579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0579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74">
        <w:rPr>
          <w:rFonts w:hint="eastAsia"/>
        </w:rPr>
        <w:t>도면 인식에 앞서 인식할 심볼들을 등록합니다.</w:t>
      </w:r>
    </w:p>
    <w:p w14:paraId="7AA8DD52" w14:textId="65B69CF8" w:rsidR="00B9788D" w:rsidRPr="00B9788D" w:rsidRDefault="00B9788D" w:rsidP="00E17548">
      <w:pPr>
        <w:pStyle w:val="a8"/>
      </w:pPr>
    </w:p>
    <w:p w14:paraId="6D189C35" w14:textId="31A680DE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6339CD">
        <w:t xml:space="preserve">[Create] </w:t>
      </w:r>
      <w:r w:rsidR="006339CD">
        <w:rPr>
          <w:rFonts w:hint="eastAsia"/>
        </w:rPr>
        <w:t>버튼</w:t>
      </w:r>
      <w:r w:rsidR="00FD0ECD">
        <w:rPr>
          <w:rFonts w:hint="eastAsia"/>
        </w:rPr>
        <w:t xml:space="preserve">을 누른 후 도면 </w:t>
      </w:r>
      <w:r w:rsidR="006339CD">
        <w:rPr>
          <w:rFonts w:hint="eastAsia"/>
        </w:rPr>
        <w:t>상의</w:t>
      </w:r>
      <w:r w:rsidR="00FD0ECD">
        <w:rPr>
          <w:rFonts w:hint="eastAsia"/>
        </w:rPr>
        <w:t xml:space="preserve"> 등록할 심볼을 </w:t>
      </w:r>
      <w:r w:rsidR="0011461D">
        <w:rPr>
          <w:rFonts w:hint="eastAsia"/>
        </w:rPr>
        <w:t>D</w:t>
      </w:r>
      <w:r w:rsidR="0011461D">
        <w:t>rag</w:t>
      </w:r>
      <w:r w:rsidR="00FD0ECD">
        <w:rPr>
          <w:rFonts w:hint="eastAsia"/>
        </w:rPr>
        <w:t>합니다.</w:t>
      </w:r>
    </w:p>
    <w:p w14:paraId="642D8B19" w14:textId="26F6C74F" w:rsidR="00C65754" w:rsidRPr="006339CD" w:rsidRDefault="006339CD" w:rsidP="006339C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ymbol Editor:</w:t>
      </w:r>
      <w:r w:rsidR="00C65754">
        <w:t xml:space="preserve"> </w:t>
      </w:r>
      <w:r w:rsidR="00C65754" w:rsidRPr="006339CD">
        <w:rPr>
          <w:rFonts w:hint="eastAsia"/>
        </w:rPr>
        <w:t>심볼</w:t>
      </w:r>
      <w:r w:rsidRPr="006339CD">
        <w:rPr>
          <w:rFonts w:hint="eastAsia"/>
        </w:rPr>
        <w:t>의</w:t>
      </w:r>
      <w:r>
        <w:rPr>
          <w:rFonts w:hint="eastAsia"/>
          <w:szCs w:val="20"/>
        </w:rPr>
        <w:t xml:space="preserve"> 이미지와 인식 및 속성 연계에 필요한 항목을 작성합니다.</w:t>
      </w:r>
    </w:p>
    <w:p w14:paraId="2D62D562" w14:textId="245E1235" w:rsidR="006339CD" w:rsidRPr="00872885" w:rsidRDefault="006339CD" w:rsidP="006339CD">
      <w:pPr>
        <w:pStyle w:val="aa"/>
        <w:numPr>
          <w:ilvl w:val="1"/>
          <w:numId w:val="20"/>
        </w:numPr>
        <w:ind w:leftChars="0"/>
      </w:pPr>
      <w:r>
        <w:rPr>
          <w:szCs w:val="20"/>
        </w:rPr>
        <w:t>S</w:t>
      </w:r>
      <w:r>
        <w:rPr>
          <w:rFonts w:hint="eastAsia"/>
          <w:szCs w:val="20"/>
        </w:rPr>
        <w:t>ymbol N</w:t>
      </w:r>
      <w:r>
        <w:rPr>
          <w:szCs w:val="20"/>
        </w:rPr>
        <w:t xml:space="preserve">ame: </w:t>
      </w:r>
      <w:r>
        <w:rPr>
          <w:rFonts w:hint="eastAsia"/>
          <w:szCs w:val="20"/>
        </w:rPr>
        <w:t>심볼 이름을 입력합니다.</w:t>
      </w:r>
    </w:p>
    <w:p w14:paraId="6E716E12" w14:textId="36AF220B" w:rsidR="006C71FD" w:rsidRDefault="006339C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>hreshold</w:t>
      </w:r>
      <w:r w:rsidR="00BF33CD">
        <w:rPr>
          <w:rFonts w:hint="eastAsia"/>
        </w:rPr>
        <w:t>(</w:t>
      </w:r>
      <w:r w:rsidR="00BF33CD">
        <w:t>%)</w:t>
      </w:r>
      <w:r w:rsidR="0051516E">
        <w:t xml:space="preserve">: </w:t>
      </w:r>
      <w:r w:rsidR="0051516E">
        <w:rPr>
          <w:rFonts w:hint="eastAsia"/>
        </w:rPr>
        <w:t xml:space="preserve">심볼 인식 여부를 판단할 </w:t>
      </w:r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="0051516E">
        <w:rPr>
          <w:rFonts w:hint="eastAsia"/>
        </w:rPr>
        <w:t>을 설정합니다.</w:t>
      </w:r>
      <w:r w:rsidR="0051516E">
        <w:t xml:space="preserve"> </w:t>
      </w:r>
      <w:r>
        <w:t>(</w:t>
      </w:r>
      <w:r w:rsidR="0051516E">
        <w:t>75%</w:t>
      </w:r>
      <w:r w:rsidR="0051516E">
        <w:rPr>
          <w:rFonts w:hint="eastAsia"/>
        </w:rPr>
        <w:t xml:space="preserve">로 설정하면 </w:t>
      </w:r>
      <w:r>
        <w:rPr>
          <w:rFonts w:hint="eastAsia"/>
        </w:rPr>
        <w:t>일치</w:t>
      </w:r>
      <w:r w:rsidR="0051516E">
        <w:rPr>
          <w:rFonts w:hint="eastAsia"/>
        </w:rPr>
        <w:t xml:space="preserve">률이 </w:t>
      </w:r>
      <w:r w:rsidR="0051516E">
        <w:t>75%</w:t>
      </w:r>
      <w:r>
        <w:t xml:space="preserve"> </w:t>
      </w:r>
      <w:r w:rsidR="0051516E">
        <w:rPr>
          <w:rFonts w:hint="eastAsia"/>
        </w:rPr>
        <w:t>이상인</w:t>
      </w:r>
      <w:r>
        <w:rPr>
          <w:rFonts w:hint="eastAsia"/>
        </w:rPr>
        <w:t xml:space="preserve"> 경우에만</w:t>
      </w:r>
      <w:r w:rsidR="0051516E">
        <w:rPr>
          <w:rFonts w:hint="eastAsia"/>
        </w:rPr>
        <w:t xml:space="preserve"> </w:t>
      </w:r>
      <w:r>
        <w:rPr>
          <w:rFonts w:hint="eastAsia"/>
        </w:rPr>
        <w:t xml:space="preserve">해당 </w:t>
      </w:r>
      <w:r w:rsidR="0051516E">
        <w:rPr>
          <w:rFonts w:hint="eastAsia"/>
        </w:rPr>
        <w:t>심볼</w:t>
      </w:r>
      <w:r>
        <w:rPr>
          <w:rFonts w:hint="eastAsia"/>
        </w:rPr>
        <w:t>로 인식됩니다.</w:t>
      </w:r>
    </w:p>
    <w:p w14:paraId="1D1AF78F" w14:textId="11426B7B" w:rsidR="006C71FD" w:rsidRDefault="006339C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otation Detection Degree</w:t>
      </w:r>
      <w:r w:rsidR="006C71FD">
        <w:t xml:space="preserve">: </w:t>
      </w:r>
      <w:r w:rsidR="00E5621C">
        <w:rPr>
          <w:rFonts w:hint="eastAsia"/>
        </w:rPr>
        <w:t>심볼의 회전 검출을 설정합니다.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224CC6FC" w:rsidR="00811F75" w:rsidRDefault="00372E31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B</w:t>
      </w:r>
      <w:r>
        <w:t>ase Symbol</w:t>
      </w:r>
      <w:r w:rsidR="00E24EAD">
        <w:t xml:space="preserve">: </w:t>
      </w:r>
    </w:p>
    <w:p w14:paraId="4276C1D7" w14:textId="2C0EE6EA" w:rsidR="000D7B69" w:rsidRDefault="00372E31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이름을 검색하여 선택</w:t>
      </w:r>
      <w:r w:rsidR="000D7B69">
        <w:rPr>
          <w:rFonts w:hint="eastAsia"/>
        </w:rPr>
        <w:t>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3CEEBEF9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1CAB24" w14:textId="2F28956E" w:rsidR="00372E31" w:rsidRDefault="00372E31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일치하는 항목이 없을 경우 해당 심볼이 속한 </w:t>
      </w:r>
      <w:r w:rsidR="00321ECE">
        <w:rPr>
          <w:rFonts w:hint="eastAsia"/>
        </w:rPr>
        <w:t>카테고리</w:t>
      </w:r>
      <w:r>
        <w:rPr>
          <w:rFonts w:hint="eastAsia"/>
        </w:rPr>
        <w:t xml:space="preserve">에서 </w:t>
      </w:r>
      <w:r>
        <w:t>None</w:t>
      </w:r>
      <w:r>
        <w:rPr>
          <w:rFonts w:hint="eastAsia"/>
        </w:rPr>
        <w:t>을 선택합니다.</w:t>
      </w:r>
      <w:r>
        <w:t xml:space="preserve"> </w:t>
      </w:r>
    </w:p>
    <w:p w14:paraId="39B2D4EF" w14:textId="0465D524" w:rsidR="00372E31" w:rsidRDefault="00372E31" w:rsidP="00372E3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ext Area: </w:t>
      </w:r>
      <w:r>
        <w:rPr>
          <w:rFonts w:hint="eastAsia"/>
        </w:rPr>
        <w:t>심볼 내부에 텍스트가 포함될 경우 영역을 설정합니다.</w:t>
      </w:r>
    </w:p>
    <w:p w14:paraId="14F9D621" w14:textId="52084E39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[</w:t>
      </w:r>
      <w:r>
        <w:t xml:space="preserve">+] </w:t>
      </w:r>
      <w:r>
        <w:rPr>
          <w:rFonts w:hint="eastAsia"/>
        </w:rPr>
        <w:t xml:space="preserve">버튼을 누른 후 이미지 뷰어에서 영역을 </w:t>
      </w:r>
      <w:r>
        <w:t>Drag</w:t>
      </w:r>
      <w:r>
        <w:rPr>
          <w:rFonts w:hint="eastAsia"/>
        </w:rPr>
        <w:t>로 생성합니다.</w:t>
      </w:r>
    </w:p>
    <w:p w14:paraId="25851C80" w14:textId="7AEA1784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영역을 삭제할 경우 대상 행을 선택한 후 </w:t>
      </w:r>
      <w:r>
        <w:t>[-]</w:t>
      </w:r>
      <w:r>
        <w:rPr>
          <w:rFonts w:hint="eastAsia"/>
        </w:rPr>
        <w:t xml:space="preserve"> 버튼을 눌러 삭제합니다.</w:t>
      </w:r>
    </w:p>
    <w:p w14:paraId="41D13903" w14:textId="6E9277C2" w:rsidR="00372E31" w:rsidRDefault="00372E31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dditional Symbol</w:t>
      </w:r>
      <w:r w:rsidR="00E24EAD">
        <w:t xml:space="preserve">: </w:t>
      </w:r>
      <w:r w:rsidR="00E24EAD">
        <w:rPr>
          <w:rFonts w:hint="eastAsia"/>
        </w:rPr>
        <w:t>컨트롤 밸</w:t>
      </w:r>
      <w:r w:rsidR="00244058">
        <w:rPr>
          <w:rFonts w:hint="eastAsia"/>
        </w:rPr>
        <w:t>브</w:t>
      </w:r>
      <w:r w:rsidR="00E24EAD">
        <w:rPr>
          <w:rFonts w:hint="eastAsia"/>
        </w:rPr>
        <w:t xml:space="preserve"> </w:t>
      </w:r>
      <w:r w:rsidR="00E24EAD">
        <w:t xml:space="preserve">+ </w:t>
      </w:r>
      <w:r>
        <w:rPr>
          <w:rFonts w:hint="eastAsia"/>
        </w:rPr>
        <w:t>A</w:t>
      </w:r>
      <w:r>
        <w:t>ctuator</w:t>
      </w:r>
      <w:r>
        <w:rPr>
          <w:rFonts w:hint="eastAsia"/>
        </w:rPr>
        <w:t>와 같이</w:t>
      </w:r>
      <w:r w:rsidR="00E24EAD">
        <w:rPr>
          <w:rFonts w:hint="eastAsia"/>
        </w:rPr>
        <w:t xml:space="preserve"> 하나의</w:t>
      </w:r>
      <w:r>
        <w:rPr>
          <w:rFonts w:hint="eastAsia"/>
        </w:rPr>
        <w:t xml:space="preserve"> 형상이 두 개 이상의</w:t>
      </w:r>
      <w:r w:rsidR="00E24EAD">
        <w:rPr>
          <w:rFonts w:hint="eastAsia"/>
        </w:rPr>
        <w:t xml:space="preserve"> 심볼로</w:t>
      </w:r>
      <w:r>
        <w:rPr>
          <w:rFonts w:hint="eastAsia"/>
        </w:rPr>
        <w:t xml:space="preserve"> 구성될 경우</w:t>
      </w:r>
      <w:r w:rsidR="00E24EAD">
        <w:rPr>
          <w:rFonts w:hint="eastAsia"/>
        </w:rPr>
        <w:t xml:space="preserve"> </w:t>
      </w:r>
      <w:r w:rsidR="00244058">
        <w:rPr>
          <w:rFonts w:hint="eastAsia"/>
        </w:rPr>
        <w:t xml:space="preserve">컨트롤 밸브를 </w:t>
      </w:r>
      <w:r>
        <w:t>Base Symbol</w:t>
      </w:r>
      <w:r w:rsidR="00244058">
        <w:rPr>
          <w:rFonts w:hint="eastAsia"/>
        </w:rPr>
        <w:t xml:space="preserve">로 그리고 </w:t>
      </w:r>
      <w:r>
        <w:t>Actuator</w:t>
      </w:r>
      <w:r w:rsidR="00244058">
        <w:rPr>
          <w:rFonts w:hint="eastAsia"/>
        </w:rPr>
        <w:t xml:space="preserve">를 </w:t>
      </w:r>
      <w:r>
        <w:rPr>
          <w:rFonts w:hint="eastAsia"/>
        </w:rPr>
        <w:t>A</w:t>
      </w:r>
      <w:r>
        <w:t>dditional Symbol</w:t>
      </w:r>
      <w:r w:rsidR="00244058">
        <w:rPr>
          <w:rFonts w:hint="eastAsia"/>
        </w:rPr>
        <w:t>로 설정합니다.</w:t>
      </w:r>
    </w:p>
    <w:p w14:paraId="4A9A1BBD" w14:textId="0C788052" w:rsidR="00244058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부가 심볼이 붙는 대상 심볼의 인덱스와 방향을 선택 후 부가 심볼의 종류를 선택합니다.</w:t>
      </w:r>
      <w:r>
        <w:t xml:space="preserve"> (0</w:t>
      </w:r>
      <w:r>
        <w:rPr>
          <w:rFonts w:hint="eastAsia"/>
        </w:rPr>
        <w:t xml:space="preserve">번 인덱스는 </w:t>
      </w:r>
      <w:r>
        <w:t>Base Symbol</w:t>
      </w:r>
      <w:r>
        <w:rPr>
          <w:rFonts w:hint="eastAsia"/>
        </w:rPr>
        <w:t>이 됩니다.</w:t>
      </w:r>
      <w:r>
        <w:t>)</w:t>
      </w:r>
    </w:p>
    <w:p w14:paraId="309D315A" w14:textId="464E697A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버튼으로 추가합니다.</w:t>
      </w:r>
    </w:p>
    <w:p w14:paraId="73E49EBB" w14:textId="2D04902D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시 대상 행을 선택 후 </w:t>
      </w:r>
      <w:r>
        <w:t xml:space="preserve">Delete </w:t>
      </w:r>
      <w:r>
        <w:rPr>
          <w:rFonts w:hint="eastAsia"/>
        </w:rPr>
        <w:t>키를 눌러 삭제합니다.</w:t>
      </w:r>
    </w:p>
    <w:p w14:paraId="05646A64" w14:textId="45E282B8" w:rsidR="008C3F8F" w:rsidRDefault="00784B1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>riginal Point</w:t>
      </w:r>
      <w:r w:rsidR="008C3F8F">
        <w:t xml:space="preserve">: </w:t>
      </w:r>
      <w:r w:rsidR="008C3F8F">
        <w:rPr>
          <w:rFonts w:hint="eastAsia"/>
        </w:rPr>
        <w:t xml:space="preserve">심볼의 </w:t>
      </w:r>
      <w:r w:rsidR="0085111E">
        <w:rPr>
          <w:rFonts w:hint="eastAsia"/>
        </w:rPr>
        <w:t>원</w:t>
      </w:r>
      <w:r w:rsidR="008C3F8F">
        <w:rPr>
          <w:rFonts w:hint="eastAsia"/>
        </w:rPr>
        <w:t>점을 설정합니다.</w:t>
      </w:r>
      <w:r>
        <w:t xml:space="preserve"> </w:t>
      </w:r>
      <w:r>
        <w:rPr>
          <w:rFonts w:hint="eastAsia"/>
        </w:rPr>
        <w:t>심볼 삽입,</w:t>
      </w:r>
      <w:r>
        <w:t xml:space="preserve"> </w:t>
      </w:r>
      <w:r>
        <w:rPr>
          <w:rFonts w:hint="eastAsia"/>
        </w:rPr>
        <w:t>회전 시 기준점이 됩니다.</w:t>
      </w:r>
    </w:p>
    <w:p w14:paraId="5AF0F05B" w14:textId="6BE59F0A" w:rsidR="00784B1F" w:rsidRDefault="00784B1F" w:rsidP="00784B1F">
      <w:pPr>
        <w:pStyle w:val="aa"/>
        <w:numPr>
          <w:ilvl w:val="2"/>
          <w:numId w:val="20"/>
        </w:numPr>
        <w:ind w:leftChars="0"/>
      </w:pPr>
      <w:r>
        <w:t>[</w:t>
      </w:r>
      <w:r>
        <w:rPr>
          <w:rFonts w:hint="eastAsia"/>
        </w:rPr>
        <w:t>+</w:t>
      </w:r>
      <w:r>
        <w:t xml:space="preserve">] </w:t>
      </w:r>
      <w:r>
        <w:rPr>
          <w:rFonts w:hint="eastAsia"/>
        </w:rPr>
        <w:t>버튼 누른 후 이미지 뷰어에서 원하는 지점을 클릭합니다.</w:t>
      </w:r>
    </w:p>
    <w:p w14:paraId="0A883482" w14:textId="2763DBC8" w:rsidR="00872885" w:rsidRDefault="00784B1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onnection Point</w:t>
      </w:r>
      <w:r w:rsidR="00872885">
        <w:t xml:space="preserve">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1279392D" w14:textId="11610E17" w:rsidR="0085111E" w:rsidRDefault="0085111E" w:rsidP="0085111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osition: </w:t>
      </w:r>
      <w:r>
        <w:rPr>
          <w:rFonts w:hint="eastAsia"/>
        </w:rPr>
        <w:t>연결점의 좌표를 나타냅니다.</w:t>
      </w:r>
    </w:p>
    <w:p w14:paraId="16A46E70" w14:textId="020CE7CB" w:rsidR="0085111E" w:rsidRDefault="0085111E" w:rsidP="0085111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irection: </w:t>
      </w:r>
      <w:r>
        <w:rPr>
          <w:rFonts w:hint="eastAsia"/>
        </w:rPr>
        <w:t>연결점에 라인이 연결되는 방향을 설정합니다.</w:t>
      </w:r>
      <w:r>
        <w:t xml:space="preserve"> Auto</w:t>
      </w:r>
      <w:r>
        <w:rPr>
          <w:rFonts w:hint="eastAsia"/>
        </w:rPr>
        <w:t>일 경우 원점으로부터의 연장선 방향입니다.</w:t>
      </w:r>
    </w:p>
    <w:p w14:paraId="65EAA736" w14:textId="1B7F82B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ymbol: </w:t>
      </w:r>
      <w:r>
        <w:rPr>
          <w:rFonts w:hint="eastAsia"/>
        </w:rPr>
        <w:t>연결점을 가지는 심볼 인덱스를 선택합니다.</w:t>
      </w:r>
      <w:r w:rsidR="0085111E">
        <w:t xml:space="preserve"> </w:t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21BEA10C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None: </w:t>
      </w:r>
      <w:r w:rsidR="00585F60">
        <w:rPr>
          <w:rFonts w:hint="eastAsia"/>
        </w:rPr>
        <w:t>유체 방향을 설정하지 않</w:t>
      </w:r>
      <w:r w:rsidR="00456FC6">
        <w:rPr>
          <w:rFonts w:hint="eastAsia"/>
        </w:rPr>
        <w:t>습니다.</w:t>
      </w:r>
      <w:r w:rsidR="00585F60">
        <w:br/>
        <w:t xml:space="preserve">- In: </w:t>
      </w:r>
      <w:r w:rsidR="00456FC6">
        <w:rPr>
          <w:rFonts w:hint="eastAsia"/>
        </w:rPr>
        <w:t xml:space="preserve">해당 연결점으로 </w:t>
      </w:r>
      <w:r w:rsidR="00585F60">
        <w:rPr>
          <w:rFonts w:hint="eastAsia"/>
        </w:rPr>
        <w:t>유체가 들어</w:t>
      </w:r>
      <w:r w:rsidR="00456FC6">
        <w:rPr>
          <w:rFonts w:hint="eastAsia"/>
        </w:rPr>
        <w:t>옵니다.</w:t>
      </w:r>
      <w:r w:rsidR="00585F60">
        <w:br/>
        <w:t>- Out:</w:t>
      </w:r>
      <w:r w:rsidR="00456FC6">
        <w:t xml:space="preserve"> </w:t>
      </w:r>
      <w:r w:rsidR="00456FC6">
        <w:rPr>
          <w:rFonts w:hint="eastAsia"/>
        </w:rPr>
        <w:t>해당 연결점으로</w:t>
      </w:r>
      <w:r w:rsidR="00585F60">
        <w:t xml:space="preserve"> </w:t>
      </w:r>
      <w:r w:rsidR="00585F60">
        <w:rPr>
          <w:rFonts w:hint="eastAsia"/>
        </w:rPr>
        <w:t>유체가 나</w:t>
      </w:r>
      <w:r w:rsidR="00456FC6">
        <w:rPr>
          <w:rFonts w:hint="eastAsia"/>
        </w:rPr>
        <w:t>갑니다.</w:t>
      </w:r>
    </w:p>
    <w:p w14:paraId="52183B6C" w14:textId="4D2D306B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: </w:t>
      </w:r>
      <w:r w:rsidR="00C07E54">
        <w:t>End</w:t>
      </w:r>
      <w:r w:rsidR="004E013A">
        <w:t xml:space="preserve">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O: </w:t>
      </w:r>
      <w:r w:rsidR="00C07E54">
        <w:t>End</w:t>
      </w:r>
      <w:r w:rsidR="004E013A">
        <w:t xml:space="preserve"> Break</w:t>
      </w:r>
      <w:r w:rsidR="00456FC6">
        <w:rPr>
          <w:rFonts w:hint="eastAsia"/>
        </w:rPr>
        <w:t>를</w:t>
      </w:r>
      <w:r w:rsidR="004E013A">
        <w:t xml:space="preserve"> </w:t>
      </w:r>
      <w:r w:rsidR="00456FC6">
        <w:rPr>
          <w:rFonts w:hint="eastAsia"/>
        </w:rPr>
        <w:t>항상 생성합니다.</w:t>
      </w:r>
      <w:r w:rsidR="004E013A">
        <w:br/>
        <w:t xml:space="preserve">- X: </w:t>
      </w:r>
      <w:r w:rsidR="00C07E54">
        <w:t>End</w:t>
      </w:r>
      <w:r w:rsidR="004E013A">
        <w:t xml:space="preserve"> Break</w:t>
      </w:r>
      <w:r w:rsidR="00456FC6">
        <w:rPr>
          <w:rFonts w:hint="eastAsia"/>
        </w:rPr>
        <w:t>를 필요한 경우에만 생성합니다.</w:t>
      </w:r>
    </w:p>
    <w:p w14:paraId="5FE3D3B5" w14:textId="4E30F1CC" w:rsidR="00956328" w:rsidRDefault="00534252" w:rsidP="0085111E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연결점에 연결</w:t>
      </w:r>
      <w:r w:rsidR="0085111E">
        <w:rPr>
          <w:rFonts w:hint="eastAsia"/>
        </w:rPr>
        <w:t>되는</w:t>
      </w:r>
      <w:r>
        <w:rPr>
          <w:rFonts w:hint="eastAsia"/>
        </w:rPr>
        <w:t xml:space="preserve"> 라인 타입을 선택합니다</w:t>
      </w:r>
      <w:r w:rsidR="00956328">
        <w:t>.</w:t>
      </w:r>
    </w:p>
    <w:p w14:paraId="5AC649BA" w14:textId="55C8AD7F" w:rsidR="00E545FD" w:rsidRDefault="0085111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>xclude</w:t>
      </w:r>
      <w:r w:rsidR="00E545FD">
        <w:t xml:space="preserve">: </w:t>
      </w:r>
      <w:r w:rsidR="00E545FD"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 w:rsidR="00E545FD">
        <w:rPr>
          <w:rFonts w:hint="eastAsia"/>
        </w:rPr>
        <w:t xml:space="preserve"> 심볼 검출</w:t>
      </w:r>
      <w:r w:rsidR="00DE224F">
        <w:rPr>
          <w:rFonts w:hint="eastAsia"/>
        </w:rPr>
        <w:t>에서</w:t>
      </w:r>
      <w:r w:rsidR="00E545FD">
        <w:rPr>
          <w:rFonts w:hint="eastAsia"/>
        </w:rPr>
        <w:t xml:space="preserve">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 w:rsidR="00E545FD">
        <w:rPr>
          <w:rFonts w:hint="eastAsia"/>
        </w:rPr>
        <w:t>.</w:t>
      </w:r>
    </w:p>
    <w:p w14:paraId="49BA1DD8" w14:textId="501FEB0C" w:rsidR="00C359D4" w:rsidRDefault="0085111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Flip:</w:t>
      </w:r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50AC11AC" w14:textId="5FEC2971" w:rsidR="0085111E" w:rsidRDefault="0054448E" w:rsidP="0085111E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4CA0198" wp14:editId="367811DF">
            <wp:simplePos x="0" y="0"/>
            <wp:positionH relativeFrom="margin">
              <wp:align>center</wp:align>
            </wp:positionH>
            <wp:positionV relativeFrom="paragraph">
              <wp:posOffset>271756</wp:posOffset>
            </wp:positionV>
            <wp:extent cx="2390140" cy="1379855"/>
            <wp:effectExtent l="0" t="0" r="0" b="0"/>
            <wp:wrapTopAndBottom/>
            <wp:docPr id="201343334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11E">
        <w:rPr>
          <w:rFonts w:hint="eastAsia"/>
        </w:rPr>
        <w:t>S</w:t>
      </w:r>
      <w:r w:rsidR="0085111E">
        <w:t>ymbol Explorer Context Menu: Symbol Explorer</w:t>
      </w:r>
      <w:r w:rsidR="0085111E">
        <w:rPr>
          <w:rFonts w:hint="eastAsia"/>
        </w:rPr>
        <w:t>에서 대상 심볼을 선택 후 우</w:t>
      </w:r>
      <w:r w:rsidR="003F00B5">
        <w:rPr>
          <w:rFonts w:hint="eastAsia"/>
        </w:rPr>
        <w:t xml:space="preserve"> </w:t>
      </w:r>
      <w:r w:rsidR="0085111E">
        <w:rPr>
          <w:rFonts w:hint="eastAsia"/>
        </w:rPr>
        <w:t>클릭합니다.</w:t>
      </w:r>
    </w:p>
    <w:p w14:paraId="756F5469" w14:textId="52559CFE" w:rsidR="0085111E" w:rsidRDefault="0085111E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 xml:space="preserve">dit Symbol: </w:t>
      </w:r>
      <w:r>
        <w:rPr>
          <w:rFonts w:hint="eastAsia"/>
        </w:rPr>
        <w:t>심볼 편집기를 엽니다.</w:t>
      </w:r>
    </w:p>
    <w:p w14:paraId="41B5E444" w14:textId="64E51830" w:rsidR="0085111E" w:rsidRDefault="00FC1F15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display: </w:t>
      </w:r>
      <w:r w:rsidR="0085111E">
        <w:rPr>
          <w:rFonts w:hint="eastAsia"/>
        </w:rPr>
        <w:t>인식 단계에서 사용할 형상과 도면에 표시할 형상이 다른 경우 심볼의 형상을 수정할 수 있습니다.</w:t>
      </w:r>
    </w:p>
    <w:p w14:paraId="5E729E36" w14:textId="1F990CF0" w:rsidR="00ED13C1" w:rsidRDefault="00ED13C1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isplay Symbol</w:t>
      </w:r>
      <w:r w:rsidR="00080FF1">
        <w:t xml:space="preserve">: 심볼 </w:t>
      </w:r>
      <w:r w:rsidR="00080FF1">
        <w:rPr>
          <w:rFonts w:hint="eastAsia"/>
        </w:rPr>
        <w:t>형상을 확인</w:t>
      </w:r>
      <w:r w:rsidR="0085111E">
        <w:rPr>
          <w:rFonts w:hint="eastAsia"/>
        </w:rPr>
        <w:t>합니다.</w:t>
      </w:r>
    </w:p>
    <w:p w14:paraId="6EF945F0" w14:textId="7CBDBD67" w:rsidR="0085111E" w:rsidRDefault="0085111E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Symbol: </w:t>
      </w:r>
      <w:r>
        <w:rPr>
          <w:rFonts w:hint="eastAsia"/>
        </w:rPr>
        <w:t>선택한 심볼을 삭제합니다.</w:t>
      </w:r>
      <w:r>
        <w:t xml:space="preserve"> </w:t>
      </w:r>
      <w:r>
        <w:rPr>
          <w:rFonts w:hint="eastAsia"/>
        </w:rPr>
        <w:t>해당 심볼이 도면에서 사용 중이면 삭제할 수 없습니다.</w:t>
      </w:r>
    </w:p>
    <w:p w14:paraId="3E216203" w14:textId="785BE3DC" w:rsidR="00577BAF" w:rsidRPr="0054448E" w:rsidRDefault="00577BAF" w:rsidP="0054448E">
      <w:pPr>
        <w:pStyle w:val="a8"/>
        <w:rPr>
          <w:sz w:val="22"/>
        </w:rPr>
      </w:pPr>
      <w:r>
        <w:br w:type="page"/>
      </w:r>
    </w:p>
    <w:p w14:paraId="53BBB2E7" w14:textId="36A7B44C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19" w:name="_Toc139464704"/>
      <w:r>
        <w:rPr>
          <w:rFonts w:hint="eastAsia"/>
        </w:rPr>
        <w:lastRenderedPageBreak/>
        <w:t xml:space="preserve">심볼 속성 </w:t>
      </w:r>
      <w:r w:rsidR="00720514">
        <w:rPr>
          <w:rFonts w:hint="eastAsia"/>
        </w:rPr>
        <w:t>관리</w:t>
      </w:r>
      <w:r w:rsidR="00B6224D">
        <w:rPr>
          <w:rFonts w:hint="eastAsia"/>
        </w:rPr>
        <w:t xml:space="preserve"> </w:t>
      </w:r>
      <w:r w:rsidR="00B6224D" w:rsidRPr="00B6224D">
        <w:rPr>
          <w:rFonts w:hint="eastAsia"/>
        </w:rPr>
        <w:t>(</w:t>
      </w:r>
      <w:r w:rsidR="00B6224D" w:rsidRPr="00B6224D">
        <w:t xml:space="preserve">ID2 Attribute Manual </w:t>
      </w:r>
      <w:r w:rsidR="00B6224D" w:rsidRPr="00B6224D">
        <w:rPr>
          <w:rFonts w:hint="eastAsia"/>
        </w:rPr>
        <w:t>참조</w:t>
      </w:r>
      <w:r w:rsidR="00B6224D">
        <w:t>)</w:t>
      </w:r>
      <w:bookmarkEnd w:id="19"/>
    </w:p>
    <w:p w14:paraId="251D0D65" w14:textId="01FEC8DF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 w:rsidR="009D4D29">
        <w:rPr>
          <w:rFonts w:hint="eastAsia"/>
        </w:rPr>
        <w:t>의</w:t>
      </w:r>
      <w:r>
        <w:rPr>
          <w:rFonts w:hint="eastAsia"/>
        </w:rPr>
        <w:t xml:space="preserve"> 심볼 타입에서 우</w:t>
      </w:r>
      <w:r w:rsidR="003F00B5">
        <w:rPr>
          <w:rFonts w:hint="eastAsia"/>
        </w:rPr>
        <w:t xml:space="preserve"> </w:t>
      </w:r>
      <w:r>
        <w:rPr>
          <w:rFonts w:hint="eastAsia"/>
        </w:rPr>
        <w:t>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03FC7E8E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ame:</w:t>
      </w:r>
      <w:r>
        <w:rPr>
          <w:rFonts w:hint="eastAsia"/>
        </w:rPr>
        <w:t xml:space="preserve"> 속성의 이름</w:t>
      </w:r>
      <w:r w:rsidR="00B6224D">
        <w:rPr>
          <w:rFonts w:hint="eastAsia"/>
        </w:rPr>
        <w:t>을 설정합니다.</w:t>
      </w:r>
    </w:p>
    <w:p w14:paraId="302011DA" w14:textId="49B7D65C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Name: </w:t>
      </w:r>
      <w:r w:rsidR="00B6224D">
        <w:rPr>
          <w:rFonts w:hint="eastAsia"/>
        </w:rPr>
        <w:t xml:space="preserve">테이블 등에 </w:t>
      </w:r>
      <w:r>
        <w:rPr>
          <w:rFonts w:hint="eastAsia"/>
        </w:rPr>
        <w:t>보여</w:t>
      </w:r>
      <w:r w:rsidR="00B6224D">
        <w:rPr>
          <w:rFonts w:hint="eastAsia"/>
        </w:rPr>
        <w:t>지는</w:t>
      </w:r>
      <w:r>
        <w:rPr>
          <w:rFonts w:hint="eastAsia"/>
        </w:rPr>
        <w:t xml:space="preserve"> 이름</w:t>
      </w:r>
      <w:r w:rsidR="00B6224D">
        <w:rPr>
          <w:rFonts w:hint="eastAsia"/>
        </w:rPr>
        <w:t>을 설정합니다.</w:t>
      </w:r>
    </w:p>
    <w:p w14:paraId="12E20018" w14:textId="2458568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해당 속성</w:t>
      </w:r>
      <w:r w:rsidR="00B6224D">
        <w:rPr>
          <w:rFonts w:hint="eastAsia"/>
        </w:rPr>
        <w:t xml:space="preserve">과 연계되는 </w:t>
      </w:r>
      <w:r w:rsidR="00B6224D">
        <w:t xml:space="preserve">Item </w:t>
      </w:r>
      <w:r w:rsidR="00B6224D">
        <w:rPr>
          <w:rFonts w:hint="eastAsia"/>
        </w:rPr>
        <w:t>타입을 설정합니다.</w:t>
      </w:r>
    </w:p>
    <w:p w14:paraId="76C78D92" w14:textId="065ADE2A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ombined: </w:t>
      </w:r>
      <w:r w:rsidR="00B6224D">
        <w:rPr>
          <w:rFonts w:hint="eastAsia"/>
        </w:rPr>
        <w:t>다른</w:t>
      </w:r>
      <w:r>
        <w:t xml:space="preserve"> </w:t>
      </w:r>
      <w:r>
        <w:rPr>
          <w:rFonts w:hint="eastAsia"/>
        </w:rPr>
        <w:t>속성들을 조합하여 새로운 속성을 생성합니다.</w:t>
      </w:r>
    </w:p>
    <w:p w14:paraId="3C87128D" w14:textId="7B904BBC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At: </w:t>
      </w:r>
      <w:r w:rsidR="00B6224D">
        <w:rPr>
          <w:rFonts w:hint="eastAsia"/>
        </w:rPr>
        <w:t xml:space="preserve">연계되는 </w:t>
      </w:r>
      <w:r w:rsidR="00B6224D">
        <w:t>Item</w:t>
      </w:r>
      <w:r w:rsidR="00B6224D">
        <w:rPr>
          <w:rFonts w:hint="eastAsia"/>
        </w:rPr>
        <w:t>들의 인덱스를 설정합니다.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14195E9A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xpression: </w:t>
      </w:r>
      <w:r w:rsidR="00B6224D">
        <w:rPr>
          <w:rFonts w:hint="eastAsia"/>
        </w:rPr>
        <w:t xml:space="preserve">연계되는 </w:t>
      </w:r>
      <w:r w:rsidR="00B6224D">
        <w:t>Item</w:t>
      </w:r>
      <w:r w:rsidR="00B6224D">
        <w:rPr>
          <w:rFonts w:hint="eastAsia"/>
        </w:rPr>
        <w:t>으로부터 속성을 가지고 오는 규칙을 정의합니다.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2C4F00FB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arget: </w:t>
      </w:r>
      <w:r>
        <w:rPr>
          <w:rFonts w:hint="eastAsia"/>
        </w:rPr>
        <w:t>해당 속성이 적용될 심볼을 설정합니다.</w:t>
      </w:r>
    </w:p>
    <w:p w14:paraId="1B4DF312" w14:textId="48123983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 w:rsidR="00B6224D">
        <w:rPr>
          <w:rFonts w:hint="eastAsia"/>
        </w:rPr>
        <w:t>일</w:t>
      </w:r>
      <w:r>
        <w:rPr>
          <w:rFonts w:hint="eastAsia"/>
        </w:rPr>
        <w:t xml:space="preserve"> 경우 </w:t>
      </w:r>
      <w:r w:rsidR="00B6224D">
        <w:rPr>
          <w:rFonts w:hint="eastAsia"/>
        </w:rPr>
        <w:t>해당</w:t>
      </w:r>
      <w:r>
        <w:rPr>
          <w:rFonts w:hint="eastAsia"/>
        </w:rPr>
        <w:t xml:space="preserve">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3006A887" w14:textId="1E014CE6" w:rsidR="00794D4D" w:rsidRDefault="00794D4D" w:rsidP="00794D4D">
      <w:pPr>
        <w:pStyle w:val="aa"/>
        <w:numPr>
          <w:ilvl w:val="2"/>
          <w:numId w:val="20"/>
        </w:numPr>
        <w:ind w:leftChars="0"/>
      </w:pPr>
      <w:r>
        <w:t xml:space="preserve">Code Table: </w:t>
      </w:r>
      <w:r>
        <w:rPr>
          <w:rFonts w:hint="eastAsia"/>
        </w:rPr>
        <w:t xml:space="preserve">해당 속성의 값을 </w:t>
      </w:r>
      <w:r>
        <w:t>Table</w:t>
      </w:r>
      <w:r>
        <w:rPr>
          <w:rFonts w:hint="eastAsia"/>
        </w:rPr>
        <w:t>로 설정할 수 있습니다.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24BA803E" wp14:editId="4CA0136E">
            <wp:simplePos x="0" y="0"/>
            <wp:positionH relativeFrom="column">
              <wp:posOffset>2475781</wp:posOffset>
            </wp:positionH>
            <wp:positionV relativeFrom="paragraph">
              <wp:posOffset>371</wp:posOffset>
            </wp:positionV>
            <wp:extent cx="1693307" cy="3519287"/>
            <wp:effectExtent l="0" t="0" r="2540" b="5080"/>
            <wp:wrapTopAndBottom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07" cy="35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90360" w14:textId="3000B131" w:rsidR="00794D4D" w:rsidRPr="00724681" w:rsidRDefault="00A24680" w:rsidP="00724681">
      <w:pPr>
        <w:jc w:val="center"/>
      </w:pPr>
      <w:r w:rsidRPr="00794D4D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41A0BC7" wp14:editId="6BB012B5">
            <wp:simplePos x="0" y="0"/>
            <wp:positionH relativeFrom="margin">
              <wp:align>center</wp:align>
            </wp:positionH>
            <wp:positionV relativeFrom="paragraph">
              <wp:posOffset>5632654</wp:posOffset>
            </wp:positionV>
            <wp:extent cx="3637915" cy="2717165"/>
            <wp:effectExtent l="0" t="0" r="635" b="6985"/>
            <wp:wrapTopAndBottom/>
            <wp:docPr id="19818574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5747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rPr>
          <w:noProof/>
        </w:rPr>
        <w:drawing>
          <wp:anchor distT="0" distB="0" distL="114300" distR="114300" simplePos="0" relativeHeight="251707392" behindDoc="0" locked="0" layoutInCell="1" allowOverlap="1" wp14:anchorId="173B6208" wp14:editId="3B3EAAD4">
            <wp:simplePos x="0" y="0"/>
            <wp:positionH relativeFrom="margin">
              <wp:align>center</wp:align>
            </wp:positionH>
            <wp:positionV relativeFrom="paragraph">
              <wp:posOffset>2813110</wp:posOffset>
            </wp:positionV>
            <wp:extent cx="3649345" cy="2733040"/>
            <wp:effectExtent l="0" t="0" r="8255" b="0"/>
            <wp:wrapTopAndBottom/>
            <wp:docPr id="17976859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85986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rPr>
          <w:noProof/>
        </w:rPr>
        <w:drawing>
          <wp:anchor distT="0" distB="0" distL="114300" distR="114300" simplePos="0" relativeHeight="251706368" behindDoc="0" locked="0" layoutInCell="1" allowOverlap="1" wp14:anchorId="20D8BAB2" wp14:editId="29AD76C5">
            <wp:simplePos x="0" y="0"/>
            <wp:positionH relativeFrom="margin">
              <wp:align>center</wp:align>
            </wp:positionH>
            <wp:positionV relativeFrom="paragraph">
              <wp:posOffset>51363</wp:posOffset>
            </wp:positionV>
            <wp:extent cx="4683760" cy="2707640"/>
            <wp:effectExtent l="0" t="0" r="2540" b="0"/>
            <wp:wrapTopAndBottom/>
            <wp:docPr id="53699412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9412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rPr>
          <w:noProof/>
        </w:rPr>
        <w:t xml:space="preserve"> </w:t>
      </w:r>
    </w:p>
    <w:p w14:paraId="0CC4AD63" w14:textId="00F02A9D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3D08ED86" w14:textId="0EB1E0E5" w:rsidR="0050783A" w:rsidRPr="0050783A" w:rsidRDefault="00BA195E" w:rsidP="0050783A">
      <w:pPr>
        <w:pStyle w:val="2"/>
        <w:numPr>
          <w:ilvl w:val="1"/>
          <w:numId w:val="3"/>
        </w:numPr>
        <w:ind w:firstLineChars="0"/>
      </w:pPr>
      <w:bookmarkStart w:id="20" w:name="_Toc139464705"/>
      <w:r>
        <w:rPr>
          <w:rFonts w:hint="eastAsia"/>
        </w:rPr>
        <w:lastRenderedPageBreak/>
        <w:t>심볼 관리자</w:t>
      </w:r>
      <w:bookmarkEnd w:id="20"/>
    </w:p>
    <w:p w14:paraId="2D1D29CE" w14:textId="189782B4" w:rsidR="00E7251E" w:rsidRDefault="001172FA" w:rsidP="0050783A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9006A2" wp14:editId="447803B8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4713605" cy="3028950"/>
            <wp:effectExtent l="0" t="0" r="0" b="0"/>
            <wp:wrapTopAndBottom/>
            <wp:docPr id="272" name="그림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3A">
        <w:rPr>
          <w:rFonts w:hint="eastAsia"/>
        </w:rPr>
        <w:t>생성한 심볼들을 내보내기/가져오기 기능을 통하여 다른 프로젝트에서 재 사용할 수 있습니다.</w:t>
      </w:r>
      <w:r w:rsidR="0050783A">
        <w:br/>
      </w:r>
      <w:r w:rsidR="0050783A" w:rsidRPr="0099345E">
        <w:rPr>
          <w:rFonts w:hint="eastAsia"/>
          <w:color w:val="FF0000"/>
        </w:rPr>
        <w:t>심볼 라이브러리 가져오기 기능은 프로젝트 초기에만 실행할 수 있습니다.</w:t>
      </w:r>
      <w:r w:rsidR="0050783A" w:rsidRPr="0099345E">
        <w:rPr>
          <w:color w:val="FF0000"/>
        </w:rPr>
        <w:br/>
        <w:t>(</w:t>
      </w:r>
      <w:r w:rsidR="0050783A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50783A" w:rsidRPr="0099345E">
        <w:rPr>
          <w:color w:val="FF0000"/>
        </w:rPr>
        <w:t>)</w:t>
      </w:r>
    </w:p>
    <w:p w14:paraId="3E7C7308" w14:textId="79EABC6F" w:rsidR="0020681F" w:rsidRDefault="00245230" w:rsidP="001172F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  <w:r w:rsidR="00FC5635">
        <w:rPr>
          <w:noProof/>
        </w:rPr>
        <w:t xml:space="preserve"> </w:t>
      </w:r>
    </w:p>
    <w:p w14:paraId="319C4B9F" w14:textId="78324A01" w:rsidR="001172FA" w:rsidRDefault="001172FA" w:rsidP="001172F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Symbol</w:t>
      </w:r>
    </w:p>
    <w:p w14:paraId="3C4DFB4E" w14:textId="632DCE9D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 목록에서 검출할 도면을 선택합니다.</w:t>
      </w:r>
    </w:p>
    <w:p w14:paraId="6F5C4136" w14:textId="1AF8198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Symbol </w:t>
      </w:r>
      <w:r>
        <w:rPr>
          <w:rFonts w:hint="eastAsia"/>
        </w:rPr>
        <w:t>버튼을 누릅니다.</w:t>
      </w:r>
    </w:p>
    <w:p w14:paraId="3AF94749" w14:textId="0BE1A07E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도면에서 심볼로 추정되는 이미지를 자동으로 검출합니다.</w:t>
      </w:r>
    </w:p>
    <w:p w14:paraId="69D6BC71" w14:textId="69FB1E5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검출된 이미지를 더블 클릭하여 심볼로 등록할 수 있습니다.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74D09B64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01E63DF9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4E35C27D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</w:t>
      </w:r>
      <w:r w:rsidR="00650C9A">
        <w:t>i</w:t>
      </w:r>
      <w:r>
        <w:t>mage], [</w:t>
      </w:r>
      <w:r w:rsidR="00650C9A">
        <w:t>s</w:t>
      </w:r>
      <w:r>
        <w:t>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1" w:name="_Toc139464706"/>
      <w:r>
        <w:rPr>
          <w:rFonts w:hint="eastAsia"/>
        </w:rPr>
        <w:lastRenderedPageBreak/>
        <w:t>인식</w:t>
      </w:r>
      <w:bookmarkEnd w:id="21"/>
    </w:p>
    <w:bookmarkStart w:id="22" w:name="_Toc139464707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A84C7" wp14:editId="78E429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B5B4" id="AutoShape 79" o:spid="_x0000_s1026" type="#_x0000_t32" style="position:absolute;left:0;text-align:left;margin-left:0;margin-top:1pt;width:529.0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2"/>
    </w:p>
    <w:p w14:paraId="0B89558C" w14:textId="364FF5D8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아이콘을 클릭한 후 도면의 문자를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20EC7DE1" w:rsidR="00DA22BF" w:rsidRDefault="00FE7F3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4AC8FB32" wp14:editId="7F31A434">
            <wp:extent cx="612775" cy="431165"/>
            <wp:effectExtent l="0" t="0" r="0" b="6985"/>
            <wp:docPr id="211887412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2BF">
        <w:rPr>
          <w:rFonts w:hint="eastAsia"/>
        </w:rPr>
        <w:t xml:space="preserve"> </w:t>
      </w:r>
      <w:r w:rsidR="00DA22BF">
        <w:t xml:space="preserve">: </w:t>
      </w:r>
      <w:r w:rsidR="00DA22BF">
        <w:rPr>
          <w:rFonts w:hint="eastAsia"/>
        </w:rPr>
        <w:t xml:space="preserve">이미지를 </w:t>
      </w:r>
      <w:r>
        <w:rPr>
          <w:rFonts w:hint="eastAsia"/>
        </w:rPr>
        <w:t>반시계 방향</w:t>
      </w:r>
      <w:r w:rsidR="00DA22BF">
        <w:rPr>
          <w:rFonts w:hint="eastAsia"/>
        </w:rPr>
        <w:t>으로 회전합니다.</w:t>
      </w:r>
      <w:r w:rsidR="00DA22BF">
        <w:t xml:space="preserve"> </w:t>
      </w:r>
    </w:p>
    <w:p w14:paraId="4BE333D1" w14:textId="494CABA1" w:rsidR="00DA22BF" w:rsidRDefault="00FE7F3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3672AE10" wp14:editId="110EC260">
            <wp:extent cx="621030" cy="448310"/>
            <wp:effectExtent l="0" t="0" r="7620" b="8890"/>
            <wp:docPr id="94328384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2BF">
        <w:rPr>
          <w:rFonts w:hint="eastAsia"/>
        </w:rPr>
        <w:t xml:space="preserve"> </w:t>
      </w:r>
      <w:r w:rsidR="00DA22BF">
        <w:t xml:space="preserve">: </w:t>
      </w:r>
      <w:r w:rsidR="00DA22BF">
        <w:rPr>
          <w:rFonts w:hint="eastAsia"/>
        </w:rPr>
        <w:t xml:space="preserve">이미지를 </w:t>
      </w:r>
      <w:r>
        <w:rPr>
          <w:rFonts w:hint="eastAsia"/>
        </w:rPr>
        <w:t>시계 방향</w:t>
      </w:r>
      <w:r w:rsidR="00DA22BF">
        <w:rPr>
          <w:rFonts w:hint="eastAsia"/>
        </w:rPr>
        <w:t>으로 회전합니다.</w:t>
      </w:r>
    </w:p>
    <w:p w14:paraId="5BEE06C5" w14:textId="7BA85C1D" w:rsidR="005C1C49" w:rsidRDefault="00FE7F35" w:rsidP="005C1C49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227EE483" wp14:editId="79529C06">
            <wp:extent cx="612775" cy="422910"/>
            <wp:effectExtent l="0" t="0" r="0" b="0"/>
            <wp:docPr id="142025332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2BF">
        <w:rPr>
          <w:rFonts w:hint="eastAsia"/>
        </w:rPr>
        <w:t xml:space="preserve"> </w:t>
      </w:r>
      <w:r w:rsidR="00DA22BF">
        <w:t xml:space="preserve">: </w:t>
      </w:r>
      <w:r w:rsidR="00C77554">
        <w:rPr>
          <w:rFonts w:hint="eastAsia"/>
        </w:rPr>
        <w:t xml:space="preserve">이미지에서 </w:t>
      </w:r>
      <w:r>
        <w:rPr>
          <w:rFonts w:hint="eastAsia"/>
        </w:rPr>
        <w:t>텍</w:t>
      </w:r>
      <w:r w:rsidR="00C77554">
        <w:rPr>
          <w:rFonts w:hint="eastAsia"/>
        </w:rPr>
        <w:t>스트를 인식합니다.</w:t>
      </w:r>
    </w:p>
    <w:p w14:paraId="71E855EA" w14:textId="4F61A1ED" w:rsidR="00F621A6" w:rsidRDefault="001B14C9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ave OCR Training Image</w:t>
      </w:r>
      <w:r w:rsidR="00F568E2">
        <w:t xml:space="preserve">: </w:t>
      </w:r>
      <w:r>
        <w:rPr>
          <w:rFonts w:hint="eastAsia"/>
        </w:rPr>
        <w:t>현재</w:t>
      </w:r>
      <w:r w:rsidR="00010C7A">
        <w:rPr>
          <w:rFonts w:hint="eastAsia"/>
        </w:rPr>
        <w:t xml:space="preserve">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6F8DE9D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318870F5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Copy: </w:t>
      </w:r>
      <w:r>
        <w:rPr>
          <w:rFonts w:hint="eastAsia"/>
        </w:rPr>
        <w:t>인식한 텍스트를 클립보드에 복사합니다.</w:t>
      </w:r>
    </w:p>
    <w:p w14:paraId="3CEE3527" w14:textId="36FF787E" w:rsidR="00D114E5" w:rsidRPr="001B14C9" w:rsidRDefault="00873134" w:rsidP="001B14C9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975FE6">
        <w:rPr>
          <w:rStyle w:val="ad"/>
          <w:i w:val="0"/>
          <w:iCs w:val="0"/>
          <w:color w:val="000000" w:themeColor="text1"/>
        </w:rPr>
        <w:t xml:space="preserve">Separate: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텍스트로 생성합니다.</w:t>
      </w:r>
      <w:r w:rsidR="002262D5"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3" w:name="_Toc139464708"/>
      <w:r>
        <w:rPr>
          <w:rFonts w:hint="eastAsia"/>
        </w:rPr>
        <w:lastRenderedPageBreak/>
        <w:t>도면 인식</w:t>
      </w:r>
      <w:bookmarkEnd w:id="23"/>
    </w:p>
    <w:p w14:paraId="7607C9EC" w14:textId="2C84FA43" w:rsidR="003145C5" w:rsidRDefault="001A6EDD" w:rsidP="003145C5">
      <w:pPr>
        <w:pStyle w:val="aa"/>
        <w:numPr>
          <w:ilvl w:val="0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2B776E2A" wp14:editId="6FAA6CAD">
            <wp:extent cx="587922" cy="560741"/>
            <wp:effectExtent l="0" t="0" r="3175" b="0"/>
            <wp:docPr id="49029676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0" cy="5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516"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 혹은 </w:t>
      </w:r>
      <w:r w:rsidR="00E141C9">
        <w:t>[</w:t>
      </w:r>
      <w:r>
        <w:t>Object Explorer</w:t>
      </w:r>
      <w:r w:rsidR="00E141C9">
        <w:rPr>
          <w:rFonts w:hint="eastAsia"/>
        </w:rPr>
        <w:t>]</w:t>
      </w:r>
      <w:r w:rsidR="00E141C9">
        <w:t xml:space="preserve"> </w:t>
      </w:r>
      <w:r w:rsidR="00590B73">
        <w:t>-</w:t>
      </w:r>
      <w:r w:rsidR="00E141C9">
        <w:t xml:space="preserve"> </w:t>
      </w:r>
      <w:r w:rsidR="00795B56">
        <w:t>[</w:t>
      </w:r>
      <w:r>
        <w:rPr>
          <w:rFonts w:hint="eastAsia"/>
        </w:rPr>
        <w:t>D</w:t>
      </w:r>
      <w:r>
        <w:t>rawing List</w:t>
      </w:r>
      <w:r w:rsidR="00795B56">
        <w:rPr>
          <w:rFonts w:hint="eastAsia"/>
        </w:rPr>
        <w:t>]</w:t>
      </w:r>
      <w:r>
        <w:rPr>
          <w:rFonts w:hint="eastAsia"/>
        </w:rPr>
        <w:t>에서 인식 대상 도면을 체크해</w:t>
      </w:r>
      <w:r w:rsidR="00E141C9">
        <w:rPr>
          <w:rFonts w:hint="eastAsia"/>
        </w:rPr>
        <w:t xml:space="preserve"> 여러 장의 도면</w:t>
      </w:r>
      <w:r>
        <w:rPr>
          <w:rFonts w:hint="eastAsia"/>
        </w:rPr>
        <w:t xml:space="preserve"> 배치로</w:t>
      </w:r>
      <w:r w:rsidR="00E141C9">
        <w:rPr>
          <w:rFonts w:hint="eastAsia"/>
        </w:rPr>
        <w:t xml:space="preserve"> 인식할 수 있습니다.</w:t>
      </w:r>
    </w:p>
    <w:p w14:paraId="23DA5946" w14:textId="1C9523A8" w:rsidR="000C3CFD" w:rsidRPr="000C3CFD" w:rsidRDefault="003F00B5" w:rsidP="000C3CFD">
      <w:pPr>
        <w:pStyle w:val="aa"/>
        <w:numPr>
          <w:ilvl w:val="1"/>
          <w:numId w:val="20"/>
        </w:numPr>
        <w:ind w:leftChars="0"/>
      </w:pPr>
      <w:r w:rsidRPr="00341082">
        <w:rPr>
          <w:noProof/>
        </w:rPr>
        <w:drawing>
          <wp:anchor distT="0" distB="0" distL="114300" distR="114300" simplePos="0" relativeHeight="251708416" behindDoc="0" locked="0" layoutInCell="1" allowOverlap="1" wp14:anchorId="1D1ACC29" wp14:editId="419BF62E">
            <wp:simplePos x="0" y="0"/>
            <wp:positionH relativeFrom="margin">
              <wp:align>center</wp:align>
            </wp:positionH>
            <wp:positionV relativeFrom="paragraph">
              <wp:posOffset>964517</wp:posOffset>
            </wp:positionV>
            <wp:extent cx="5549900" cy="3059430"/>
            <wp:effectExtent l="0" t="0" r="0" b="7620"/>
            <wp:wrapTopAndBottom/>
            <wp:docPr id="18485830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83075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FD">
        <w:rPr>
          <w:rFonts w:hint="eastAsia"/>
        </w:rPr>
        <w:t>설계 정보 인식</w:t>
      </w:r>
      <w:r w:rsidR="000C3CFD">
        <w:t xml:space="preserve">: </w:t>
      </w:r>
      <w:r w:rsidR="000C3CFD" w:rsidRPr="00E141C9">
        <w:rPr>
          <w:rFonts w:hint="eastAsia"/>
          <w:szCs w:val="20"/>
        </w:rPr>
        <w:t>[</w:t>
      </w:r>
      <w:r>
        <w:rPr>
          <w:rFonts w:hint="eastAsia"/>
          <w:szCs w:val="20"/>
        </w:rPr>
        <w:t>S</w:t>
      </w:r>
      <w:r>
        <w:rPr>
          <w:szCs w:val="20"/>
        </w:rPr>
        <w:t>ymbol</w:t>
      </w:r>
      <w:r w:rsidR="000C3CFD" w:rsidRPr="00E141C9">
        <w:rPr>
          <w:rFonts w:hint="eastAsia"/>
          <w:szCs w:val="20"/>
        </w:rPr>
        <w:t>]</w:t>
      </w:r>
      <w:r w:rsidR="000C3CFD" w:rsidRPr="00E141C9">
        <w:rPr>
          <w:szCs w:val="20"/>
        </w:rPr>
        <w:t>, [</w:t>
      </w:r>
      <w:r>
        <w:rPr>
          <w:szCs w:val="20"/>
        </w:rPr>
        <w:t>Text</w:t>
      </w:r>
      <w:r w:rsidR="000C3CFD" w:rsidRPr="00E141C9">
        <w:rPr>
          <w:rFonts w:hint="eastAsia"/>
          <w:szCs w:val="20"/>
        </w:rPr>
        <w:t>]</w:t>
      </w:r>
      <w:r w:rsidR="000C3CFD" w:rsidRPr="00E141C9">
        <w:rPr>
          <w:szCs w:val="20"/>
        </w:rPr>
        <w:t>, [</w:t>
      </w:r>
      <w:r>
        <w:rPr>
          <w:rFonts w:hint="eastAsia"/>
          <w:szCs w:val="20"/>
        </w:rPr>
        <w:t>L</w:t>
      </w:r>
      <w:r>
        <w:rPr>
          <w:szCs w:val="20"/>
        </w:rPr>
        <w:t>ine</w:t>
      </w:r>
      <w:r w:rsidR="000C3CFD" w:rsidRPr="00E141C9">
        <w:rPr>
          <w:rFonts w:hint="eastAsia"/>
          <w:szCs w:val="20"/>
        </w:rPr>
        <w:t>]</w:t>
      </w:r>
      <w:r>
        <w:rPr>
          <w:rFonts w:hint="eastAsia"/>
          <w:szCs w:val="20"/>
        </w:rPr>
        <w:t>의</w:t>
      </w:r>
      <w:r w:rsidR="000C3CFD" w:rsidRPr="00E141C9">
        <w:rPr>
          <w:szCs w:val="20"/>
        </w:rPr>
        <w:t xml:space="preserve"> </w:t>
      </w:r>
      <w:r w:rsidR="000C3CFD" w:rsidRPr="00E141C9">
        <w:rPr>
          <w:rFonts w:hint="eastAsia"/>
          <w:szCs w:val="20"/>
        </w:rPr>
        <w:t xml:space="preserve">인식 여부를 설정 후 </w:t>
      </w:r>
      <w:r w:rsidR="000C3CFD" w:rsidRPr="00E141C9">
        <w:rPr>
          <w:szCs w:val="20"/>
        </w:rPr>
        <w:t>[</w:t>
      </w:r>
      <w:r>
        <w:rPr>
          <w:rFonts w:hint="eastAsia"/>
          <w:szCs w:val="20"/>
        </w:rPr>
        <w:t>R</w:t>
      </w:r>
      <w:r>
        <w:rPr>
          <w:szCs w:val="20"/>
        </w:rPr>
        <w:t>ecognize</w:t>
      </w:r>
      <w:r w:rsidR="000C3CFD" w:rsidRPr="00E141C9">
        <w:rPr>
          <w:rFonts w:hint="eastAsia"/>
          <w:szCs w:val="20"/>
        </w:rPr>
        <w:t>]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버튼</w:t>
      </w:r>
      <w:r w:rsidR="000C3CFD" w:rsidRPr="00E141C9">
        <w:rPr>
          <w:rFonts w:hint="eastAsia"/>
          <w:szCs w:val="20"/>
        </w:rPr>
        <w:t>을 클릭하여 설계 정보를 인식합니다.</w:t>
      </w:r>
      <w:r>
        <w:rPr>
          <w:szCs w:val="20"/>
        </w:rPr>
        <w:t xml:space="preserve"> [</w:t>
      </w:r>
      <w:r>
        <w:rPr>
          <w:rFonts w:hint="eastAsia"/>
          <w:szCs w:val="20"/>
        </w:rPr>
        <w:t>O</w:t>
      </w:r>
      <w:r>
        <w:rPr>
          <w:szCs w:val="20"/>
        </w:rPr>
        <w:t xml:space="preserve">CR to Unknown Items] </w:t>
      </w:r>
      <w:r>
        <w:rPr>
          <w:rFonts w:hint="eastAsia"/>
          <w:szCs w:val="20"/>
        </w:rPr>
        <w:t xml:space="preserve">옵션을 선택 시 미 인식 객체에 </w:t>
      </w:r>
      <w:r>
        <w:rPr>
          <w:szCs w:val="20"/>
        </w:rPr>
        <w:t xml:space="preserve">OCR </w:t>
      </w:r>
      <w:r>
        <w:rPr>
          <w:rFonts w:hint="eastAsia"/>
          <w:szCs w:val="20"/>
        </w:rPr>
        <w:t>기능을 수행합니다.</w:t>
      </w:r>
      <w:r>
        <w:rPr>
          <w:szCs w:val="20"/>
        </w:rPr>
        <w:t xml:space="preserve"> (</w:t>
      </w:r>
      <w:r>
        <w:rPr>
          <w:rFonts w:hint="eastAsia"/>
          <w:szCs w:val="20"/>
        </w:rPr>
        <w:t>M</w:t>
      </w:r>
      <w:r>
        <w:rPr>
          <w:szCs w:val="20"/>
        </w:rPr>
        <w:t>ake Data for Training</w:t>
      </w:r>
      <w:r>
        <w:rPr>
          <w:rFonts w:hint="eastAsia"/>
          <w:szCs w:val="20"/>
        </w:rPr>
        <w:t>을</w:t>
      </w:r>
      <w:r w:rsidR="0075792B">
        <w:rPr>
          <w:szCs w:val="20"/>
        </w:rPr>
        <w:t xml:space="preserve"> </w:t>
      </w:r>
      <w:r>
        <w:rPr>
          <w:rFonts w:hint="eastAsia"/>
          <w:szCs w:val="20"/>
        </w:rPr>
        <w:t xml:space="preserve">체크 </w:t>
      </w:r>
      <w:r w:rsidR="0075792B">
        <w:rPr>
          <w:rFonts w:hint="eastAsia"/>
          <w:szCs w:val="20"/>
        </w:rPr>
        <w:t>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</w:t>
      </w:r>
      <w:r>
        <w:rPr>
          <w:rFonts w:hint="eastAsia"/>
          <w:szCs w:val="20"/>
        </w:rPr>
        <w:t>를</w:t>
      </w:r>
      <w:r w:rsidR="0075792B">
        <w:rPr>
          <w:rFonts w:hint="eastAsia"/>
          <w:szCs w:val="20"/>
        </w:rPr>
        <w:t xml:space="preserve"> 생성</w:t>
      </w:r>
      <w:r>
        <w:rPr>
          <w:rFonts w:hint="eastAsia"/>
          <w:szCs w:val="20"/>
        </w:rPr>
        <w:t>합니다.</w:t>
      </w:r>
      <w:r>
        <w:rPr>
          <w:szCs w:val="20"/>
        </w:rPr>
        <w:t xml:space="preserve"> </w:t>
      </w:r>
      <w:r w:rsidR="001C3D70">
        <w:rPr>
          <w:rFonts w:hint="eastAsia"/>
          <w:szCs w:val="20"/>
        </w:rPr>
        <w:t>생성된 심볼 이미지는 심볼 학습에 사용됩니다.</w:t>
      </w:r>
      <w:r w:rsidR="001C3D70">
        <w:rPr>
          <w:szCs w:val="20"/>
        </w:rPr>
        <w:t xml:space="preserve"> [2.1</w:t>
      </w:r>
      <w:r w:rsidR="00311975">
        <w:rPr>
          <w:szCs w:val="20"/>
        </w:rPr>
        <w:t>1</w:t>
      </w:r>
      <w:r w:rsidR="001C3D70">
        <w:rPr>
          <w:szCs w:val="20"/>
        </w:rPr>
        <w:t xml:space="preserve"> </w:t>
      </w:r>
      <w:r w:rsidR="001C3D70">
        <w:rPr>
          <w:rFonts w:hint="eastAsia"/>
          <w:szCs w:val="20"/>
        </w:rPr>
        <w:t>심볼 학습</w:t>
      </w:r>
      <w:r w:rsidR="00311975">
        <w:rPr>
          <w:rFonts w:hint="eastAsia"/>
          <w:szCs w:val="20"/>
        </w:rPr>
        <w:t>]</w:t>
      </w:r>
      <w:r w:rsidR="001C3D70">
        <w:rPr>
          <w:rFonts w:hint="eastAsia"/>
          <w:szCs w:val="20"/>
        </w:rPr>
        <w:t xml:space="preserve"> 참조</w:t>
      </w:r>
      <w:r w:rsidR="001C3D70">
        <w:rPr>
          <w:szCs w:val="20"/>
        </w:rPr>
        <w:t>)</w:t>
      </w:r>
    </w:p>
    <w:p w14:paraId="26F1CF29" w14:textId="015C3FD9" w:rsidR="000C3CFD" w:rsidRDefault="000C3CFD" w:rsidP="003E1CDF">
      <w:pPr>
        <w:pStyle w:val="a8"/>
      </w:pPr>
    </w:p>
    <w:p w14:paraId="48F9BE71" w14:textId="23AC5589" w:rsidR="00E141C9" w:rsidRPr="003F00B5" w:rsidRDefault="003F00B5" w:rsidP="003F00B5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AB32A16" wp14:editId="1C638332">
            <wp:simplePos x="0" y="0"/>
            <wp:positionH relativeFrom="margin">
              <wp:align>center</wp:align>
            </wp:positionH>
            <wp:positionV relativeFrom="paragraph">
              <wp:posOffset>298798</wp:posOffset>
            </wp:positionV>
            <wp:extent cx="2467258" cy="3769264"/>
            <wp:effectExtent l="0" t="0" r="0" b="3175"/>
            <wp:wrapTopAndBottom/>
            <wp:docPr id="224350570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58" cy="37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T</w:t>
      </w:r>
      <w:r>
        <w:t>opology Manager</w:t>
      </w:r>
      <w:r w:rsidR="000C3CFD">
        <w:t xml:space="preserve">: </w:t>
      </w:r>
      <w:r w:rsidR="000C3CFD" w:rsidRPr="00795B56">
        <w:rPr>
          <w:rFonts w:hint="eastAsia"/>
          <w:szCs w:val="20"/>
        </w:rPr>
        <w:t>인식된 정보를 확인할 수 있습니다.</w:t>
      </w:r>
    </w:p>
    <w:p w14:paraId="7CB4AEE4" w14:textId="7A6A9F28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53A1797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>는 속성 연계</w:t>
      </w:r>
      <w:r w:rsidR="003F00B5">
        <w:rPr>
          <w:rFonts w:hint="eastAsia"/>
        </w:rPr>
        <w:t xml:space="preserve"> 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71BACEA0" w:rsidR="00D349E6" w:rsidRDefault="00EE3EF7" w:rsidP="00EE3EF7">
      <w:pPr>
        <w:pStyle w:val="a8"/>
      </w:pPr>
      <w:r>
        <w:rPr>
          <w:noProof/>
        </w:rPr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33AC1F1A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</w:t>
      </w:r>
      <w:r w:rsidR="003F00B5">
        <w:rPr>
          <w:rFonts w:hint="eastAsia"/>
        </w:rPr>
        <w:t>할 수 있습니다</w:t>
      </w:r>
      <w:r>
        <w:rPr>
          <w:rFonts w:hint="eastAsia"/>
        </w:rPr>
        <w:t>.</w:t>
      </w:r>
    </w:p>
    <w:p w14:paraId="2086D850" w14:textId="4E42CCFE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r w:rsidR="00953369" w:rsidRPr="00975FE6">
        <w:rPr>
          <w:rStyle w:val="ad"/>
          <w:i w:val="0"/>
          <w:iCs w:val="0"/>
          <w:color w:val="000000" w:themeColor="text1"/>
        </w:rPr>
        <w:t xml:space="preserve">고정: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</w:t>
      </w:r>
      <w:r w:rsidR="003F00B5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박스를 체크하면 속성</w:t>
      </w:r>
      <w:r w:rsidR="003F00B5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연계 혹은 매뉴얼 편집 시 </w:t>
      </w:r>
      <w:r w:rsidR="003F00B5">
        <w:rPr>
          <w:rStyle w:val="ad"/>
          <w:rFonts w:hint="eastAsia"/>
          <w:i w:val="0"/>
          <w:iCs w:val="0"/>
          <w:color w:val="000000" w:themeColor="text1"/>
        </w:rPr>
        <w:t>변경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63F95A51" w:rsidR="00795891" w:rsidRDefault="00795891" w:rsidP="00EE3EF7">
      <w:pPr>
        <w:pStyle w:val="a8"/>
      </w:pPr>
      <w:r>
        <w:rPr>
          <w:noProof/>
        </w:rPr>
        <w:drawing>
          <wp:inline distT="0" distB="0" distL="0" distR="0" wp14:anchorId="46B7B5F3" wp14:editId="7E8155B4">
            <wp:extent cx="2796583" cy="1207531"/>
            <wp:effectExtent l="0" t="0" r="3810" b="0"/>
            <wp:docPr id="208481474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64" cy="12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E91A" w14:textId="5A588F6D" w:rsidR="00EE3EF7" w:rsidRPr="00795891" w:rsidRDefault="00795891" w:rsidP="00795891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1E6F4FEE" w14:textId="0620DD54" w:rsidR="00957CEE" w:rsidRDefault="00795891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elect Line Color</w:t>
      </w:r>
      <w:r w:rsidR="008801A3">
        <w:t xml:space="preserve">: </w:t>
      </w:r>
      <w:r w:rsidR="003F00B5">
        <w:t>Line No</w:t>
      </w:r>
      <w:r w:rsidR="003F00B5">
        <w:rPr>
          <w:rFonts w:hint="eastAsia"/>
        </w:rPr>
        <w:t xml:space="preserve"> 객체에서 우</w:t>
      </w:r>
      <w:r w:rsidR="00B933D2">
        <w:rPr>
          <w:rFonts w:hint="eastAsia"/>
        </w:rPr>
        <w:t xml:space="preserve"> 클릭하여 각 </w:t>
      </w:r>
      <w:r w:rsidR="00B933D2">
        <w:t>Line No</w:t>
      </w:r>
      <w:r w:rsidR="00B933D2"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07A09669" w:rsidR="008801A3" w:rsidRDefault="00496671" w:rsidP="00496671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4</w:t>
        </w:r>
      </w:fldSimple>
      <w:r>
        <w:t xml:space="preserve"> Select Line Color</w:t>
      </w:r>
    </w:p>
    <w:p w14:paraId="1FD76E30" w14:textId="7CAE04DD" w:rsidR="00A31087" w:rsidRDefault="00E6015E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>xplode</w:t>
      </w:r>
      <w:r w:rsidR="00A31087">
        <w:t xml:space="preserve">: </w:t>
      </w:r>
      <w:r w:rsidR="00A31087">
        <w:rPr>
          <w:rFonts w:hint="eastAsia"/>
        </w:rPr>
        <w:t xml:space="preserve">구성한 </w:t>
      </w:r>
      <w:r w:rsidR="00A31087">
        <w:t xml:space="preserve">Line </w:t>
      </w:r>
      <w:r w:rsidR="007F0CFA">
        <w:t xml:space="preserve">No </w:t>
      </w:r>
      <w:r w:rsidR="00A31087">
        <w:t>Topology</w:t>
      </w:r>
      <w:r w:rsidR="00A31087">
        <w:rPr>
          <w:rFonts w:hint="eastAsia"/>
        </w:rPr>
        <w:t>를 해제합니다.</w:t>
      </w:r>
    </w:p>
    <w:p w14:paraId="367075DC" w14:textId="4A4644EF" w:rsidR="00A31087" w:rsidRDefault="00795891" w:rsidP="00A31087">
      <w:pPr>
        <w:pStyle w:val="aa"/>
        <w:numPr>
          <w:ilvl w:val="2"/>
          <w:numId w:val="20"/>
        </w:numPr>
        <w:ind w:leftChars="0"/>
      </w:pPr>
      <w:r>
        <w:t xml:space="preserve">Explode(keep </w:t>
      </w:r>
      <w:r w:rsidR="00A31087">
        <w:t>From, To</w:t>
      </w:r>
      <w:r>
        <w:t>)</w:t>
      </w:r>
      <w:r w:rsidR="00A31087">
        <w:t xml:space="preserve">: </w:t>
      </w:r>
      <w:r w:rsidR="00A31087">
        <w:rPr>
          <w:rFonts w:hint="eastAsia"/>
        </w:rPr>
        <w:t xml:space="preserve">구성한 </w:t>
      </w:r>
      <w:r w:rsidR="00A31087"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 w:rsidR="00A31087">
        <w:t>Topology</w:t>
      </w:r>
      <w:r w:rsidR="00A31087">
        <w:rPr>
          <w:rFonts w:hint="eastAsia"/>
        </w:rPr>
        <w:t xml:space="preserve">를 해제하지만 </w:t>
      </w:r>
      <w:r w:rsidR="00A31087">
        <w:t>Line</w:t>
      </w:r>
      <w:r w:rsidR="00A31087">
        <w:rPr>
          <w:rFonts w:hint="eastAsia"/>
        </w:rPr>
        <w:t xml:space="preserve">의 </w:t>
      </w:r>
      <w:r w:rsidR="00A31087">
        <w:t>From, To</w:t>
      </w:r>
      <w:r w:rsidR="00A31087">
        <w:rPr>
          <w:rFonts w:hint="eastAsia"/>
        </w:rPr>
        <w:t>는 유지합니다.</w:t>
      </w:r>
    </w:p>
    <w:p w14:paraId="7051FFEC" w14:textId="3206F19B" w:rsidR="00795891" w:rsidRDefault="00795891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how/ Hide From, To: </w:t>
      </w:r>
      <w:r>
        <w:rPr>
          <w:rFonts w:hint="eastAsia"/>
        </w:rPr>
        <w:t xml:space="preserve">캔버스에서 </w:t>
      </w:r>
      <w:r>
        <w:t>Line No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를 표시하거나 숨깁니다.</w:t>
      </w:r>
    </w:p>
    <w:p w14:paraId="02BB40DD" w14:textId="08D7B36A" w:rsidR="00A31087" w:rsidRDefault="000829C0" w:rsidP="00A31087">
      <w:pPr>
        <w:pStyle w:val="aa"/>
        <w:numPr>
          <w:ilvl w:val="2"/>
          <w:numId w:val="20"/>
        </w:numPr>
        <w:ind w:leftChars="0"/>
      </w:pPr>
      <w:r>
        <w:t>Reverse Flow</w:t>
      </w:r>
      <w:r w:rsidR="00A31087">
        <w:t xml:space="preserve">: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1C79376E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B905DA">
        <w:rPr>
          <w:rFonts w:hint="eastAsia"/>
        </w:rPr>
        <w:t>순서를</w:t>
      </w:r>
      <w:r w:rsidR="007F38CC">
        <w:rPr>
          <w:rFonts w:hint="eastAsia"/>
        </w:rPr>
        <w:t xml:space="preserve">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4" w:name="_Toc139464709"/>
      <w:r>
        <w:rPr>
          <w:rFonts w:hint="eastAsia"/>
        </w:rPr>
        <w:lastRenderedPageBreak/>
        <w:t>인식 결과 수정</w:t>
      </w:r>
      <w:bookmarkEnd w:id="24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2F40D646" w:rsidR="00446020" w:rsidRPr="003965A7" w:rsidRDefault="007E16F1" w:rsidP="00E04267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2F8969D8" wp14:editId="5B024472">
            <wp:extent cx="491490" cy="560705"/>
            <wp:effectExtent l="0" t="0" r="3810" b="0"/>
            <wp:docPr id="1717925880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446020" w:rsidRPr="003965A7">
        <w:rPr>
          <w:rFonts w:hint="eastAsia"/>
        </w:rPr>
        <w:t>인식 결과를 모두 삭제합니다</w:t>
      </w:r>
      <w:r>
        <w:rPr>
          <w:rFonts w:hint="eastAsia"/>
        </w:rPr>
        <w:t>.</w:t>
      </w:r>
      <w:r w:rsidR="00B7359C" w:rsidRPr="003965A7">
        <w:rPr>
          <w:rFonts w:hint="eastAsia"/>
        </w:rPr>
        <w:t xml:space="preserve"> (복구 불가)</w:t>
      </w:r>
    </w:p>
    <w:p w14:paraId="4D23A668" w14:textId="6D236516" w:rsidR="00446020" w:rsidRPr="003965A7" w:rsidRDefault="0087360B" w:rsidP="00E04267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0422C735" wp14:editId="56E59405">
            <wp:extent cx="690245" cy="698500"/>
            <wp:effectExtent l="0" t="0" r="0" b="6350"/>
            <wp:docPr id="190846628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>
        <w:rPr>
          <w:rFonts w:hint="eastAsia"/>
        </w:rPr>
        <w:t xml:space="preserve">선택한 타입의 </w:t>
      </w:r>
      <w:r w:rsidR="00446020" w:rsidRPr="003965A7">
        <w:rPr>
          <w:rFonts w:hint="eastAsia"/>
        </w:rPr>
        <w:t>라인을 그립니다.</w:t>
      </w:r>
      <w:r w:rsidR="00446020" w:rsidRPr="003965A7">
        <w:t xml:space="preserve"> (</w:t>
      </w:r>
      <w:r w:rsidR="00446020" w:rsidRPr="003965A7">
        <w:rPr>
          <w:rFonts w:hint="eastAsia"/>
        </w:rPr>
        <w:t>단축키:</w:t>
      </w:r>
      <w:r w:rsidR="00446020" w:rsidRPr="003965A7">
        <w:t xml:space="preserve"> L)</w:t>
      </w:r>
    </w:p>
    <w:p w14:paraId="6BB3D020" w14:textId="48170A69" w:rsidR="00446020" w:rsidRPr="003965A7" w:rsidRDefault="0087360B" w:rsidP="00D61FC8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477DA24A" wp14:editId="1C3FED20">
            <wp:extent cx="422910" cy="673100"/>
            <wp:effectExtent l="0" t="0" r="0" b="0"/>
            <wp:docPr id="36315459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Pr="003965A7">
        <w:rPr>
          <w:rFonts w:hint="eastAsia"/>
        </w:rPr>
        <w:t>캔버스에서 범위를 지정하면, 텍스트 검출 화면이 나타납니다.</w:t>
      </w:r>
      <w:r w:rsidR="00446020" w:rsidRPr="003965A7">
        <w:t xml:space="preserve"> (</w:t>
      </w:r>
      <w:r w:rsidR="00446020" w:rsidRPr="003965A7">
        <w:rPr>
          <w:rFonts w:hint="eastAsia"/>
        </w:rPr>
        <w:t>단축키</w:t>
      </w:r>
      <w:r w:rsidR="00446020" w:rsidRPr="003965A7">
        <w:t>: T)</w:t>
      </w:r>
    </w:p>
    <w:p w14:paraId="711C8EB9" w14:textId="1D4321CC" w:rsidR="00975FE6" w:rsidRDefault="004F029B" w:rsidP="00975FE6">
      <w:pPr>
        <w:pStyle w:val="aa"/>
        <w:numPr>
          <w:ilvl w:val="1"/>
          <w:numId w:val="20"/>
        </w:numPr>
        <w:ind w:leftChars="0"/>
      </w:pPr>
      <w:r w:rsidRPr="004F029B">
        <w:rPr>
          <w:noProof/>
        </w:rPr>
        <w:drawing>
          <wp:inline distT="0" distB="0" distL="0" distR="0" wp14:anchorId="33743FD0" wp14:editId="0DC0EAF4">
            <wp:extent cx="1952898" cy="533474"/>
            <wp:effectExtent l="0" t="0" r="9525" b="0"/>
            <wp:docPr id="8359785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78563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FE6"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 w:rsidR="00975FE6"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</w:t>
      </w:r>
      <w:r w:rsidR="00881A11">
        <w:rPr>
          <w:noProof/>
        </w:rPr>
        <w:t>I</w:t>
      </w:r>
      <w:r w:rsidR="00495C3F" w:rsidRPr="00495C3F">
        <w:rPr>
          <w:noProof/>
        </w:rPr>
        <w:t>’ 버튼을 누르면 선택한 노드 뒤에 새로운 노드가 추가되고, ‘</w:t>
      </w:r>
      <w:r w:rsidR="00881A11">
        <w:rPr>
          <w:noProof/>
        </w:rPr>
        <w:t>D</w:t>
      </w:r>
      <w:r w:rsidR="00495C3F" w:rsidRPr="00495C3F">
        <w:rPr>
          <w:noProof/>
        </w:rPr>
        <w:t>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72E681AA" w:rsidR="00975FE6" w:rsidRDefault="004F029B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4B5097CA" wp14:editId="30B66563">
            <wp:extent cx="1932305" cy="526415"/>
            <wp:effectExtent l="0" t="0" r="0" b="6985"/>
            <wp:docPr id="202853829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FE6">
        <w:rPr>
          <w:rFonts w:hint="eastAsia"/>
          <w:noProof/>
        </w:rPr>
        <w:t xml:space="preserve"> </w:t>
      </w:r>
      <w:r w:rsidR="00975FE6">
        <w:rPr>
          <w:noProof/>
        </w:rPr>
        <w:t xml:space="preserve">: </w:t>
      </w:r>
      <w:r w:rsidR="00BE0B08" w:rsidRPr="00BE0B08">
        <w:rPr>
          <w:noProof/>
        </w:rPr>
        <w:t>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08C9B934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 w:rsidR="004F029B">
        <w:rPr>
          <w:rFonts w:hint="eastAsia"/>
          <w:noProof/>
        </w:rPr>
        <w:t>버튼</w:t>
      </w:r>
      <w:r>
        <w:rPr>
          <w:rFonts w:hint="eastAsia"/>
          <w:noProof/>
        </w:rPr>
        <w:t xml:space="preserve">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06CA672" w:rsidR="00446020" w:rsidRDefault="00451A45" w:rsidP="00E04267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79DFCC92" wp14:editId="3F5C1E9B">
            <wp:extent cx="526415" cy="673100"/>
            <wp:effectExtent l="0" t="0" r="6985" b="0"/>
            <wp:docPr id="897454590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>
        <w:rPr>
          <w:rFonts w:hint="eastAsia"/>
        </w:rPr>
        <w:t>도면의 오류 사항 검증을 수행합니다.</w:t>
      </w:r>
      <w:r>
        <w:t xml:space="preserve"> </w:t>
      </w:r>
      <w:r w:rsidRPr="003965A7">
        <w:t>(</w:t>
      </w:r>
      <w:r w:rsidRPr="003965A7">
        <w:rPr>
          <w:rFonts w:hint="eastAsia"/>
        </w:rPr>
        <w:t>단축키</w:t>
      </w:r>
      <w:r w:rsidRPr="003965A7">
        <w:t xml:space="preserve">: </w:t>
      </w:r>
      <w:r>
        <w:t>V</w:t>
      </w:r>
      <w:r>
        <w:rPr>
          <w:rFonts w:hint="eastAsia"/>
        </w:rPr>
        <w:t>)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633A1F21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Rules: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4A7F" w14:textId="3E6FA2BF" w:rsidR="00446020" w:rsidRPr="003965A7" w:rsidRDefault="00767C96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lastRenderedPageBreak/>
        <w:drawing>
          <wp:inline distT="0" distB="0" distL="0" distR="0" wp14:anchorId="427E50E8" wp14:editId="729F497B">
            <wp:extent cx="448310" cy="690245"/>
            <wp:effectExtent l="0" t="0" r="8890" b="0"/>
            <wp:docPr id="1931983690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35A46" w:rsidRPr="003965A7">
        <w:rPr>
          <w:rFonts w:hint="eastAsia"/>
        </w:rPr>
        <w:t>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r w:rsidR="00446020" w:rsidRPr="003965A7">
        <w:rPr>
          <w:rFonts w:hint="eastAsia"/>
        </w:rPr>
        <w:t>단축키</w:t>
      </w:r>
      <w:r w:rsidR="00446020" w:rsidRPr="003965A7">
        <w:t xml:space="preserve">: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404C7D54" w:rsidR="00446020" w:rsidRDefault="00767C96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w:drawing>
          <wp:inline distT="0" distB="0" distL="0" distR="0" wp14:anchorId="5B5CB2C4" wp14:editId="1D43E40D">
            <wp:extent cx="474345" cy="638175"/>
            <wp:effectExtent l="0" t="0" r="1905" b="9525"/>
            <wp:docPr id="2087613962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38F8D44D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 w:rsidR="00767C96">
        <w:rPr>
          <w:rFonts w:hint="eastAsia"/>
          <w:noProof/>
        </w:rPr>
        <w:t>L</w:t>
      </w:r>
      <w:r w:rsidR="00767C96">
        <w:rPr>
          <w:noProof/>
        </w:rPr>
        <w:t>ine</w:t>
      </w:r>
      <w:r>
        <w:rPr>
          <w:rFonts w:hint="eastAsia"/>
          <w:noProof/>
        </w:rPr>
        <w:t xml:space="preserve">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>그룹</w:t>
      </w:r>
      <w:r w:rsidR="00767C96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  <w:r w:rsidR="00F71861">
        <w:rPr>
          <w:noProof/>
        </w:rPr>
        <w:t xml:space="preserve"> (</w:t>
      </w:r>
      <w:r w:rsidR="00F71861">
        <w:rPr>
          <w:rFonts w:hint="eastAsia"/>
          <w:noProof/>
        </w:rPr>
        <w:t>단축키</w:t>
      </w:r>
      <w:r w:rsidR="00F71861">
        <w:rPr>
          <w:noProof/>
        </w:rPr>
        <w:t>: W)</w:t>
      </w:r>
    </w:p>
    <w:p w14:paraId="14FB2149" w14:textId="3CF5506F" w:rsidR="00881A11" w:rsidRDefault="00881A11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</w:t>
      </w:r>
      <w:r>
        <w:rPr>
          <w:noProof/>
        </w:rPr>
        <w:t xml:space="preserve"> </w:t>
      </w:r>
      <w:r>
        <w:rPr>
          <w:rFonts w:hint="eastAsia"/>
          <w:noProof/>
        </w:rPr>
        <w:t>삭제</w:t>
      </w:r>
      <w:r>
        <w:rPr>
          <w:noProof/>
        </w:rPr>
        <w:t xml:space="preserve">: </w:t>
      </w:r>
      <w:r>
        <w:rPr>
          <w:rFonts w:hint="eastAsia"/>
          <w:noProof/>
        </w:rPr>
        <w:t>삭제할 객체(심볼,</w:t>
      </w:r>
      <w:r>
        <w:rPr>
          <w:noProof/>
        </w:rPr>
        <w:t xml:space="preserve"> </w:t>
      </w:r>
      <w:r>
        <w:rPr>
          <w:rFonts w:hint="eastAsia"/>
          <w:noProof/>
        </w:rPr>
        <w:t>라인, 텍스트)</w:t>
      </w:r>
      <w:r>
        <w:rPr>
          <w:noProof/>
        </w:rPr>
        <w:t xml:space="preserve">를 </w:t>
      </w:r>
      <w:r>
        <w:rPr>
          <w:rFonts w:hint="eastAsia"/>
          <w:noProof/>
        </w:rPr>
        <w:t xml:space="preserve">선택 후 </w:t>
      </w:r>
      <w:r>
        <w:rPr>
          <w:noProof/>
        </w:rPr>
        <w:t>Delete</w:t>
      </w:r>
      <w:r>
        <w:rPr>
          <w:rFonts w:hint="eastAsia"/>
          <w:noProof/>
        </w:rPr>
        <w:t xml:space="preserve">키 혹은 </w:t>
      </w:r>
      <w:r>
        <w:rPr>
          <w:noProof/>
        </w:rPr>
        <w:t>E</w:t>
      </w:r>
      <w:r>
        <w:rPr>
          <w:rFonts w:hint="eastAsia"/>
          <w:noProof/>
        </w:rPr>
        <w:t xml:space="preserve"> 키를 눌러 삭제할 수 있습니다.</w:t>
      </w:r>
    </w:p>
    <w:p w14:paraId="45EFF860" w14:textId="75698640" w:rsidR="006207F5" w:rsidRDefault="00767C96" w:rsidP="00F1283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 이동</w:t>
      </w:r>
      <w:r w:rsidR="006207F5">
        <w:rPr>
          <w:noProof/>
        </w:rPr>
        <w:t xml:space="preserve">: </w:t>
      </w:r>
      <w:r w:rsidR="006207F5">
        <w:rPr>
          <w:rFonts w:hint="eastAsia"/>
          <w:noProof/>
        </w:rPr>
        <w:t xml:space="preserve">이동할 </w:t>
      </w:r>
      <w:r>
        <w:rPr>
          <w:rFonts w:hint="eastAsia"/>
          <w:noProof/>
        </w:rPr>
        <w:t>객체를</w:t>
      </w:r>
      <w:r w:rsidR="006207F5">
        <w:rPr>
          <w:rFonts w:hint="eastAsia"/>
          <w:noProof/>
        </w:rPr>
        <w:t xml:space="preserve"> 선택</w:t>
      </w:r>
      <w:r>
        <w:rPr>
          <w:rFonts w:hint="eastAsia"/>
          <w:noProof/>
        </w:rPr>
        <w:t xml:space="preserve"> </w:t>
      </w:r>
      <w:r w:rsidR="006207F5">
        <w:rPr>
          <w:rFonts w:hint="eastAsia"/>
          <w:noProof/>
        </w:rPr>
        <w:t xml:space="preserve">후 </w:t>
      </w:r>
      <w:r>
        <w:rPr>
          <w:rFonts w:hint="eastAsia"/>
          <w:noProof/>
        </w:rPr>
        <w:t>방향키를</w:t>
      </w:r>
      <w:r>
        <w:rPr>
          <w:noProof/>
        </w:rPr>
        <w:t xml:space="preserve"> </w:t>
      </w:r>
      <w:r>
        <w:rPr>
          <w:rFonts w:hint="eastAsia"/>
          <w:noProof/>
        </w:rPr>
        <w:t>이용해 이동할 수 있습니다.</w:t>
      </w:r>
      <w:r>
        <w:rPr>
          <w:noProof/>
        </w:rPr>
        <w:t xml:space="preserve"> </w:t>
      </w:r>
      <w:r>
        <w:rPr>
          <w:rFonts w:hint="eastAsia"/>
          <w:noProof/>
        </w:rPr>
        <w:t>컨트롤 키를 누르는 경우 더 먼 거리를 이동 시킵니다.</w:t>
      </w:r>
      <w:r>
        <w:rPr>
          <w:noProof/>
        </w:rPr>
        <w:t xml:space="preserve"> </w:t>
      </w:r>
      <w:r>
        <w:rPr>
          <w:rFonts w:hint="eastAsia"/>
          <w:noProof/>
        </w:rPr>
        <w:t>심볼,</w:t>
      </w:r>
      <w:r>
        <w:rPr>
          <w:noProof/>
        </w:rPr>
        <w:t xml:space="preserve"> </w:t>
      </w:r>
      <w:r>
        <w:rPr>
          <w:rFonts w:hint="eastAsia"/>
          <w:noProof/>
        </w:rPr>
        <w:t>텍스트의 경우 시프트 키를 누른 후 D</w:t>
      </w:r>
      <w:r>
        <w:rPr>
          <w:noProof/>
        </w:rPr>
        <w:t>rag</w:t>
      </w:r>
      <w:r>
        <w:rPr>
          <w:rFonts w:hint="eastAsia"/>
          <w:noProof/>
        </w:rPr>
        <w:t>하여 이동할 수 있습니다.</w:t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4539" w14:textId="71FA4BB5" w:rsidR="00767C96" w:rsidRDefault="00767C96" w:rsidP="00767C9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t xml:space="preserve">Context Menu: </w:t>
      </w:r>
      <w:r>
        <w:rPr>
          <w:rFonts w:hint="eastAsia"/>
          <w:noProof/>
        </w:rPr>
        <w:t>객체를 선택 후 우클릭하면 해당 객체에서 실행 가능한 기능들이 보입니다.</w:t>
      </w:r>
    </w:p>
    <w:p w14:paraId="27A1E194" w14:textId="65478DAD" w:rsidR="00767C96" w:rsidRDefault="00767C96" w:rsidP="00767C96">
      <w:pPr>
        <w:pStyle w:val="aa"/>
        <w:ind w:leftChars="0" w:left="120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047BAF1" wp14:editId="05A88CEC">
            <wp:extent cx="1630392" cy="1338280"/>
            <wp:effectExtent l="0" t="0" r="8255" b="0"/>
            <wp:docPr id="763220518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59" cy="13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B9374DC" wp14:editId="3B4DBBBC">
            <wp:extent cx="2199736" cy="1485054"/>
            <wp:effectExtent l="0" t="0" r="0" b="1270"/>
            <wp:docPr id="342995873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97" cy="1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A0">
        <w:rPr>
          <w:rFonts w:hint="eastAsia"/>
          <w:noProof/>
        </w:rPr>
        <w:drawing>
          <wp:inline distT="0" distB="0" distL="0" distR="0" wp14:anchorId="7B2206F9" wp14:editId="7F2904E0">
            <wp:extent cx="1639019" cy="1873164"/>
            <wp:effectExtent l="0" t="0" r="0" b="0"/>
            <wp:docPr id="723930919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85" cy="189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139464710"/>
      <w:r>
        <w:rPr>
          <w:rFonts w:hint="eastAsia"/>
        </w:rPr>
        <w:lastRenderedPageBreak/>
        <w:t>속성 연계</w:t>
      </w:r>
      <w:bookmarkEnd w:id="25"/>
    </w:p>
    <w:p w14:paraId="1BBF8032" w14:textId="0D3EE180" w:rsidR="002A02A6" w:rsidRDefault="00872738" w:rsidP="002A02A6">
      <w:pPr>
        <w:pStyle w:val="aa"/>
        <w:numPr>
          <w:ilvl w:val="0"/>
          <w:numId w:val="20"/>
        </w:numPr>
        <w:ind w:leftChars="0"/>
      </w:pPr>
      <w:r w:rsidRPr="00872738">
        <w:rPr>
          <w:noProof/>
        </w:rPr>
        <w:drawing>
          <wp:inline distT="0" distB="0" distL="0" distR="0" wp14:anchorId="2BC97F44" wp14:editId="6C2426B9">
            <wp:extent cx="809738" cy="581106"/>
            <wp:effectExtent l="0" t="0" r="9525" b="9525"/>
            <wp:docPr id="10686123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12312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 xml:space="preserve">라인과 라인 </w:t>
      </w:r>
      <w:r>
        <w:rPr>
          <w:rFonts w:hint="eastAsia"/>
        </w:rPr>
        <w:t>넘버</w:t>
      </w:r>
      <w:r w:rsidR="00BD7E8A">
        <w:rPr>
          <w:rFonts w:hint="eastAsia"/>
        </w:rPr>
        <w:t>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D327C5" w:rsidR="002A02A6" w:rsidRDefault="00872738" w:rsidP="002A02A6">
      <w:pPr>
        <w:pStyle w:val="aa"/>
        <w:numPr>
          <w:ilvl w:val="1"/>
          <w:numId w:val="20"/>
        </w:numPr>
        <w:ind w:leftChars="0"/>
      </w:pPr>
      <w:r>
        <w:t>Update Flow Mark</w:t>
      </w:r>
      <w:r w:rsidR="002A02A6">
        <w:t xml:space="preserve">: </w:t>
      </w:r>
      <w:r w:rsidR="002A02A6">
        <w:rPr>
          <w:rFonts w:hint="eastAsia"/>
        </w:rPr>
        <w:t xml:space="preserve">체크 시 라인들의 </w:t>
      </w:r>
      <w:r w:rsidR="00C07E54">
        <w:rPr>
          <w:rFonts w:hint="eastAsia"/>
        </w:rPr>
        <w:t>F</w:t>
      </w:r>
      <w:r w:rsidR="00C07E54">
        <w:t>low Mark</w:t>
      </w:r>
      <w:r w:rsidR="002A02A6">
        <w:rPr>
          <w:rFonts w:hint="eastAsia"/>
        </w:rPr>
        <w:t>를 갱신합니다</w:t>
      </w:r>
    </w:p>
    <w:p w14:paraId="79B331C1" w14:textId="61352E79" w:rsidR="002A02A6" w:rsidRDefault="00C07E54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>pdate Segment Break</w:t>
      </w:r>
      <w:r w:rsidR="002A02A6">
        <w:t xml:space="preserve">: </w:t>
      </w:r>
      <w:r w:rsidR="002A02A6">
        <w:rPr>
          <w:rFonts w:hint="eastAsia"/>
        </w:rPr>
        <w:t xml:space="preserve">체크 시 </w:t>
      </w:r>
      <w:r>
        <w:rPr>
          <w:rFonts w:hint="eastAsia"/>
        </w:rPr>
        <w:t>L</w:t>
      </w:r>
      <w:r>
        <w:t>ine No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43BF535B" w:rsidR="007F19D8" w:rsidRDefault="00C07E54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>pdate Line Type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</w:t>
      </w:r>
      <w:r w:rsidR="00321ECE">
        <w:rPr>
          <w:rFonts w:hint="eastAsia"/>
        </w:rPr>
        <w:t>라인 타입</w:t>
      </w:r>
      <w:r w:rsidR="007F19D8">
        <w:rPr>
          <w:rFonts w:hint="eastAsia"/>
        </w:rPr>
        <w:t>을 갱신합니다.</w:t>
      </w:r>
      <w:r>
        <w:t xml:space="preserve"> 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9BCDB4D" w:rsidR="009D60D6" w:rsidRDefault="00872738" w:rsidP="007F19D8">
      <w:pPr>
        <w:pStyle w:val="aa"/>
        <w:numPr>
          <w:ilvl w:val="1"/>
          <w:numId w:val="20"/>
        </w:numPr>
        <w:ind w:leftChars="0"/>
      </w:pPr>
      <w:r w:rsidRPr="00872738">
        <w:rPr>
          <w:noProof/>
        </w:rPr>
        <w:drawing>
          <wp:anchor distT="0" distB="0" distL="114300" distR="114300" simplePos="0" relativeHeight="251710464" behindDoc="0" locked="0" layoutInCell="1" allowOverlap="1" wp14:anchorId="31B740B7" wp14:editId="3478F881">
            <wp:simplePos x="0" y="0"/>
            <wp:positionH relativeFrom="margin">
              <wp:align>center</wp:align>
            </wp:positionH>
            <wp:positionV relativeFrom="paragraph">
              <wp:posOffset>303218</wp:posOffset>
            </wp:positionV>
            <wp:extent cx="5530850" cy="3166745"/>
            <wp:effectExtent l="0" t="0" r="0" b="0"/>
            <wp:wrapTopAndBottom/>
            <wp:docPr id="11000694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69463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0D6">
        <w:rPr>
          <w:rFonts w:hint="eastAsia"/>
        </w:rPr>
        <w:t>Close with validation Check: 체크</w:t>
      </w:r>
      <w:r w:rsidR="00C07E54">
        <w:rPr>
          <w:rFonts w:hint="eastAsia"/>
        </w:rPr>
        <w:t xml:space="preserve"> 시</w:t>
      </w:r>
      <w:r w:rsidR="009D60D6">
        <w:rPr>
          <w:rFonts w:hint="eastAsia"/>
        </w:rPr>
        <w:t xml:space="preserve"> Close</w:t>
      </w:r>
      <w:r w:rsidR="009D60D6">
        <w:t xml:space="preserve"> </w:t>
      </w:r>
      <w:r w:rsidR="009D60D6">
        <w:rPr>
          <w:rFonts w:hint="eastAsia"/>
        </w:rPr>
        <w:t xml:space="preserve">버튼을 클릭하면 </w:t>
      </w:r>
      <w:r w:rsidR="00C07E54">
        <w:rPr>
          <w:rFonts w:hint="eastAsia"/>
        </w:rPr>
        <w:t>V</w:t>
      </w:r>
      <w:r w:rsidR="00C07E54">
        <w:t xml:space="preserve">alidation </w:t>
      </w:r>
      <w:r w:rsidR="00C07E54">
        <w:rPr>
          <w:rFonts w:hint="eastAsia"/>
        </w:rPr>
        <w:t>기능을 수행합니다.</w:t>
      </w:r>
    </w:p>
    <w:p w14:paraId="2A059BEF" w14:textId="718149DC" w:rsidR="007C16FB" w:rsidRDefault="007C16FB" w:rsidP="00A9187D">
      <w:pPr>
        <w:pStyle w:val="a8"/>
      </w:pP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0C3A8AD2">
            <wp:extent cx="2535385" cy="3624301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60293" cy="365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FF9E" w14:textId="3CEC4260" w:rsidR="00724838" w:rsidRDefault="00724838" w:rsidP="00AC5935"/>
    <w:p w14:paraId="6CF8CA53" w14:textId="0DA07024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lastRenderedPageBreak/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="00116519">
        <w:rPr>
          <w:rStyle w:val="ad"/>
          <w:i w:val="0"/>
          <w:iCs w:val="0"/>
          <w:color w:val="000000" w:themeColor="text1"/>
        </w:rPr>
        <w:t xml:space="preserve">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5EFABEE3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tream, 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5479F1F1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65437E7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how: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5DB176AB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Specs: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7C226359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>nd Break</w:t>
      </w:r>
      <w:r w:rsidR="00116519">
        <w:rPr>
          <w:rStyle w:val="ad"/>
          <w:i w:val="0"/>
          <w:iCs w:val="0"/>
          <w:color w:val="000000" w:themeColor="text1"/>
        </w:rPr>
        <w:t xml:space="preserve">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lastRenderedPageBreak/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4E4A3662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 xml:space="preserve">WNER: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0151A8E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Item: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14A881F8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595CE05C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6" w:name="_Toc139464711"/>
      <w:r>
        <w:rPr>
          <w:rFonts w:hint="eastAsia"/>
        </w:rPr>
        <w:lastRenderedPageBreak/>
        <w:t>텍스트 찾기/바꾸기</w:t>
      </w:r>
      <w:bookmarkEnd w:id="26"/>
    </w:p>
    <w:p w14:paraId="527B0983" w14:textId="67E2E4A2" w:rsidR="00BF45EA" w:rsidRDefault="00746BC0" w:rsidP="00BF45EA">
      <w:pPr>
        <w:pStyle w:val="aa"/>
        <w:numPr>
          <w:ilvl w:val="0"/>
          <w:numId w:val="20"/>
        </w:numPr>
        <w:ind w:leftChars="0"/>
      </w:pPr>
      <w:r w:rsidRPr="00746BC0">
        <w:rPr>
          <w:noProof/>
        </w:rPr>
        <w:drawing>
          <wp:anchor distT="0" distB="0" distL="114300" distR="114300" simplePos="0" relativeHeight="251711488" behindDoc="0" locked="0" layoutInCell="1" allowOverlap="1" wp14:anchorId="2C64EB60" wp14:editId="7E042090">
            <wp:simplePos x="0" y="0"/>
            <wp:positionH relativeFrom="margin">
              <wp:align>center</wp:align>
            </wp:positionH>
            <wp:positionV relativeFrom="paragraph">
              <wp:posOffset>284528</wp:posOffset>
            </wp:positionV>
            <wp:extent cx="3590925" cy="2139315"/>
            <wp:effectExtent l="0" t="0" r="9525" b="0"/>
            <wp:wrapTopAndBottom/>
            <wp:docPr id="10235604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60476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5EA">
        <w:rPr>
          <w:rFonts w:hint="eastAsia"/>
        </w:rPr>
        <w:t>[편집]</w:t>
      </w:r>
      <w:r w:rsidR="00BF45EA"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 w:rsidR="00BF45EA">
        <w:rPr>
          <w:rFonts w:hint="eastAsia"/>
        </w:rPr>
        <w:t>/</w:t>
      </w:r>
      <w:r w:rsidR="00BB72C5">
        <w:t>Replace</w:t>
      </w:r>
      <w:r w:rsidR="00BF45EA">
        <w:rPr>
          <w:rFonts w:hint="eastAsia"/>
        </w:rPr>
        <w:t>]</w:t>
      </w:r>
      <w:r w:rsidR="00BF45EA">
        <w:t xml:space="preserve"> </w:t>
      </w:r>
      <w:r w:rsidR="00BF45EA">
        <w:rPr>
          <w:rFonts w:hint="eastAsia"/>
        </w:rPr>
        <w:t>메뉴를 클릭합니다.</w:t>
      </w:r>
    </w:p>
    <w:p w14:paraId="67D359A1" w14:textId="2B514578" w:rsidR="008B73F4" w:rsidRDefault="008B73F4" w:rsidP="00AF4E51">
      <w:pPr>
        <w:pStyle w:val="a8"/>
      </w:pP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266F8838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검색 </w:t>
      </w:r>
      <w:r w:rsidR="00746BC0">
        <w:rPr>
          <w:rFonts w:hint="eastAsia"/>
        </w:rPr>
        <w:t>결과가</w:t>
      </w:r>
      <w:r>
        <w:rPr>
          <w:rFonts w:hint="eastAsia"/>
        </w:rPr>
        <w:t xml:space="preserve"> 하단 테이블에 표시됩니다.</w:t>
      </w:r>
    </w:p>
    <w:p w14:paraId="4BC58A79" w14:textId="38A572F3" w:rsidR="008B73F4" w:rsidRPr="00BF45EA" w:rsidRDefault="00746BC0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r>
        <w:t xml:space="preserve">UID, </w:t>
      </w:r>
      <w:r>
        <w:rPr>
          <w:rFonts w:hint="eastAsia"/>
        </w:rPr>
        <w:t>심볼 명</w:t>
      </w:r>
      <w:r>
        <w:t xml:space="preserve"> </w:t>
      </w:r>
      <w:r>
        <w:rPr>
          <w:rFonts w:hint="eastAsia"/>
        </w:rPr>
        <w:t>검색과 전체 도면에 대한 검색 기능을 지원합니다.</w:t>
      </w:r>
    </w:p>
    <w:p w14:paraId="0B394459" w14:textId="73ECC150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7" w:name="_Toc139464712"/>
      <w:r>
        <w:rPr>
          <w:rFonts w:hint="eastAsia"/>
        </w:rPr>
        <w:t>T</w:t>
      </w:r>
      <w:r>
        <w:t>ext Data List</w:t>
      </w:r>
      <w:bookmarkEnd w:id="27"/>
    </w:p>
    <w:p w14:paraId="0A5FE62C" w14:textId="7E849C66" w:rsidR="00342891" w:rsidRDefault="00C54E13" w:rsidP="00342891">
      <w:pPr>
        <w:pStyle w:val="aa"/>
        <w:numPr>
          <w:ilvl w:val="0"/>
          <w:numId w:val="20"/>
        </w:numPr>
        <w:ind w:leftChars="0"/>
      </w:pPr>
      <w:r w:rsidRPr="00C54E13">
        <w:rPr>
          <w:noProof/>
        </w:rPr>
        <w:drawing>
          <wp:anchor distT="0" distB="0" distL="114300" distR="114300" simplePos="0" relativeHeight="251712512" behindDoc="0" locked="0" layoutInCell="1" allowOverlap="1" wp14:anchorId="56724AE8" wp14:editId="09D0E4D1">
            <wp:simplePos x="0" y="0"/>
            <wp:positionH relativeFrom="margin">
              <wp:align>center</wp:align>
            </wp:positionH>
            <wp:positionV relativeFrom="paragraph">
              <wp:posOffset>303207</wp:posOffset>
            </wp:positionV>
            <wp:extent cx="5825490" cy="4045585"/>
            <wp:effectExtent l="0" t="0" r="3810" b="0"/>
            <wp:wrapTopAndBottom/>
            <wp:docPr id="57442184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21847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891">
        <w:rPr>
          <w:rFonts w:hint="eastAsia"/>
        </w:rPr>
        <w:t>[</w:t>
      </w:r>
      <w:r>
        <w:rPr>
          <w:rFonts w:hint="eastAsia"/>
        </w:rPr>
        <w:t>E</w:t>
      </w:r>
      <w:r>
        <w:t>dit</w:t>
      </w:r>
      <w:r w:rsidR="00342891">
        <w:rPr>
          <w:rFonts w:hint="eastAsia"/>
        </w:rPr>
        <w:t>]</w:t>
      </w:r>
      <w:r w:rsidR="00342891">
        <w:t xml:space="preserve"> </w:t>
      </w:r>
      <w:r w:rsidR="00590B73">
        <w:t>-</w:t>
      </w:r>
      <w:r w:rsidR="00342891">
        <w:t xml:space="preserve"> [Text Data List] </w:t>
      </w:r>
      <w:r w:rsidR="00342891">
        <w:rPr>
          <w:rFonts w:hint="eastAsia"/>
        </w:rPr>
        <w:t>메뉴를 클릭합니다.</w:t>
      </w:r>
    </w:p>
    <w:p w14:paraId="01B6A18E" w14:textId="5BD06EC7" w:rsidR="00342891" w:rsidRDefault="00342891" w:rsidP="00342891">
      <w:pPr>
        <w:jc w:val="center"/>
      </w:pPr>
    </w:p>
    <w:p w14:paraId="1699C95D" w14:textId="03B3D3FB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현재 </w:t>
      </w:r>
      <w:r w:rsidR="00590B73">
        <w:rPr>
          <w:rFonts w:hint="eastAsia"/>
        </w:rPr>
        <w:t>도</w:t>
      </w:r>
      <w:r>
        <w:rPr>
          <w:rFonts w:hint="eastAsia"/>
        </w:rPr>
        <w:t>면</w:t>
      </w:r>
      <w:r w:rsidR="00590B73">
        <w:rPr>
          <w:rFonts w:hint="eastAsia"/>
        </w:rPr>
        <w:t>의</w:t>
      </w:r>
      <w:r>
        <w:rPr>
          <w:rFonts w:hint="eastAsia"/>
        </w:rPr>
        <w:t xml:space="preserve">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5D52F2D6" w:rsidR="00342891" w:rsidRDefault="00590B73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행</w:t>
      </w:r>
      <w:r w:rsidR="00C654F7">
        <w:rPr>
          <w:rFonts w:hint="eastAsia"/>
        </w:rPr>
        <w:t>을</w:t>
      </w:r>
      <w:r w:rsidR="009F6C72">
        <w:rPr>
          <w:rFonts w:hint="eastAsia"/>
        </w:rPr>
        <w:t xml:space="preserve"> 클릭하면 </w:t>
      </w:r>
      <w:r>
        <w:rPr>
          <w:rFonts w:hint="eastAsia"/>
        </w:rPr>
        <w:t xml:space="preserve">캔버스에서 </w:t>
      </w:r>
      <w:r w:rsidR="009F6C72">
        <w:rPr>
          <w:rFonts w:hint="eastAsia"/>
        </w:rPr>
        <w:t>해당 텍스트로 이동합니다.</w:t>
      </w:r>
    </w:p>
    <w:p w14:paraId="47F66E7A" w14:textId="4B3C8E9A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 w:rsidR="00590B73">
        <w:t>[</w:t>
      </w:r>
      <w:r>
        <w:t>Edit</w:t>
      </w:r>
      <w:r w:rsidR="00590B73">
        <w:t>]</w:t>
      </w:r>
      <w:r>
        <w:t xml:space="preserve"> </w:t>
      </w:r>
      <w:r>
        <w:rPr>
          <w:rFonts w:hint="eastAsia"/>
        </w:rPr>
        <w:t>버튼을 클릭하면 해당 텍스트를 편집할 수 있는 창이 열립니다.</w:t>
      </w:r>
    </w:p>
    <w:p w14:paraId="0A0BB526" w14:textId="13D563B0" w:rsidR="004C3232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8" w:name="_Toc139464713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8"/>
    </w:p>
    <w:p w14:paraId="62D7B8BB" w14:textId="30415CD7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 w:rsidR="00C654F7">
        <w:rPr>
          <w:rFonts w:hint="eastAsia"/>
        </w:rPr>
        <w:t>E</w:t>
      </w:r>
      <w:r w:rsidR="00C654F7">
        <w:t>dit</w:t>
      </w:r>
      <w:r>
        <w:rPr>
          <w:rFonts w:hint="eastAsia"/>
        </w:rPr>
        <w:t>]</w:t>
      </w:r>
      <w:r>
        <w:t xml:space="preserve"> </w:t>
      </w:r>
      <w:r w:rsidR="00C654F7">
        <w:t>-</w:t>
      </w:r>
      <w:r>
        <w:t xml:space="preserve">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2FED1002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교체</w:t>
      </w:r>
      <w:r w:rsidR="003B7E6A">
        <w:t xml:space="preserve">: </w:t>
      </w:r>
      <w:r w:rsidR="003B7E6A">
        <w:rPr>
          <w:rFonts w:hint="eastAsia"/>
        </w:rPr>
        <w:t>조건에 맞는 심볼을 다른 심볼로 교체합니다.</w:t>
      </w:r>
    </w:p>
    <w:p w14:paraId="783A41E2" w14:textId="77C6F29F" w:rsidR="00FC21C7" w:rsidRDefault="00C654F7" w:rsidP="00FC21C7">
      <w:pPr>
        <w:pStyle w:val="aa"/>
        <w:numPr>
          <w:ilvl w:val="1"/>
          <w:numId w:val="20"/>
        </w:numPr>
        <w:ind w:leftChars="0"/>
      </w:pPr>
      <w:r>
        <w:t>[</w:t>
      </w:r>
      <w:r w:rsidR="00FC21C7">
        <w:rPr>
          <w:rFonts w:hint="eastAsia"/>
        </w:rPr>
        <w:t>R</w:t>
      </w:r>
      <w:r w:rsidR="00FC21C7">
        <w:t>eplace</w:t>
      </w:r>
      <w:r>
        <w:t>]</w:t>
      </w:r>
      <w:r w:rsidR="00FC21C7">
        <w:rPr>
          <w:rFonts w:hint="eastAsia"/>
        </w:rPr>
        <w:t>를 선택합니다.</w:t>
      </w:r>
    </w:p>
    <w:p w14:paraId="7B03BCAE" w14:textId="2656B8B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ind:</w:t>
      </w:r>
      <w:r>
        <w:rPr>
          <w:rFonts w:hint="eastAsia"/>
        </w:rPr>
        <w:t xml:space="preserve"> 교체될 대상 심볼을 선택합니다.</w:t>
      </w:r>
    </w:p>
    <w:p w14:paraId="596A5226" w14:textId="67F94787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arget: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6139FA54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>has connection:</w:t>
      </w:r>
      <w:r>
        <w:rPr>
          <w:rFonts w:hint="eastAsia"/>
        </w:rPr>
        <w:t xml:space="preserve"> 연결된 심볼이나 라인이 있는 경우 교체</w:t>
      </w:r>
    </w:p>
    <w:p w14:paraId="5628A44D" w14:textId="0845652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connection: </w:t>
      </w:r>
      <w:r>
        <w:rPr>
          <w:rFonts w:hint="eastAsia"/>
        </w:rPr>
        <w:t>연결된 심볼이나 라인이 없는 경우 교체</w:t>
      </w:r>
    </w:p>
    <w:p w14:paraId="045A2E4B" w14:textId="694532B9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Line: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1EB7C298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line: piping </w:t>
      </w:r>
      <w:r>
        <w:rPr>
          <w:rFonts w:hint="eastAsia"/>
        </w:rPr>
        <w:t>라인과 연결되어 있으면 교체</w:t>
      </w:r>
    </w:p>
    <w:p w14:paraId="21B53D32" w14:textId="0AB0FD77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line: signal </w:t>
      </w:r>
      <w:r>
        <w:rPr>
          <w:rFonts w:hint="eastAsia"/>
        </w:rPr>
        <w:t>라인과 연결되어 있으면 교체</w:t>
      </w:r>
    </w:p>
    <w:p w14:paraId="4093791E" w14:textId="42F87334" w:rsidR="003B7E6A" w:rsidRDefault="003B7E6A" w:rsidP="00FC21C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ll: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50687BD7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삽입</w:t>
      </w:r>
      <w:r w:rsidR="003B7E6A">
        <w:t xml:space="preserve">: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34022031" w:rsidR="003B7E6A" w:rsidRDefault="00C654F7" w:rsidP="003B7E6A">
      <w:pPr>
        <w:pStyle w:val="aa"/>
        <w:numPr>
          <w:ilvl w:val="1"/>
          <w:numId w:val="20"/>
        </w:numPr>
        <w:ind w:leftChars="0"/>
      </w:pPr>
      <w:r>
        <w:t>[</w:t>
      </w:r>
      <w:r w:rsidR="003B7E6A">
        <w:rPr>
          <w:rFonts w:hint="eastAsia"/>
        </w:rPr>
        <w:t>I</w:t>
      </w:r>
      <w:r w:rsidR="003B7E6A">
        <w:t>nsert</w:t>
      </w:r>
      <w:r>
        <w:t>]</w:t>
      </w:r>
      <w:r w:rsidR="003B7E6A">
        <w:rPr>
          <w:rFonts w:hint="eastAsia"/>
        </w:rPr>
        <w:t>를 선택합니다.</w:t>
      </w:r>
    </w:p>
    <w:p w14:paraId="458B873B" w14:textId="5099C9D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 xml:space="preserve">ind: </w:t>
      </w:r>
      <w:r>
        <w:rPr>
          <w:rFonts w:hint="eastAsia"/>
        </w:rPr>
        <w:t>심볼이 삽입될 대상 심볼을 선택합니다.</w:t>
      </w:r>
    </w:p>
    <w:p w14:paraId="60BCB210" w14:textId="36E15FB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arget: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7F213602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>has connection:</w:t>
      </w:r>
      <w:r>
        <w:rPr>
          <w:rFonts w:hint="eastAsia"/>
        </w:rPr>
        <w:t xml:space="preserve"> 연결된 심볼이나 라인이 있는 연결점에 삽입</w:t>
      </w:r>
    </w:p>
    <w:p w14:paraId="3432B4C8" w14:textId="3821DEB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connection: </w:t>
      </w:r>
      <w:r>
        <w:rPr>
          <w:rFonts w:hint="eastAsia"/>
        </w:rPr>
        <w:t>연결된 심볼이나 라인이 없는 연결점에 삽입</w:t>
      </w:r>
    </w:p>
    <w:p w14:paraId="184E3899" w14:textId="0669F3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Line: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29A44B91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line: piping </w:t>
      </w:r>
      <w:r>
        <w:rPr>
          <w:rFonts w:hint="eastAsia"/>
        </w:rPr>
        <w:t>라인과 연결되어 있는 연결점에 삽입</w:t>
      </w:r>
    </w:p>
    <w:p w14:paraId="5CEDAE87" w14:textId="1EF3B133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line: signal </w:t>
      </w:r>
      <w:r>
        <w:rPr>
          <w:rFonts w:hint="eastAsia"/>
        </w:rPr>
        <w:t>라인과 연결되어 있는 연결점에 삽입</w:t>
      </w:r>
    </w:p>
    <w:p w14:paraId="572AD0EE" w14:textId="05E1BB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ll: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3FF0A197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Preset: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r>
        <w:t xml:space="preserve">flange_blind </w:t>
      </w:r>
      <w:r>
        <w:rPr>
          <w:rFonts w:hint="eastAsia"/>
        </w:rPr>
        <w:t>볼을 삽입합니다.</w:t>
      </w:r>
    </w:p>
    <w:p w14:paraId="72017198" w14:textId="07332A65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r>
        <w:rPr>
          <w:rFonts w:hint="eastAsia"/>
        </w:rPr>
        <w:t>번</w:t>
      </w:r>
      <w:r>
        <w:t xml:space="preserve">: single_fuction </w:t>
      </w:r>
      <w:r>
        <w:rPr>
          <w:rFonts w:hint="eastAsia"/>
        </w:rPr>
        <w:t xml:space="preserve">심볼에 연결된 다른 아이템이 없을 경우 </w:t>
      </w:r>
      <w:r>
        <w:t>tag_balloon</w:t>
      </w:r>
      <w:r>
        <w:rPr>
          <w:rFonts w:hint="eastAsia"/>
        </w:rPr>
        <w:t>으로 교체합니다.</w:t>
      </w:r>
    </w:p>
    <w:p w14:paraId="3A45C70A" w14:textId="50EE1B2A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4번</w:t>
      </w:r>
      <w:r>
        <w:t>: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2C0E39E0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9" w:name="_Toc139464714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9"/>
    </w:p>
    <w:p w14:paraId="365EEEEE" w14:textId="6CBD6092" w:rsidR="00682E0E" w:rsidRDefault="002B37B0" w:rsidP="00682E0E">
      <w:pPr>
        <w:pStyle w:val="aa"/>
        <w:numPr>
          <w:ilvl w:val="0"/>
          <w:numId w:val="20"/>
        </w:numPr>
        <w:ind w:leftChars="0"/>
      </w:pPr>
      <w:r w:rsidRPr="002B37B0">
        <w:drawing>
          <wp:anchor distT="0" distB="0" distL="114300" distR="114300" simplePos="0" relativeHeight="251713536" behindDoc="0" locked="0" layoutInCell="1" allowOverlap="1" wp14:anchorId="7DF04C59" wp14:editId="382E9FF9">
            <wp:simplePos x="0" y="0"/>
            <wp:positionH relativeFrom="margin">
              <wp:align>center</wp:align>
            </wp:positionH>
            <wp:positionV relativeFrom="paragraph">
              <wp:posOffset>259032</wp:posOffset>
            </wp:positionV>
            <wp:extent cx="5497622" cy="3634440"/>
            <wp:effectExtent l="0" t="0" r="8255" b="4445"/>
            <wp:wrapTopAndBottom/>
            <wp:docPr id="12094564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56425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22" cy="36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E0E">
        <w:rPr>
          <w:rFonts w:hint="eastAsia"/>
        </w:rPr>
        <w:t>[</w:t>
      </w:r>
      <w:r>
        <w:t>Data</w:t>
      </w:r>
      <w:r w:rsidR="00682E0E">
        <w:rPr>
          <w:rFonts w:hint="eastAsia"/>
        </w:rPr>
        <w:t>]</w:t>
      </w:r>
      <w:r w:rsidR="00682E0E">
        <w:t xml:space="preserve"> </w:t>
      </w:r>
      <w:r>
        <w:t>-</w:t>
      </w:r>
      <w:r w:rsidR="00682E0E">
        <w:t xml:space="preserve"> [OPC</w:t>
      </w:r>
      <w:r w:rsidR="00682E0E">
        <w:rPr>
          <w:rFonts w:hint="eastAsia"/>
        </w:rPr>
        <w:t>]</w:t>
      </w:r>
      <w:r w:rsidR="00682E0E">
        <w:t xml:space="preserve"> </w:t>
      </w:r>
      <w:r w:rsidR="00682E0E">
        <w:rPr>
          <w:rFonts w:hint="eastAsia"/>
        </w:rPr>
        <w:t>메뉴를 클릭합니다.</w:t>
      </w:r>
    </w:p>
    <w:p w14:paraId="07ABF8B6" w14:textId="6D9AF532" w:rsidR="00C84EA1" w:rsidRDefault="00C84EA1" w:rsidP="00C84EA1">
      <w:pPr>
        <w:jc w:val="center"/>
      </w:pPr>
    </w:p>
    <w:p w14:paraId="287CD547" w14:textId="63FA1840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프로젝트에 </w:t>
      </w:r>
      <w:r w:rsidR="002B37B0">
        <w:rPr>
          <w:rFonts w:hint="eastAsia"/>
        </w:rPr>
        <w:t>있는</w:t>
      </w:r>
      <w:r>
        <w:rPr>
          <w:rFonts w:hint="eastAsia"/>
        </w:rPr>
        <w:t xml:space="preserve">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04D19744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</w:t>
      </w:r>
      <w:r w:rsidR="002B37B0">
        <w:rPr>
          <w:rFonts w:hint="eastAsia"/>
        </w:rPr>
        <w:t xml:space="preserve">한 </w:t>
      </w:r>
      <w:r w:rsidR="002B37B0">
        <w:t>OPC</w:t>
      </w:r>
      <w:r w:rsidR="002B37B0">
        <w:rPr>
          <w:rFonts w:hint="eastAsia"/>
        </w:rPr>
        <w:t>들을</w:t>
      </w:r>
      <w:r>
        <w:rPr>
          <w:rFonts w:hint="eastAsia"/>
        </w:rPr>
        <w:t xml:space="preserve"> 자동으로 연계시킵니다.</w:t>
      </w:r>
      <w:r w:rsidR="002B37B0">
        <w:t xml:space="preserve"> </w:t>
      </w:r>
      <w:r w:rsidR="002B37B0">
        <w:rPr>
          <w:rFonts w:hint="eastAsia"/>
        </w:rPr>
        <w:t>기존에 연결된 정보를 유지합니다.</w:t>
      </w:r>
    </w:p>
    <w:p w14:paraId="00D06A22" w14:textId="519B2368" w:rsidR="002B37B0" w:rsidRDefault="002B37B0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Fill with Clear: </w:t>
      </w:r>
      <w:r>
        <w:rPr>
          <w:rFonts w:hint="eastAsia"/>
        </w:rPr>
        <w:t>기존에 연결된 정보를 초기화</w:t>
      </w:r>
      <w:r>
        <w:t xml:space="preserve"> </w:t>
      </w:r>
      <w:r>
        <w:rPr>
          <w:rFonts w:hint="eastAsia"/>
        </w:rPr>
        <w:t xml:space="preserve">후 </w:t>
      </w:r>
      <w:r>
        <w:t xml:space="preserve">Auto Fill </w:t>
      </w:r>
      <w:r>
        <w:rPr>
          <w:rFonts w:hint="eastAsia"/>
        </w:rPr>
        <w:t>기능을 수행합니다.</w:t>
      </w:r>
    </w:p>
    <w:p w14:paraId="6570353E" w14:textId="4CCCE98B" w:rsidR="002B37B0" w:rsidRDefault="002B37B0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ymbol Setting: </w:t>
      </w:r>
      <w:r>
        <w:rPr>
          <w:rFonts w:hint="eastAsia"/>
        </w:rPr>
        <w:t>연결할 O</w:t>
      </w:r>
      <w:r>
        <w:t xml:space="preserve">PC </w:t>
      </w:r>
      <w:r>
        <w:rPr>
          <w:rFonts w:hint="eastAsia"/>
        </w:rPr>
        <w:t>심볼 종류를 설정합니다.</w:t>
      </w:r>
    </w:p>
    <w:p w14:paraId="634E0DB0" w14:textId="4EF6BAFA" w:rsidR="002B37B0" w:rsidRDefault="002B37B0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L</w:t>
      </w:r>
      <w:r>
        <w:t xml:space="preserve">ine No. Key Setting: </w:t>
      </w:r>
      <w:r>
        <w:rPr>
          <w:rFonts w:hint="eastAsia"/>
        </w:rPr>
        <w:t>L</w:t>
      </w:r>
      <w:r>
        <w:t xml:space="preserve">ine No </w:t>
      </w:r>
      <w:r>
        <w:rPr>
          <w:rFonts w:hint="eastAsia"/>
        </w:rPr>
        <w:t xml:space="preserve">속성 중 </w:t>
      </w:r>
      <w:r>
        <w:t xml:space="preserve">OPC </w:t>
      </w:r>
      <w:r>
        <w:rPr>
          <w:rFonts w:hint="eastAsia"/>
        </w:rPr>
        <w:t>연결 기준이 되는 속성을 설정합니다.</w:t>
      </w:r>
    </w:p>
    <w:p w14:paraId="4FC37238" w14:textId="4E604A9D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</w:t>
      </w:r>
      <w:r w:rsidR="002B37B0">
        <w:rPr>
          <w:rFonts w:hint="eastAsia"/>
        </w:rPr>
        <w:t xml:space="preserve"> 간</w:t>
      </w:r>
      <w:r w:rsidR="002161F5" w:rsidRPr="00505037">
        <w:rPr>
          <w:rFonts w:hint="eastAsia"/>
        </w:rPr>
        <w:t>의 연계</w:t>
      </w:r>
      <w:r w:rsidR="002B37B0">
        <w:rPr>
          <w:rFonts w:hint="eastAsia"/>
        </w:rPr>
        <w:t xml:space="preserve"> 정보를</w:t>
      </w:r>
      <w:r w:rsidR="002161F5" w:rsidRPr="00505037">
        <w:rPr>
          <w:rFonts w:hint="eastAsia"/>
        </w:rPr>
        <w:t xml:space="preserve"> 나타냅니다.</w:t>
      </w:r>
      <w:r w:rsidR="002161F5" w:rsidRPr="00505037">
        <w:t xml:space="preserve"> </w:t>
      </w:r>
    </w:p>
    <w:p w14:paraId="5016028E" w14:textId="01515BD4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</w:t>
      </w:r>
      <w:r w:rsidR="002B37B0">
        <w:rPr>
          <w:rFonts w:hint="eastAsia"/>
        </w:rPr>
        <w:t>연결 가능한</w:t>
      </w:r>
      <w:r w:rsidR="00AC03A4" w:rsidRPr="00505037">
        <w:rPr>
          <w:rFonts w:hint="eastAsia"/>
        </w:rPr>
        <w:t xml:space="preserve">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11326971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6C72EBF9" w14:textId="5DFBF4A1" w:rsidR="002B37B0" w:rsidRDefault="002B37B0" w:rsidP="00AC03A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r>
        <w:rPr>
          <w:rFonts w:hint="eastAsia"/>
        </w:rPr>
        <w:t>키를 눌러 연결 정보를 삭제합니다.</w:t>
      </w:r>
    </w:p>
    <w:p w14:paraId="503B9B6F" w14:textId="3AA8674A" w:rsidR="002B37B0" w:rsidRDefault="002B37B0" w:rsidP="00AC03A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셀의 색상으로 상태를 나타냅니다.</w:t>
      </w:r>
    </w:p>
    <w:p w14:paraId="3A1AECC3" w14:textId="43D787BE" w:rsidR="002B37B0" w:rsidRDefault="002B37B0" w:rsidP="002B37B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</w:t>
      </w:r>
      <w:r w:rsidR="005574CA">
        <w:rPr>
          <w:rFonts w:hint="eastAsia"/>
        </w:rPr>
        <w:t>랑:</w:t>
      </w:r>
      <w:r>
        <w:t xml:space="preserve"> </w:t>
      </w:r>
      <w:r w:rsidR="005574CA">
        <w:rPr>
          <w:rFonts w:hint="eastAsia"/>
        </w:rPr>
        <w:t>1</w:t>
      </w:r>
      <w:r w:rsidR="005574CA">
        <w:t>:</w:t>
      </w:r>
      <w:r w:rsidR="005574CA">
        <w:rPr>
          <w:rFonts w:hint="eastAsia"/>
        </w:rPr>
        <w:t>N</w:t>
      </w:r>
      <w:r w:rsidR="005574CA">
        <w:t xml:space="preserve"> </w:t>
      </w:r>
      <w:r w:rsidR="005574CA">
        <w:rPr>
          <w:rFonts w:hint="eastAsia"/>
        </w:rPr>
        <w:t>상태입니다.</w:t>
      </w:r>
      <w:r w:rsidR="005574CA">
        <w:t xml:space="preserve"> </w:t>
      </w:r>
      <w:r w:rsidR="005574CA">
        <w:rPr>
          <w:rFonts w:hint="eastAsia"/>
        </w:rPr>
        <w:t xml:space="preserve">오른쪽 리스트 중에서 일치하는 </w:t>
      </w:r>
      <w:r w:rsidR="005574CA">
        <w:t xml:space="preserve">OPC </w:t>
      </w:r>
      <w:r w:rsidR="005574CA">
        <w:rPr>
          <w:rFonts w:hint="eastAsia"/>
        </w:rPr>
        <w:t>선택해야 합니다.</w:t>
      </w:r>
      <w:r w:rsidR="00020CB1">
        <w:t xml:space="preserve"> </w:t>
      </w:r>
      <w:r w:rsidR="00020CB1">
        <w:rPr>
          <w:rFonts w:hint="eastAsia"/>
        </w:rPr>
        <w:t xml:space="preserve">오른쪽 리스트의 노란색 행은 이미 연결된 </w:t>
      </w:r>
      <w:r w:rsidR="00020CB1">
        <w:t>OPC</w:t>
      </w:r>
      <w:r w:rsidR="00020CB1">
        <w:rPr>
          <w:rFonts w:hint="eastAsia"/>
        </w:rPr>
        <w:t>입니다.</w:t>
      </w:r>
    </w:p>
    <w:p w14:paraId="3E144C4A" w14:textId="15A80F78" w:rsidR="005574CA" w:rsidRDefault="005574CA" w:rsidP="002B37B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마젠타:</w:t>
      </w:r>
      <w:r>
        <w:t xml:space="preserve"> </w:t>
      </w:r>
      <w:r>
        <w:rPr>
          <w:rFonts w:hint="eastAsia"/>
        </w:rPr>
        <w:t>N</w:t>
      </w:r>
      <w:r>
        <w:t xml:space="preserve">:1 </w:t>
      </w:r>
      <w:r>
        <w:rPr>
          <w:rFonts w:hint="eastAsia"/>
        </w:rPr>
        <w:t>상태입니다.</w:t>
      </w:r>
      <w:r>
        <w:t xml:space="preserve"> </w:t>
      </w:r>
      <w:r>
        <w:rPr>
          <w:rFonts w:hint="eastAsia"/>
        </w:rPr>
        <w:t>왼쪽 리스트의 노란색 항목을 작업하면 자동으로 채워집니다.</w:t>
      </w:r>
      <w:r>
        <w:t xml:space="preserve"> (</w:t>
      </w:r>
      <w:r>
        <w:rPr>
          <w:rFonts w:hint="eastAsia"/>
        </w:rPr>
        <w:t>유저가 작업하지 않음)</w:t>
      </w:r>
    </w:p>
    <w:p w14:paraId="0438E18C" w14:textId="13B8F002" w:rsidR="005574CA" w:rsidRDefault="005574CA" w:rsidP="002B37B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파랑:</w:t>
      </w:r>
      <w:r>
        <w:t xml:space="preserve"> 1:1 </w:t>
      </w:r>
      <w:r>
        <w:rPr>
          <w:rFonts w:hint="eastAsia"/>
        </w:rPr>
        <w:t>상태입니다.</w:t>
      </w:r>
      <w:r>
        <w:t xml:space="preserve"> Auto Fill </w:t>
      </w:r>
      <w:r>
        <w:rPr>
          <w:rFonts w:hint="eastAsia"/>
        </w:rPr>
        <w:t>작업 시 자동으로 연결됩니다.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047B4A15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0" w:name="_Toc139464715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0"/>
    </w:p>
    <w:p w14:paraId="23938C42" w14:textId="1701DA20" w:rsidR="006059A1" w:rsidRDefault="007B08BC" w:rsidP="006059A1">
      <w:pPr>
        <w:pStyle w:val="aa"/>
        <w:numPr>
          <w:ilvl w:val="0"/>
          <w:numId w:val="20"/>
        </w:numPr>
        <w:ind w:leftChars="0"/>
      </w:pPr>
      <w:r w:rsidRPr="007B08BC">
        <w:drawing>
          <wp:anchor distT="0" distB="0" distL="114300" distR="114300" simplePos="0" relativeHeight="251714560" behindDoc="0" locked="0" layoutInCell="1" allowOverlap="1" wp14:anchorId="054A1062" wp14:editId="3D19CA21">
            <wp:simplePos x="0" y="0"/>
            <wp:positionH relativeFrom="margin">
              <wp:align>center</wp:align>
            </wp:positionH>
            <wp:positionV relativeFrom="paragraph">
              <wp:posOffset>267347</wp:posOffset>
            </wp:positionV>
            <wp:extent cx="5923280" cy="2618105"/>
            <wp:effectExtent l="0" t="0" r="1270" b="0"/>
            <wp:wrapTopAndBottom/>
            <wp:docPr id="3452335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3353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</w:t>
      </w:r>
      <w:r>
        <w:t>Home</w:t>
      </w:r>
      <w:r>
        <w:rPr>
          <w:rFonts w:hint="eastAsia"/>
        </w:rPr>
        <w:t>]</w:t>
      </w:r>
      <w:r>
        <w:t xml:space="preserve"> - [</w:t>
      </w:r>
      <w:r>
        <w:t>Streamline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 xml:space="preserve">메뉴를 </w:t>
      </w:r>
      <w:r w:rsidR="006059A1">
        <w:rPr>
          <w:rFonts w:hint="eastAsia"/>
        </w:rPr>
        <w:t>클릭합니다.</w:t>
      </w:r>
    </w:p>
    <w:p w14:paraId="2DB680EA" w14:textId="70696984" w:rsidR="0019273B" w:rsidRDefault="0019273B" w:rsidP="006059A1">
      <w:pPr>
        <w:pStyle w:val="a8"/>
      </w:pPr>
    </w:p>
    <w:p w14:paraId="06DD526C" w14:textId="216C18ED" w:rsid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rom: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B04F3C5" w:rsid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>o</w:t>
      </w:r>
      <w:r w:rsidR="00675CD9">
        <w:t xml:space="preserve">: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1EA8582C" w14:textId="774BAFD9" w:rsidR="007B08BC" w:rsidRDefault="007B08BC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셀의 색상으로 현재 상태를 나타냅니다.</w:t>
      </w:r>
    </w:p>
    <w:p w14:paraId="58F1D7A2" w14:textId="71FB2920" w:rsidR="007B08BC" w:rsidRDefault="007B08BC" w:rsidP="007B08B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초록:</w:t>
      </w:r>
      <w:r>
        <w:t xml:space="preserve"> </w:t>
      </w:r>
      <w:r>
        <w:rPr>
          <w:rFonts w:hint="eastAsia"/>
        </w:rPr>
        <w:t>현재 도면에 해당하는 항목으로 작업 완료를 나타냅니다.</w:t>
      </w:r>
    </w:p>
    <w:p w14:paraId="1360B341" w14:textId="28386E5B" w:rsidR="007B08BC" w:rsidRDefault="007B08BC" w:rsidP="007B08B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노랑:</w:t>
      </w:r>
      <w:r>
        <w:t xml:space="preserve"> </w:t>
      </w:r>
      <w:r>
        <w:rPr>
          <w:rFonts w:hint="eastAsia"/>
        </w:rPr>
        <w:t>신규로 추가된 항목입니다.</w:t>
      </w:r>
    </w:p>
    <w:p w14:paraId="2F1451C0" w14:textId="4B15CC6B" w:rsidR="007B08BC" w:rsidRPr="00A46D7F" w:rsidRDefault="007B08BC" w:rsidP="007B08B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마젠타:</w:t>
      </w:r>
      <w:r>
        <w:t xml:space="preserve"> </w:t>
      </w:r>
      <w:r>
        <w:rPr>
          <w:rFonts w:hint="eastAsia"/>
        </w:rPr>
        <w:t>작업이 필요한 항목입니다.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1" w:name="_Toc139464716"/>
      <w:r w:rsidRPr="00957CEE">
        <w:rPr>
          <w:rFonts w:hint="eastAsia"/>
          <w:szCs w:val="20"/>
        </w:rPr>
        <w:lastRenderedPageBreak/>
        <w:t>리포트</w:t>
      </w:r>
      <w:bookmarkEnd w:id="31"/>
    </w:p>
    <w:bookmarkStart w:id="32" w:name="_Toc139464717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2"/>
    </w:p>
    <w:p w14:paraId="02340DB3" w14:textId="220E6D23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 w:rsidR="00550F57">
        <w:rPr>
          <w:rFonts w:hint="eastAsia"/>
        </w:rPr>
        <w:t>B</w:t>
      </w:r>
      <w:r w:rsidR="00550F57">
        <w:t>M</w:t>
      </w:r>
      <w:r>
        <w:t xml:space="preserve">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026C4800" w:rsidR="00C24162" w:rsidRDefault="00D9525D" w:rsidP="00EE1C2B">
      <w:pPr>
        <w:pStyle w:val="aa"/>
        <w:numPr>
          <w:ilvl w:val="0"/>
          <w:numId w:val="20"/>
        </w:numPr>
        <w:ind w:leftChars="0"/>
      </w:pPr>
      <w:r w:rsidRPr="00D9525D">
        <w:drawing>
          <wp:anchor distT="0" distB="0" distL="114300" distR="114300" simplePos="0" relativeHeight="251715584" behindDoc="0" locked="0" layoutInCell="1" allowOverlap="1" wp14:anchorId="49D7BBDB" wp14:editId="0F12ECB6">
            <wp:simplePos x="0" y="0"/>
            <wp:positionH relativeFrom="margin">
              <wp:align>center</wp:align>
            </wp:positionH>
            <wp:positionV relativeFrom="paragraph">
              <wp:posOffset>271625</wp:posOffset>
            </wp:positionV>
            <wp:extent cx="5899785" cy="3821430"/>
            <wp:effectExtent l="0" t="0" r="5715" b="7620"/>
            <wp:wrapTopAndBottom/>
            <wp:docPr id="147890055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00555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162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C24162">
        <w:rPr>
          <w:rFonts w:hint="eastAsia"/>
        </w:rPr>
        <w:t>]</w:t>
      </w:r>
      <w:r w:rsidR="00C24162">
        <w:t xml:space="preserve"> </w:t>
      </w:r>
      <w:r>
        <w:t>-</w:t>
      </w:r>
      <w:r w:rsidR="00C24162">
        <w:t xml:space="preserve"> [</w:t>
      </w:r>
      <w:r>
        <w:rPr>
          <w:rFonts w:hint="eastAsia"/>
        </w:rPr>
        <w:t>E</w:t>
      </w:r>
      <w:r>
        <w:t>ngineering List</w:t>
      </w:r>
      <w:r w:rsidR="00C24162">
        <w:rPr>
          <w:rFonts w:hint="eastAsia"/>
        </w:rPr>
        <w:t>]</w:t>
      </w:r>
      <w:r w:rsidR="00C24162">
        <w:t xml:space="preserve"> </w:t>
      </w:r>
      <w:r w:rsidR="00C24162">
        <w:rPr>
          <w:rFonts w:hint="eastAsia"/>
        </w:rPr>
        <w:t>메뉴를 클릭합니다.</w:t>
      </w:r>
    </w:p>
    <w:p w14:paraId="5C25D7D2" w14:textId="3E5B40A9" w:rsidR="007B0446" w:rsidRDefault="007B0446" w:rsidP="006F70FE">
      <w:pPr>
        <w:pStyle w:val="a8"/>
      </w:pPr>
    </w:p>
    <w:p w14:paraId="70CA7A49" w14:textId="77AD6B52" w:rsidR="006F70FE" w:rsidRDefault="00D9525D" w:rsidP="00EE1C2B">
      <w:pPr>
        <w:pStyle w:val="aa"/>
        <w:numPr>
          <w:ilvl w:val="0"/>
          <w:numId w:val="20"/>
        </w:numPr>
        <w:ind w:leftChars="0"/>
      </w:pPr>
      <w:r>
        <w:t>Drawing Name</w:t>
      </w:r>
      <w:r w:rsidR="001B28EA">
        <w:t xml:space="preserve"> </w:t>
      </w:r>
      <w:r w:rsidR="001B28EA">
        <w:rPr>
          <w:rFonts w:hint="eastAsia"/>
        </w:rPr>
        <w:t>리스트에서 조회할 도면들을 선택합니다.</w:t>
      </w:r>
    </w:p>
    <w:p w14:paraId="45D6E2BD" w14:textId="52FB0E8A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All: 모든 </w:t>
      </w:r>
      <w:r>
        <w:rPr>
          <w:rFonts w:hint="eastAsia"/>
        </w:rPr>
        <w:t>도면들을 선택합니다.</w:t>
      </w:r>
    </w:p>
    <w:p w14:paraId="4ECEF993" w14:textId="51932B84" w:rsidR="001B28EA" w:rsidRDefault="006F70FE" w:rsidP="00D9525D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U</w:t>
      </w:r>
      <w:r>
        <w:t xml:space="preserve">nselect All: </w:t>
      </w:r>
      <w:r>
        <w:rPr>
          <w:rFonts w:hint="eastAsia"/>
        </w:rPr>
        <w:t>선택한 도면들을 선택 해제합니다.</w:t>
      </w:r>
    </w:p>
    <w:p w14:paraId="121F33BD" w14:textId="11643669" w:rsidR="00E1660F" w:rsidRDefault="001B28EA" w:rsidP="00D9525D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1B34764A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25D">
        <w:rPr>
          <w:rFonts w:hint="eastAsia"/>
        </w:rPr>
        <w:t xml:space="preserve"> 버튼</w:t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</w:p>
    <w:p w14:paraId="551799B1" w14:textId="6A9ED374" w:rsidR="00D9525D" w:rsidRDefault="00D9525D" w:rsidP="00D9525D">
      <w:pPr>
        <w:pStyle w:val="aa"/>
        <w:numPr>
          <w:ilvl w:val="0"/>
          <w:numId w:val="20"/>
        </w:numPr>
        <w:ind w:leftChars="0"/>
        <w:rPr>
          <w:rFonts w:hint="eastAsia"/>
        </w:rPr>
      </w:pPr>
      <w:r w:rsidRPr="00D9525D">
        <w:drawing>
          <wp:anchor distT="0" distB="0" distL="114300" distR="114300" simplePos="0" relativeHeight="251716608" behindDoc="0" locked="0" layoutInCell="1" allowOverlap="1" wp14:anchorId="5F03FCB5" wp14:editId="6B5BEF7C">
            <wp:simplePos x="0" y="0"/>
            <wp:positionH relativeFrom="margin">
              <wp:align>center</wp:align>
            </wp:positionH>
            <wp:positionV relativeFrom="paragraph">
              <wp:posOffset>308922</wp:posOffset>
            </wp:positionV>
            <wp:extent cx="4597400" cy="2800985"/>
            <wp:effectExtent l="0" t="0" r="0" b="0"/>
            <wp:wrapTopAndBottom/>
            <wp:docPr id="13542730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73067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리스트 양식</w:t>
      </w:r>
    </w:p>
    <w:p w14:paraId="53D6C0EF" w14:textId="15F53B37" w:rsidR="00795B56" w:rsidRPr="003965A7" w:rsidRDefault="00795B56" w:rsidP="00D9525D">
      <w:pPr>
        <w:pStyle w:val="aa"/>
        <w:numPr>
          <w:ilvl w:val="1"/>
          <w:numId w:val="20"/>
        </w:numPr>
        <w:ind w:leftChars="0"/>
      </w:pPr>
      <w:r w:rsidRPr="003965A7">
        <w:rPr>
          <w:rFonts w:hint="eastAsia"/>
        </w:rPr>
        <w:lastRenderedPageBreak/>
        <w:t>[</w:t>
      </w:r>
      <w:r w:rsidR="00D9525D">
        <w:rPr>
          <w:rFonts w:hint="eastAsia"/>
        </w:rPr>
        <w:t>L</w:t>
      </w:r>
      <w:r w:rsidR="00D9525D">
        <w:t xml:space="preserve">ist </w:t>
      </w:r>
      <w:r w:rsidR="0010594A">
        <w:t>Format</w:t>
      </w:r>
      <w:r w:rsidRPr="003965A7">
        <w:rPr>
          <w:rFonts w:hint="eastAsia"/>
        </w:rPr>
        <w:t>]</w:t>
      </w:r>
      <w:r w:rsidR="00D9525D">
        <w:t xml:space="preserve"> </w:t>
      </w:r>
      <w:r w:rsidR="00D9525D">
        <w:rPr>
          <w:rFonts w:hint="eastAsia"/>
        </w:rPr>
        <w:t>버튼</w:t>
      </w:r>
      <w:r w:rsidRPr="003965A7">
        <w:rPr>
          <w:rFonts w:hint="eastAsia"/>
        </w:rPr>
        <w:t>을 클릭합니다</w:t>
      </w:r>
    </w:p>
    <w:p w14:paraId="56A5F3D2" w14:textId="21B57D5A" w:rsidR="00E723A0" w:rsidRDefault="002722B9" w:rsidP="00295463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</w:t>
      </w:r>
      <w:r>
        <w:rPr>
          <w:szCs w:val="20"/>
        </w:rPr>
        <w:t>,</w:t>
      </w:r>
      <w:r w:rsidR="00101CB3">
        <w:rPr>
          <w:szCs w:val="20"/>
        </w:rPr>
        <w:t xml:space="preserve"> </w:t>
      </w:r>
      <w:r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>
        <w:rPr>
          <w:rFonts w:hint="eastAsia"/>
          <w:szCs w:val="20"/>
        </w:rPr>
        <w:t xml:space="preserve"> 리스트에 대해서 </w:t>
      </w:r>
      <w:r w:rsidR="00E723A0" w:rsidRPr="00795B56">
        <w:rPr>
          <w:rFonts w:hint="eastAsia"/>
          <w:szCs w:val="20"/>
        </w:rPr>
        <w:t>엑셀로 추출할 양식을 설정합니다.</w:t>
      </w:r>
      <w:r w:rsidR="001E2548">
        <w:rPr>
          <w:noProof/>
        </w:rPr>
        <w:t xml:space="preserve"> </w:t>
      </w:r>
    </w:p>
    <w:p w14:paraId="07EE6D41" w14:textId="5711D716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속성 추가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 xml:space="preserve">왼쪽 리스트 박스에서 속성을 </w:t>
      </w:r>
      <w:r w:rsidR="0011461D">
        <w:rPr>
          <w:color w:val="000000" w:themeColor="text1"/>
        </w:rPr>
        <w:t>Drag-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 w:rsidR="00D9525D">
        <w:rPr>
          <w:color w:val="000000" w:themeColor="text1"/>
        </w:rPr>
        <w:t xml:space="preserve">, </w:t>
      </w:r>
      <w:r w:rsidR="00D9525D">
        <w:rPr>
          <w:rFonts w:hint="eastAsia"/>
          <w:color w:val="000000" w:themeColor="text1"/>
        </w:rPr>
        <w:t>더블 클릭</w:t>
      </w:r>
      <w:r w:rsidR="005D2741">
        <w:rPr>
          <w:rFonts w:hint="eastAsia"/>
          <w:szCs w:val="20"/>
        </w:rPr>
        <w:t>하여 오른쪽 그리드에 추가</w:t>
      </w:r>
      <w:r>
        <w:rPr>
          <w:rFonts w:hint="eastAsia"/>
          <w:szCs w:val="20"/>
        </w:rPr>
        <w:t xml:space="preserve">하거나 </w:t>
      </w:r>
      <w:r w:rsidR="00D9525D" w:rsidRPr="00D9525D">
        <w:rPr>
          <w:szCs w:val="20"/>
        </w:rPr>
        <w:drawing>
          <wp:inline distT="0" distB="0" distL="0" distR="0" wp14:anchorId="322B0654" wp14:editId="379E9E0E">
            <wp:extent cx="257211" cy="276264"/>
            <wp:effectExtent l="0" t="0" r="9525" b="9525"/>
            <wp:docPr id="133867264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7264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1F5">
        <w:rPr>
          <w:rFonts w:hint="eastAsia"/>
          <w:bCs/>
          <w:szCs w:val="20"/>
        </w:rPr>
        <w:t xml:space="preserve">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2FD74A91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빈 열 추가</w:t>
      </w:r>
      <w:r>
        <w:rPr>
          <w:szCs w:val="20"/>
        </w:rPr>
        <w:t xml:space="preserve">: </w:t>
      </w:r>
      <w:r w:rsidR="00D9525D" w:rsidRPr="00D9525D">
        <w:rPr>
          <w:szCs w:val="20"/>
        </w:rPr>
        <w:drawing>
          <wp:inline distT="0" distB="0" distL="0" distR="0" wp14:anchorId="28AC309D" wp14:editId="70D1AF74">
            <wp:extent cx="295316" cy="276264"/>
            <wp:effectExtent l="0" t="0" r="0" b="9525"/>
            <wp:docPr id="116718975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89752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25D">
        <w:rPr>
          <w:szCs w:val="20"/>
        </w:rPr>
        <w:t xml:space="preserve"> </w:t>
      </w:r>
      <w:r w:rsidR="00D9525D">
        <w:rPr>
          <w:rFonts w:hint="eastAsia"/>
          <w:szCs w:val="20"/>
        </w:rPr>
        <w:t>버튼을 클릭하여</w:t>
      </w:r>
      <w:r w:rsidR="00D9525D" w:rsidRPr="00D9525D">
        <w:rPr>
          <w:rFonts w:hint="eastAsia"/>
          <w:szCs w:val="20"/>
        </w:rPr>
        <w:t xml:space="preserve"> </w:t>
      </w:r>
      <w:r w:rsidR="00D9525D">
        <w:rPr>
          <w:rFonts w:hint="eastAsia"/>
          <w:szCs w:val="20"/>
        </w:rPr>
        <w:t>빈</w:t>
      </w:r>
      <w:r w:rsidR="00FA2617">
        <w:rPr>
          <w:rFonts w:hint="eastAsia"/>
          <w:szCs w:val="20"/>
        </w:rPr>
        <w:t xml:space="preserve"> </w:t>
      </w:r>
      <w:r w:rsidR="00D9525D">
        <w:rPr>
          <w:rFonts w:hint="eastAsia"/>
          <w:szCs w:val="20"/>
        </w:rPr>
        <w:t>열</w:t>
      </w:r>
      <w:r w:rsidR="00FA2617">
        <w:rPr>
          <w:rFonts w:hint="eastAsia"/>
          <w:szCs w:val="20"/>
        </w:rPr>
        <w:t>을 추가합니다.</w:t>
      </w:r>
    </w:p>
    <w:p w14:paraId="768860A6" w14:textId="3910AA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열 삭제</w:t>
      </w:r>
      <w:r>
        <w:rPr>
          <w:szCs w:val="20"/>
        </w:rPr>
        <w:t xml:space="preserve">: </w:t>
      </w:r>
      <w:r w:rsidR="00D9525D">
        <w:rPr>
          <w:rFonts w:hint="eastAsia"/>
          <w:szCs w:val="20"/>
        </w:rPr>
        <w:t>D</w:t>
      </w:r>
      <w:r w:rsidR="00D9525D">
        <w:rPr>
          <w:szCs w:val="20"/>
        </w:rPr>
        <w:t xml:space="preserve">elete </w:t>
      </w:r>
      <w:r w:rsidR="00D9525D">
        <w:rPr>
          <w:rFonts w:hint="eastAsia"/>
          <w:szCs w:val="20"/>
        </w:rPr>
        <w:t xml:space="preserve">키 혹은 </w:t>
      </w:r>
      <w:r w:rsidR="00D9525D" w:rsidRPr="00D9525D">
        <w:rPr>
          <w:szCs w:val="20"/>
        </w:rPr>
        <w:drawing>
          <wp:inline distT="0" distB="0" distL="0" distR="0" wp14:anchorId="68A7F31D" wp14:editId="0E2685F7">
            <wp:extent cx="295316" cy="257211"/>
            <wp:effectExtent l="0" t="0" r="9525" b="9525"/>
            <wp:docPr id="52236166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6166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25D">
        <w:rPr>
          <w:szCs w:val="20"/>
        </w:rPr>
        <w:t xml:space="preserve"> </w:t>
      </w:r>
      <w:r w:rsidR="00D9525D">
        <w:rPr>
          <w:rFonts w:hint="eastAsia"/>
          <w:szCs w:val="20"/>
        </w:rPr>
        <w:t>버튼으로</w:t>
      </w:r>
      <w:r w:rsidR="00D9525D" w:rsidRPr="00D9525D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2675D138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</w:t>
      </w:r>
      <w:r w:rsidR="00D9525D">
        <w:rPr>
          <w:rFonts w:hint="eastAsia"/>
          <w:szCs w:val="20"/>
        </w:rPr>
        <w:t>셀</w:t>
      </w:r>
      <w:r>
        <w:rPr>
          <w:rFonts w:hint="eastAsia"/>
          <w:szCs w:val="20"/>
        </w:rPr>
        <w:t xml:space="preserve">을 </w:t>
      </w:r>
      <w:r w:rsidR="0011461D">
        <w:rPr>
          <w:color w:val="000000" w:themeColor="text1"/>
        </w:rPr>
        <w:t>Drag-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>
        <w:rPr>
          <w:rFonts w:hint="eastAsia"/>
          <w:szCs w:val="20"/>
        </w:rPr>
        <w:t>하여 순서를 변경할 수 있습니다.</w:t>
      </w:r>
    </w:p>
    <w:p w14:paraId="4F87292E" w14:textId="6B62E7DB" w:rsidR="00D9525D" w:rsidRPr="00D9525D" w:rsidRDefault="00494E24" w:rsidP="00D9525D">
      <w:pPr>
        <w:pStyle w:val="aa"/>
        <w:numPr>
          <w:ilvl w:val="0"/>
          <w:numId w:val="20"/>
        </w:numPr>
        <w:ind w:leftChars="0"/>
      </w:pPr>
      <w:r w:rsidRPr="00494E24">
        <w:drawing>
          <wp:anchor distT="0" distB="0" distL="114300" distR="114300" simplePos="0" relativeHeight="251717632" behindDoc="0" locked="0" layoutInCell="1" allowOverlap="1" wp14:anchorId="657DD30C" wp14:editId="4C65BAF6">
            <wp:simplePos x="0" y="0"/>
            <wp:positionH relativeFrom="margin">
              <wp:align>center</wp:align>
            </wp:positionH>
            <wp:positionV relativeFrom="paragraph">
              <wp:posOffset>241563</wp:posOffset>
            </wp:positionV>
            <wp:extent cx="5177790" cy="2555240"/>
            <wp:effectExtent l="0" t="0" r="3810" b="0"/>
            <wp:wrapTopAndBottom/>
            <wp:docPr id="45486944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69449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25D">
        <w:rPr>
          <w:rFonts w:hint="eastAsia"/>
          <w:szCs w:val="20"/>
        </w:rPr>
        <w:t>B</w:t>
      </w:r>
      <w:r w:rsidR="00D9525D">
        <w:rPr>
          <w:szCs w:val="20"/>
        </w:rPr>
        <w:t xml:space="preserve">M </w:t>
      </w:r>
      <w:r w:rsidR="00D9525D">
        <w:rPr>
          <w:rFonts w:hint="eastAsia"/>
          <w:szCs w:val="20"/>
        </w:rPr>
        <w:t>리스트 설정</w:t>
      </w:r>
    </w:p>
    <w:p w14:paraId="052AF271" w14:textId="2E1F1BDF" w:rsidR="00D9525D" w:rsidRPr="00494E24" w:rsidRDefault="00D9525D" w:rsidP="00D9525D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[B</w:t>
      </w:r>
      <w:r>
        <w:rPr>
          <w:szCs w:val="20"/>
        </w:rPr>
        <w:t xml:space="preserve">M Setting] </w:t>
      </w:r>
      <w:r>
        <w:rPr>
          <w:rFonts w:hint="eastAsia"/>
          <w:szCs w:val="20"/>
        </w:rPr>
        <w:t>버튼을 클릭합니다.</w:t>
      </w:r>
    </w:p>
    <w:p w14:paraId="03D1DF8C" w14:textId="32A0EAE0" w:rsidR="00494E24" w:rsidRDefault="00494E24" w:rsidP="00D9525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B</w:t>
      </w:r>
      <w:r>
        <w:t xml:space="preserve">M </w:t>
      </w:r>
      <w:r>
        <w:rPr>
          <w:rFonts w:hint="eastAsia"/>
        </w:rPr>
        <w:t>리스트에 사용되는 심볼 이름과 프로젝트에 생성된 심볼을 매핑합니다.</w:t>
      </w:r>
    </w:p>
    <w:p w14:paraId="017D8DB3" w14:textId="0DB767C7" w:rsidR="00494E24" w:rsidRPr="00D9525D" w:rsidRDefault="00494E24" w:rsidP="00D9525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B</w:t>
      </w:r>
      <w:r>
        <w:t xml:space="preserve">M </w:t>
      </w:r>
      <w:r>
        <w:rPr>
          <w:rFonts w:hint="eastAsia"/>
        </w:rPr>
        <w:t>리스트에서 추출할 속성을 설정합니다.</w:t>
      </w:r>
    </w:p>
    <w:p w14:paraId="3815E1C6" w14:textId="35DA6857" w:rsidR="00D9525D" w:rsidRPr="00B45E81" w:rsidRDefault="00D9525D" w:rsidP="00D9525D">
      <w:pPr>
        <w:pStyle w:val="aa"/>
        <w:numPr>
          <w:ilvl w:val="0"/>
          <w:numId w:val="20"/>
        </w:numPr>
        <w:ind w:leftChars="0"/>
        <w:rPr>
          <w:rFonts w:hint="eastAsia"/>
        </w:rPr>
      </w:pPr>
      <w:r>
        <w:rPr>
          <w:rFonts w:hint="eastAsia"/>
        </w:rPr>
        <w:t>리스트 출력</w:t>
      </w:r>
      <w:r>
        <w:t xml:space="preserve">: </w:t>
      </w:r>
      <w:r>
        <w:rPr>
          <w:szCs w:val="20"/>
        </w:rPr>
        <w:t>[</w:t>
      </w:r>
      <w:r>
        <w:rPr>
          <w:rFonts w:hint="eastAsia"/>
          <w:szCs w:val="20"/>
        </w:rPr>
        <w:t>E</w:t>
      </w:r>
      <w:r>
        <w:rPr>
          <w:szCs w:val="20"/>
        </w:rPr>
        <w:t xml:space="preserve">xport] </w:t>
      </w:r>
      <w:r>
        <w:rPr>
          <w:rFonts w:hint="eastAsia"/>
          <w:szCs w:val="20"/>
        </w:rPr>
        <w:t>버튼을 클릭해 설정한 양식의 데이터를 추출합니다.</w:t>
      </w:r>
    </w:p>
    <w:p w14:paraId="75305C8C" w14:textId="4AC7BB22" w:rsidR="00E723A0" w:rsidRDefault="00E723A0" w:rsidP="00026ADF">
      <w:pPr>
        <w:pStyle w:val="a8"/>
      </w:pP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3" w:name="_Toc139464718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3"/>
      <w:r w:rsidR="00CC60F6">
        <w:t xml:space="preserve"> </w:t>
      </w:r>
    </w:p>
    <w:p w14:paraId="5EA33436" w14:textId="74A57447" w:rsidR="00450C39" w:rsidRDefault="00321ECE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 wp14:anchorId="73547D35" wp14:editId="0A6AB63E">
            <wp:simplePos x="0" y="0"/>
            <wp:positionH relativeFrom="margin">
              <wp:align>left</wp:align>
            </wp:positionH>
            <wp:positionV relativeFrom="paragraph">
              <wp:posOffset>271217</wp:posOffset>
            </wp:positionV>
            <wp:extent cx="6642100" cy="897255"/>
            <wp:effectExtent l="0" t="0" r="6350" b="0"/>
            <wp:wrapTopAndBottom/>
            <wp:docPr id="64782468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298">
        <w:rPr>
          <w:rFonts w:hint="eastAsia"/>
        </w:rPr>
        <w:t>이미지 도면</w:t>
      </w:r>
      <w:r w:rsidR="00CC60F6">
        <w:t xml:space="preserve">, </w:t>
      </w:r>
      <w:r w:rsidR="00640298">
        <w:rPr>
          <w:rFonts w:hint="eastAsia"/>
        </w:rPr>
        <w:t>텍스트</w:t>
      </w:r>
      <w:r w:rsidR="00CC60F6">
        <w:t xml:space="preserve">, 심볼, </w:t>
      </w:r>
      <w:r w:rsidR="00CC60F6">
        <w:rPr>
          <w:rFonts w:hint="eastAsia"/>
        </w:rPr>
        <w:t>라인,</w:t>
      </w:r>
      <w:r w:rsidR="00CC60F6">
        <w:t xml:space="preserve"> </w:t>
      </w:r>
      <w:r w:rsidR="00640298">
        <w:rPr>
          <w:rFonts w:hint="eastAsia"/>
        </w:rPr>
        <w:t>미</w:t>
      </w:r>
      <w:r>
        <w:rPr>
          <w:rFonts w:hint="eastAsia"/>
        </w:rPr>
        <w:t xml:space="preserve"> </w:t>
      </w:r>
      <w:r w:rsidR="00640298">
        <w:rPr>
          <w:rFonts w:hint="eastAsia"/>
        </w:rPr>
        <w:t>인식</w:t>
      </w:r>
      <w:r w:rsidR="00CC60F6">
        <w:t xml:space="preserve">, </w:t>
      </w:r>
      <w:r w:rsidR="00640298">
        <w:rPr>
          <w:rFonts w:hint="eastAsia"/>
        </w:rPr>
        <w:t>불일치</w:t>
      </w:r>
      <w:r w:rsidR="00CC60F6">
        <w:t xml:space="preserve">, </w:t>
      </w:r>
      <w:r w:rsidR="00640298"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</w:t>
      </w:r>
      <w:r w:rsidR="00CC60F6">
        <w:rPr>
          <w:rFonts w:hint="eastAsia"/>
        </w:rPr>
        <w:t xml:space="preserve">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47B7E3A8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158DD52" w14:textId="1BFD88F4" w:rsidR="00321ECE" w:rsidRDefault="00321ECE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타입을 선택할 수 있습니다.</w:t>
      </w:r>
    </w:p>
    <w:p w14:paraId="00E47369" w14:textId="7230555C" w:rsidR="00A10F36" w:rsidRDefault="007A2F15" w:rsidP="00F71861">
      <w:pPr>
        <w:pStyle w:val="aa"/>
        <w:ind w:leftChars="0" w:left="1200"/>
      </w:pPr>
      <w:r w:rsidRPr="007A2F15">
        <w:rPr>
          <w:noProof/>
        </w:rPr>
        <w:t xml:space="preserve"> </w:t>
      </w:r>
    </w:p>
    <w:p w14:paraId="34807A24" w14:textId="45B54913" w:rsidR="006D1865" w:rsidRPr="00A10F36" w:rsidRDefault="006D1865" w:rsidP="00F71861">
      <w:r>
        <w:br w:type="page"/>
      </w:r>
    </w:p>
    <w:bookmarkStart w:id="34" w:name="_Toc139464719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4"/>
    </w:p>
    <w:p w14:paraId="07FD33DB" w14:textId="46C7B90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</w:t>
      </w:r>
      <w:r w:rsidR="009E1146">
        <w:rPr>
          <w:rFonts w:hint="eastAsia"/>
        </w:rPr>
        <w:t>T</w:t>
      </w:r>
      <w:r w:rsidR="009E1146">
        <w:t>ool</w:t>
      </w:r>
      <w:r w:rsidRPr="00E736F7">
        <w:rPr>
          <w:rFonts w:hint="eastAsia"/>
        </w:rPr>
        <w:t>]</w:t>
      </w:r>
      <w:r w:rsidRPr="00E736F7">
        <w:t xml:space="preserve"> </w:t>
      </w:r>
      <w:r w:rsidR="009E1146">
        <w:t>-</w:t>
      </w:r>
      <w:r w:rsidRPr="00E736F7">
        <w:t xml:space="preserve">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36A3B1F4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: </w:t>
      </w:r>
      <w:r w:rsidR="00395968">
        <w:rPr>
          <w:rFonts w:hint="eastAsia"/>
        </w:rPr>
        <w:t xml:space="preserve">변환할 </w:t>
      </w:r>
      <w:r w:rsidR="009E1146">
        <w:rPr>
          <w:rFonts w:hint="eastAsia"/>
        </w:rPr>
        <w:t>도면</w:t>
      </w:r>
      <w:r w:rsidR="00395968">
        <w:rPr>
          <w:rFonts w:hint="eastAsia"/>
        </w:rPr>
        <w:t>의</w:t>
      </w:r>
      <w:r w:rsidR="009E1146">
        <w:rPr>
          <w:rFonts w:hint="eastAsia"/>
        </w:rPr>
        <w:t xml:space="preserve"> 크기를 원본의</w:t>
      </w:r>
      <w:r w:rsidR="00395968">
        <w:rPr>
          <w:rFonts w:hint="eastAsia"/>
        </w:rPr>
        <w:t xml:space="preserve"> </w:t>
      </w:r>
      <w:r>
        <w:rPr>
          <w:rFonts w:hint="eastAsia"/>
        </w:rPr>
        <w:t>배수</w:t>
      </w:r>
      <w:r w:rsidR="009E1146">
        <w:rPr>
          <w:rFonts w:hint="eastAsia"/>
        </w:rPr>
        <w:t>로 설정합니다.</w:t>
      </w:r>
      <w:r w:rsidR="009E1146">
        <w:t xml:space="preserve"> </w:t>
      </w:r>
      <w:r>
        <w:t>(Use Scale</w:t>
      </w:r>
      <w:r>
        <w:rPr>
          <w:rFonts w:hint="eastAsia"/>
        </w:rPr>
        <w:t>이 체크되어야 적용됩니다</w:t>
      </w:r>
      <w:r w:rsidR="009E1146">
        <w:rPr>
          <w:rFonts w:hint="eastAsia"/>
        </w:rPr>
        <w:t>)</w:t>
      </w:r>
    </w:p>
    <w:p w14:paraId="09D88FFA" w14:textId="4531D028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>Width</w:t>
      </w:r>
      <w:r w:rsidR="009E1146">
        <w:t>/Height</w:t>
      </w:r>
      <w:r>
        <w:t xml:space="preserve">: </w:t>
      </w:r>
      <w:r>
        <w:rPr>
          <w:rFonts w:hint="eastAsia"/>
        </w:rPr>
        <w:t>변환할 도면의 크기</w:t>
      </w:r>
      <w:r w:rsidR="009E1146">
        <w:rPr>
          <w:rFonts w:hint="eastAsia"/>
        </w:rPr>
        <w:t>를 고정 값으로 설정합니다.</w:t>
      </w:r>
    </w:p>
    <w:p w14:paraId="4C1734BA" w14:textId="4A12AE8A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  <w:r w:rsidR="009E1146">
        <w:rPr>
          <w:rFonts w:hint="eastAsia"/>
        </w:rPr>
        <w:t>를 선택합니다.</w:t>
      </w:r>
    </w:p>
    <w:p w14:paraId="3CFE6E95" w14:textId="13A209DE" w:rsidR="00AA1EB1" w:rsidRDefault="009E1146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도면 </w:t>
      </w:r>
      <w:r w:rsidR="00C91672">
        <w:rPr>
          <w:rFonts w:hint="eastAsia"/>
        </w:rPr>
        <w:t>권장 크기</w:t>
      </w:r>
      <w:r>
        <w:t xml:space="preserve">는 </w:t>
      </w:r>
      <w:r w:rsidRPr="00BC6D65">
        <w:rPr>
          <w:b/>
          <w:bCs/>
        </w:rPr>
        <w:t>Width 9600</w:t>
      </w:r>
      <w:r>
        <w:rPr>
          <w:rFonts w:hint="eastAsia"/>
        </w:rPr>
        <w:t>입니다.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5838A350" w:rsidR="00395968" w:rsidRDefault="00D35BFB" w:rsidP="0027158C">
      <w:pPr>
        <w:pStyle w:val="1"/>
        <w:numPr>
          <w:ilvl w:val="0"/>
          <w:numId w:val="3"/>
        </w:numPr>
      </w:pPr>
      <w:bookmarkStart w:id="35" w:name="_Toc139464720"/>
      <w:r>
        <w:lastRenderedPageBreak/>
        <w:t>Import AutoCAD</w:t>
      </w:r>
      <w:r w:rsidR="006633D2">
        <w:t xml:space="preserve"> (</w:t>
      </w:r>
      <w:r w:rsidR="006633D2" w:rsidRPr="006633D2">
        <w:t>ID2 CAD Importing Manual</w:t>
      </w:r>
      <w:r w:rsidR="006633D2">
        <w:t xml:space="preserve"> </w:t>
      </w:r>
      <w:r w:rsidR="006633D2">
        <w:rPr>
          <w:rFonts w:hint="eastAsia"/>
        </w:rPr>
        <w:t>참조)</w:t>
      </w:r>
      <w:bookmarkEnd w:id="35"/>
    </w:p>
    <w:p w14:paraId="3EF7BB31" w14:textId="775591CA" w:rsidR="00381BC5" w:rsidRDefault="004866CB" w:rsidP="002A3502">
      <w:pPr>
        <w:pStyle w:val="aa"/>
        <w:numPr>
          <w:ilvl w:val="0"/>
          <w:numId w:val="20"/>
        </w:numPr>
        <w:ind w:leftChars="0"/>
      </w:pPr>
      <w:r w:rsidRPr="004866CB">
        <w:drawing>
          <wp:anchor distT="0" distB="0" distL="114300" distR="114300" simplePos="0" relativeHeight="251719680" behindDoc="0" locked="0" layoutInCell="1" allowOverlap="1" wp14:anchorId="440A4302" wp14:editId="4CB3BB77">
            <wp:simplePos x="0" y="0"/>
            <wp:positionH relativeFrom="margin">
              <wp:align>center</wp:align>
            </wp:positionH>
            <wp:positionV relativeFrom="paragraph">
              <wp:posOffset>258708</wp:posOffset>
            </wp:positionV>
            <wp:extent cx="4450715" cy="4846320"/>
            <wp:effectExtent l="0" t="0" r="6985" b="0"/>
            <wp:wrapTopAndBottom/>
            <wp:docPr id="76498768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87687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A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287F79D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42E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</w:t>
      </w:r>
      <w:r>
        <w:rPr>
          <w:rFonts w:hint="eastAsia"/>
        </w:rPr>
        <w:t>T</w:t>
      </w:r>
      <w:r>
        <w:t>ool</w:t>
      </w:r>
      <w:r w:rsidR="00395968" w:rsidRPr="00E736F7">
        <w:rPr>
          <w:rFonts w:hint="eastAsia"/>
        </w:rPr>
        <w:t>]</w:t>
      </w:r>
      <w:r w:rsidR="00395968" w:rsidRPr="00E736F7">
        <w:t xml:space="preserve"> </w:t>
      </w:r>
      <w:r>
        <w:t>-</w:t>
      </w:r>
      <w:r w:rsidR="00395968" w:rsidRPr="00E736F7">
        <w:t xml:space="preserve">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  <w:r>
        <w:rPr>
          <w:rFonts w:hint="eastAsia"/>
        </w:rPr>
        <w:t>.</w:t>
      </w:r>
    </w:p>
    <w:p w14:paraId="6634BA18" w14:textId="6232A404" w:rsidR="006E4D32" w:rsidRDefault="006E4D32" w:rsidP="00352978">
      <w:pPr>
        <w:pStyle w:val="a8"/>
      </w:pPr>
    </w:p>
    <w:p w14:paraId="02F6BBC8" w14:textId="43E5B41E" w:rsidR="00352978" w:rsidRDefault="004866CB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mport</w:t>
      </w:r>
      <w:r>
        <w:rPr>
          <w:rFonts w:hint="eastAsia"/>
        </w:rPr>
        <w:t xml:space="preserve">할 </w:t>
      </w:r>
      <w:r>
        <w:t xml:space="preserve">dwg </w:t>
      </w:r>
      <w:r>
        <w:rPr>
          <w:rFonts w:hint="eastAsia"/>
        </w:rPr>
        <w:t>파일을 선택합니다.</w:t>
      </w:r>
      <w:r>
        <w:t xml:space="preserve"> [Gen. Drawing]</w:t>
      </w:r>
      <w:r>
        <w:rPr>
          <w:rFonts w:hint="eastAsia"/>
        </w:rPr>
        <w:t xml:space="preserve">을 체크 시 </w:t>
      </w:r>
      <w:r>
        <w:t xml:space="preserve">ID2 </w:t>
      </w:r>
      <w:r>
        <w:rPr>
          <w:rFonts w:hint="eastAsia"/>
        </w:rPr>
        <w:t>도면을 생성합니다.</w:t>
      </w:r>
    </w:p>
    <w:p w14:paraId="160E028B" w14:textId="514352B2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 w:rsidR="00321ECE">
        <w:rPr>
          <w:rFonts w:hint="eastAsia"/>
        </w:rPr>
        <w:t>라인 타입</w:t>
      </w:r>
      <w:r>
        <w:rPr>
          <w:rFonts w:hint="eastAsia"/>
        </w:rPr>
        <w:t xml:space="preserve">으로 변환할 </w:t>
      </w:r>
      <w:r>
        <w:t xml:space="preserve">AutoCAD </w:t>
      </w:r>
      <w:r w:rsidR="00321ECE">
        <w:rPr>
          <w:rFonts w:hint="eastAsia"/>
        </w:rPr>
        <w:t xml:space="preserve">라인 </w:t>
      </w:r>
      <w:r w:rsidR="004866CB">
        <w:rPr>
          <w:rFonts w:hint="eastAsia"/>
        </w:rPr>
        <w:t>레이어를</w:t>
      </w:r>
      <w:r>
        <w:rPr>
          <w:rFonts w:hint="eastAsia"/>
        </w:rPr>
        <w:t xml:space="preserve"> </w:t>
      </w:r>
      <w:r w:rsidR="001D6FC2">
        <w:rPr>
          <w:rFonts w:hint="eastAsia"/>
        </w:rPr>
        <w:t>매핑</w:t>
      </w:r>
      <w:r>
        <w:rPr>
          <w:rFonts w:hint="eastAsia"/>
        </w:rPr>
        <w:t>합니다.</w:t>
      </w:r>
    </w:p>
    <w:p w14:paraId="4A071327" w14:textId="5B19C20F" w:rsidR="001D6FC2" w:rsidRDefault="001D6FC2" w:rsidP="00352978">
      <w:pPr>
        <w:pStyle w:val="aa"/>
        <w:numPr>
          <w:ilvl w:val="1"/>
          <w:numId w:val="20"/>
        </w:numPr>
        <w:ind w:leftChars="0"/>
      </w:pPr>
      <w:r>
        <w:t xml:space="preserve">ID2 </w:t>
      </w:r>
      <w:r>
        <w:rPr>
          <w:rFonts w:hint="eastAsia"/>
        </w:rPr>
        <w:t xml:space="preserve">심볼로 변환할 </w:t>
      </w:r>
      <w:r>
        <w:t xml:space="preserve">AutoCAD </w:t>
      </w:r>
      <w:r>
        <w:rPr>
          <w:rFonts w:hint="eastAsia"/>
        </w:rPr>
        <w:t>심볼 블록을 매핑합니다.</w:t>
      </w:r>
    </w:p>
    <w:p w14:paraId="09142A3D" w14:textId="16282A8B" w:rsidR="00766A25" w:rsidRDefault="001D6FC2" w:rsidP="001D6FC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Auto Offset, Scale]</w:t>
      </w:r>
      <w:r>
        <w:rPr>
          <w:rFonts w:hint="eastAsia"/>
        </w:rPr>
        <w:t>을 체크 시 좌표를 자동으로 보정합니다.</w:t>
      </w:r>
    </w:p>
    <w:p w14:paraId="6F5CD0A2" w14:textId="35D4B62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7BC69E4C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  <w:r w:rsidR="001D6FC2">
        <w:t xml:space="preserve"> Import </w:t>
      </w:r>
      <w:r w:rsidR="001D6FC2">
        <w:rPr>
          <w:rFonts w:hint="eastAsia"/>
        </w:rPr>
        <w:t>대상을 선택할 수 있습니다.</w:t>
      </w:r>
    </w:p>
    <w:p w14:paraId="4C4F50B9" w14:textId="245B12A5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Edit]</w:t>
      </w:r>
      <w:r w:rsidR="001D6FC2">
        <w:t xml:space="preserve"> - </w:t>
      </w:r>
      <w:r>
        <w:t xml:space="preserve">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48354116" w:rsidR="00AC0331" w:rsidRDefault="00AC0331" w:rsidP="00957CEE">
      <w:pPr>
        <w:pStyle w:val="1"/>
        <w:numPr>
          <w:ilvl w:val="0"/>
          <w:numId w:val="3"/>
        </w:numPr>
      </w:pPr>
      <w:bookmarkStart w:id="36" w:name="_Toc139464721"/>
      <w:r>
        <w:lastRenderedPageBreak/>
        <w:t>PDF</w:t>
      </w:r>
      <w:r>
        <w:rPr>
          <w:rFonts w:hint="eastAsia"/>
        </w:rPr>
        <w:t>에서 텍스트 가져오기</w:t>
      </w:r>
      <w:bookmarkEnd w:id="36"/>
    </w:p>
    <w:p w14:paraId="19FA04AE" w14:textId="4F6DC70F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</w:t>
      </w:r>
      <w:r w:rsidR="00C15A55">
        <w:rPr>
          <w:rFonts w:hint="eastAsia"/>
        </w:rPr>
        <w:t>T</w:t>
      </w:r>
      <w:r w:rsidR="00C15A55">
        <w:t>ool</w:t>
      </w:r>
      <w:r w:rsidR="00C645D6" w:rsidRPr="00E736F7">
        <w:rPr>
          <w:rFonts w:hint="eastAsia"/>
        </w:rPr>
        <w:t>]</w:t>
      </w:r>
      <w:r w:rsidR="00C645D6" w:rsidRPr="00E736F7">
        <w:t xml:space="preserve"> – [</w:t>
      </w:r>
      <w:r w:rsidR="00C645D6">
        <w:t>Import Text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E89BCAB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도면을 선택합니다.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0EABCAD8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>파일에서 텍스트</w:t>
      </w:r>
      <w:r w:rsidR="00C15A55">
        <w:rPr>
          <w:rFonts w:hint="eastAsia"/>
        </w:rPr>
        <w:t xml:space="preserve"> I</w:t>
      </w:r>
      <w:r w:rsidR="00C15A55">
        <w:t>mport</w:t>
      </w:r>
      <w:r w:rsidR="00C15A55">
        <w:rPr>
          <w:rFonts w:hint="eastAsia"/>
        </w:rPr>
        <w:t>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16D6BF6B" w:rsidR="005B3310" w:rsidRDefault="005B3310" w:rsidP="00957CEE">
      <w:pPr>
        <w:pStyle w:val="1"/>
        <w:numPr>
          <w:ilvl w:val="0"/>
          <w:numId w:val="3"/>
        </w:numPr>
      </w:pPr>
      <w:bookmarkStart w:id="37" w:name="_Toc139464722"/>
      <w:r>
        <w:rPr>
          <w:rFonts w:hint="eastAsia"/>
        </w:rPr>
        <w:lastRenderedPageBreak/>
        <w:t>심볼 굵기 강화</w:t>
      </w:r>
      <w:bookmarkEnd w:id="37"/>
    </w:p>
    <w:p w14:paraId="36FF7F08" w14:textId="07A08918" w:rsidR="005B3310" w:rsidRDefault="00B74A8A" w:rsidP="005B3310">
      <w:pPr>
        <w:pStyle w:val="aa"/>
        <w:numPr>
          <w:ilvl w:val="0"/>
          <w:numId w:val="20"/>
        </w:numPr>
        <w:ind w:leftChars="0"/>
      </w:pPr>
      <w:r w:rsidRPr="00B74A8A">
        <w:drawing>
          <wp:anchor distT="0" distB="0" distL="114300" distR="114300" simplePos="0" relativeHeight="251720704" behindDoc="0" locked="0" layoutInCell="1" allowOverlap="1" wp14:anchorId="2457D407" wp14:editId="6FDB8884">
            <wp:simplePos x="0" y="0"/>
            <wp:positionH relativeFrom="margin">
              <wp:align>center</wp:align>
            </wp:positionH>
            <wp:positionV relativeFrom="paragraph">
              <wp:posOffset>310575</wp:posOffset>
            </wp:positionV>
            <wp:extent cx="4191000" cy="1819910"/>
            <wp:effectExtent l="0" t="0" r="0" b="8890"/>
            <wp:wrapTopAndBottom/>
            <wp:docPr id="2228660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66035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E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</w:t>
      </w:r>
      <w:r>
        <w:rPr>
          <w:rFonts w:hint="eastAsia"/>
        </w:rPr>
        <w:t>T</w:t>
      </w:r>
      <w:r>
        <w:t>ool</w:t>
      </w:r>
      <w:r w:rsidR="005B3310">
        <w:rPr>
          <w:rFonts w:hint="eastAsia"/>
        </w:rPr>
        <w:t>]</w:t>
      </w:r>
      <w:r w:rsidR="005B3310">
        <w:t xml:space="preserve"> </w:t>
      </w:r>
      <w:r>
        <w:t>-</w:t>
      </w:r>
      <w:r w:rsidR="005B3310">
        <w:t xml:space="preserve"> [</w:t>
      </w:r>
      <w:r>
        <w:rPr>
          <w:rFonts w:hint="eastAsia"/>
        </w:rPr>
        <w:t>S</w:t>
      </w:r>
      <w:r>
        <w:t>ymbol Thick Reinforcement</w:t>
      </w:r>
      <w:r w:rsidR="005B3310">
        <w:rPr>
          <w:rFonts w:hint="eastAsia"/>
        </w:rPr>
        <w:t>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62AC50B1" w:rsidR="006207F5" w:rsidRDefault="006207F5" w:rsidP="006207F5">
      <w:pPr>
        <w:pStyle w:val="aa"/>
        <w:ind w:leftChars="0" w:left="760"/>
      </w:pPr>
    </w:p>
    <w:p w14:paraId="73D1B31C" w14:textId="08884533" w:rsidR="006207F5" w:rsidRPr="005B3310" w:rsidRDefault="00B74A8A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ilate Size</w:t>
      </w:r>
      <w:r w:rsidR="006207F5">
        <w:t xml:space="preserve">: </w:t>
      </w:r>
      <w:r w:rsidR="006207F5">
        <w:rPr>
          <w:rFonts w:hint="eastAsia"/>
        </w:rPr>
        <w:t>설정된</w:t>
      </w:r>
      <w:r w:rsidR="006207F5">
        <w:t xml:space="preserve"> </w:t>
      </w:r>
      <w:r w:rsidR="006207F5">
        <w:rPr>
          <w:rFonts w:hint="eastAsia"/>
        </w:rPr>
        <w:t>값</w:t>
      </w:r>
      <w:r>
        <w:rPr>
          <w:rFonts w:hint="eastAsia"/>
        </w:rPr>
        <w:t>만큼</w:t>
      </w:r>
      <w:r w:rsidR="006207F5">
        <w:rPr>
          <w:rFonts w:hint="eastAsia"/>
        </w:rPr>
        <w:t xml:space="preserve"> 등록된 모든 심볼의 두께를 </w:t>
      </w:r>
      <w:r w:rsidR="005A06B6">
        <w:rPr>
          <w:rFonts w:hint="eastAsia"/>
        </w:rPr>
        <w:t xml:space="preserve">두껍게 </w:t>
      </w:r>
      <w:r w:rsidR="006207F5">
        <w:rPr>
          <w:rFonts w:hint="eastAsia"/>
        </w:rPr>
        <w:t>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F1989E7" w:rsidR="0073498D" w:rsidRDefault="00957CEE" w:rsidP="00957CEE">
      <w:pPr>
        <w:pStyle w:val="1"/>
        <w:numPr>
          <w:ilvl w:val="0"/>
          <w:numId w:val="3"/>
        </w:numPr>
      </w:pPr>
      <w:bookmarkStart w:id="38" w:name="_Toc13946472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7F66DCA2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E04F8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8"/>
      <w:r w:rsidR="00E51957" w:rsidRPr="00E51957">
        <w:rPr>
          <w:rFonts w:hint="eastAsia"/>
        </w:rPr>
        <w:t xml:space="preserve"> </w:t>
      </w:r>
    </w:p>
    <w:p w14:paraId="057A4ED4" w14:textId="364B31C8" w:rsidR="00F45927" w:rsidRDefault="00375137" w:rsidP="00F45927">
      <w:pPr>
        <w:pStyle w:val="aa"/>
        <w:numPr>
          <w:ilvl w:val="0"/>
          <w:numId w:val="20"/>
        </w:numPr>
        <w:ind w:leftChars="0"/>
      </w:pPr>
      <w:r w:rsidRPr="00375137">
        <w:drawing>
          <wp:anchor distT="0" distB="0" distL="114300" distR="114300" simplePos="0" relativeHeight="251721728" behindDoc="0" locked="0" layoutInCell="1" allowOverlap="1" wp14:anchorId="5769F5A4" wp14:editId="7DC19035">
            <wp:simplePos x="0" y="0"/>
            <wp:positionH relativeFrom="margin">
              <wp:align>center</wp:align>
            </wp:positionH>
            <wp:positionV relativeFrom="paragraph">
              <wp:posOffset>310383</wp:posOffset>
            </wp:positionV>
            <wp:extent cx="5405120" cy="3289935"/>
            <wp:effectExtent l="0" t="0" r="5080" b="5715"/>
            <wp:wrapTopAndBottom/>
            <wp:docPr id="3032730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730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491" w:rsidRPr="00E736F7">
        <w:rPr>
          <w:rFonts w:hint="eastAsia"/>
        </w:rPr>
        <w:t>[</w:t>
      </w:r>
      <w:r w:rsidR="005A06B6">
        <w:rPr>
          <w:rFonts w:hint="eastAsia"/>
        </w:rPr>
        <w:t>T</w:t>
      </w:r>
      <w:r w:rsidR="005A06B6">
        <w:t>ool</w:t>
      </w:r>
      <w:r w:rsidR="00940491" w:rsidRPr="00E736F7">
        <w:rPr>
          <w:rFonts w:hint="eastAsia"/>
        </w:rPr>
        <w:t>]</w:t>
      </w:r>
      <w:r w:rsidR="00940491" w:rsidRPr="00E736F7">
        <w:t xml:space="preserve"> </w:t>
      </w:r>
      <w:r w:rsidR="00F31EDF">
        <w:t>-</w:t>
      </w:r>
      <w:r w:rsidR="00940491" w:rsidRPr="00E736F7">
        <w:t xml:space="preserve"> [</w:t>
      </w:r>
      <w:r w:rsidR="005A06B6">
        <w:rPr>
          <w:rFonts w:hint="eastAsia"/>
        </w:rPr>
        <w:t>D</w:t>
      </w:r>
      <w:r w:rsidR="005A06B6">
        <w:t>ata Transfer</w:t>
      </w:r>
      <w:r w:rsidR="00940491" w:rsidRPr="00E736F7">
        <w:t xml:space="preserve">] </w:t>
      </w:r>
      <w:r w:rsidR="00940491" w:rsidRPr="00E736F7">
        <w:rPr>
          <w:rFonts w:hint="eastAsia"/>
        </w:rPr>
        <w:t>메뉴를 클릭합니다</w:t>
      </w:r>
      <w:r w:rsidR="00940491"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5FFF1FE" w:rsidR="006D1865" w:rsidRDefault="006D1865" w:rsidP="006D1865">
      <w:pPr>
        <w:jc w:val="center"/>
      </w:pPr>
    </w:p>
    <w:p w14:paraId="73AB68D2" w14:textId="03F0B573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7F81EC17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0EF77809" w:rsidR="003E1C9F" w:rsidRDefault="002B6A17" w:rsidP="00957CEE">
      <w:pPr>
        <w:pStyle w:val="1"/>
        <w:numPr>
          <w:ilvl w:val="0"/>
          <w:numId w:val="3"/>
        </w:numPr>
      </w:pPr>
      <w:bookmarkStart w:id="39" w:name="_Toc139464724"/>
      <w:r>
        <w:rPr>
          <w:rFonts w:hint="eastAsia"/>
        </w:rPr>
        <w:lastRenderedPageBreak/>
        <w:t xml:space="preserve">데이터 </w:t>
      </w:r>
      <w:r w:rsidR="003E1C9F">
        <w:rPr>
          <w:rFonts w:hint="eastAsia"/>
        </w:rPr>
        <w:t>내보내기</w:t>
      </w:r>
      <w:bookmarkEnd w:id="39"/>
    </w:p>
    <w:p w14:paraId="713F622C" w14:textId="780A773D" w:rsidR="00AD4C24" w:rsidRDefault="00375137" w:rsidP="00AD4C24">
      <w:pPr>
        <w:pStyle w:val="aa"/>
        <w:numPr>
          <w:ilvl w:val="0"/>
          <w:numId w:val="20"/>
        </w:numPr>
        <w:ind w:leftChars="0"/>
      </w:pPr>
      <w:r w:rsidRPr="00375137">
        <w:drawing>
          <wp:anchor distT="0" distB="0" distL="114300" distR="114300" simplePos="0" relativeHeight="251722752" behindDoc="0" locked="0" layoutInCell="1" allowOverlap="1" wp14:anchorId="2EF67179" wp14:editId="448D63DC">
            <wp:simplePos x="0" y="0"/>
            <wp:positionH relativeFrom="margin">
              <wp:align>center</wp:align>
            </wp:positionH>
            <wp:positionV relativeFrom="paragraph">
              <wp:posOffset>525912</wp:posOffset>
            </wp:positionV>
            <wp:extent cx="5405120" cy="3289935"/>
            <wp:effectExtent l="0" t="0" r="5080" b="5715"/>
            <wp:wrapTopAndBottom/>
            <wp:docPr id="78619626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96266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E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3895065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DA06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</w:t>
      </w:r>
      <w:r w:rsidR="00F31EDF">
        <w:t>Tool</w:t>
      </w:r>
      <w:r w:rsidR="00AD4C24">
        <w:rPr>
          <w:rFonts w:hint="eastAsia"/>
        </w:rPr>
        <w:t>]</w:t>
      </w:r>
      <w:r w:rsidR="00AD4C24">
        <w:t xml:space="preserve"> </w:t>
      </w:r>
      <w:r w:rsidR="00F31EDF">
        <w:t xml:space="preserve">- </w:t>
      </w:r>
      <w:r w:rsidR="00F31EDF">
        <w:t>[Data Export]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0FF10A38" w:rsidR="00892BEF" w:rsidRDefault="00892BEF" w:rsidP="00892BEF">
      <w:pPr>
        <w:jc w:val="center"/>
      </w:pPr>
    </w:p>
    <w:p w14:paraId="7B973659" w14:textId="6611CC0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62D09C56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06410938" w:rsidR="00340B0E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 w:rsidR="00375137">
        <w:t xml:space="preserve"> 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11B5CB32" w14:textId="17E27F88" w:rsidR="00552802" w:rsidRDefault="00340B0E" w:rsidP="00340B0E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4AAC7597" w14:textId="5DDE138A" w:rsidR="00340B0E" w:rsidRDefault="00340B0E" w:rsidP="00340B0E">
      <w:pPr>
        <w:pStyle w:val="1"/>
        <w:numPr>
          <w:ilvl w:val="0"/>
          <w:numId w:val="3"/>
        </w:numPr>
      </w:pPr>
      <w:bookmarkStart w:id="40" w:name="_Toc139464725"/>
      <w:r>
        <w:lastRenderedPageBreak/>
        <w:t>Export PDF</w:t>
      </w:r>
      <w:bookmarkEnd w:id="40"/>
    </w:p>
    <w:p w14:paraId="444D07F0" w14:textId="705AF10B" w:rsidR="00340B0E" w:rsidRDefault="00226A3B" w:rsidP="00340B0E">
      <w:pPr>
        <w:pStyle w:val="aa"/>
        <w:numPr>
          <w:ilvl w:val="0"/>
          <w:numId w:val="20"/>
        </w:numPr>
        <w:ind w:leftChars="0"/>
      </w:pPr>
      <w:r w:rsidRPr="00340B0E">
        <w:drawing>
          <wp:anchor distT="0" distB="0" distL="114300" distR="114300" simplePos="0" relativeHeight="251725824" behindDoc="0" locked="0" layoutInCell="1" allowOverlap="1" wp14:anchorId="12A05A8C" wp14:editId="6BDE3884">
            <wp:simplePos x="0" y="0"/>
            <wp:positionH relativeFrom="margin">
              <wp:align>center</wp:align>
            </wp:positionH>
            <wp:positionV relativeFrom="paragraph">
              <wp:posOffset>244260</wp:posOffset>
            </wp:positionV>
            <wp:extent cx="4692650" cy="3181350"/>
            <wp:effectExtent l="0" t="0" r="0" b="0"/>
            <wp:wrapTopAndBottom/>
            <wp:docPr id="97724074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40743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B0E">
        <w:rPr>
          <w:rFonts w:hint="eastAsia"/>
        </w:rPr>
        <w:t>캔버스에</w:t>
      </w:r>
      <w:r w:rsidR="00340B0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E3155" wp14:editId="495BB649">
                <wp:simplePos x="0" y="0"/>
                <wp:positionH relativeFrom="margin">
                  <wp:align>left</wp:align>
                </wp:positionH>
                <wp:positionV relativeFrom="paragraph">
                  <wp:posOffset>10399</wp:posOffset>
                </wp:positionV>
                <wp:extent cx="6718935" cy="0"/>
                <wp:effectExtent l="0" t="0" r="0" b="0"/>
                <wp:wrapNone/>
                <wp:docPr id="198118573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1535" id="AutoShape 79" o:spid="_x0000_s1026" type="#_x0000_t32" style="position:absolute;left:0;text-align:left;margin-left:0;margin-top:.8pt;width:529.05pt;height:0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">
                <w10:wrap anchorx="margin"/>
              </v:shape>
            </w:pict>
          </mc:Fallback>
        </mc:AlternateContent>
      </w:r>
      <w:r w:rsidR="00340B0E">
        <w:rPr>
          <w:rFonts w:hint="eastAsia"/>
        </w:rPr>
        <w:t xml:space="preserve"> 보이는 정보를 </w:t>
      </w:r>
      <w:r w:rsidR="00340B0E">
        <w:t>PDF</w:t>
      </w:r>
      <w:r w:rsidR="00340B0E">
        <w:rPr>
          <w:rFonts w:hint="eastAsia"/>
        </w:rPr>
        <w:t>로 출력합니다.</w:t>
      </w:r>
    </w:p>
    <w:p w14:paraId="7FE9C1A0" w14:textId="76379CCE" w:rsidR="00340B0E" w:rsidRDefault="00340B0E" w:rsidP="00340B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출력할 도면을 열거나</w:t>
      </w:r>
      <w:r>
        <w:t xml:space="preserve"> [</w:t>
      </w:r>
      <w:r>
        <w:rPr>
          <w:rFonts w:hint="eastAsia"/>
        </w:rPr>
        <w:t>D</w:t>
      </w:r>
      <w:r>
        <w:t>rawing List]</w:t>
      </w:r>
      <w:r>
        <w:rPr>
          <w:rFonts w:hint="eastAsia"/>
        </w:rPr>
        <w:t>에서 원하는 도면을 선택합니다.</w:t>
      </w:r>
    </w:p>
    <w:p w14:paraId="7E7B9675" w14:textId="668BBDEC" w:rsidR="00340B0E" w:rsidRDefault="00340B0E" w:rsidP="00340B0E">
      <w:pPr>
        <w:pStyle w:val="aa"/>
        <w:numPr>
          <w:ilvl w:val="0"/>
          <w:numId w:val="20"/>
        </w:numPr>
        <w:ind w:leftChars="0"/>
      </w:pPr>
      <w:r>
        <w:t xml:space="preserve">[Tool] – [Export PDF] </w:t>
      </w:r>
      <w:r>
        <w:rPr>
          <w:rFonts w:hint="eastAsia"/>
        </w:rPr>
        <w:t>메뉴를 클릭합니다.</w:t>
      </w:r>
    </w:p>
    <w:p w14:paraId="34A89013" w14:textId="5561C5DF" w:rsidR="00340B0E" w:rsidRDefault="00340B0E" w:rsidP="00340B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r>
        <w:rPr>
          <w:rFonts w:hint="eastAsia"/>
        </w:rPr>
        <w:t>경로를 설정합니다.</w:t>
      </w:r>
    </w:p>
    <w:p w14:paraId="49CF0D06" w14:textId="12BEB232" w:rsidR="00340B0E" w:rsidRDefault="00340B0E" w:rsidP="00340B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Save] </w:t>
      </w:r>
      <w:r>
        <w:rPr>
          <w:rFonts w:hint="eastAsia"/>
        </w:rPr>
        <w:t>버튼을 눌러 저장합니다.</w:t>
      </w:r>
    </w:p>
    <w:p w14:paraId="2D3CF16A" w14:textId="5CD14C3A" w:rsidR="00340B0E" w:rsidRPr="00340B0E" w:rsidRDefault="00340B0E" w:rsidP="00340B0E">
      <w:pPr>
        <w:pStyle w:val="aa"/>
        <w:ind w:leftChars="0" w:left="760"/>
        <w:rPr>
          <w:rFonts w:hint="eastAsia"/>
        </w:rPr>
      </w:pPr>
    </w:p>
    <w:p w14:paraId="270B5D41" w14:textId="336B1350" w:rsidR="00552802" w:rsidRDefault="00340B0E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bookmarkStart w:id="41" w:name="_Toc139464726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4798265C" w14:textId="0FA112DF" w:rsidR="00D33EC1" w:rsidRDefault="00E92D90" w:rsidP="00D33EC1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고정 사이즈로 변환합니다.</w:t>
      </w:r>
    </w:p>
    <w:p w14:paraId="7415128D" w14:textId="77777777" w:rsidR="00E92D90" w:rsidRDefault="00E92D90" w:rsidP="00E92D90">
      <w:pPr>
        <w:ind w:left="800"/>
        <w:rPr>
          <w:rFonts w:hint="eastAsia"/>
        </w:rPr>
      </w:pPr>
    </w:p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41383ED1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rPr>
          <w:rFonts w:hint="eastAsia"/>
        </w:rPr>
        <w:t>장</w:t>
      </w:r>
      <w:r w:rsidR="008A6A15">
        <w:rPr>
          <w:rFonts w:hint="eastAsia"/>
        </w:rPr>
        <w:t xml:space="preserve"> </w:t>
      </w:r>
      <w:r w:rsidR="00F9086B">
        <w:rPr>
          <w:rFonts w:hint="eastAsia"/>
        </w:rPr>
        <w:t>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28"/>
      <w:footerReference w:type="default" r:id="rId129"/>
      <w:footerReference w:type="first" r:id="rId130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F96EF" w14:textId="77777777" w:rsidR="00746566" w:rsidRDefault="00746566">
      <w:r>
        <w:separator/>
      </w:r>
    </w:p>
  </w:endnote>
  <w:endnote w:type="continuationSeparator" w:id="0">
    <w:p w14:paraId="6D23C83C" w14:textId="77777777" w:rsidR="00746566" w:rsidRDefault="00746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C479D" w14:textId="77777777" w:rsidR="00746566" w:rsidRDefault="00746566">
      <w:bookmarkStart w:id="0" w:name="_Hlk482265958"/>
      <w:bookmarkEnd w:id="0"/>
      <w:r>
        <w:separator/>
      </w:r>
    </w:p>
  </w:footnote>
  <w:footnote w:type="continuationSeparator" w:id="0">
    <w:p w14:paraId="5CDDD67B" w14:textId="77777777" w:rsidR="00746566" w:rsidRDefault="00746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 w16cid:durableId="1807505456">
    <w:abstractNumId w:val="8"/>
  </w:num>
  <w:num w:numId="2" w16cid:durableId="1701927508">
    <w:abstractNumId w:val="18"/>
  </w:num>
  <w:num w:numId="3" w16cid:durableId="2113276021">
    <w:abstractNumId w:val="17"/>
  </w:num>
  <w:num w:numId="4" w16cid:durableId="318965362">
    <w:abstractNumId w:val="22"/>
  </w:num>
  <w:num w:numId="5" w16cid:durableId="1685589828">
    <w:abstractNumId w:val="5"/>
  </w:num>
  <w:num w:numId="6" w16cid:durableId="1092623808">
    <w:abstractNumId w:val="1"/>
  </w:num>
  <w:num w:numId="7" w16cid:durableId="933972785">
    <w:abstractNumId w:val="2"/>
  </w:num>
  <w:num w:numId="8" w16cid:durableId="1639677081">
    <w:abstractNumId w:val="0"/>
  </w:num>
  <w:num w:numId="9" w16cid:durableId="329064959">
    <w:abstractNumId w:val="28"/>
  </w:num>
  <w:num w:numId="10" w16cid:durableId="2085487038">
    <w:abstractNumId w:val="36"/>
  </w:num>
  <w:num w:numId="11" w16cid:durableId="1803696015">
    <w:abstractNumId w:val="21"/>
  </w:num>
  <w:num w:numId="12" w16cid:durableId="1218784279">
    <w:abstractNumId w:val="14"/>
  </w:num>
  <w:num w:numId="13" w16cid:durableId="870730704">
    <w:abstractNumId w:val="25"/>
  </w:num>
  <w:num w:numId="14" w16cid:durableId="2113670601">
    <w:abstractNumId w:val="27"/>
  </w:num>
  <w:num w:numId="15" w16cid:durableId="860167687">
    <w:abstractNumId w:val="20"/>
  </w:num>
  <w:num w:numId="16" w16cid:durableId="1555853391">
    <w:abstractNumId w:val="33"/>
  </w:num>
  <w:num w:numId="17" w16cid:durableId="931667613">
    <w:abstractNumId w:val="39"/>
  </w:num>
  <w:num w:numId="18" w16cid:durableId="1833526755">
    <w:abstractNumId w:val="10"/>
  </w:num>
  <w:num w:numId="19" w16cid:durableId="2107192856">
    <w:abstractNumId w:val="4"/>
  </w:num>
  <w:num w:numId="20" w16cid:durableId="85158751">
    <w:abstractNumId w:val="35"/>
  </w:num>
  <w:num w:numId="21" w16cid:durableId="898202790">
    <w:abstractNumId w:val="38"/>
  </w:num>
  <w:num w:numId="22" w16cid:durableId="642974569">
    <w:abstractNumId w:val="32"/>
  </w:num>
  <w:num w:numId="23" w16cid:durableId="496842227">
    <w:abstractNumId w:val="31"/>
  </w:num>
  <w:num w:numId="24" w16cid:durableId="751977178">
    <w:abstractNumId w:val="40"/>
  </w:num>
  <w:num w:numId="25" w16cid:durableId="1188834479">
    <w:abstractNumId w:val="29"/>
  </w:num>
  <w:num w:numId="26" w16cid:durableId="1980912585">
    <w:abstractNumId w:val="6"/>
  </w:num>
  <w:num w:numId="27" w16cid:durableId="1186284361">
    <w:abstractNumId w:val="19"/>
  </w:num>
  <w:num w:numId="28" w16cid:durableId="845095752">
    <w:abstractNumId w:val="16"/>
  </w:num>
  <w:num w:numId="29" w16cid:durableId="1253511386">
    <w:abstractNumId w:val="30"/>
  </w:num>
  <w:num w:numId="30" w16cid:durableId="1844660840">
    <w:abstractNumId w:val="11"/>
  </w:num>
  <w:num w:numId="31" w16cid:durableId="869803751">
    <w:abstractNumId w:val="24"/>
  </w:num>
  <w:num w:numId="32" w16cid:durableId="1810660272">
    <w:abstractNumId w:val="7"/>
  </w:num>
  <w:num w:numId="33" w16cid:durableId="646320904">
    <w:abstractNumId w:val="26"/>
  </w:num>
  <w:num w:numId="34" w16cid:durableId="354499677">
    <w:abstractNumId w:val="34"/>
  </w:num>
  <w:num w:numId="35" w16cid:durableId="1638296032">
    <w:abstractNumId w:val="15"/>
  </w:num>
  <w:num w:numId="36" w16cid:durableId="1352948170">
    <w:abstractNumId w:val="23"/>
  </w:num>
  <w:num w:numId="37" w16cid:durableId="1803883899">
    <w:abstractNumId w:val="9"/>
  </w:num>
  <w:num w:numId="38" w16cid:durableId="1273365446">
    <w:abstractNumId w:val="3"/>
  </w:num>
  <w:num w:numId="39" w16cid:durableId="1710758308">
    <w:abstractNumId w:val="12"/>
  </w:num>
  <w:num w:numId="40" w16cid:durableId="262808544">
    <w:abstractNumId w:val="13"/>
  </w:num>
  <w:num w:numId="41" w16cid:durableId="647053903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257"/>
    <w:rsid w:val="00015997"/>
    <w:rsid w:val="00015C39"/>
    <w:rsid w:val="00020CB1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27871"/>
    <w:rsid w:val="00030243"/>
    <w:rsid w:val="0003053E"/>
    <w:rsid w:val="00031679"/>
    <w:rsid w:val="00032333"/>
    <w:rsid w:val="00033B05"/>
    <w:rsid w:val="00034140"/>
    <w:rsid w:val="0003600B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6C2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461D"/>
    <w:rsid w:val="00115091"/>
    <w:rsid w:val="00116519"/>
    <w:rsid w:val="001172FA"/>
    <w:rsid w:val="00123425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47A77"/>
    <w:rsid w:val="0015042A"/>
    <w:rsid w:val="00152306"/>
    <w:rsid w:val="00156BE2"/>
    <w:rsid w:val="00157E91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4061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DD"/>
    <w:rsid w:val="001A6EF9"/>
    <w:rsid w:val="001B11E3"/>
    <w:rsid w:val="001B14C9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6FC2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7A5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26A3B"/>
    <w:rsid w:val="00232B13"/>
    <w:rsid w:val="00232B75"/>
    <w:rsid w:val="0023756C"/>
    <w:rsid w:val="00240879"/>
    <w:rsid w:val="002432A6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0E8A"/>
    <w:rsid w:val="002A1A74"/>
    <w:rsid w:val="002A1EA5"/>
    <w:rsid w:val="002A3502"/>
    <w:rsid w:val="002A3D16"/>
    <w:rsid w:val="002A50FA"/>
    <w:rsid w:val="002B045E"/>
    <w:rsid w:val="002B237F"/>
    <w:rsid w:val="002B23D6"/>
    <w:rsid w:val="002B37B0"/>
    <w:rsid w:val="002B4AEA"/>
    <w:rsid w:val="002B56EF"/>
    <w:rsid w:val="002B6A17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199F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256"/>
    <w:rsid w:val="003113A4"/>
    <w:rsid w:val="00311975"/>
    <w:rsid w:val="00311B58"/>
    <w:rsid w:val="00311D84"/>
    <w:rsid w:val="00312594"/>
    <w:rsid w:val="003145C5"/>
    <w:rsid w:val="00315CA9"/>
    <w:rsid w:val="00316277"/>
    <w:rsid w:val="00321ECE"/>
    <w:rsid w:val="003231E4"/>
    <w:rsid w:val="00323943"/>
    <w:rsid w:val="003263CA"/>
    <w:rsid w:val="0032667D"/>
    <w:rsid w:val="00327BB6"/>
    <w:rsid w:val="003317E5"/>
    <w:rsid w:val="0033199E"/>
    <w:rsid w:val="00331CA2"/>
    <w:rsid w:val="003328A7"/>
    <w:rsid w:val="0033700B"/>
    <w:rsid w:val="00337926"/>
    <w:rsid w:val="0034019B"/>
    <w:rsid w:val="00340B0E"/>
    <w:rsid w:val="00340BF3"/>
    <w:rsid w:val="00340CA5"/>
    <w:rsid w:val="00341082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2E31"/>
    <w:rsid w:val="00374D7E"/>
    <w:rsid w:val="00375137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392"/>
    <w:rsid w:val="003965A7"/>
    <w:rsid w:val="003A0804"/>
    <w:rsid w:val="003A11B9"/>
    <w:rsid w:val="003A1BED"/>
    <w:rsid w:val="003A2C6A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3CC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1EA"/>
    <w:rsid w:val="003E271D"/>
    <w:rsid w:val="003E51F7"/>
    <w:rsid w:val="003E7C7E"/>
    <w:rsid w:val="003F00B5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0F85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62B5"/>
    <w:rsid w:val="0041753E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1A45"/>
    <w:rsid w:val="004520DE"/>
    <w:rsid w:val="004535C7"/>
    <w:rsid w:val="00453A18"/>
    <w:rsid w:val="0045442A"/>
    <w:rsid w:val="00454C63"/>
    <w:rsid w:val="00454E85"/>
    <w:rsid w:val="00455DDA"/>
    <w:rsid w:val="00456FC6"/>
    <w:rsid w:val="00460B43"/>
    <w:rsid w:val="00460FFD"/>
    <w:rsid w:val="00463053"/>
    <w:rsid w:val="00464370"/>
    <w:rsid w:val="0046572E"/>
    <w:rsid w:val="00465FF8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6CB"/>
    <w:rsid w:val="00486A30"/>
    <w:rsid w:val="00491A35"/>
    <w:rsid w:val="00491C07"/>
    <w:rsid w:val="0049341B"/>
    <w:rsid w:val="00494E24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4C1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029B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0783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2BA6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48E"/>
    <w:rsid w:val="00544B46"/>
    <w:rsid w:val="00546F73"/>
    <w:rsid w:val="00547EA0"/>
    <w:rsid w:val="00550F57"/>
    <w:rsid w:val="005515DD"/>
    <w:rsid w:val="00552802"/>
    <w:rsid w:val="0055435C"/>
    <w:rsid w:val="005561D8"/>
    <w:rsid w:val="0055656C"/>
    <w:rsid w:val="005566D6"/>
    <w:rsid w:val="005574CA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0B73"/>
    <w:rsid w:val="005914E6"/>
    <w:rsid w:val="005925B2"/>
    <w:rsid w:val="00592A71"/>
    <w:rsid w:val="00593003"/>
    <w:rsid w:val="00594218"/>
    <w:rsid w:val="00595850"/>
    <w:rsid w:val="00596BA3"/>
    <w:rsid w:val="00597B88"/>
    <w:rsid w:val="005A06B6"/>
    <w:rsid w:val="005A0FB2"/>
    <w:rsid w:val="005A24DF"/>
    <w:rsid w:val="005A2D4C"/>
    <w:rsid w:val="005A4E53"/>
    <w:rsid w:val="005A75C2"/>
    <w:rsid w:val="005A7603"/>
    <w:rsid w:val="005B0C3F"/>
    <w:rsid w:val="005B15F1"/>
    <w:rsid w:val="005B3310"/>
    <w:rsid w:val="005B47C3"/>
    <w:rsid w:val="005B5E84"/>
    <w:rsid w:val="005B6196"/>
    <w:rsid w:val="005C07D9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383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39CD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0C9A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3D2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2AA0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0A7E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514"/>
    <w:rsid w:val="00720702"/>
    <w:rsid w:val="00720BA3"/>
    <w:rsid w:val="007231A2"/>
    <w:rsid w:val="00723F48"/>
    <w:rsid w:val="00724681"/>
    <w:rsid w:val="00724838"/>
    <w:rsid w:val="00724DDC"/>
    <w:rsid w:val="00725274"/>
    <w:rsid w:val="0072733C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6059"/>
    <w:rsid w:val="00746566"/>
    <w:rsid w:val="007469F0"/>
    <w:rsid w:val="00746BC0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321F"/>
    <w:rsid w:val="00766A25"/>
    <w:rsid w:val="00767C96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4B1F"/>
    <w:rsid w:val="00786E3C"/>
    <w:rsid w:val="00787121"/>
    <w:rsid w:val="007918A7"/>
    <w:rsid w:val="00791C31"/>
    <w:rsid w:val="0079218B"/>
    <w:rsid w:val="0079259F"/>
    <w:rsid w:val="00792B45"/>
    <w:rsid w:val="007931C2"/>
    <w:rsid w:val="0079386F"/>
    <w:rsid w:val="00793E78"/>
    <w:rsid w:val="00794108"/>
    <w:rsid w:val="00794631"/>
    <w:rsid w:val="00794D4D"/>
    <w:rsid w:val="00795891"/>
    <w:rsid w:val="00795B56"/>
    <w:rsid w:val="00797AFF"/>
    <w:rsid w:val="007A14FB"/>
    <w:rsid w:val="007A156E"/>
    <w:rsid w:val="007A2F15"/>
    <w:rsid w:val="007A5523"/>
    <w:rsid w:val="007B0446"/>
    <w:rsid w:val="007B08BC"/>
    <w:rsid w:val="007B0F7A"/>
    <w:rsid w:val="007B2367"/>
    <w:rsid w:val="007B370C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52D5"/>
    <w:rsid w:val="007C60B4"/>
    <w:rsid w:val="007D0269"/>
    <w:rsid w:val="007D3996"/>
    <w:rsid w:val="007D3F33"/>
    <w:rsid w:val="007D6881"/>
    <w:rsid w:val="007E091C"/>
    <w:rsid w:val="007E0F90"/>
    <w:rsid w:val="007E16F1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111E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738"/>
    <w:rsid w:val="00872885"/>
    <w:rsid w:val="00873134"/>
    <w:rsid w:val="0087360B"/>
    <w:rsid w:val="00874807"/>
    <w:rsid w:val="00874D81"/>
    <w:rsid w:val="008765C8"/>
    <w:rsid w:val="008773DF"/>
    <w:rsid w:val="008801A3"/>
    <w:rsid w:val="008806D4"/>
    <w:rsid w:val="00880704"/>
    <w:rsid w:val="00881A11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5E68"/>
    <w:rsid w:val="008A67B9"/>
    <w:rsid w:val="008A6A15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455A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2F5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2B07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4D29"/>
    <w:rsid w:val="009D60D6"/>
    <w:rsid w:val="009D61AC"/>
    <w:rsid w:val="009D652C"/>
    <w:rsid w:val="009D6BFE"/>
    <w:rsid w:val="009D6EA3"/>
    <w:rsid w:val="009E1146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B3D"/>
    <w:rsid w:val="00A11F8B"/>
    <w:rsid w:val="00A120B2"/>
    <w:rsid w:val="00A12371"/>
    <w:rsid w:val="00A147F6"/>
    <w:rsid w:val="00A1677D"/>
    <w:rsid w:val="00A17E7D"/>
    <w:rsid w:val="00A17F91"/>
    <w:rsid w:val="00A2116F"/>
    <w:rsid w:val="00A239B6"/>
    <w:rsid w:val="00A23AA6"/>
    <w:rsid w:val="00A24680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07B1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0462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5935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3BDB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58A8"/>
    <w:rsid w:val="00B2682E"/>
    <w:rsid w:val="00B3007A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224D"/>
    <w:rsid w:val="00B6409B"/>
    <w:rsid w:val="00B65143"/>
    <w:rsid w:val="00B653DA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4A8A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5DA"/>
    <w:rsid w:val="00B9090A"/>
    <w:rsid w:val="00B9262B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2C52"/>
    <w:rsid w:val="00BC3869"/>
    <w:rsid w:val="00BC67BC"/>
    <w:rsid w:val="00BC6D65"/>
    <w:rsid w:val="00BC74C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07E54"/>
    <w:rsid w:val="00C122C1"/>
    <w:rsid w:val="00C13535"/>
    <w:rsid w:val="00C1391C"/>
    <w:rsid w:val="00C144DB"/>
    <w:rsid w:val="00C1564A"/>
    <w:rsid w:val="00C15A55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2089"/>
    <w:rsid w:val="00C43CE9"/>
    <w:rsid w:val="00C444C6"/>
    <w:rsid w:val="00C50B0C"/>
    <w:rsid w:val="00C52F65"/>
    <w:rsid w:val="00C533A8"/>
    <w:rsid w:val="00C54E13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4F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3C4A"/>
    <w:rsid w:val="00C74769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0D83"/>
    <w:rsid w:val="00C91672"/>
    <w:rsid w:val="00C92BCC"/>
    <w:rsid w:val="00C93E01"/>
    <w:rsid w:val="00C943E1"/>
    <w:rsid w:val="00C96983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3EC1"/>
    <w:rsid w:val="00D349E6"/>
    <w:rsid w:val="00D35BFB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207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25D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24F"/>
    <w:rsid w:val="00DE25C3"/>
    <w:rsid w:val="00DE3B86"/>
    <w:rsid w:val="00DE5514"/>
    <w:rsid w:val="00DE685F"/>
    <w:rsid w:val="00DE78BA"/>
    <w:rsid w:val="00DF15B1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5621C"/>
    <w:rsid w:val="00E6015E"/>
    <w:rsid w:val="00E6070C"/>
    <w:rsid w:val="00E60A67"/>
    <w:rsid w:val="00E60EAE"/>
    <w:rsid w:val="00E62C93"/>
    <w:rsid w:val="00E62CA2"/>
    <w:rsid w:val="00E6350A"/>
    <w:rsid w:val="00E640D2"/>
    <w:rsid w:val="00E64452"/>
    <w:rsid w:val="00E66071"/>
    <w:rsid w:val="00E67B74"/>
    <w:rsid w:val="00E70C7D"/>
    <w:rsid w:val="00E719C3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2D90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457C"/>
    <w:rsid w:val="00EE63DD"/>
    <w:rsid w:val="00EF0516"/>
    <w:rsid w:val="00EF1531"/>
    <w:rsid w:val="00EF247C"/>
    <w:rsid w:val="00EF4D90"/>
    <w:rsid w:val="00EF7CF7"/>
    <w:rsid w:val="00F00D22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A8B"/>
    <w:rsid w:val="00F14BFE"/>
    <w:rsid w:val="00F1551D"/>
    <w:rsid w:val="00F1588C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1EDF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6E67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17CB"/>
    <w:rsid w:val="00F71861"/>
    <w:rsid w:val="00F7257A"/>
    <w:rsid w:val="00F72CB4"/>
    <w:rsid w:val="00F73232"/>
    <w:rsid w:val="00F736D2"/>
    <w:rsid w:val="00F73A75"/>
    <w:rsid w:val="00F73B3B"/>
    <w:rsid w:val="00F74CFA"/>
    <w:rsid w:val="00F75A1E"/>
    <w:rsid w:val="00F77BEE"/>
    <w:rsid w:val="00F800B2"/>
    <w:rsid w:val="00F80FA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E7F35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oter" Target="footer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3808</TotalTime>
  <Pages>63</Pages>
  <Words>4032</Words>
  <Characters>22986</Characters>
  <Application>Microsoft Office Word</Application>
  <DocSecurity>0</DocSecurity>
  <Lines>191</Lines>
  <Paragraphs>53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26965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Ham Euisung</cp:lastModifiedBy>
  <cp:revision>160</cp:revision>
  <cp:lastPrinted>2023-01-10T00:29:00Z</cp:lastPrinted>
  <dcterms:created xsi:type="dcterms:W3CDTF">2020-11-02T09:23:00Z</dcterms:created>
  <dcterms:modified xsi:type="dcterms:W3CDTF">2023-07-05T06:50:00Z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