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5C059D05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10</w:t>
      </w:r>
      <w:r w:rsidRPr="00A61F05">
        <w:rPr>
          <w:rFonts w:hint="eastAsia"/>
          <w:szCs w:val="20"/>
        </w:rPr>
        <w:t xml:space="preserve">월 </w:t>
      </w:r>
      <w:r w:rsidR="00F70DA5">
        <w:rPr>
          <w:szCs w:val="20"/>
        </w:rPr>
        <w:t>10</w:t>
      </w:r>
      <w:r w:rsidRPr="00A61F05">
        <w:rPr>
          <w:rFonts w:hint="eastAsia"/>
          <w:szCs w:val="20"/>
        </w:rPr>
        <w:t>일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F375069" w14:textId="040A75B3" w:rsidR="00F70DA5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1615535" w:history="1">
        <w:r w:rsidR="00F70DA5" w:rsidRPr="00E726A9">
          <w:rPr>
            <w:rStyle w:val="a6"/>
          </w:rPr>
          <w:t>1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설치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_Toc21615535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</w:t>
        </w:r>
        <w:r w:rsidR="00F70DA5">
          <w:rPr>
            <w:webHidden/>
          </w:rPr>
          <w:fldChar w:fldCharType="end"/>
        </w:r>
      </w:hyperlink>
    </w:p>
    <w:p w14:paraId="7814AB9A" w14:textId="3646F0D9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36" w:history="1">
        <w:r w:rsidR="00F70DA5" w:rsidRPr="00E726A9">
          <w:rPr>
            <w:rStyle w:val="a6"/>
            <w:noProof/>
          </w:rPr>
          <w:t>1.1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프로그램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설치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_Toc21615536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3</w:t>
        </w:r>
        <w:r w:rsidR="00F70DA5">
          <w:rPr>
            <w:noProof/>
            <w:webHidden/>
          </w:rPr>
          <w:fldChar w:fldCharType="end"/>
        </w:r>
      </w:hyperlink>
    </w:p>
    <w:p w14:paraId="4C081C85" w14:textId="428998E4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37" w:history="1">
        <w:r w:rsidR="00F70DA5" w:rsidRPr="00E726A9">
          <w:rPr>
            <w:rStyle w:val="a6"/>
            <w:noProof/>
          </w:rPr>
          <w:t>1.2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프로그램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실행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_Toc21615537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4</w:t>
        </w:r>
        <w:r w:rsidR="00F70DA5">
          <w:rPr>
            <w:noProof/>
            <w:webHidden/>
          </w:rPr>
          <w:fldChar w:fldCharType="end"/>
        </w:r>
      </w:hyperlink>
    </w:p>
    <w:p w14:paraId="6E3AF19B" w14:textId="30866422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38" w:history="1">
        <w:r w:rsidR="00F70DA5" w:rsidRPr="00E726A9">
          <w:rPr>
            <w:rStyle w:val="a6"/>
          </w:rPr>
          <w:t>2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사전 설정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_Toc21615538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5</w:t>
        </w:r>
        <w:r w:rsidR="00F70DA5">
          <w:rPr>
            <w:webHidden/>
          </w:rPr>
          <w:fldChar w:fldCharType="end"/>
        </w:r>
      </w:hyperlink>
    </w:p>
    <w:p w14:paraId="6653B899" w14:textId="0390A902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39" w:history="1">
        <w:r w:rsidR="00F70DA5" w:rsidRPr="00E726A9">
          <w:rPr>
            <w:rStyle w:val="a6"/>
            <w:noProof/>
          </w:rPr>
          <w:t>2.1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프로젝트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등록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_Toc21615539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5</w:t>
        </w:r>
        <w:r w:rsidR="00F70DA5">
          <w:rPr>
            <w:noProof/>
            <w:webHidden/>
          </w:rPr>
          <w:fldChar w:fldCharType="end"/>
        </w:r>
      </w:hyperlink>
    </w:p>
    <w:p w14:paraId="34DDB800" w14:textId="0DE7E4E7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0" w:history="1">
        <w:r w:rsidR="00F70DA5" w:rsidRPr="00E726A9">
          <w:rPr>
            <w:rStyle w:val="a6"/>
            <w:noProof/>
          </w:rPr>
          <w:t>2.2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화면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구성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_Toc21615540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6</w:t>
        </w:r>
        <w:r w:rsidR="00F70DA5">
          <w:rPr>
            <w:noProof/>
            <w:webHidden/>
          </w:rPr>
          <w:fldChar w:fldCharType="end"/>
        </w:r>
      </w:hyperlink>
    </w:p>
    <w:p w14:paraId="38E8997D" w14:textId="3A84D334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1" w:history="1">
        <w:r w:rsidR="00F70DA5" w:rsidRPr="00E726A9">
          <w:rPr>
            <w:rStyle w:val="a6"/>
            <w:noProof/>
          </w:rPr>
          <w:t>2.3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환경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_Toc21615541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7</w:t>
        </w:r>
        <w:r w:rsidR="00F70DA5">
          <w:rPr>
            <w:noProof/>
            <w:webHidden/>
          </w:rPr>
          <w:fldChar w:fldCharType="end"/>
        </w:r>
      </w:hyperlink>
    </w:p>
    <w:p w14:paraId="4E5520CF" w14:textId="6E1758E0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2" w:history="1">
        <w:r w:rsidR="00F70DA5" w:rsidRPr="00E726A9">
          <w:rPr>
            <w:rStyle w:val="a6"/>
            <w:noProof/>
          </w:rPr>
          <w:t>2.4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영역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_Toc21615542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14</w:t>
        </w:r>
        <w:r w:rsidR="00F70DA5">
          <w:rPr>
            <w:noProof/>
            <w:webHidden/>
          </w:rPr>
          <w:fldChar w:fldCharType="end"/>
        </w:r>
      </w:hyperlink>
    </w:p>
    <w:p w14:paraId="32D87B38" w14:textId="35BDC885" w:rsidR="00F70DA5" w:rsidRDefault="00E27E38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3" w:history="1">
        <w:r w:rsidR="00F70DA5" w:rsidRPr="00E726A9">
          <w:rPr>
            <w:rStyle w:val="a6"/>
            <w:noProof/>
          </w:rPr>
          <w:t xml:space="preserve">2.4 </w:t>
        </w:r>
        <w:r w:rsidR="00F70DA5" w:rsidRPr="00E726A9">
          <w:rPr>
            <w:rStyle w:val="a6"/>
            <w:noProof/>
          </w:rPr>
          <w:t>코드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테이블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_Toc21615543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15</w:t>
        </w:r>
        <w:r w:rsidR="00F70DA5">
          <w:rPr>
            <w:noProof/>
            <w:webHidden/>
          </w:rPr>
          <w:fldChar w:fldCharType="end"/>
        </w:r>
      </w:hyperlink>
    </w:p>
    <w:p w14:paraId="35FBDAE7" w14:textId="5A1922EB" w:rsidR="00F70DA5" w:rsidRDefault="00E27E38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4" w:history="1">
        <w:r w:rsidR="00F70DA5" w:rsidRPr="00E726A9">
          <w:rPr>
            <w:rStyle w:val="a6"/>
            <w:noProof/>
          </w:rPr>
          <w:t xml:space="preserve">2.5 Special Item Type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_Toc21615544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16</w:t>
        </w:r>
        <w:r w:rsidR="00F70DA5">
          <w:rPr>
            <w:noProof/>
            <w:webHidden/>
          </w:rPr>
          <w:fldChar w:fldCharType="end"/>
        </w:r>
      </w:hyperlink>
    </w:p>
    <w:p w14:paraId="1A09954E" w14:textId="494E1820" w:rsidR="00F70DA5" w:rsidRDefault="00E27E38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5" w:history="1">
        <w:r w:rsidR="00F70DA5" w:rsidRPr="00E726A9">
          <w:rPr>
            <w:rStyle w:val="a6"/>
            <w:noProof/>
          </w:rPr>
          <w:t xml:space="preserve">2.6 </w:t>
        </w:r>
        <w:r w:rsidR="00F70DA5" w:rsidRPr="00E726A9">
          <w:rPr>
            <w:rStyle w:val="a6"/>
            <w:noProof/>
          </w:rPr>
          <w:t>문자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학습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_Toc21615545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17</w:t>
        </w:r>
        <w:r w:rsidR="00F70DA5">
          <w:rPr>
            <w:noProof/>
            <w:webHidden/>
          </w:rPr>
          <w:fldChar w:fldCharType="end"/>
        </w:r>
      </w:hyperlink>
    </w:p>
    <w:p w14:paraId="7CB18C73" w14:textId="2A87AD01" w:rsidR="00F70DA5" w:rsidRDefault="00E27E38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6" w:history="1">
        <w:r w:rsidR="00F70DA5" w:rsidRPr="00E726A9">
          <w:rPr>
            <w:rStyle w:val="a6"/>
            <w:noProof/>
          </w:rPr>
          <w:t xml:space="preserve">2.7 </w:t>
        </w:r>
        <w:r w:rsidR="00F70DA5" w:rsidRPr="00E726A9">
          <w:rPr>
            <w:rStyle w:val="a6"/>
            <w:noProof/>
          </w:rPr>
          <w:t>심볼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등록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_Toc21615546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18</w:t>
        </w:r>
        <w:r w:rsidR="00F70DA5">
          <w:rPr>
            <w:noProof/>
            <w:webHidden/>
          </w:rPr>
          <w:fldChar w:fldCharType="end"/>
        </w:r>
      </w:hyperlink>
    </w:p>
    <w:p w14:paraId="4266240B" w14:textId="7A36894C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7" w:history="1">
        <w:r w:rsidR="00F70DA5" w:rsidRPr="00E726A9">
          <w:rPr>
            <w:rStyle w:val="a6"/>
            <w:noProof/>
          </w:rPr>
          <w:t>2.8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심볼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속성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추가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_Toc21615547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19</w:t>
        </w:r>
        <w:r w:rsidR="00F70DA5">
          <w:rPr>
            <w:noProof/>
            <w:webHidden/>
          </w:rPr>
          <w:fldChar w:fldCharType="end"/>
        </w:r>
      </w:hyperlink>
    </w:p>
    <w:p w14:paraId="63819508" w14:textId="02571261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48" w:history="1">
        <w:r w:rsidR="00F70DA5" w:rsidRPr="00E726A9">
          <w:rPr>
            <w:rStyle w:val="a6"/>
          </w:rPr>
          <w:t>3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인식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_Toc21615548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21</w:t>
        </w:r>
        <w:r w:rsidR="00F70DA5">
          <w:rPr>
            <w:webHidden/>
          </w:rPr>
          <w:fldChar w:fldCharType="end"/>
        </w:r>
      </w:hyperlink>
    </w:p>
    <w:p w14:paraId="7D3F4857" w14:textId="09156942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9" w:history="1">
        <w:r w:rsidR="00F70DA5" w:rsidRPr="00E726A9">
          <w:rPr>
            <w:rStyle w:val="a6"/>
            <w:noProof/>
          </w:rPr>
          <w:t>3.1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문자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인식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_Toc21615549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21</w:t>
        </w:r>
        <w:r w:rsidR="00F70DA5">
          <w:rPr>
            <w:noProof/>
            <w:webHidden/>
          </w:rPr>
          <w:fldChar w:fldCharType="end"/>
        </w:r>
      </w:hyperlink>
    </w:p>
    <w:p w14:paraId="7FC73C25" w14:textId="12AD0FDA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0" w:history="1">
        <w:r w:rsidR="00F70DA5" w:rsidRPr="00E726A9">
          <w:rPr>
            <w:rStyle w:val="a6"/>
            <w:noProof/>
          </w:rPr>
          <w:t>3.2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도면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인식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_Toc21615550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22</w:t>
        </w:r>
        <w:r w:rsidR="00F70DA5">
          <w:rPr>
            <w:noProof/>
            <w:webHidden/>
          </w:rPr>
          <w:fldChar w:fldCharType="end"/>
        </w:r>
      </w:hyperlink>
    </w:p>
    <w:p w14:paraId="195B521A" w14:textId="574FB0B9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1" w:history="1">
        <w:r w:rsidR="00F70DA5" w:rsidRPr="00E726A9">
          <w:rPr>
            <w:rStyle w:val="a6"/>
            <w:noProof/>
          </w:rPr>
          <w:t>3.3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인식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결과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수정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_Toc21615551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24</w:t>
        </w:r>
        <w:r w:rsidR="00F70DA5">
          <w:rPr>
            <w:noProof/>
            <w:webHidden/>
          </w:rPr>
          <w:fldChar w:fldCharType="end"/>
        </w:r>
      </w:hyperlink>
    </w:p>
    <w:p w14:paraId="5F697042" w14:textId="313633FF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2" w:history="1">
        <w:r w:rsidR="00F70DA5" w:rsidRPr="00E726A9">
          <w:rPr>
            <w:rStyle w:val="a6"/>
            <w:noProof/>
          </w:rPr>
          <w:t>3.4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속성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연계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_Toc21615552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26</w:t>
        </w:r>
        <w:r w:rsidR="00F70DA5">
          <w:rPr>
            <w:noProof/>
            <w:webHidden/>
          </w:rPr>
          <w:fldChar w:fldCharType="end"/>
        </w:r>
      </w:hyperlink>
    </w:p>
    <w:p w14:paraId="6B047262" w14:textId="45FEAC75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3" w:history="1">
        <w:r w:rsidR="00F70DA5" w:rsidRPr="00E726A9">
          <w:rPr>
            <w:rStyle w:val="a6"/>
            <w:noProof/>
          </w:rPr>
          <w:t>3.5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찾기</w:t>
        </w:r>
        <w:r w:rsidR="00F70DA5" w:rsidRPr="00E726A9">
          <w:rPr>
            <w:rStyle w:val="a6"/>
            <w:noProof/>
          </w:rPr>
          <w:t>/</w:t>
        </w:r>
        <w:r w:rsidR="00F70DA5" w:rsidRPr="00E726A9">
          <w:rPr>
            <w:rStyle w:val="a6"/>
            <w:noProof/>
          </w:rPr>
          <w:t>바꾸기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_Toc21615553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27</w:t>
        </w:r>
        <w:r w:rsidR="00F70DA5">
          <w:rPr>
            <w:noProof/>
            <w:webHidden/>
          </w:rPr>
          <w:fldChar w:fldCharType="end"/>
        </w:r>
      </w:hyperlink>
    </w:p>
    <w:p w14:paraId="24A514B6" w14:textId="450B2E5E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4" w:history="1">
        <w:r w:rsidR="00F70DA5" w:rsidRPr="00E726A9">
          <w:rPr>
            <w:rStyle w:val="a6"/>
            <w:noProof/>
          </w:rPr>
          <w:t>3.6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Text Data List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_Toc21615554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27</w:t>
        </w:r>
        <w:r w:rsidR="00F70DA5">
          <w:rPr>
            <w:noProof/>
            <w:webHidden/>
          </w:rPr>
          <w:fldChar w:fldCharType="end"/>
        </w:r>
      </w:hyperlink>
    </w:p>
    <w:p w14:paraId="6C184E60" w14:textId="39C008C7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5" w:history="1">
        <w:r w:rsidR="00F70DA5" w:rsidRPr="00E726A9">
          <w:rPr>
            <w:rStyle w:val="a6"/>
            <w:noProof/>
          </w:rPr>
          <w:t>3.7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 xml:space="preserve">OPC </w:t>
        </w:r>
        <w:r w:rsidR="00F70DA5" w:rsidRPr="00E726A9">
          <w:rPr>
            <w:rStyle w:val="a6"/>
            <w:noProof/>
          </w:rPr>
          <w:t>연계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_Toc21615555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28</w:t>
        </w:r>
        <w:r w:rsidR="00F70DA5">
          <w:rPr>
            <w:noProof/>
            <w:webHidden/>
          </w:rPr>
          <w:fldChar w:fldCharType="end"/>
        </w:r>
      </w:hyperlink>
    </w:p>
    <w:p w14:paraId="7B83A4EB" w14:textId="615ED556" w:rsidR="00F70DA5" w:rsidRDefault="00E27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6" w:history="1">
        <w:r w:rsidR="00F70DA5" w:rsidRPr="00E726A9">
          <w:rPr>
            <w:rStyle w:val="a6"/>
            <w:noProof/>
          </w:rPr>
          <w:t>3.8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설계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정보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리스트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_Toc21615556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C36F71">
          <w:rPr>
            <w:noProof/>
            <w:webHidden/>
          </w:rPr>
          <w:t>29</w:t>
        </w:r>
        <w:r w:rsidR="00F70DA5">
          <w:rPr>
            <w:noProof/>
            <w:webHidden/>
          </w:rPr>
          <w:fldChar w:fldCharType="end"/>
        </w:r>
      </w:hyperlink>
    </w:p>
    <w:p w14:paraId="045AC8E1" w14:textId="2AE272A0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57" w:history="1">
        <w:r w:rsidR="00F70DA5" w:rsidRPr="00E726A9">
          <w:rPr>
            <w:rStyle w:val="a6"/>
          </w:rPr>
          <w:t>4.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보기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_Toc21615557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32</w:t>
        </w:r>
        <w:r w:rsidR="00F70DA5">
          <w:rPr>
            <w:webHidden/>
          </w:rPr>
          <w:fldChar w:fldCharType="end"/>
        </w:r>
      </w:hyperlink>
    </w:p>
    <w:p w14:paraId="29D91CCE" w14:textId="54339CEC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58" w:history="1">
        <w:r w:rsidR="00F70DA5" w:rsidRPr="00E726A9">
          <w:rPr>
            <w:rStyle w:val="a6"/>
          </w:rPr>
          <w:t>5.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Convert PDF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_Toc21615558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33</w:t>
        </w:r>
        <w:r w:rsidR="00F70DA5">
          <w:rPr>
            <w:webHidden/>
          </w:rPr>
          <w:fldChar w:fldCharType="end"/>
        </w:r>
      </w:hyperlink>
    </w:p>
    <w:p w14:paraId="0932E61A" w14:textId="40767992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59" w:history="1">
        <w:r w:rsidR="00F70DA5" w:rsidRPr="00E726A9">
          <w:rPr>
            <w:rStyle w:val="a6"/>
          </w:rPr>
          <w:t>6.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CAD에서 텍스트 가져오기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_Toc21615559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33</w:t>
        </w:r>
        <w:r w:rsidR="00F70DA5">
          <w:rPr>
            <w:webHidden/>
          </w:rPr>
          <w:fldChar w:fldCharType="end"/>
        </w:r>
      </w:hyperlink>
    </w:p>
    <w:p w14:paraId="00B23011" w14:textId="7B7708C0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60" w:history="1">
        <w:r w:rsidR="00F70DA5" w:rsidRPr="00E726A9">
          <w:rPr>
            <w:rStyle w:val="a6"/>
          </w:rPr>
          <w:t>7.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심볼 굵기 강화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_Toc21615560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33</w:t>
        </w:r>
        <w:r w:rsidR="00F70DA5">
          <w:rPr>
            <w:webHidden/>
          </w:rPr>
          <w:fldChar w:fldCharType="end"/>
        </w:r>
      </w:hyperlink>
    </w:p>
    <w:p w14:paraId="4EEAADA1" w14:textId="740511E3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61" w:history="1">
        <w:r w:rsidR="00F70DA5" w:rsidRPr="00E726A9">
          <w:rPr>
            <w:rStyle w:val="a6"/>
          </w:rPr>
          <w:t>8.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데이터 이관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_Toc21615561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34</w:t>
        </w:r>
        <w:r w:rsidR="00F70DA5">
          <w:rPr>
            <w:webHidden/>
          </w:rPr>
          <w:fldChar w:fldCharType="end"/>
        </w:r>
      </w:hyperlink>
    </w:p>
    <w:p w14:paraId="1C13CED6" w14:textId="798E27F9" w:rsidR="00F70DA5" w:rsidRDefault="00E27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62" w:history="1">
        <w:r w:rsidR="00F70DA5" w:rsidRPr="00E726A9">
          <w:rPr>
            <w:rStyle w:val="a6"/>
          </w:rPr>
          <w:t>9.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내보내기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_Toc21615562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C36F71">
          <w:rPr>
            <w:webHidden/>
          </w:rPr>
          <w:t>35</w:t>
        </w:r>
        <w:r w:rsidR="00F70DA5">
          <w:rPr>
            <w:webHidden/>
          </w:rPr>
          <w:fldChar w:fldCharType="end"/>
        </w:r>
      </w:hyperlink>
    </w:p>
    <w:p w14:paraId="4FB2C18E" w14:textId="1133EE5B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1615535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1615536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1615537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1615538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1615539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5D483A15" w14:textId="3D8C5711" w:rsidR="004A32B6" w:rsidRPr="00FC4FB1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  <w:r w:rsidR="00FC4FB1"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21615540"/>
      <w:r>
        <w:rPr>
          <w:rFonts w:hint="eastAsia"/>
        </w:rPr>
        <w:lastRenderedPageBreak/>
        <w:t>화면 구성</w:t>
      </w:r>
      <w:bookmarkEnd w:id="7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추가시 심볼을 </w:t>
      </w:r>
      <w:r w:rsidR="003965A7" w:rsidRPr="00896DCE">
        <w:rPr>
          <w:rFonts w:hint="eastAsia"/>
          <w:color w:val="00B050"/>
        </w:rPr>
        <w:t xml:space="preserve">드래그 </w:t>
      </w:r>
      <w:r w:rsidR="00F621A6" w:rsidRPr="00896DCE">
        <w:rPr>
          <w:rFonts w:hint="eastAsia"/>
          <w:color w:val="00B050"/>
        </w:rPr>
        <w:t>드랍하여 캔버스의 해당 위치에 클릭합니다.</w:t>
      </w:r>
    </w:p>
    <w:p w14:paraId="5A37AEF7" w14:textId="4BF50091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 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21615541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Size :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>번호 속성</w:t>
      </w:r>
      <w:r w:rsidR="007630D0">
        <w:rPr>
          <w:szCs w:val="20"/>
        </w:rPr>
        <w:t xml:space="preserve"> :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추가 </w:t>
      </w:r>
      <w:r>
        <w:t xml:space="preserve">: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삭제 </w:t>
      </w:r>
      <w:r>
        <w:t xml:space="preserve">: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34EFAB08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폰크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21615542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8BDEC6C" w:rsidR="00CF5FA3" w:rsidRDefault="00CF5FA3" w:rsidP="00CF5FA3">
      <w:pPr>
        <w:pStyle w:val="2"/>
      </w:pPr>
      <w:bookmarkStart w:id="10" w:name="_Toc21615543"/>
      <w:r>
        <w:rPr>
          <w:rFonts w:hint="eastAsia"/>
        </w:rPr>
        <w:lastRenderedPageBreak/>
        <w:t>2</w:t>
      </w:r>
      <w:r>
        <w:t xml:space="preserve">.4 </w:t>
      </w:r>
      <w:r>
        <w:rPr>
          <w:rFonts w:hint="eastAsia"/>
        </w:rPr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79FF9C39" w:rsidR="00374D7E" w:rsidRDefault="00374D7E" w:rsidP="00374D7E">
      <w:pPr>
        <w:jc w:val="center"/>
      </w:pPr>
      <w:r>
        <w:rPr>
          <w:noProof/>
        </w:rPr>
        <w:drawing>
          <wp:inline distT="0" distB="0" distL="0" distR="0" wp14:anchorId="5E19326A" wp14:editId="0304CAF3">
            <wp:extent cx="5679816" cy="503184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0306" cy="50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Oper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245B4C38" w:rsidR="00E9697E" w:rsidRPr="00C65754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63CF4ED0" w14:textId="77777777" w:rsidR="00EE1C1C" w:rsidRDefault="00EE1C1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944563" w14:textId="34B0202E" w:rsidR="00A4037B" w:rsidRDefault="00A4037B" w:rsidP="00A4037B">
      <w:pPr>
        <w:pStyle w:val="2"/>
      </w:pPr>
      <w:bookmarkStart w:id="11" w:name="_Toc21615544"/>
      <w:r>
        <w:rPr>
          <w:rFonts w:hint="eastAsia"/>
        </w:rPr>
        <w:lastRenderedPageBreak/>
        <w:t>2</w:t>
      </w:r>
      <w:r>
        <w:t xml:space="preserve">.5 </w:t>
      </w:r>
      <w:r>
        <w:rPr>
          <w:rFonts w:hint="eastAsia"/>
        </w:rPr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0216523B" w:rsidR="00086B82" w:rsidRDefault="00DC1B7B" w:rsidP="0077015A">
      <w:pPr>
        <w:pStyle w:val="2"/>
        <w:ind w:firstLineChars="0" w:firstLine="0"/>
      </w:pPr>
      <w:bookmarkStart w:id="12" w:name="_Toc21615545"/>
      <w:r>
        <w:rPr>
          <w:rFonts w:hint="eastAsia"/>
        </w:rPr>
        <w:lastRenderedPageBreak/>
        <w:t>2</w:t>
      </w:r>
      <w:r>
        <w:t xml:space="preserve">.6 </w:t>
      </w:r>
      <w:r>
        <w:rPr>
          <w:rFonts w:hint="eastAsia"/>
        </w:rPr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60F01DFA" w:rsidR="0077015A" w:rsidRPr="00384136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384136">
        <w:rPr>
          <w:rFonts w:hint="eastAsia"/>
          <w:color w:val="FF0000"/>
        </w:rPr>
        <w:t>D</w:t>
      </w:r>
      <w:r w:rsidRPr="00384136">
        <w:rPr>
          <w:color w:val="FF0000"/>
        </w:rPr>
        <w:t xml:space="preserve">elete Batch Character : 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C7B6DD8" w:rsidR="0091484C" w:rsidRDefault="0091484C" w:rsidP="0091484C">
      <w:pPr>
        <w:pStyle w:val="2"/>
      </w:pPr>
      <w:bookmarkStart w:id="13" w:name="_Toc21615546"/>
      <w:r>
        <w:rPr>
          <w:rFonts w:hint="eastAsia"/>
        </w:rPr>
        <w:lastRenderedPageBreak/>
        <w:t>2</w:t>
      </w:r>
      <w:r>
        <w:t>.</w:t>
      </w:r>
      <w:r w:rsidR="00A923F4">
        <w:t>7</w:t>
      </w:r>
      <w:r>
        <w:t xml:space="preserve"> </w:t>
      </w:r>
      <w:r>
        <w:rPr>
          <w:rFonts w:hint="eastAsia"/>
        </w:rPr>
        <w:t>심볼 등록</w:t>
      </w:r>
      <w:bookmarkEnd w:id="13"/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타입 </w:t>
      </w:r>
      <w:r>
        <w:t xml:space="preserve">: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691D29BE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bookmarkStart w:id="14" w:name="_GoBack"/>
      <w:bookmarkEnd w:id="14"/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423E2303" w14:textId="77777777" w:rsidR="00C65754" w:rsidRPr="00C65754" w:rsidRDefault="00C65754" w:rsidP="00C65754"/>
    <w:p w14:paraId="64D1F744" w14:textId="605D59F8" w:rsidR="00C65754" w:rsidRDefault="002E1166" w:rsidP="00C65754">
      <w:pPr>
        <w:jc w:val="center"/>
      </w:pPr>
      <w:r>
        <w:rPr>
          <w:noProof/>
        </w:rPr>
        <w:drawing>
          <wp:inline distT="0" distB="0" distL="0" distR="0" wp14:anchorId="78515688" wp14:editId="1230BB12">
            <wp:extent cx="6523745" cy="4366409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8927" cy="43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0E7E28E6" w:rsidR="006E7012" w:rsidRDefault="006E7012" w:rsidP="00384D8E">
      <w:pPr>
        <w:pStyle w:val="2"/>
        <w:numPr>
          <w:ilvl w:val="1"/>
          <w:numId w:val="29"/>
        </w:numPr>
        <w:ind w:firstLineChars="0"/>
      </w:pPr>
      <w:r>
        <w:rPr>
          <w:rFonts w:hint="eastAsia"/>
        </w:rPr>
        <w:lastRenderedPageBreak/>
        <w:t xml:space="preserve"> </w:t>
      </w:r>
      <w:bookmarkStart w:id="15" w:name="_Toc21615547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21D69B26">
            <wp:extent cx="2583809" cy="5370065"/>
            <wp:effectExtent l="0" t="0" r="7620" b="254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5" cy="54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77777777" w:rsidR="00724681" w:rsidRDefault="0072468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09A0C5" w:rsidR="00BE403A" w:rsidRDefault="00BE403A" w:rsidP="005224A0">
      <w:pPr>
        <w:pStyle w:val="1"/>
        <w:numPr>
          <w:ilvl w:val="0"/>
          <w:numId w:val="3"/>
        </w:numPr>
      </w:pPr>
      <w:bookmarkStart w:id="16" w:name="_Toc21615548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21615549"/>
      <w:r>
        <w:rPr>
          <w:rFonts w:hint="eastAsia"/>
        </w:rPr>
        <w:t>문자 인식</w:t>
      </w:r>
      <w:bookmarkEnd w:id="17"/>
    </w:p>
    <w:p w14:paraId="19224CFC" w14:textId="48F3870A" w:rsidR="00FD0ECD" w:rsidRDefault="00FD0ECD" w:rsidP="001045E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53F018A4" w14:textId="32EC26A1" w:rsidR="001045ED" w:rsidRDefault="00A76B17" w:rsidP="001045ED">
      <w:pPr>
        <w:jc w:val="center"/>
      </w:pPr>
      <w:r>
        <w:rPr>
          <w:noProof/>
        </w:rPr>
        <w:drawing>
          <wp:inline distT="0" distB="0" distL="0" distR="0" wp14:anchorId="2892C81B" wp14:editId="52FA58E7">
            <wp:extent cx="5598899" cy="3529136"/>
            <wp:effectExtent l="0" t="0" r="190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6088" cy="35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2A427474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21615550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21615551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 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 xml:space="preserve">캔버스의해당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1C49899B" w:rsidR="006207F5" w:rsidRPr="00446020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F1754" w14:textId="77777777" w:rsidR="00CD5FE0" w:rsidRDefault="00CD5FE0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1615552"/>
      <w:r>
        <w:rPr>
          <w:rFonts w:hint="eastAsia"/>
        </w:rPr>
        <w:lastRenderedPageBreak/>
        <w:t>속성 연계</w:t>
      </w:r>
      <w:bookmarkEnd w:id="20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21615553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21615554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21615555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41A9E4AC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21615556"/>
      <w:r>
        <w:rPr>
          <w:rFonts w:hint="eastAsia"/>
        </w:rPr>
        <w:lastRenderedPageBreak/>
        <w:t>설계 정보 리스트</w:t>
      </w:r>
      <w:bookmarkEnd w:id="24"/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24903A96" w:rsidR="007B0446" w:rsidRDefault="007B0446" w:rsidP="007B0446">
      <w:pPr>
        <w:jc w:val="center"/>
      </w:pPr>
      <w:r>
        <w:rPr>
          <w:noProof/>
        </w:rPr>
        <w:drawing>
          <wp:inline distT="0" distB="0" distL="0" distR="0" wp14:anchorId="4C2440F1" wp14:editId="25DC3D16">
            <wp:extent cx="5459730" cy="3536357"/>
            <wp:effectExtent l="0" t="0" r="762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72114" cy="35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CF45" w14:textId="66569251" w:rsidR="00F0425C" w:rsidRDefault="00F352A0" w:rsidP="00EE1C2B">
      <w:pPr>
        <w:pStyle w:val="aa"/>
        <w:numPr>
          <w:ilvl w:val="0"/>
          <w:numId w:val="20"/>
        </w:numPr>
        <w:ind w:leftChars="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 w:rsidR="002161F5"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 w:rsidR="002161F5"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 w:rsidR="00F0425C">
        <w:rPr>
          <w:rFonts w:hint="eastAsia"/>
        </w:rPr>
        <w:t>라인 리스트,</w:t>
      </w:r>
      <w:r w:rsidR="00F0425C">
        <w:t xml:space="preserve"> </w:t>
      </w:r>
      <w:r w:rsidR="00F0425C">
        <w:rPr>
          <w:rFonts w:hint="eastAsia"/>
        </w:rPr>
        <w:t>장치 리스트,</w:t>
      </w:r>
      <w:r w:rsidR="00F0425C">
        <w:t xml:space="preserve"> </w:t>
      </w:r>
      <w:r w:rsidR="00F0425C">
        <w:rPr>
          <w:rFonts w:hint="eastAsia"/>
        </w:rPr>
        <w:t>밸브 리스트,</w:t>
      </w:r>
      <w:r w:rsidR="00F0425C">
        <w:t xml:space="preserve"> </w:t>
      </w:r>
      <w:r w:rsidR="00F0425C">
        <w:rPr>
          <w:rFonts w:hint="eastAsia"/>
        </w:rPr>
        <w:t>계장 리스트,</w:t>
      </w:r>
      <w:r w:rsidR="00F0425C">
        <w:t xml:space="preserve"> </w:t>
      </w:r>
      <w:r w:rsidR="00F0425C">
        <w:rPr>
          <w:rFonts w:hint="eastAsia"/>
        </w:rPr>
        <w:t>노트 리스트,</w:t>
      </w:r>
      <w:r w:rsidR="00F0425C">
        <w:t xml:space="preserve"> Special Item </w:t>
      </w:r>
      <w:r w:rsidR="00F0425C">
        <w:rPr>
          <w:rFonts w:hint="eastAsia"/>
        </w:rPr>
        <w:t>리스트를 엑셀 파일로 생성할 수 있습니다.</w:t>
      </w:r>
    </w:p>
    <w:p w14:paraId="73C8DA8C" w14:textId="04EDB9D0" w:rsidR="00A62741" w:rsidRDefault="00A62741" w:rsidP="002446C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2446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CF226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CF226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1E31F4B3">
            <wp:extent cx="5492843" cy="3572481"/>
            <wp:effectExtent l="0" t="0" r="0" b="952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36" cy="35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D9511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D95111">
      <w:pPr>
        <w:pStyle w:val="aa"/>
        <w:numPr>
          <w:ilvl w:val="2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041857CB">
            <wp:extent cx="5530291" cy="35820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64286" cy="3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631A1FB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2722B9">
        <w:rPr>
          <w:rFonts w:hint="eastAsia"/>
          <w:szCs w:val="20"/>
        </w:rPr>
        <w:t>장치,밸브,</w:t>
      </w:r>
      <w:r w:rsidR="002722B9">
        <w:rPr>
          <w:szCs w:val="20"/>
        </w:rPr>
        <w:t>Instrument,</w:t>
      </w:r>
      <w:r w:rsidR="002722B9">
        <w:rPr>
          <w:rFonts w:hint="eastAsia"/>
          <w:szCs w:val="20"/>
        </w:rPr>
        <w:t xml:space="preserve">노트 리스트에 대해서 </w:t>
      </w:r>
      <w:r w:rsidR="002722B9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0C4FCB1E">
            <wp:extent cx="5858510" cy="3683000"/>
            <wp:effectExtent l="0" t="0" r="889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 xml:space="preserve">리스트 출력 </w:t>
      </w:r>
      <w:r>
        <w:t xml:space="preserve">: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21615557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21615558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7" w:name="_Toc21615559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8" w:name="_Toc21615560"/>
      <w:r>
        <w:rPr>
          <w:rFonts w:hint="eastAsia"/>
        </w:rPr>
        <w:t>심볼 굵기 강화</w:t>
      </w:r>
      <w:bookmarkEnd w:id="2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29" w:name="_Toc21615561"/>
      <w:r w:rsidRPr="00E51957">
        <w:rPr>
          <w:rFonts w:hint="eastAsia"/>
        </w:rPr>
        <w:lastRenderedPageBreak/>
        <w:t>데이터 이관</w:t>
      </w:r>
      <w:bookmarkEnd w:id="2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0" w:name="_Toc21615562"/>
      <w:r>
        <w:rPr>
          <w:rFonts w:hint="eastAsia"/>
        </w:rPr>
        <w:t>내보내기</w:t>
      </w:r>
      <w:bookmarkEnd w:id="3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76"/>
      <w:footerReference w:type="default" r:id="rId77"/>
      <w:footerReference w:type="first" r:id="rId7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AB4E5" w14:textId="77777777" w:rsidR="00E27E38" w:rsidRDefault="00E27E38">
      <w:r>
        <w:separator/>
      </w:r>
    </w:p>
  </w:endnote>
  <w:endnote w:type="continuationSeparator" w:id="0">
    <w:p w14:paraId="67046FC3" w14:textId="77777777" w:rsidR="00E27E38" w:rsidRDefault="00E27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6E4D32" w:rsidRPr="002D7A1E" w:rsidRDefault="006E4D3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6E4D32" w:rsidRDefault="006E4D3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A6D51" w14:textId="77777777" w:rsidR="00E27E38" w:rsidRDefault="00E27E38">
      <w:bookmarkStart w:id="0" w:name="_Hlk482265958"/>
      <w:bookmarkEnd w:id="0"/>
      <w:r>
        <w:separator/>
      </w:r>
    </w:p>
  </w:footnote>
  <w:footnote w:type="continuationSeparator" w:id="0">
    <w:p w14:paraId="25CDD796" w14:textId="77777777" w:rsidR="00E27E38" w:rsidRDefault="00E27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6E4D32" w:rsidRPr="00EB508A" w:rsidRDefault="006E4D3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5AC47BD2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EA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207D"/>
    <w:rsid w:val="001045ED"/>
    <w:rsid w:val="0010502C"/>
    <w:rsid w:val="00106066"/>
    <w:rsid w:val="00106784"/>
    <w:rsid w:val="001105CA"/>
    <w:rsid w:val="00111513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7D1C"/>
    <w:rsid w:val="002114E0"/>
    <w:rsid w:val="00213364"/>
    <w:rsid w:val="00213FE4"/>
    <w:rsid w:val="002161F5"/>
    <w:rsid w:val="002207D4"/>
    <w:rsid w:val="002218A5"/>
    <w:rsid w:val="00221C75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62E0"/>
    <w:rsid w:val="004D02CC"/>
    <w:rsid w:val="004D0D4E"/>
    <w:rsid w:val="004D21E3"/>
    <w:rsid w:val="004D5FC3"/>
    <w:rsid w:val="004E011F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3070"/>
    <w:rsid w:val="0053367F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4962"/>
    <w:rsid w:val="00644FBD"/>
    <w:rsid w:val="006477D0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18A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B72"/>
    <w:rsid w:val="0096080E"/>
    <w:rsid w:val="009619E2"/>
    <w:rsid w:val="0096567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145C"/>
    <w:rsid w:val="009D201A"/>
    <w:rsid w:val="009D38EE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50139"/>
    <w:rsid w:val="00A57722"/>
    <w:rsid w:val="00A616F6"/>
    <w:rsid w:val="00A61F05"/>
    <w:rsid w:val="00A62741"/>
    <w:rsid w:val="00A634BC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3AD"/>
    <w:rsid w:val="00D4280F"/>
    <w:rsid w:val="00D44FBB"/>
    <w:rsid w:val="00D46F9E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E49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97E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C9845-02AE-4ECE-BE31-BE8634EC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177</TotalTime>
  <Pages>1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12182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25</cp:revision>
  <cp:lastPrinted>2019-10-10T07:03:00Z</cp:lastPrinted>
  <dcterms:created xsi:type="dcterms:W3CDTF">2019-09-05T09:30:00Z</dcterms:created>
  <dcterms:modified xsi:type="dcterms:W3CDTF">2019-10-10T07:03:00Z</dcterms:modified>
</cp:coreProperties>
</file>